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C39B4" w14:textId="1D0BCB3B" w:rsidR="00B26C8B" w:rsidRDefault="006A5EB2" w:rsidP="00B26C8B">
      <w:pPr>
        <w:pStyle w:val="Heading1"/>
        <w:spacing w:before="480"/>
        <w:jc w:val="center"/>
        <w:rPr>
          <w:sz w:val="44"/>
        </w:rPr>
      </w:pPr>
      <w:r w:rsidRPr="00B26C8B">
        <w:rPr>
          <w:sz w:val="44"/>
        </w:rPr>
        <w:t>Portland State University</w:t>
      </w:r>
      <w:r w:rsidR="00B26C8B">
        <w:rPr>
          <w:sz w:val="44"/>
        </w:rPr>
        <w:t xml:space="preserve"> </w:t>
      </w:r>
    </w:p>
    <w:p w14:paraId="7EACA1E0" w14:textId="635E9CAF" w:rsidR="00B26C8B" w:rsidRDefault="00B26C8B" w:rsidP="00B26C8B">
      <w:pPr>
        <w:pStyle w:val="Heading1"/>
        <w:spacing w:before="480"/>
        <w:jc w:val="center"/>
        <w:rPr>
          <w:sz w:val="44"/>
        </w:rPr>
      </w:pPr>
      <w:r>
        <w:rPr>
          <w:sz w:val="44"/>
        </w:rPr>
        <w:t>Department of Electrical Engineering</w:t>
      </w:r>
    </w:p>
    <w:p w14:paraId="361A18D5" w14:textId="3FCB0C1B" w:rsidR="009B1F7C" w:rsidRDefault="006A5EB2" w:rsidP="00263A6C">
      <w:pPr>
        <w:pStyle w:val="Heading1"/>
        <w:jc w:val="center"/>
      </w:pPr>
      <w:r>
        <w:br/>
      </w:r>
      <w:r w:rsidR="00B26C8B" w:rsidRPr="00B26C8B">
        <w:rPr>
          <w:sz w:val="28"/>
        </w:rPr>
        <w:t xml:space="preserve">Portland </w:t>
      </w:r>
      <w:r w:rsidR="00AF4FE9" w:rsidRPr="00B26C8B">
        <w:rPr>
          <w:sz w:val="28"/>
        </w:rPr>
        <w:t>Cyber Theat</w:t>
      </w:r>
      <w:r w:rsidR="00201045" w:rsidRPr="00B26C8B">
        <w:rPr>
          <w:sz w:val="28"/>
        </w:rPr>
        <w:t>re</w:t>
      </w:r>
      <w:r w:rsidRPr="00B26C8B">
        <w:rPr>
          <w:sz w:val="28"/>
        </w:rPr>
        <w:t xml:space="preserve"> Group</w:t>
      </w:r>
    </w:p>
    <w:sdt>
      <w:sdtPr>
        <w:id w:val="6002688"/>
        <w:placeholder>
          <w:docPart w:val="0129308725F159418869A365AFC7EB71"/>
        </w:placeholder>
      </w:sdtPr>
      <w:sdtEndPr>
        <w:rPr>
          <w:sz w:val="48"/>
          <w:szCs w:val="48"/>
        </w:rPr>
      </w:sdtEndPr>
      <w:sdtContent>
        <w:p w14:paraId="22377235" w14:textId="1012C116" w:rsidR="009B1F7C" w:rsidRPr="006A379C" w:rsidRDefault="00B26C8B" w:rsidP="00AF4FE9">
          <w:pPr>
            <w:pStyle w:val="Title"/>
            <w:rPr>
              <w:sz w:val="48"/>
              <w:szCs w:val="48"/>
            </w:rPr>
          </w:pPr>
          <w:r>
            <w:t>A pre-proposal to Dean of MCECS for a Guide Robot</w:t>
          </w:r>
        </w:p>
      </w:sdtContent>
    </w:sdt>
    <w:p w14:paraId="44251207" w14:textId="36B6B896" w:rsidR="009B1F7C" w:rsidRDefault="00B26C8B">
      <w:pPr>
        <w:jc w:val="center"/>
      </w:pPr>
      <w:r>
        <w:rPr>
          <w:noProof/>
        </w:rPr>
        <w:drawing>
          <wp:inline distT="0" distB="0" distL="0" distR="0" wp14:anchorId="1AD43207" wp14:editId="172D618A">
            <wp:extent cx="1514247" cy="21140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294" t="16929" r="38238" b="26181"/>
                    <a:stretch/>
                  </pic:blipFill>
                  <pic:spPr bwMode="auto">
                    <a:xfrm>
                      <a:off x="0" y="0"/>
                      <a:ext cx="1513688" cy="2113312"/>
                    </a:xfrm>
                    <a:prstGeom prst="rect">
                      <a:avLst/>
                    </a:prstGeom>
                    <a:ln>
                      <a:noFill/>
                    </a:ln>
                    <a:extLst>
                      <a:ext uri="{53640926-AAD7-44D8-BBD7-CCE9431645EC}">
                        <a14:shadowObscured xmlns:a14="http://schemas.microsoft.com/office/drawing/2010/main"/>
                      </a:ext>
                    </a:extLst>
                  </pic:spPr>
                </pic:pic>
              </a:graphicData>
            </a:graphic>
          </wp:inline>
        </w:drawing>
      </w:r>
    </w:p>
    <w:p w14:paraId="3A632826" w14:textId="77777777" w:rsidR="007C0FFE" w:rsidRDefault="007C0FFE">
      <w:pPr>
        <w:jc w:val="center"/>
      </w:pPr>
    </w:p>
    <w:p w14:paraId="020C9171" w14:textId="533D9D9A" w:rsidR="007C0FFE" w:rsidRDefault="000819FF" w:rsidP="007C0FFE">
      <w:pPr>
        <w:jc w:val="center"/>
      </w:pPr>
      <w:proofErr w:type="spellStart"/>
      <w:r>
        <w:t>Marek</w:t>
      </w:r>
      <w:proofErr w:type="spellEnd"/>
      <w:r>
        <w:t xml:space="preserve"> </w:t>
      </w:r>
      <w:proofErr w:type="spellStart"/>
      <w:r>
        <w:t>Perkowski</w:t>
      </w:r>
      <w:proofErr w:type="spellEnd"/>
      <w:r w:rsidR="007C0FFE">
        <w:t>,</w:t>
      </w:r>
      <w:r w:rsidR="007C0FFE" w:rsidRPr="007C0FFE">
        <w:t xml:space="preserve"> </w:t>
      </w:r>
      <w:r w:rsidR="007C0FFE">
        <w:t xml:space="preserve">Mathias </w:t>
      </w:r>
      <w:proofErr w:type="spellStart"/>
      <w:r w:rsidR="007C0FFE">
        <w:t>Sunardi</w:t>
      </w:r>
      <w:proofErr w:type="spellEnd"/>
      <w:r w:rsidR="007C0FFE">
        <w:t xml:space="preserve">, Jim Larson, Robert </w:t>
      </w:r>
      <w:proofErr w:type="spellStart"/>
      <w:r w:rsidR="007C0FFE">
        <w:t>Fiszer</w:t>
      </w:r>
      <w:proofErr w:type="spellEnd"/>
      <w:r w:rsidR="007C0FFE">
        <w:t>, Michael Lowe</w:t>
      </w:r>
    </w:p>
    <w:p w14:paraId="497D2D9E" w14:textId="66F15EC8" w:rsidR="000819FF" w:rsidRDefault="000819FF">
      <w:pPr>
        <w:jc w:val="center"/>
      </w:pPr>
    </w:p>
    <w:p w14:paraId="61631A87" w14:textId="6C898970" w:rsidR="00263A6C" w:rsidRDefault="00A87BDB" w:rsidP="007C0FFE">
      <w:pPr>
        <w:jc w:val="center"/>
      </w:pPr>
      <w:hyperlink r:id="rId10" w:history="1">
        <w:r w:rsidR="007C0FFE" w:rsidRPr="00BC20D4">
          <w:rPr>
            <w:rStyle w:val="Hyperlink"/>
          </w:rPr>
          <w:t>mperkows@ece.pdx.edu</w:t>
        </w:r>
      </w:hyperlink>
      <w:r w:rsidR="007C0FFE">
        <w:t xml:space="preserve">, </w:t>
      </w:r>
      <w:r w:rsidR="00263A6C">
        <w:t>msunardi@ece.pdx.edu</w:t>
      </w:r>
    </w:p>
    <w:p w14:paraId="65D061E9" w14:textId="77777777" w:rsidR="00263A6C" w:rsidRDefault="00263A6C">
      <w:pPr>
        <w:jc w:val="center"/>
      </w:pPr>
    </w:p>
    <w:p w14:paraId="5FE9E9A1" w14:textId="5AB67156" w:rsidR="00263A6C" w:rsidRDefault="00263A6C">
      <w:pPr>
        <w:jc w:val="center"/>
      </w:pPr>
      <w:r>
        <w:t>December</w:t>
      </w:r>
      <w:r w:rsidR="007C0FFE">
        <w:t xml:space="preserve"> </w:t>
      </w:r>
      <w:r w:rsidR="00C164F8">
        <w:t>15</w:t>
      </w:r>
      <w:r>
        <w:t>, 2011</w:t>
      </w:r>
    </w:p>
    <w:p w14:paraId="5AD93F98" w14:textId="77777777" w:rsidR="000819FF" w:rsidRDefault="000819FF">
      <w:pPr>
        <w:jc w:val="center"/>
      </w:pPr>
    </w:p>
    <w:p w14:paraId="5236584E" w14:textId="77777777" w:rsidR="00263A6C" w:rsidRDefault="00263A6C">
      <w:pPr>
        <w:jc w:val="center"/>
      </w:pPr>
    </w:p>
    <w:sdt>
      <w:sdtPr>
        <w:id w:val="6002713"/>
        <w:placeholder>
          <w:docPart w:val="5BFB3D451CFA4A47A5EB0BDD8788DCC0"/>
        </w:placeholder>
      </w:sdtPr>
      <w:sdtContent>
        <w:p w14:paraId="5D3167EA" w14:textId="4EB263ED" w:rsidR="009B1F7C" w:rsidRDefault="00E74E95" w:rsidP="00A30EB8">
          <w:pPr>
            <w:pStyle w:val="Heading1"/>
          </w:pPr>
          <w:r>
            <w:t>Executive Summary</w:t>
          </w:r>
        </w:p>
      </w:sdtContent>
    </w:sdt>
    <w:sdt>
      <w:sdtPr>
        <w:rPr>
          <w:rFonts w:asciiTheme="majorHAnsi" w:eastAsiaTheme="majorEastAsia" w:hAnsiTheme="majorHAnsi" w:cstheme="majorBidi"/>
          <w:b/>
          <w:bCs/>
          <w:color w:val="6464A5" w:themeColor="text2" w:themeTint="99"/>
          <w:sz w:val="36"/>
          <w:szCs w:val="36"/>
        </w:rPr>
        <w:id w:val="6002714"/>
        <w:placeholder>
          <w:docPart w:val="CAF55BA98BA316418BB5B31D351D0453"/>
        </w:placeholder>
      </w:sdtPr>
      <w:sdtEndPr>
        <w:rPr>
          <w:color w:val="84B0B9" w:themeColor="accent1"/>
          <w:sz w:val="26"/>
          <w:szCs w:val="26"/>
        </w:rPr>
      </w:sdtEndPr>
      <w:sdtContent>
        <w:p w14:paraId="3E3D7C82" w14:textId="2AF9E0CA" w:rsidR="00882EC9" w:rsidRPr="007C0FFE" w:rsidRDefault="007C0FFE" w:rsidP="00CF3FD7">
          <w:pPr>
            <w:pStyle w:val="BodyText"/>
            <w:jc w:val="both"/>
          </w:pPr>
          <w:r w:rsidRPr="00A91D0B">
            <w:t xml:space="preserve">This is the pre-proposal to Dean of MCECS at PSU to develop an intelligent autonomous robot Guide </w:t>
          </w:r>
          <w:r w:rsidR="00A57D11" w:rsidRPr="007C0FFE">
            <w:t xml:space="preserve">that </w:t>
          </w:r>
          <w:r w:rsidRPr="007C0FFE">
            <w:t>will</w:t>
          </w:r>
          <w:r w:rsidR="00ED1CE3" w:rsidRPr="007C0FFE">
            <w:t xml:space="preserve"> </w:t>
          </w:r>
          <w:r w:rsidR="00A57D11" w:rsidRPr="007C0FFE">
            <w:t>g</w:t>
          </w:r>
          <w:r w:rsidR="00ED1CE3" w:rsidRPr="007C0FFE">
            <w:t>ive</w:t>
          </w:r>
          <w:r w:rsidR="00882EC9" w:rsidRPr="007C0FFE">
            <w:t xml:space="preserve"> guided tours </w:t>
          </w:r>
          <w:r w:rsidR="00ED1CE3" w:rsidRPr="007C0FFE">
            <w:t xml:space="preserve">and </w:t>
          </w:r>
          <w:r w:rsidR="00D52206">
            <w:t xml:space="preserve">be </w:t>
          </w:r>
          <w:r w:rsidR="00826E92">
            <w:t xml:space="preserve">able to </w:t>
          </w:r>
          <w:r w:rsidR="00ED1CE3" w:rsidRPr="007C0FFE">
            <w:t xml:space="preserve">lead a user to a </w:t>
          </w:r>
          <w:r>
            <w:t xml:space="preserve">sequence of </w:t>
          </w:r>
          <w:r w:rsidR="00ED1CE3" w:rsidRPr="007C0FFE">
            <w:t>specific location</w:t>
          </w:r>
          <w:r>
            <w:t>s</w:t>
          </w:r>
          <w:r w:rsidR="00ED1CE3" w:rsidRPr="007C0FFE">
            <w:t xml:space="preserve"> in</w:t>
          </w:r>
          <w:r w:rsidR="00882EC9" w:rsidRPr="007C0FFE">
            <w:t xml:space="preserve"> the </w:t>
          </w:r>
          <w:r w:rsidR="00ED1CE3" w:rsidRPr="007C0FFE">
            <w:t xml:space="preserve">basement area of the </w:t>
          </w:r>
          <w:r w:rsidR="00882EC9" w:rsidRPr="007C0FFE">
            <w:t>Engineering Building</w:t>
          </w:r>
          <w:r>
            <w:t xml:space="preserve"> and the </w:t>
          </w:r>
          <w:r w:rsidR="00CD52A8" w:rsidRPr="007C0FFE">
            <w:t>Fourth Avenue Building</w:t>
          </w:r>
          <w:r w:rsidR="00882EC9" w:rsidRPr="007C0FFE">
            <w:t xml:space="preserve"> </w:t>
          </w:r>
          <w:r w:rsidR="00A57D11" w:rsidRPr="007C0FFE">
            <w:t>at Portland State University.</w:t>
          </w:r>
          <w:r w:rsidR="00E74E95" w:rsidRPr="007C0FFE">
            <w:t xml:space="preserve"> </w:t>
          </w:r>
          <w:r>
            <w:t xml:space="preserve">For the purpose of this proposal we will call this robot </w:t>
          </w:r>
          <w:r w:rsidR="00826E92">
            <w:t>MCECS-BOT</w:t>
          </w:r>
          <w:r>
            <w:t xml:space="preserve"> (</w:t>
          </w:r>
          <w:proofErr w:type="spellStart"/>
          <w:r w:rsidR="00D52206">
            <w:t>MCGuide</w:t>
          </w:r>
          <w:proofErr w:type="spellEnd"/>
          <w:r w:rsidR="00D52206">
            <w:t xml:space="preserve">, </w:t>
          </w:r>
          <w:proofErr w:type="spellStart"/>
          <w:r w:rsidR="00D52206">
            <w:t>McGuideBot</w:t>
          </w:r>
          <w:proofErr w:type="spellEnd"/>
          <w:r w:rsidR="00D52206">
            <w:t xml:space="preserve">, or else, the </w:t>
          </w:r>
          <w:r>
            <w:t xml:space="preserve">name to be changed for one proposed by the Dean). </w:t>
          </w:r>
          <w:r w:rsidR="00E26AC0">
            <w:t xml:space="preserve">The robot will look like a healthy </w:t>
          </w:r>
          <w:r w:rsidR="00D52206">
            <w:t xml:space="preserve">young </w:t>
          </w:r>
          <w:r w:rsidR="00E26AC0">
            <w:t xml:space="preserve">person controlling a scooter. The </w:t>
          </w:r>
          <w:r w:rsidR="00826E92">
            <w:t>robot</w:t>
          </w:r>
          <w:r w:rsidR="00E26AC0">
            <w:t xml:space="preserve"> will be </w:t>
          </w:r>
          <w:r w:rsidR="00D52206">
            <w:t xml:space="preserve">in a </w:t>
          </w:r>
          <w:r w:rsidR="00E26AC0">
            <w:t>standing</w:t>
          </w:r>
          <w:r w:rsidR="00D52206">
            <w:t xml:space="preserve"> position</w:t>
          </w:r>
          <w:r w:rsidR="00826E92">
            <w:t xml:space="preserve"> and</w:t>
          </w:r>
          <w:r w:rsidR="00E26AC0">
            <w:t xml:space="preserve"> </w:t>
          </w:r>
          <w:r w:rsidR="00D52206">
            <w:t xml:space="preserve">will </w:t>
          </w:r>
          <w:r w:rsidR="00E26AC0">
            <w:t xml:space="preserve">have </w:t>
          </w:r>
          <w:r w:rsidR="00826E92">
            <w:t xml:space="preserve">a </w:t>
          </w:r>
          <w:r w:rsidR="00E26AC0">
            <w:t>head</w:t>
          </w:r>
          <w:r w:rsidR="00D52206">
            <w:t xml:space="preserve"> with face</w:t>
          </w:r>
          <w:r w:rsidR="00E26AC0">
            <w:t xml:space="preserve"> and </w:t>
          </w:r>
          <w:r w:rsidR="00826E92">
            <w:t xml:space="preserve">a pair of </w:t>
          </w:r>
          <w:r w:rsidR="00071ED1">
            <w:t>arms</w:t>
          </w:r>
          <w:r w:rsidR="00E26AC0">
            <w:t xml:space="preserve"> to express emotions. </w:t>
          </w:r>
          <w:r w:rsidR="00E74E95" w:rsidRPr="007C0FFE">
            <w:t>Guests</w:t>
          </w:r>
          <w:r w:rsidR="00882EC9" w:rsidRPr="007C0FFE">
            <w:t xml:space="preserve"> will be able to interact with </w:t>
          </w:r>
          <w:r w:rsidR="00826E92">
            <w:t>MCECS-BOT</w:t>
          </w:r>
          <w:r>
            <w:t xml:space="preserve"> </w:t>
          </w:r>
          <w:r w:rsidR="00882EC9" w:rsidRPr="007C0FFE">
            <w:t>using speech</w:t>
          </w:r>
          <w:r>
            <w:t xml:space="preserve"> recognition and </w:t>
          </w:r>
          <w:r w:rsidR="00890E35">
            <w:t xml:space="preserve">speech </w:t>
          </w:r>
          <w:r>
            <w:t>synthesis</w:t>
          </w:r>
          <w:r w:rsidR="008213E2" w:rsidRPr="007C0FFE">
            <w:t xml:space="preserve">, </w:t>
          </w:r>
          <w:r w:rsidR="00882EC9" w:rsidRPr="007C0FFE">
            <w:t>vision</w:t>
          </w:r>
          <w:r>
            <w:t>-guided gestures and facial expressions</w:t>
          </w:r>
          <w:r w:rsidR="00890E35">
            <w:t xml:space="preserve"> of the robot</w:t>
          </w:r>
          <w:r w:rsidR="008213E2" w:rsidRPr="007C0FFE">
            <w:t>, and a touchscreen</w:t>
          </w:r>
          <w:r>
            <w:t xml:space="preserve">. They will </w:t>
          </w:r>
          <w:r w:rsidR="00882EC9" w:rsidRPr="007C0FFE">
            <w:t>ask to be guided or directed to a particular classroom</w:t>
          </w:r>
          <w:r w:rsidR="00D52206">
            <w:t>, location, laboratory</w:t>
          </w:r>
          <w:r w:rsidR="00882EC9" w:rsidRPr="007C0FFE">
            <w:t xml:space="preserve"> or office within the </w:t>
          </w:r>
          <w:r w:rsidR="00DE4322" w:rsidRPr="007C0FFE">
            <w:t xml:space="preserve">basement floor of the </w:t>
          </w:r>
          <w:r w:rsidR="00882EC9" w:rsidRPr="007C0FFE">
            <w:t>E</w:t>
          </w:r>
          <w:r>
            <w:t>B and</w:t>
          </w:r>
          <w:r w:rsidR="00E26AC0">
            <w:t xml:space="preserve"> </w:t>
          </w:r>
          <w:r>
            <w:t xml:space="preserve">FAB. </w:t>
          </w:r>
          <w:r w:rsidR="00882EC9" w:rsidRPr="007C0FFE">
            <w:t xml:space="preserve">Once </w:t>
          </w:r>
          <w:r w:rsidR="00826E92">
            <w:t>MCECS-BOT</w:t>
          </w:r>
          <w:r w:rsidR="00E26AC0">
            <w:t xml:space="preserve"> </w:t>
          </w:r>
          <w:r w:rsidR="00882EC9" w:rsidRPr="007C0FFE">
            <w:t>understands the person’s request, it will autonomously and safely navigate the building to reach the requested location.</w:t>
          </w:r>
          <w:r w:rsidR="00A27C78" w:rsidRPr="007C0FFE">
            <w:t xml:space="preserve"> </w:t>
          </w:r>
          <w:r w:rsidR="00890E35">
            <w:t xml:space="preserve">Of additional importance, </w:t>
          </w:r>
          <w:r w:rsidR="00826E92">
            <w:t>MCECS-BOT</w:t>
          </w:r>
          <w:r w:rsidR="00E26AC0">
            <w:t xml:space="preserve"> will be able to communicate in a subset of English and will know also standard greetings in Chinese, </w:t>
          </w:r>
          <w:r w:rsidR="00D52206">
            <w:t xml:space="preserve">Spanish, </w:t>
          </w:r>
          <w:r w:rsidR="00E26AC0">
            <w:t xml:space="preserve">German and other languages of potential visitors. It will advertise our </w:t>
          </w:r>
          <w:r w:rsidR="00890E35">
            <w:t xml:space="preserve">great engineering </w:t>
          </w:r>
          <w:r w:rsidR="00E26AC0">
            <w:t>program</w:t>
          </w:r>
          <w:r w:rsidR="00890E35">
            <w:t>s</w:t>
          </w:r>
          <w:r w:rsidR="00E26AC0">
            <w:t xml:space="preserve"> and answer standard questions like sizes of classes, or types of degrees awarded. The robot </w:t>
          </w:r>
          <w:r w:rsidR="00A27C78" w:rsidRPr="007C0FFE">
            <w:t xml:space="preserve">will be able to detect the presence of a person using </w:t>
          </w:r>
          <w:r w:rsidR="00890E35">
            <w:t xml:space="preserve">the </w:t>
          </w:r>
          <w:r w:rsidR="00A27C78" w:rsidRPr="007C0FFE">
            <w:t>face detection and tracking algorithm</w:t>
          </w:r>
          <w:r w:rsidR="00890E35">
            <w:t>s</w:t>
          </w:r>
          <w:r w:rsidR="00A27C78" w:rsidRPr="007C0FFE">
            <w:t>, and also navigate the hallways safely by avoiding people and other obsta</w:t>
          </w:r>
          <w:r w:rsidR="00E26AC0">
            <w:t xml:space="preserve">cles using </w:t>
          </w:r>
          <w:r w:rsidR="00643C83">
            <w:t xml:space="preserve">sonar, </w:t>
          </w:r>
          <w:r w:rsidR="00E26AC0">
            <w:t>infra-</w:t>
          </w:r>
          <w:r w:rsidR="00A27C78" w:rsidRPr="007C0FFE">
            <w:t>red sensors</w:t>
          </w:r>
          <w:r w:rsidR="00643C83">
            <w:t xml:space="preserve">, and input from </w:t>
          </w:r>
          <w:r w:rsidR="00A73F42">
            <w:t xml:space="preserve">two </w:t>
          </w:r>
          <w:r w:rsidR="00890E35">
            <w:t xml:space="preserve">Kinect </w:t>
          </w:r>
          <w:r w:rsidR="00643C83">
            <w:t>vision</w:t>
          </w:r>
          <w:r w:rsidR="00A73F42">
            <w:t xml:space="preserve"> systems</w:t>
          </w:r>
          <w:r w:rsidR="00A27C78" w:rsidRPr="007C0FFE">
            <w:t xml:space="preserve">. </w:t>
          </w:r>
          <w:r w:rsidR="006642B2" w:rsidRPr="007C0FFE">
            <w:t xml:space="preserve">The </w:t>
          </w:r>
          <w:r w:rsidR="00E26AC0">
            <w:t xml:space="preserve">revolutionary recent product from </w:t>
          </w:r>
          <w:r w:rsidR="006642B2" w:rsidRPr="007C0FFE">
            <w:t xml:space="preserve">Microsoft </w:t>
          </w:r>
          <w:r w:rsidR="00E26AC0">
            <w:t xml:space="preserve">– the </w:t>
          </w:r>
          <w:r w:rsidR="006642B2" w:rsidRPr="007C0FFE">
            <w:t>Kinect peripheral</w:t>
          </w:r>
          <w:r w:rsidR="00E26AC0">
            <w:t>,</w:t>
          </w:r>
          <w:r w:rsidR="006642B2" w:rsidRPr="007C0FFE">
            <w:t xml:space="preserve"> will be used as the main vision input. </w:t>
          </w:r>
          <w:r w:rsidR="00CD52A8" w:rsidRPr="007C0FFE">
            <w:t xml:space="preserve">At first, knowledge of the basement area of the Engineering Building/Fourth Avenue Building will be manually programmed. By the end of the project, an automatic mapping algorithm will be implemented such </w:t>
          </w:r>
          <w:r w:rsidR="00CD52A8" w:rsidRPr="00AF32EF">
            <w:rPr>
              <w:color w:val="auto"/>
            </w:rPr>
            <w:t xml:space="preserve">that </w:t>
          </w:r>
          <w:r w:rsidR="00371E34" w:rsidRPr="00AF32EF">
            <w:rPr>
              <w:color w:val="auto"/>
            </w:rPr>
            <w:t>MCECS-BOT</w:t>
          </w:r>
          <w:r w:rsidR="00CD52A8" w:rsidRPr="007C0FFE">
            <w:t xml:space="preserve"> would be able to build its own map and explore new areas. </w:t>
          </w:r>
          <w:r w:rsidR="00AF32EF">
            <w:t xml:space="preserve">Extension of the robot’s software is also possible such that the robot will be also </w:t>
          </w:r>
          <w:r w:rsidR="00890E35">
            <w:t>to use</w:t>
          </w:r>
          <w:r w:rsidR="00AF32EF">
            <w:t xml:space="preserve"> the e</w:t>
          </w:r>
          <w:r w:rsidR="00890E35">
            <w:t>levators, open doors, and visit</w:t>
          </w:r>
          <w:r w:rsidR="00E26AC0">
            <w:t xml:space="preserve"> other floors. </w:t>
          </w:r>
          <w:r w:rsidR="00371E34">
            <w:t>MCECS-BOT</w:t>
          </w:r>
          <w:r w:rsidR="00CD52A8" w:rsidRPr="007C0FFE">
            <w:t xml:space="preserve"> will engage its user in a conversation using spoken English, albeit a simplified one</w:t>
          </w:r>
          <w:r w:rsidR="00B322B9" w:rsidRPr="007C0FFE">
            <w:t xml:space="preserve">. </w:t>
          </w:r>
          <w:r w:rsidR="00890E35">
            <w:t>This conversation will be also related to self-diagnostics</w:t>
          </w:r>
          <w:r w:rsidR="00D52206">
            <w:t xml:space="preserve"> of the robot hardware/software system</w:t>
          </w:r>
          <w:r w:rsidR="00890E35">
            <w:t xml:space="preserve">. </w:t>
          </w:r>
          <w:r w:rsidR="00B322B9" w:rsidRPr="007C0FFE">
            <w:t xml:space="preserve">Conversely, users can interact with and give commands to </w:t>
          </w:r>
          <w:r w:rsidR="00371E34">
            <w:t>MCECS-BOT</w:t>
          </w:r>
          <w:r w:rsidR="00B322B9" w:rsidRPr="007C0FFE">
            <w:t xml:space="preserve"> using speech by means of a set of keywords and simple English sentences</w:t>
          </w:r>
          <w:r w:rsidR="00CD52A8" w:rsidRPr="007C0FFE">
            <w:t xml:space="preserve">.  </w:t>
          </w:r>
          <w:r w:rsidR="00890E35">
            <w:t>For the head of the robot</w:t>
          </w:r>
          <w:r w:rsidR="001F2BA8">
            <w:t xml:space="preserve"> we </w:t>
          </w:r>
          <w:r w:rsidR="00890E35">
            <w:t xml:space="preserve">propose a </w:t>
          </w:r>
          <w:r w:rsidR="00CD52A8" w:rsidRPr="007C0FFE">
            <w:t xml:space="preserve">mobile tablet </w:t>
          </w:r>
          <w:r w:rsidR="00890E35">
            <w:t xml:space="preserve">(in addition to the touchscreen) </w:t>
          </w:r>
          <w:r w:rsidR="00AF32EF">
            <w:t xml:space="preserve">that </w:t>
          </w:r>
          <w:r w:rsidR="00153D57">
            <w:t xml:space="preserve">will </w:t>
          </w:r>
          <w:r w:rsidR="00153D57" w:rsidRPr="007C0FFE">
            <w:t xml:space="preserve">display an illustrated/cartoon character face showing multiple facial expressions </w:t>
          </w:r>
          <w:r w:rsidR="00153D57">
            <w:t xml:space="preserve">or a puppet/Muppet-like face with one or more degrees of freedom for facial expressions.  The head </w:t>
          </w:r>
          <w:r w:rsidR="00CD52A8" w:rsidRPr="007C0FFE">
            <w:t xml:space="preserve">will be attached to the torso by a neck with three degrees of freedom. Together with the </w:t>
          </w:r>
          <w:r w:rsidR="006642B2" w:rsidRPr="007C0FFE">
            <w:t xml:space="preserve">movements of the </w:t>
          </w:r>
          <w:r w:rsidR="00B322B9" w:rsidRPr="007C0FFE">
            <w:t>neck</w:t>
          </w:r>
          <w:r w:rsidR="00153D57">
            <w:t>/head</w:t>
          </w:r>
          <w:r w:rsidR="006642B2" w:rsidRPr="007C0FFE">
            <w:t xml:space="preserve"> and torso</w:t>
          </w:r>
          <w:r w:rsidR="00B322B9" w:rsidRPr="007C0FFE">
            <w:t xml:space="preserve">, the facial expression will make the interaction with </w:t>
          </w:r>
          <w:r w:rsidR="00371E34">
            <w:t>MCECS-BOT</w:t>
          </w:r>
          <w:r w:rsidR="00B322B9" w:rsidRPr="007C0FFE">
            <w:t xml:space="preserve"> more engaging to the user.</w:t>
          </w:r>
        </w:p>
        <w:p w14:paraId="5C2C634C" w14:textId="77777777" w:rsidR="008A2C7C" w:rsidRPr="007C0FFE" w:rsidRDefault="008A2C7C" w:rsidP="00CF3FD7">
          <w:pPr>
            <w:pStyle w:val="BodyText"/>
            <w:jc w:val="both"/>
          </w:pPr>
        </w:p>
        <w:p w14:paraId="1C63FCEF" w14:textId="6D043E35" w:rsidR="008A2C7C" w:rsidRPr="007C0FFE" w:rsidRDefault="008A2C7C" w:rsidP="00CF3FD7">
          <w:pPr>
            <w:pStyle w:val="BodyText"/>
            <w:jc w:val="both"/>
            <w:rPr>
              <w:i/>
            </w:rPr>
          </w:pPr>
          <w:r w:rsidRPr="007C0FFE">
            <w:t xml:space="preserve">The </w:t>
          </w:r>
          <w:r w:rsidR="00371E34">
            <w:t>MCECS-BOT</w:t>
          </w:r>
          <w:r w:rsidRPr="007C0FFE">
            <w:t xml:space="preserve"> project </w:t>
          </w:r>
          <w:r w:rsidR="00104C7A" w:rsidRPr="007C0FFE">
            <w:t xml:space="preserve">will be </w:t>
          </w:r>
          <w:r w:rsidR="00A87BDB">
            <w:t>executed</w:t>
          </w:r>
          <w:r w:rsidR="00104C7A" w:rsidRPr="007C0FFE">
            <w:t xml:space="preserve"> under the supervision of Dr. </w:t>
          </w:r>
          <w:proofErr w:type="spellStart"/>
          <w:r w:rsidR="00104C7A" w:rsidRPr="007C0FFE">
            <w:t>Marek</w:t>
          </w:r>
          <w:proofErr w:type="spellEnd"/>
          <w:r w:rsidR="00104C7A" w:rsidRPr="007C0FFE">
            <w:t xml:space="preserve"> </w:t>
          </w:r>
          <w:proofErr w:type="spellStart"/>
          <w:r w:rsidR="00104C7A" w:rsidRPr="007C0FFE">
            <w:t>Perkowski</w:t>
          </w:r>
          <w:proofErr w:type="spellEnd"/>
          <w:r w:rsidR="00104C7A" w:rsidRPr="007C0FFE">
            <w:t xml:space="preserve"> from the Electrical and Co</w:t>
          </w:r>
          <w:r w:rsidR="00DF2542" w:rsidRPr="007C0FFE">
            <w:t xml:space="preserve">mputer Engineering Department as part of the Portland Cyber Theatre project.  </w:t>
          </w:r>
          <w:r w:rsidR="00104C7A" w:rsidRPr="007C0FFE">
            <w:t xml:space="preserve">The project </w:t>
          </w:r>
          <w:r w:rsidRPr="007C0FFE">
            <w:t>is estimate</w:t>
          </w:r>
          <w:r w:rsidR="00A346E1" w:rsidRPr="007C0FFE">
            <w:t xml:space="preserve">d to take </w:t>
          </w:r>
          <w:r w:rsidR="00C3319C" w:rsidRPr="007C0FFE">
            <w:t>18</w:t>
          </w:r>
          <w:r w:rsidR="00A346E1" w:rsidRPr="007C0FFE">
            <w:t xml:space="preserve"> months of hardware and sof</w:t>
          </w:r>
          <w:r w:rsidR="00EA2E1E" w:rsidRPr="007C0FFE">
            <w:t>tware development to completion</w:t>
          </w:r>
          <w:r w:rsidR="00104C7A" w:rsidRPr="007C0FFE">
            <w:t>.</w:t>
          </w:r>
          <w:r w:rsidR="00E26AC0">
            <w:t xml:space="preserve"> It will be developed in phases, each </w:t>
          </w:r>
          <w:r w:rsidR="00D52206">
            <w:t xml:space="preserve">phase </w:t>
          </w:r>
          <w:r w:rsidR="00E26AC0">
            <w:t>of 6 months, and the results</w:t>
          </w:r>
          <w:r w:rsidR="00104C7A" w:rsidRPr="007C0FFE">
            <w:t xml:space="preserve"> </w:t>
          </w:r>
          <w:r w:rsidR="00A91D0B">
            <w:t>of each phase</w:t>
          </w:r>
          <w:r w:rsidR="00104C7A" w:rsidRPr="007C0FFE">
            <w:t xml:space="preserve"> </w:t>
          </w:r>
          <w:r w:rsidR="00E26AC0">
            <w:t xml:space="preserve">will be demonstrated to the Dean and his staff </w:t>
          </w:r>
          <w:r w:rsidR="00A87BDB">
            <w:t xml:space="preserve">who will be asked </w:t>
          </w:r>
          <w:proofErr w:type="spellStart"/>
          <w:r w:rsidR="00A87BDB">
            <w:t>eval</w:t>
          </w:r>
          <w:proofErr w:type="spellEnd"/>
          <w:r w:rsidR="00E26AC0">
            <w:t xml:space="preserve"> questions </w:t>
          </w:r>
          <w:r w:rsidR="00A87BDB">
            <w:t>and asked for additional</w:t>
          </w:r>
          <w:r w:rsidR="00E26AC0">
            <w:t xml:space="preserve"> feedback. </w:t>
          </w:r>
          <w:r w:rsidR="00104C7A" w:rsidRPr="007C0FFE">
            <w:t xml:space="preserve">The </w:t>
          </w:r>
          <w:r w:rsidR="00622E5E" w:rsidRPr="007C0FFE">
            <w:t xml:space="preserve">core </w:t>
          </w:r>
          <w:r w:rsidR="00A346E1" w:rsidRPr="007C0FFE">
            <w:t>project team wi</w:t>
          </w:r>
          <w:r w:rsidR="00622E5E" w:rsidRPr="007C0FFE">
            <w:t>ll consist</w:t>
          </w:r>
          <w:r w:rsidR="00EA2E1E" w:rsidRPr="007C0FFE">
            <w:t xml:space="preserve"> of </w:t>
          </w:r>
          <w:r w:rsidR="00E26AC0">
            <w:t xml:space="preserve">Ph.D., MS, undergraduate and high school </w:t>
          </w:r>
          <w:r w:rsidR="00EA2E1E" w:rsidRPr="007C0FFE">
            <w:t>students that are interested in the area</w:t>
          </w:r>
          <w:r w:rsidR="00890E35">
            <w:t>s</w:t>
          </w:r>
          <w:r w:rsidR="00EA2E1E" w:rsidRPr="007C0FFE">
            <w:t xml:space="preserve"> of artificial intelligence, computer vision, and autonomous robot</w:t>
          </w:r>
          <w:r w:rsidR="00890E35">
            <w:t>ic</w:t>
          </w:r>
          <w:r w:rsidR="00EA2E1E" w:rsidRPr="007C0FFE">
            <w:t>s.</w:t>
          </w:r>
          <w:r w:rsidR="00A87BDB">
            <w:t xml:space="preserve"> T</w:t>
          </w:r>
          <w:r w:rsidR="00E26AC0">
            <w:t>he project will be completely connected to the PAVE frame</w:t>
          </w:r>
          <w:r w:rsidR="00890E35">
            <w:t xml:space="preserve"> </w:t>
          </w:r>
          <w:r w:rsidR="00A87BDB">
            <w:t xml:space="preserve">on Internet </w:t>
          </w:r>
          <w:r w:rsidR="00890E35">
            <w:t xml:space="preserve">(developed by Prof. </w:t>
          </w:r>
          <w:proofErr w:type="spellStart"/>
          <w:r w:rsidR="00890E35">
            <w:t>Fei</w:t>
          </w:r>
          <w:proofErr w:type="spellEnd"/>
          <w:r w:rsidR="00890E35">
            <w:t xml:space="preserve"> </w:t>
          </w:r>
          <w:proofErr w:type="spellStart"/>
          <w:r w:rsidR="00D52206">
            <w:t>Xie</w:t>
          </w:r>
          <w:proofErr w:type="spellEnd"/>
          <w:r w:rsidR="00D52206">
            <w:t xml:space="preserve"> </w:t>
          </w:r>
          <w:r w:rsidR="00A87BDB">
            <w:t xml:space="preserve">from CS </w:t>
          </w:r>
          <w:r w:rsidR="00890E35">
            <w:t>and his team)</w:t>
          </w:r>
          <w:r w:rsidR="00E26AC0">
            <w:t>.</w:t>
          </w:r>
          <w:r w:rsidR="00A87BDB">
            <w:t xml:space="preserve"> This way, our robot and PSU labs will be visible from the entire world and viewers from other countries will be able to control the robot.</w:t>
          </w:r>
          <w:r w:rsidR="00E26AC0">
            <w:t xml:space="preserve"> </w:t>
          </w:r>
          <w:r w:rsidR="00436BB8">
            <w:t xml:space="preserve">In the last 6 months </w:t>
          </w:r>
          <w:r w:rsidR="00436BB8">
            <w:lastRenderedPageBreak/>
            <w:t xml:space="preserve">we have done some preliminary studies for this project and developed software, so we are now sure that </w:t>
          </w:r>
          <w:r w:rsidR="00890E35">
            <w:t>the presented</w:t>
          </w:r>
          <w:r w:rsidR="00436BB8">
            <w:t xml:space="preserve"> </w:t>
          </w:r>
          <w:r w:rsidR="00D52206">
            <w:t xml:space="preserve">here </w:t>
          </w:r>
          <w:r w:rsidR="00436BB8">
            <w:t>project</w:t>
          </w:r>
          <w:r w:rsidR="00890E35">
            <w:t xml:space="preserve"> proposal</w:t>
          </w:r>
          <w:r w:rsidR="00436BB8">
            <w:t xml:space="preserve"> is realistic.</w:t>
          </w:r>
        </w:p>
        <w:p w14:paraId="2D1FC31C" w14:textId="77777777" w:rsidR="007810AF" w:rsidRPr="007C0FFE" w:rsidRDefault="007810AF" w:rsidP="00CF3FD7">
          <w:pPr>
            <w:pStyle w:val="BodyText"/>
            <w:jc w:val="both"/>
          </w:pPr>
        </w:p>
        <w:p w14:paraId="6DF2AA17" w14:textId="3CAECA2C" w:rsidR="007810AF" w:rsidRPr="007C0FFE" w:rsidRDefault="007810AF" w:rsidP="00CF3FD7">
          <w:pPr>
            <w:pStyle w:val="BodyText"/>
            <w:jc w:val="both"/>
          </w:pPr>
          <w:r w:rsidRPr="007C0FFE">
            <w:t xml:space="preserve">For the realization of the </w:t>
          </w:r>
          <w:r w:rsidR="00371E34">
            <w:t>MCECS-BOT</w:t>
          </w:r>
          <w:r w:rsidRPr="007C0FFE">
            <w:t xml:space="preserve"> project, we </w:t>
          </w:r>
          <w:r w:rsidR="00436BB8">
            <w:t xml:space="preserve">expect the total costs to be </w:t>
          </w:r>
          <w:r w:rsidRPr="007C0FFE">
            <w:t>$</w:t>
          </w:r>
          <w:r w:rsidR="00506C80" w:rsidRPr="00506C80">
            <w:rPr>
              <w:color w:val="auto"/>
            </w:rPr>
            <w:fldChar w:fldCharType="begin"/>
          </w:r>
          <w:r w:rsidR="00506C80" w:rsidRPr="00506C80">
            <w:rPr>
              <w:color w:val="auto"/>
            </w:rPr>
            <w:instrText xml:space="preserve"> =SUM(ABOVE) </w:instrText>
          </w:r>
          <w:r w:rsidR="00506C80" w:rsidRPr="00506C80">
            <w:rPr>
              <w:color w:val="auto"/>
            </w:rPr>
            <w:fldChar w:fldCharType="separate"/>
          </w:r>
          <w:r w:rsidR="00506C80" w:rsidRPr="00506C80">
            <w:rPr>
              <w:noProof/>
              <w:color w:val="auto"/>
            </w:rPr>
            <w:t>17</w:t>
          </w:r>
          <w:r w:rsidR="00506C80">
            <w:rPr>
              <w:noProof/>
              <w:color w:val="auto"/>
            </w:rPr>
            <w:t>,</w:t>
          </w:r>
          <w:r w:rsidR="00506C80" w:rsidRPr="00506C80">
            <w:rPr>
              <w:noProof/>
              <w:color w:val="auto"/>
            </w:rPr>
            <w:t>214</w:t>
          </w:r>
          <w:r w:rsidR="00506C80" w:rsidRPr="00506C80">
            <w:rPr>
              <w:color w:val="auto"/>
            </w:rPr>
            <w:fldChar w:fldCharType="end"/>
          </w:r>
          <w:bookmarkStart w:id="0" w:name="_GoBack"/>
          <w:bookmarkEnd w:id="0"/>
          <w:r w:rsidRPr="00506C80">
            <w:rPr>
              <w:color w:val="auto"/>
            </w:rPr>
            <w:t xml:space="preserve">. </w:t>
          </w:r>
          <w:proofErr w:type="gramStart"/>
          <w:r w:rsidRPr="007C0FFE">
            <w:t xml:space="preserve">Which includes hardware, software, </w:t>
          </w:r>
          <w:r w:rsidR="00436BB8">
            <w:t xml:space="preserve">and stipend for student developers and the student manager (Mathias </w:t>
          </w:r>
          <w:proofErr w:type="spellStart"/>
          <w:r w:rsidR="00436BB8">
            <w:t>Sunardi</w:t>
          </w:r>
          <w:proofErr w:type="spellEnd"/>
          <w:r w:rsidR="00436BB8">
            <w:t xml:space="preserve">, a </w:t>
          </w:r>
          <w:proofErr w:type="spellStart"/>
          <w:r w:rsidR="00436BB8">
            <w:t>Ph.D</w:t>
          </w:r>
          <w:proofErr w:type="spellEnd"/>
          <w:r w:rsidR="00436BB8">
            <w:t xml:space="preserve"> student of Dr. </w:t>
          </w:r>
          <w:proofErr w:type="spellStart"/>
          <w:r w:rsidR="00436BB8">
            <w:t>Perkowski</w:t>
          </w:r>
          <w:proofErr w:type="spellEnd"/>
          <w:r w:rsidR="00436BB8">
            <w:t>)</w:t>
          </w:r>
          <w:r w:rsidRPr="007C0FFE">
            <w:t>.</w:t>
          </w:r>
          <w:proofErr w:type="gramEnd"/>
          <w:r w:rsidR="00F60EE4" w:rsidRPr="007C0FFE">
            <w:t xml:space="preserve"> Among the hardware needed are a mobile platform</w:t>
          </w:r>
          <w:r w:rsidR="00436BB8">
            <w:t xml:space="preserve"> (a scooter, around $2000)</w:t>
          </w:r>
          <w:r w:rsidR="00F60EE4" w:rsidRPr="007C0FFE">
            <w:t xml:space="preserve">, a mainboard </w:t>
          </w:r>
          <w:r w:rsidR="00436BB8">
            <w:t xml:space="preserve">computer </w:t>
          </w:r>
          <w:r w:rsidR="008A538D" w:rsidRPr="007C0FFE">
            <w:t xml:space="preserve">for the robot’s </w:t>
          </w:r>
          <w:r w:rsidR="00A91D0B">
            <w:t xml:space="preserve">main </w:t>
          </w:r>
          <w:r w:rsidR="00436BB8">
            <w:t>control</w:t>
          </w:r>
          <w:r w:rsidR="00A91D0B">
            <w:t>ler</w:t>
          </w:r>
          <w:r w:rsidR="008A538D" w:rsidRPr="007C0FFE">
            <w:t>, Microsoft</w:t>
          </w:r>
          <w:r w:rsidR="00436BB8">
            <w:t>’s</w:t>
          </w:r>
          <w:r w:rsidR="008A538D" w:rsidRPr="007C0FFE">
            <w:t xml:space="preserve"> Kinect</w:t>
          </w:r>
          <w:r w:rsidR="00436BB8">
            <w:t xml:space="preserve"> (already purchased and must be soon reimbursed to the student)</w:t>
          </w:r>
          <w:r w:rsidR="008A538D" w:rsidRPr="007C0FFE">
            <w:t xml:space="preserve">, </w:t>
          </w:r>
          <w:r w:rsidR="00890E35">
            <w:t xml:space="preserve">two tablets, </w:t>
          </w:r>
          <w:r w:rsidR="008A538D" w:rsidRPr="007C0FFE">
            <w:t xml:space="preserve">sensors for navigation and interaction, </w:t>
          </w:r>
          <w:r w:rsidR="00436BB8">
            <w:t xml:space="preserve">many </w:t>
          </w:r>
          <w:r w:rsidR="008A538D" w:rsidRPr="007C0FFE">
            <w:t>servo</w:t>
          </w:r>
          <w:r w:rsidR="00436BB8">
            <w:t xml:space="preserve"> motor</w:t>
          </w:r>
          <w:r w:rsidR="008A538D" w:rsidRPr="007C0FFE">
            <w:t>s, and material</w:t>
          </w:r>
          <w:r w:rsidR="00436BB8">
            <w:t>s</w:t>
          </w:r>
          <w:r w:rsidR="008A538D" w:rsidRPr="007C0FFE">
            <w:t xml:space="preserve"> for the robot </w:t>
          </w:r>
          <w:r w:rsidR="00436BB8">
            <w:t xml:space="preserve">human-like </w:t>
          </w:r>
          <w:r w:rsidR="008A538D" w:rsidRPr="007C0FFE">
            <w:t>body</w:t>
          </w:r>
          <w:r w:rsidR="00436BB8">
            <w:t xml:space="preserve"> (including </w:t>
          </w:r>
          <w:r w:rsidR="00A87BDB">
            <w:t xml:space="preserve">the tablet-head or realistic face with an </w:t>
          </w:r>
          <w:r w:rsidR="00436BB8">
            <w:t>expensive latex mask if we want the face to realistic</w:t>
          </w:r>
          <w:r w:rsidR="00890E35">
            <w:t xml:space="preserve"> – depends on </w:t>
          </w:r>
          <w:r w:rsidR="00A87BDB">
            <w:t>the selected</w:t>
          </w:r>
          <w:r w:rsidR="00890E35">
            <w:t xml:space="preserve"> variant</w:t>
          </w:r>
          <w:r w:rsidR="00436BB8">
            <w:t>)</w:t>
          </w:r>
          <w:r w:rsidR="008A538D" w:rsidRPr="007C0FFE">
            <w:t>. For software, we will utilize open-source software as much as</w:t>
          </w:r>
          <w:r w:rsidR="005315E6" w:rsidRPr="007C0FFE">
            <w:t xml:space="preserve"> possible. </w:t>
          </w:r>
          <w:r w:rsidR="00371E34">
            <w:t>MCECS-BOT</w:t>
          </w:r>
          <w:r w:rsidR="005315E6" w:rsidRPr="007C0FFE">
            <w:t xml:space="preserve"> will run under Ubuntu Linux Operating System. The vision system will be controlled using the </w:t>
          </w:r>
          <w:proofErr w:type="spellStart"/>
          <w:r w:rsidR="005315E6" w:rsidRPr="007C0FFE">
            <w:t>OpenCV</w:t>
          </w:r>
          <w:proofErr w:type="spellEnd"/>
          <w:r w:rsidR="005315E6" w:rsidRPr="007C0FFE">
            <w:t xml:space="preserve"> image processing library, the speech recognition system will use the Pocket-Sphinx software from Carnegie Mellon University, the speech synthesizer system will use </w:t>
          </w:r>
          <w:proofErr w:type="spellStart"/>
          <w:r w:rsidR="005315E6" w:rsidRPr="007C0FFE">
            <w:t>FreeTTS</w:t>
          </w:r>
          <w:proofErr w:type="spellEnd"/>
          <w:r w:rsidR="005315E6" w:rsidRPr="007C0FFE">
            <w:t xml:space="preserve"> software, and the control of all those components will be synchronized using a system which will be developed </w:t>
          </w:r>
          <w:r w:rsidR="00893139">
            <w:t>by the project team</w:t>
          </w:r>
          <w:r w:rsidR="005315E6" w:rsidRPr="007C0FFE">
            <w:t>.</w:t>
          </w:r>
          <w:r w:rsidR="00DF2542" w:rsidRPr="007C0FFE">
            <w:t xml:space="preserve"> The integ</w:t>
          </w:r>
          <w:r w:rsidR="00E920B8" w:rsidRPr="007C0FFE">
            <w:t xml:space="preserve">rating system will consist of </w:t>
          </w:r>
          <w:r w:rsidR="00A87BDB">
            <w:t xml:space="preserve">the </w:t>
          </w:r>
          <w:r w:rsidR="00E920B8" w:rsidRPr="007C0FFE">
            <w:t>new</w:t>
          </w:r>
          <w:r w:rsidR="00DF2542" w:rsidRPr="007C0FFE">
            <w:t xml:space="preserve"> robot architecture, </w:t>
          </w:r>
          <w:r w:rsidR="00A87BDB">
            <w:t xml:space="preserve">the </w:t>
          </w:r>
          <w:r w:rsidR="00DF2542" w:rsidRPr="007C0FFE">
            <w:t xml:space="preserve">learning system, </w:t>
          </w:r>
          <w:r w:rsidR="00A87BDB">
            <w:t xml:space="preserve">the </w:t>
          </w:r>
          <w:r w:rsidR="00E920B8" w:rsidRPr="007C0FFE">
            <w:t xml:space="preserve">navigation and mapping system, </w:t>
          </w:r>
          <w:r w:rsidR="00A87BDB">
            <w:t xml:space="preserve">the </w:t>
          </w:r>
          <w:r w:rsidR="00DF2542" w:rsidRPr="007C0FFE">
            <w:t>adaptive behavior, and novel approaches for generating new expressive behaviors</w:t>
          </w:r>
          <w:r w:rsidR="00890E35">
            <w:t xml:space="preserve"> and facial gestures</w:t>
          </w:r>
          <w:r w:rsidR="00DF2542" w:rsidRPr="007C0FFE">
            <w:t xml:space="preserve">. </w:t>
          </w:r>
          <w:r w:rsidR="00436BB8">
            <w:t>The design of this robot will have not only engineering aspects</w:t>
          </w:r>
          <w:r w:rsidR="00890E35">
            <w:t xml:space="preserve"> that are required for a practical robot to be fully operational in MCECS</w:t>
          </w:r>
          <w:r w:rsidR="00436BB8">
            <w:t xml:space="preserve">, but also </w:t>
          </w:r>
          <w:r w:rsidR="00A87BDB">
            <w:t xml:space="preserve">the </w:t>
          </w:r>
          <w:r w:rsidR="00436BB8">
            <w:t xml:space="preserve">purely research components such as the use of higher order logic, motion generation and pattern recognition aspects related to the main research areas of Dr. </w:t>
          </w:r>
          <w:proofErr w:type="spellStart"/>
          <w:r w:rsidR="00436BB8">
            <w:t>Perkowski’s</w:t>
          </w:r>
          <w:proofErr w:type="spellEnd"/>
          <w:r w:rsidR="00436BB8">
            <w:t xml:space="preserve"> I</w:t>
          </w:r>
          <w:r w:rsidR="00A91D0B">
            <w:t xml:space="preserve">ntelligent </w:t>
          </w:r>
          <w:r w:rsidR="00436BB8">
            <w:t>R</w:t>
          </w:r>
          <w:r w:rsidR="00A91D0B">
            <w:t>obotics</w:t>
          </w:r>
          <w:r w:rsidR="00436BB8">
            <w:t xml:space="preserve"> Lab.</w:t>
          </w:r>
        </w:p>
        <w:p w14:paraId="775FCCD8" w14:textId="77777777" w:rsidR="006642B2" w:rsidRPr="007C0FFE" w:rsidRDefault="006642B2" w:rsidP="00CF3FD7">
          <w:pPr>
            <w:pStyle w:val="Heading2"/>
            <w:jc w:val="both"/>
            <w:rPr>
              <w:b w:val="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8FAD0E8" w14:textId="77777777" w:rsidR="003B41EB" w:rsidRPr="007C0FFE" w:rsidRDefault="00E02E98" w:rsidP="00CF3FD7">
          <w:pPr>
            <w:pStyle w:val="Heading2"/>
            <w:jc w:val="both"/>
          </w:pPr>
          <w:r w:rsidRPr="007C0FFE">
            <w:t>Vision</w:t>
          </w:r>
        </w:p>
        <w:p w14:paraId="20C21983" w14:textId="562C9510" w:rsidR="00EE2D1E" w:rsidRPr="007C0FFE" w:rsidRDefault="00E62CEF" w:rsidP="00CF3FD7">
          <w:pPr>
            <w:pStyle w:val="BodyText"/>
            <w:jc w:val="both"/>
          </w:pPr>
          <w:r>
            <w:t>T</w:t>
          </w:r>
          <w:r w:rsidR="00A30EB8" w:rsidRPr="007C0FFE">
            <w:t>o</w:t>
          </w:r>
          <w:r w:rsidR="005033B2" w:rsidRPr="007C0FFE">
            <w:t xml:space="preserve"> showcase the awesome</w:t>
          </w:r>
          <w:r w:rsidR="00A30EB8" w:rsidRPr="007C0FFE">
            <w:t>ness and ingenuity of</w:t>
          </w:r>
          <w:r w:rsidR="005033B2" w:rsidRPr="007C0FFE">
            <w:t xml:space="preserve"> </w:t>
          </w:r>
          <w:r w:rsidR="00CD2F5C" w:rsidRPr="007C0FFE">
            <w:t xml:space="preserve">ongoing robotics </w:t>
          </w:r>
          <w:r w:rsidR="005033B2" w:rsidRPr="007C0FFE">
            <w:t>research and class projects that has been done by PSU MCECS students, while promoting</w:t>
          </w:r>
          <w:r w:rsidR="003B41EB" w:rsidRPr="007C0FFE">
            <w:t xml:space="preserve"> Portland State University</w:t>
          </w:r>
          <w:r w:rsidR="00EE2D1E" w:rsidRPr="007C0FFE">
            <w:t xml:space="preserve"> as a formidable research center in intelligent robotics technologies</w:t>
          </w:r>
          <w:r w:rsidR="0052755A" w:rsidRPr="007C0FFE">
            <w:t xml:space="preserve"> among leading universities </w:t>
          </w:r>
          <w:r w:rsidR="003944E1" w:rsidRPr="007C0FFE">
            <w:t xml:space="preserve">in the field </w:t>
          </w:r>
          <w:r w:rsidR="0052755A" w:rsidRPr="007C0FFE">
            <w:t>such as MIT, Carnegie Mellon University, and Stanford</w:t>
          </w:r>
          <w:r w:rsidR="003B41EB" w:rsidRPr="007C0FFE">
            <w:t>.</w:t>
          </w:r>
          <w:r w:rsidR="00436BB8">
            <w:t xml:space="preserve"> So far, only top U</w:t>
          </w:r>
          <w:r w:rsidR="00A91D0B">
            <w:t>.</w:t>
          </w:r>
          <w:r w:rsidR="00436BB8">
            <w:t>S</w:t>
          </w:r>
          <w:r w:rsidR="00A91D0B">
            <w:t>.</w:t>
          </w:r>
          <w:r w:rsidR="00436BB8">
            <w:t xml:space="preserve"> universities have built this kind of robots, and our robot will be more advanced in the area of expressing </w:t>
          </w:r>
          <w:r w:rsidR="00D52206">
            <w:t xml:space="preserve">its “emotions”, language communication </w:t>
          </w:r>
          <w:r w:rsidR="00436BB8">
            <w:t>and recognizing emotions</w:t>
          </w:r>
          <w:r w:rsidR="00D52206">
            <w:t xml:space="preserve"> of the visitors</w:t>
          </w:r>
          <w:r w:rsidR="00436BB8">
            <w:t>.</w:t>
          </w:r>
        </w:p>
        <w:p w14:paraId="72DBAB14" w14:textId="77777777" w:rsidR="00EE2D1E" w:rsidRPr="007C0FFE" w:rsidRDefault="00EE2D1E" w:rsidP="00CF3FD7">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A296C03" w14:textId="703F249C" w:rsidR="009B1F7C" w:rsidRPr="003B41EB" w:rsidRDefault="00EE2D1E" w:rsidP="00CF3FD7">
          <w:pPr>
            <w:pStyle w:val="Heading2"/>
            <w:jc w:val="both"/>
          </w:pPr>
          <w:r w:rsidRPr="007C0FFE">
            <w:t>Mission</w:t>
          </w:r>
        </w:p>
      </w:sdtContent>
    </w:sdt>
    <w:p w14:paraId="59C2852F" w14:textId="41A60255" w:rsidR="00E02E98" w:rsidRPr="00E02E98" w:rsidRDefault="00E62CEF" w:rsidP="00CF3FD7">
      <w:pPr>
        <w:pStyle w:val="BodyText"/>
        <w:jc w:val="both"/>
      </w:pPr>
      <w:r>
        <w:t xml:space="preserve">To have a fully functional, stable, and reliable autonomous robot platform that acts as a guide for guests to the MCECS.  Additionally, </w:t>
      </w:r>
      <w:r w:rsidR="00371E34">
        <w:t>MCECS-BOT</w:t>
      </w:r>
      <w:r w:rsidR="00E02E98">
        <w:t xml:space="preserve"> would be the primary platform for human-robot interaction research, particularly in the application of: Robot </w:t>
      </w:r>
      <w:r w:rsidR="00886C3F">
        <w:t>Theatre</w:t>
      </w:r>
      <w:r w:rsidR="00E02E98">
        <w:t xml:space="preserve">, </w:t>
      </w:r>
      <w:proofErr w:type="spellStart"/>
      <w:r w:rsidR="00E02E98">
        <w:t>tele</w:t>
      </w:r>
      <w:proofErr w:type="spellEnd"/>
      <w:r w:rsidR="00CF3FD7">
        <w:t>-</w:t>
      </w:r>
      <w:r w:rsidR="00E02E98">
        <w:t>presence, assistive robot</w:t>
      </w:r>
      <w:r w:rsidR="00CF3FD7">
        <w:t>ic</w:t>
      </w:r>
      <w:r w:rsidR="00E02E98">
        <w:t>s, and social robotics.</w:t>
      </w:r>
      <w:r w:rsidR="003B41EB">
        <w:t xml:space="preserve"> Such applications involve researches in: computer vision, autonomous navigation, natural language processing, speech recognition and synthesis, machine learning, kinematics, and aesthetics.</w:t>
      </w:r>
      <w:r w:rsidR="003316EA">
        <w:t xml:space="preserve"> Moreover, because of the breadth of the robotics research, </w:t>
      </w:r>
      <w:r w:rsidR="00371E34">
        <w:t>MCECS-BOT</w:t>
      </w:r>
      <w:r w:rsidR="003316EA">
        <w:t xml:space="preserve"> could also serve as a platform for multi-disciplinary research collaboration projects.</w:t>
      </w:r>
    </w:p>
    <w:p w14:paraId="605C43CE" w14:textId="3F8F37DB" w:rsidR="00DF2542" w:rsidRDefault="00EE7475" w:rsidP="00A33EE6">
      <w:pPr>
        <w:pStyle w:val="Heading1"/>
      </w:pPr>
      <w:r>
        <w:br w:type="page"/>
      </w:r>
      <w:r w:rsidR="00731342">
        <w:lastRenderedPageBreak/>
        <w:t>Table of Contents</w:t>
      </w:r>
    </w:p>
    <w:p w14:paraId="3D6ACD0D" w14:textId="77777777" w:rsidR="00DF2542" w:rsidRDefault="00DF2542" w:rsidP="00731342">
      <w:pPr>
        <w:pStyle w:val="Heading2"/>
      </w:pPr>
    </w:p>
    <w:p w14:paraId="3C18D55C" w14:textId="403F88AD" w:rsidR="00A33EE6" w:rsidRDefault="00A33EE6" w:rsidP="002D0BF5">
      <w:pPr>
        <w:tabs>
          <w:tab w:val="right" w:pos="10080"/>
        </w:tabs>
      </w:pPr>
      <w:r>
        <w:t xml:space="preserve">Executive </w:t>
      </w:r>
      <w:proofErr w:type="gramStart"/>
      <w:r>
        <w:t>Summary</w:t>
      </w:r>
      <w:r w:rsidR="002D0BF5">
        <w:t xml:space="preserve">  -------------------------------------------------------------------------------------------------------------</w:t>
      </w:r>
      <w:proofErr w:type="gramEnd"/>
      <w:r w:rsidR="002D0BF5">
        <w:tab/>
        <w:t>2</w:t>
      </w:r>
    </w:p>
    <w:p w14:paraId="1FBDF401" w14:textId="0A249089" w:rsidR="00A33EE6" w:rsidRDefault="00A33EE6" w:rsidP="002D0BF5">
      <w:pPr>
        <w:tabs>
          <w:tab w:val="right" w:pos="10080"/>
        </w:tabs>
      </w:pPr>
      <w:r>
        <w:t xml:space="preserve">Table of </w:t>
      </w:r>
      <w:proofErr w:type="gramStart"/>
      <w:r>
        <w:t>Contents</w:t>
      </w:r>
      <w:r w:rsidR="002D0BF5">
        <w:t xml:space="preserve">  -----------------------------------------------------------------------------------------------------------------</w:t>
      </w:r>
      <w:proofErr w:type="gramEnd"/>
      <w:r w:rsidR="002D0BF5">
        <w:tab/>
        <w:t>4</w:t>
      </w:r>
    </w:p>
    <w:p w14:paraId="55468C13" w14:textId="0111CCC8" w:rsidR="00A33EE6" w:rsidRDefault="00A33EE6" w:rsidP="002D0BF5">
      <w:pPr>
        <w:tabs>
          <w:tab w:val="right" w:pos="10080"/>
        </w:tabs>
      </w:pPr>
      <w:r>
        <w:t xml:space="preserve">Portland Cyber </w:t>
      </w:r>
      <w:proofErr w:type="gramStart"/>
      <w:r w:rsidR="00886C3F">
        <w:t>Theatre</w:t>
      </w:r>
      <w:r w:rsidR="002D0BF5">
        <w:t xml:space="preserve">  --------------------------------------------------------------------------------------------------------</w:t>
      </w:r>
      <w:proofErr w:type="gramEnd"/>
      <w:r w:rsidR="002D0BF5">
        <w:tab/>
        <w:t>5</w:t>
      </w:r>
    </w:p>
    <w:p w14:paraId="0E789A35" w14:textId="07AF10C5" w:rsidR="00A33EE6" w:rsidRDefault="00A33EE6" w:rsidP="002D0BF5">
      <w:pPr>
        <w:tabs>
          <w:tab w:val="right" w:pos="10080"/>
        </w:tabs>
      </w:pPr>
      <w:r>
        <w:t xml:space="preserve">Prototype – The </w:t>
      </w:r>
      <w:proofErr w:type="spellStart"/>
      <w:r>
        <w:t>GuideBot</w:t>
      </w:r>
      <w:proofErr w:type="spellEnd"/>
      <w:r>
        <w:t xml:space="preserve"> </w:t>
      </w:r>
      <w:proofErr w:type="gramStart"/>
      <w:r>
        <w:t>Project</w:t>
      </w:r>
      <w:r w:rsidR="002D0BF5">
        <w:t xml:space="preserve">  -------------------------------------------------------------------------------------------</w:t>
      </w:r>
      <w:proofErr w:type="gramEnd"/>
      <w:r w:rsidR="002D0BF5">
        <w:tab/>
        <w:t>6</w:t>
      </w:r>
    </w:p>
    <w:p w14:paraId="43C0ACE9" w14:textId="0AB5749C" w:rsidR="00A33EE6" w:rsidRDefault="00A33EE6" w:rsidP="002D0BF5">
      <w:pPr>
        <w:tabs>
          <w:tab w:val="right" w:pos="10080"/>
        </w:tabs>
      </w:pPr>
      <w:r>
        <w:t>The MCECS-</w:t>
      </w:r>
      <w:proofErr w:type="gramStart"/>
      <w:r>
        <w:t>Bot</w:t>
      </w:r>
      <w:r w:rsidR="002D0BF5">
        <w:t xml:space="preserve">  -------------------------------------------------------------------------------------------------------------------</w:t>
      </w:r>
      <w:proofErr w:type="gramEnd"/>
      <w:r w:rsidR="002D0BF5">
        <w:tab/>
        <w:t>8</w:t>
      </w:r>
    </w:p>
    <w:p w14:paraId="51B62F53" w14:textId="2C0BEB88" w:rsidR="00A33EE6" w:rsidRDefault="00A33EE6" w:rsidP="002D0BF5">
      <w:pPr>
        <w:pStyle w:val="ListParagraph"/>
        <w:numPr>
          <w:ilvl w:val="0"/>
          <w:numId w:val="16"/>
        </w:numPr>
        <w:tabs>
          <w:tab w:val="right" w:pos="10080"/>
        </w:tabs>
      </w:pPr>
      <w:r>
        <w:t>Vision</w:t>
      </w:r>
      <w:r w:rsidR="002D0BF5">
        <w:t xml:space="preserve">  -----------------------------------------------------------------------------------------------------------------------</w:t>
      </w:r>
      <w:r w:rsidR="002D0BF5">
        <w:tab/>
        <w:t>10</w:t>
      </w:r>
    </w:p>
    <w:p w14:paraId="55426455" w14:textId="6C3B1F3A" w:rsidR="00A33EE6" w:rsidRDefault="00A33EE6" w:rsidP="002D0BF5">
      <w:pPr>
        <w:pStyle w:val="ListParagraph"/>
        <w:numPr>
          <w:ilvl w:val="1"/>
          <w:numId w:val="16"/>
        </w:numPr>
        <w:tabs>
          <w:tab w:val="right" w:pos="10080"/>
        </w:tabs>
      </w:pPr>
      <w:r>
        <w:t>Microsoft Kinect</w:t>
      </w:r>
      <w:r w:rsidR="002D0BF5">
        <w:t xml:space="preserve">  ----------------------------------------------------------------------------------------------</w:t>
      </w:r>
      <w:r w:rsidR="002D0BF5">
        <w:tab/>
        <w:t>10</w:t>
      </w:r>
    </w:p>
    <w:p w14:paraId="6F100145" w14:textId="5C4AE63C" w:rsidR="00A33EE6" w:rsidRDefault="00A33EE6" w:rsidP="002D0BF5">
      <w:pPr>
        <w:pStyle w:val="ListParagraph"/>
        <w:numPr>
          <w:ilvl w:val="0"/>
          <w:numId w:val="16"/>
        </w:numPr>
        <w:tabs>
          <w:tab w:val="right" w:pos="10080"/>
        </w:tabs>
      </w:pPr>
      <w:r>
        <w:t>Navigation</w:t>
      </w:r>
      <w:r w:rsidR="002D0BF5">
        <w:t xml:space="preserve">  ----------------------------------------------------------------------------------------------------------------</w:t>
      </w:r>
      <w:r w:rsidR="002D0BF5">
        <w:tab/>
        <w:t>11</w:t>
      </w:r>
    </w:p>
    <w:p w14:paraId="540D9F96" w14:textId="00730F9E" w:rsidR="00A33EE6" w:rsidRDefault="00A33EE6" w:rsidP="002D0BF5">
      <w:pPr>
        <w:pStyle w:val="ListParagraph"/>
        <w:numPr>
          <w:ilvl w:val="1"/>
          <w:numId w:val="16"/>
        </w:numPr>
        <w:tabs>
          <w:tab w:val="right" w:pos="10080"/>
        </w:tabs>
      </w:pPr>
      <w:r>
        <w:t>Mobile Platform</w:t>
      </w:r>
      <w:r w:rsidR="002D0BF5">
        <w:t xml:space="preserve">  ----------------------------------------------------------------------------------------------</w:t>
      </w:r>
      <w:r w:rsidR="002D0BF5">
        <w:tab/>
        <w:t>11</w:t>
      </w:r>
    </w:p>
    <w:p w14:paraId="592AE315" w14:textId="218D986A" w:rsidR="002D0BF5" w:rsidRDefault="002D0BF5" w:rsidP="002D0BF5">
      <w:pPr>
        <w:pStyle w:val="ListParagraph"/>
        <w:numPr>
          <w:ilvl w:val="1"/>
          <w:numId w:val="16"/>
        </w:numPr>
        <w:tabs>
          <w:tab w:val="right" w:pos="10080"/>
        </w:tabs>
      </w:pPr>
      <w:r>
        <w:t>Sensors  ----------------------------------------------------------------------------------------------------------</w:t>
      </w:r>
      <w:r>
        <w:tab/>
        <w:t>12</w:t>
      </w:r>
    </w:p>
    <w:p w14:paraId="29B03082" w14:textId="753CECC2" w:rsidR="00A33EE6" w:rsidRDefault="00A33EE6" w:rsidP="002D0BF5">
      <w:pPr>
        <w:pStyle w:val="ListParagraph"/>
        <w:numPr>
          <w:ilvl w:val="0"/>
          <w:numId w:val="16"/>
        </w:numPr>
        <w:tabs>
          <w:tab w:val="right" w:pos="10080"/>
        </w:tabs>
      </w:pPr>
      <w:r>
        <w:t>Speech</w:t>
      </w:r>
      <w:r w:rsidR="002D0BF5">
        <w:t xml:space="preserve">  ----------------------------------------------------------------------------------------------------------------------</w:t>
      </w:r>
      <w:r w:rsidR="002D0BF5">
        <w:tab/>
        <w:t>12</w:t>
      </w:r>
    </w:p>
    <w:p w14:paraId="6741BE18" w14:textId="47E0B248" w:rsidR="00A33EE6" w:rsidRDefault="00A33EE6" w:rsidP="002D0BF5">
      <w:pPr>
        <w:pStyle w:val="ListParagraph"/>
        <w:numPr>
          <w:ilvl w:val="1"/>
          <w:numId w:val="16"/>
        </w:numPr>
        <w:tabs>
          <w:tab w:val="right" w:pos="10080"/>
        </w:tabs>
      </w:pPr>
      <w:r>
        <w:t>Microphone Array</w:t>
      </w:r>
      <w:r w:rsidR="002D0BF5">
        <w:t xml:space="preserve">  --------------------------------------------------------------------------------------------</w:t>
      </w:r>
      <w:r w:rsidR="002D0BF5">
        <w:tab/>
        <w:t>12</w:t>
      </w:r>
    </w:p>
    <w:p w14:paraId="60269AE0" w14:textId="78406FBE" w:rsidR="00A33EE6" w:rsidRDefault="00A33EE6" w:rsidP="002D0BF5">
      <w:pPr>
        <w:pStyle w:val="ListParagraph"/>
        <w:numPr>
          <w:ilvl w:val="1"/>
          <w:numId w:val="16"/>
        </w:numPr>
        <w:tabs>
          <w:tab w:val="right" w:pos="10080"/>
        </w:tabs>
      </w:pPr>
      <w:r>
        <w:t>Pocket-Sphinx</w:t>
      </w:r>
      <w:r w:rsidR="002D0BF5">
        <w:t xml:space="preserve">  -------------------------------------------------------------------------------------------------</w:t>
      </w:r>
      <w:r w:rsidR="002D0BF5">
        <w:tab/>
        <w:t>12</w:t>
      </w:r>
    </w:p>
    <w:p w14:paraId="44105C64" w14:textId="472726E6" w:rsidR="00A33EE6" w:rsidRDefault="00A33EE6" w:rsidP="002D0BF5">
      <w:pPr>
        <w:pStyle w:val="ListParagraph"/>
        <w:numPr>
          <w:ilvl w:val="1"/>
          <w:numId w:val="16"/>
        </w:numPr>
        <w:tabs>
          <w:tab w:val="right" w:pos="10080"/>
        </w:tabs>
      </w:pPr>
      <w:proofErr w:type="spellStart"/>
      <w:r>
        <w:t>FreeTTS</w:t>
      </w:r>
      <w:proofErr w:type="spellEnd"/>
      <w:r w:rsidR="00837511">
        <w:t xml:space="preserve">  ---------------------------------------------------------------------------------------------------------</w:t>
      </w:r>
      <w:r w:rsidR="00837511">
        <w:tab/>
        <w:t>13</w:t>
      </w:r>
    </w:p>
    <w:p w14:paraId="42B53A13" w14:textId="31EADFB0" w:rsidR="00A33EE6" w:rsidRDefault="00A33EE6" w:rsidP="002D0BF5">
      <w:pPr>
        <w:pStyle w:val="ListParagraph"/>
        <w:numPr>
          <w:ilvl w:val="0"/>
          <w:numId w:val="16"/>
        </w:numPr>
        <w:tabs>
          <w:tab w:val="right" w:pos="10080"/>
        </w:tabs>
      </w:pPr>
      <w:r>
        <w:t>Core Processing Unit</w:t>
      </w:r>
      <w:r w:rsidR="00837511">
        <w:t xml:space="preserve">  ---------------------------------------------------------------------------------------------------</w:t>
      </w:r>
      <w:r w:rsidR="00837511">
        <w:tab/>
        <w:t>13</w:t>
      </w:r>
    </w:p>
    <w:p w14:paraId="3D81CB43" w14:textId="65173F38" w:rsidR="00A33EE6" w:rsidRDefault="00A33EE6" w:rsidP="002D0BF5">
      <w:pPr>
        <w:pStyle w:val="ListParagraph"/>
        <w:numPr>
          <w:ilvl w:val="1"/>
          <w:numId w:val="16"/>
        </w:numPr>
        <w:tabs>
          <w:tab w:val="right" w:pos="10080"/>
        </w:tabs>
      </w:pPr>
      <w:r>
        <w:t>Vision Processing</w:t>
      </w:r>
      <w:r w:rsidR="00837511">
        <w:t xml:space="preserve">  ---------------------------------------------------------------------------------------------</w:t>
      </w:r>
      <w:r w:rsidR="00837511">
        <w:tab/>
        <w:t>13</w:t>
      </w:r>
    </w:p>
    <w:p w14:paraId="375F9372" w14:textId="21C9E5FF" w:rsidR="00A33EE6" w:rsidRDefault="00A33EE6" w:rsidP="002D0BF5">
      <w:pPr>
        <w:pStyle w:val="ListParagraph"/>
        <w:numPr>
          <w:ilvl w:val="1"/>
          <w:numId w:val="16"/>
        </w:numPr>
        <w:tabs>
          <w:tab w:val="right" w:pos="10080"/>
        </w:tabs>
      </w:pPr>
      <w:r>
        <w:t>Natural Language Processing</w:t>
      </w:r>
      <w:r w:rsidR="00E80662">
        <w:t xml:space="preserve">  ----------------------------------------------------------------------------</w:t>
      </w:r>
      <w:r w:rsidR="00E80662">
        <w:tab/>
        <w:t>14</w:t>
      </w:r>
    </w:p>
    <w:p w14:paraId="68A8488A" w14:textId="6C6B043B" w:rsidR="00A33EE6" w:rsidRDefault="00A33EE6" w:rsidP="002D0BF5">
      <w:pPr>
        <w:pStyle w:val="ListParagraph"/>
        <w:numPr>
          <w:ilvl w:val="1"/>
          <w:numId w:val="16"/>
        </w:numPr>
        <w:tabs>
          <w:tab w:val="right" w:pos="10080"/>
        </w:tabs>
      </w:pPr>
      <w:r>
        <w:t>Navigation</w:t>
      </w:r>
      <w:r w:rsidR="00E80662">
        <w:t xml:space="preserve">  ------------------------------------------------------------------------------------------------------</w:t>
      </w:r>
      <w:r w:rsidR="00E80662">
        <w:tab/>
        <w:t>14</w:t>
      </w:r>
    </w:p>
    <w:p w14:paraId="1AF3C4F4" w14:textId="1BF78182" w:rsidR="00A33EE6" w:rsidRDefault="00A33EE6" w:rsidP="002D0BF5">
      <w:pPr>
        <w:pStyle w:val="ListParagraph"/>
        <w:numPr>
          <w:ilvl w:val="1"/>
          <w:numId w:val="16"/>
        </w:numPr>
        <w:tabs>
          <w:tab w:val="right" w:pos="10080"/>
        </w:tabs>
      </w:pPr>
      <w:r>
        <w:t>Behavior</w:t>
      </w:r>
      <w:r w:rsidR="00E80662">
        <w:t xml:space="preserve">  ---------------------------------------------------------------------------------------------------------</w:t>
      </w:r>
      <w:r w:rsidR="00E80662">
        <w:tab/>
        <w:t>14</w:t>
      </w:r>
    </w:p>
    <w:p w14:paraId="14D790EC" w14:textId="3513B798" w:rsidR="00A33EE6" w:rsidRDefault="00A33EE6" w:rsidP="002D0BF5">
      <w:pPr>
        <w:pStyle w:val="ListParagraph"/>
        <w:numPr>
          <w:ilvl w:val="0"/>
          <w:numId w:val="16"/>
        </w:numPr>
        <w:tabs>
          <w:tab w:val="right" w:pos="10080"/>
        </w:tabs>
      </w:pPr>
      <w:r>
        <w:t>Integration</w:t>
      </w:r>
      <w:r w:rsidR="006F25B4">
        <w:t xml:space="preserve">  -----------------------------------------------------------------------------------------------------------------</w:t>
      </w:r>
      <w:r w:rsidR="006F25B4">
        <w:tab/>
        <w:t>15</w:t>
      </w:r>
    </w:p>
    <w:p w14:paraId="2CDF5DC4" w14:textId="7C20E7A9" w:rsidR="00A33EE6" w:rsidRDefault="00A33EE6" w:rsidP="002D0BF5">
      <w:pPr>
        <w:pStyle w:val="ListParagraph"/>
        <w:numPr>
          <w:ilvl w:val="0"/>
          <w:numId w:val="16"/>
        </w:numPr>
        <w:tabs>
          <w:tab w:val="right" w:pos="10080"/>
        </w:tabs>
      </w:pPr>
      <w:r>
        <w:t>Computer</w:t>
      </w:r>
      <w:r w:rsidR="006F25B4">
        <w:t xml:space="preserve">  -------------------------------------------------------------------------------------------------------------------</w:t>
      </w:r>
      <w:r w:rsidR="006F25B4">
        <w:tab/>
        <w:t>15</w:t>
      </w:r>
    </w:p>
    <w:p w14:paraId="101CEC3E" w14:textId="06CC4512" w:rsidR="00A33EE6" w:rsidRDefault="00A33EE6" w:rsidP="002D0BF5">
      <w:pPr>
        <w:pStyle w:val="ListParagraph"/>
        <w:numPr>
          <w:ilvl w:val="1"/>
          <w:numId w:val="16"/>
        </w:numPr>
        <w:tabs>
          <w:tab w:val="right" w:pos="10080"/>
        </w:tabs>
      </w:pPr>
      <w:r>
        <w:t>Motherboard</w:t>
      </w:r>
      <w:r w:rsidR="006F25B4">
        <w:t xml:space="preserve">  ----------------------------------------------------------------------------------------------------</w:t>
      </w:r>
      <w:r w:rsidR="006F25B4">
        <w:tab/>
        <w:t>15</w:t>
      </w:r>
    </w:p>
    <w:p w14:paraId="409FB74D" w14:textId="2668A59D" w:rsidR="00A33EE6" w:rsidRDefault="00A33EE6" w:rsidP="002D0BF5">
      <w:pPr>
        <w:pStyle w:val="ListParagraph"/>
        <w:numPr>
          <w:ilvl w:val="1"/>
          <w:numId w:val="16"/>
        </w:numPr>
        <w:tabs>
          <w:tab w:val="right" w:pos="10080"/>
        </w:tabs>
      </w:pPr>
      <w:r>
        <w:t>Memory</w:t>
      </w:r>
      <w:r w:rsidR="002E1DAB">
        <w:t xml:space="preserve">  -----------------------------------------------------------------------------------------------------------</w:t>
      </w:r>
      <w:r w:rsidR="002E1DAB">
        <w:tab/>
        <w:t>16</w:t>
      </w:r>
    </w:p>
    <w:p w14:paraId="4A47E854" w14:textId="5D13CFEF" w:rsidR="00A33EE6" w:rsidRDefault="00A33EE6" w:rsidP="002D0BF5">
      <w:pPr>
        <w:pStyle w:val="ListParagraph"/>
        <w:numPr>
          <w:ilvl w:val="1"/>
          <w:numId w:val="16"/>
        </w:numPr>
        <w:tabs>
          <w:tab w:val="right" w:pos="10080"/>
        </w:tabs>
      </w:pPr>
      <w:r>
        <w:t>Hard Drive</w:t>
      </w:r>
      <w:r w:rsidR="002E1DAB">
        <w:t xml:space="preserve">  -------------------------------------------------------------------------------------------------------</w:t>
      </w:r>
      <w:r w:rsidR="002E1DAB">
        <w:tab/>
        <w:t>16</w:t>
      </w:r>
    </w:p>
    <w:p w14:paraId="7B5CB68B" w14:textId="5AC110CF" w:rsidR="002E1DAB" w:rsidRDefault="002E1DAB" w:rsidP="002D0BF5">
      <w:pPr>
        <w:pStyle w:val="ListParagraph"/>
        <w:numPr>
          <w:ilvl w:val="1"/>
          <w:numId w:val="16"/>
        </w:numPr>
        <w:tabs>
          <w:tab w:val="right" w:pos="10080"/>
        </w:tabs>
      </w:pPr>
      <w:r>
        <w:t>Wireless Extender Antenna  --------------------------------------------------------------------------------</w:t>
      </w:r>
      <w:r>
        <w:tab/>
        <w:t>16</w:t>
      </w:r>
    </w:p>
    <w:p w14:paraId="43A8B2CF" w14:textId="71476614" w:rsidR="00A33EE6" w:rsidRDefault="00A33EE6" w:rsidP="002D0BF5">
      <w:pPr>
        <w:pStyle w:val="ListParagraph"/>
        <w:numPr>
          <w:ilvl w:val="1"/>
          <w:numId w:val="16"/>
        </w:numPr>
        <w:tabs>
          <w:tab w:val="right" w:pos="10080"/>
        </w:tabs>
      </w:pPr>
      <w:r>
        <w:t>Power Supplies/Batteries</w:t>
      </w:r>
      <w:r w:rsidR="002E1DAB">
        <w:t xml:space="preserve">  ------------------------------------------------------</w:t>
      </w:r>
      <w:r w:rsidR="008D56CB">
        <w:t>-----------------------------</w:t>
      </w:r>
      <w:r w:rsidR="008D56CB">
        <w:tab/>
        <w:t>16</w:t>
      </w:r>
    </w:p>
    <w:p w14:paraId="39E0964D" w14:textId="0C7C9BF0" w:rsidR="00A33EE6" w:rsidRDefault="00A33EE6" w:rsidP="002D0BF5">
      <w:pPr>
        <w:pStyle w:val="ListParagraph"/>
        <w:numPr>
          <w:ilvl w:val="0"/>
          <w:numId w:val="16"/>
        </w:numPr>
        <w:tabs>
          <w:tab w:val="right" w:pos="10080"/>
        </w:tabs>
      </w:pPr>
      <w:r>
        <w:t>Robot Construction</w:t>
      </w:r>
      <w:r w:rsidR="002E1DAB">
        <w:t xml:space="preserve">  ------------------------------------------------------------------------------------------------------</w:t>
      </w:r>
      <w:r w:rsidR="002E1DAB">
        <w:tab/>
        <w:t>1</w:t>
      </w:r>
      <w:r w:rsidR="008D56CB">
        <w:t>7</w:t>
      </w:r>
    </w:p>
    <w:p w14:paraId="77F2DF69" w14:textId="29993ACC" w:rsidR="00A33EE6" w:rsidRDefault="002E1DAB" w:rsidP="002D0BF5">
      <w:pPr>
        <w:pStyle w:val="ListParagraph"/>
        <w:numPr>
          <w:ilvl w:val="1"/>
          <w:numId w:val="16"/>
        </w:numPr>
        <w:tabs>
          <w:tab w:val="right" w:pos="10080"/>
        </w:tabs>
      </w:pPr>
      <w:r>
        <w:t>Modification to t</w:t>
      </w:r>
      <w:r w:rsidR="00A33EE6">
        <w:t>he Mobile Base</w:t>
      </w:r>
      <w:r>
        <w:t xml:space="preserve">  --------------------------------------------------------------------------</w:t>
      </w:r>
      <w:r>
        <w:tab/>
        <w:t>1</w:t>
      </w:r>
      <w:r w:rsidR="008D56CB">
        <w:t>7</w:t>
      </w:r>
    </w:p>
    <w:p w14:paraId="3B71BE60" w14:textId="796A16EC" w:rsidR="00A33EE6" w:rsidRDefault="002E1DAB" w:rsidP="002D0BF5">
      <w:pPr>
        <w:pStyle w:val="ListParagraph"/>
        <w:numPr>
          <w:ilvl w:val="1"/>
          <w:numId w:val="16"/>
        </w:numPr>
        <w:tabs>
          <w:tab w:val="right" w:pos="10080"/>
        </w:tabs>
      </w:pPr>
      <w:r>
        <w:t>Building t</w:t>
      </w:r>
      <w:r w:rsidR="00A33EE6">
        <w:t>he Robot Body</w:t>
      </w:r>
      <w:r>
        <w:t xml:space="preserve">  ------------------------------------------------------------------------------------</w:t>
      </w:r>
      <w:r>
        <w:tab/>
        <w:t>1</w:t>
      </w:r>
      <w:r w:rsidR="008D56CB">
        <w:t>7</w:t>
      </w:r>
    </w:p>
    <w:p w14:paraId="15A12CD6" w14:textId="1E524B7F" w:rsidR="00A33EE6" w:rsidRDefault="00912B94" w:rsidP="002D0BF5">
      <w:pPr>
        <w:pStyle w:val="ListParagraph"/>
        <w:numPr>
          <w:ilvl w:val="1"/>
          <w:numId w:val="16"/>
        </w:numPr>
        <w:tabs>
          <w:tab w:val="right" w:pos="10080"/>
        </w:tabs>
      </w:pPr>
      <w:r>
        <w:t xml:space="preserve">Building </w:t>
      </w:r>
      <w:r w:rsidR="00A33EE6">
        <w:t>The Robot Arms</w:t>
      </w:r>
      <w:r w:rsidR="002E1DAB">
        <w:t xml:space="preserve">  ----------------------------------------------------------------</w:t>
      </w:r>
      <w:r>
        <w:t>-------------------</w:t>
      </w:r>
      <w:r w:rsidR="002E1DAB">
        <w:tab/>
        <w:t>1</w:t>
      </w:r>
      <w:r w:rsidR="008D56CB">
        <w:t>7</w:t>
      </w:r>
    </w:p>
    <w:p w14:paraId="6341DDEA" w14:textId="7A4A5FDC" w:rsidR="00A33EE6" w:rsidRDefault="00912B94" w:rsidP="002D0BF5">
      <w:pPr>
        <w:pStyle w:val="ListParagraph"/>
        <w:numPr>
          <w:ilvl w:val="1"/>
          <w:numId w:val="16"/>
        </w:numPr>
        <w:tabs>
          <w:tab w:val="right" w:pos="10080"/>
        </w:tabs>
      </w:pPr>
      <w:r>
        <w:t xml:space="preserve">Building </w:t>
      </w:r>
      <w:r w:rsidR="00A33EE6">
        <w:t>The Head</w:t>
      </w:r>
      <w:r w:rsidR="002E1DAB">
        <w:t xml:space="preserve">  -------------------------------------------------------------------------</w:t>
      </w:r>
      <w:r>
        <w:t>-------------------</w:t>
      </w:r>
      <w:r w:rsidR="002E1DAB">
        <w:tab/>
        <w:t>1</w:t>
      </w:r>
      <w:r>
        <w:t>8</w:t>
      </w:r>
    </w:p>
    <w:p w14:paraId="70EB417B" w14:textId="5F69CFFC" w:rsidR="00A33EE6" w:rsidRDefault="00A33EE6" w:rsidP="002E1DAB">
      <w:pPr>
        <w:tabs>
          <w:tab w:val="right" w:pos="10080"/>
        </w:tabs>
      </w:pPr>
      <w:r>
        <w:t xml:space="preserve">Estimated </w:t>
      </w:r>
      <w:proofErr w:type="gramStart"/>
      <w:r>
        <w:t>Cost</w:t>
      </w:r>
      <w:r w:rsidR="002E1DAB">
        <w:t xml:space="preserve">  -----------------------------------------------------------------------------------------------------------------------</w:t>
      </w:r>
      <w:proofErr w:type="gramEnd"/>
      <w:r w:rsidR="002E1DAB">
        <w:tab/>
        <w:t>1</w:t>
      </w:r>
      <w:r w:rsidR="00912B94">
        <w:t>9</w:t>
      </w:r>
    </w:p>
    <w:p w14:paraId="75BDBF5A" w14:textId="79235297" w:rsidR="00A33EE6" w:rsidRDefault="00A33EE6" w:rsidP="002D0BF5">
      <w:pPr>
        <w:tabs>
          <w:tab w:val="right" w:pos="10080"/>
        </w:tabs>
      </w:pPr>
      <w:r>
        <w:t>Project Timeline</w:t>
      </w:r>
      <w:r w:rsidR="002E1DAB">
        <w:t xml:space="preserve"> </w:t>
      </w:r>
      <w:proofErr w:type="gramStart"/>
      <w:r w:rsidR="002E1DAB">
        <w:t>Estimate  --------------------------------------------------------------------------------------------------------</w:t>
      </w:r>
      <w:proofErr w:type="gramEnd"/>
      <w:r w:rsidR="002E1DAB">
        <w:tab/>
        <w:t>1</w:t>
      </w:r>
      <w:r w:rsidR="00912B94">
        <w:t>9</w:t>
      </w:r>
    </w:p>
    <w:p w14:paraId="0B62CBBF" w14:textId="1E06BD64" w:rsidR="00A33EE6" w:rsidRDefault="00A33EE6" w:rsidP="002D0BF5">
      <w:pPr>
        <w:tabs>
          <w:tab w:val="right" w:pos="10080"/>
        </w:tabs>
      </w:pPr>
      <w:proofErr w:type="gramStart"/>
      <w:r>
        <w:t>References</w:t>
      </w:r>
      <w:r w:rsidR="002E1DAB">
        <w:t xml:space="preserve">  -----------------------------------------------------------------------------------------------------------------------------</w:t>
      </w:r>
      <w:proofErr w:type="gramEnd"/>
      <w:r w:rsidR="002E1DAB">
        <w:tab/>
        <w:t>2</w:t>
      </w:r>
      <w:r w:rsidR="00912B94">
        <w:t>3</w:t>
      </w:r>
    </w:p>
    <w:p w14:paraId="682F0F2A" w14:textId="20C2801B" w:rsidR="00A33EE6" w:rsidRDefault="00A33EE6" w:rsidP="002D0BF5">
      <w:pPr>
        <w:tabs>
          <w:tab w:val="right" w:pos="10080"/>
        </w:tabs>
      </w:pPr>
      <w:r>
        <w:t xml:space="preserve">Appendix </w:t>
      </w:r>
      <w:proofErr w:type="gramStart"/>
      <w:r>
        <w:t>A</w:t>
      </w:r>
      <w:r w:rsidR="002E1DAB">
        <w:t xml:space="preserve">  ----------------------------------------------------------------------------------------------------------------------------</w:t>
      </w:r>
      <w:proofErr w:type="gramEnd"/>
      <w:r w:rsidR="002E1DAB">
        <w:tab/>
        <w:t>2</w:t>
      </w:r>
      <w:r w:rsidR="00912B94">
        <w:t>4</w:t>
      </w:r>
    </w:p>
    <w:p w14:paraId="7065A19C" w14:textId="77777777" w:rsidR="00A33EE6" w:rsidRDefault="00A33EE6" w:rsidP="00A33EE6">
      <w:r>
        <w:br w:type="page"/>
      </w:r>
    </w:p>
    <w:p w14:paraId="4EE55953" w14:textId="24F7D90E" w:rsidR="00DF2542" w:rsidRDefault="00201045" w:rsidP="00886C3F">
      <w:pPr>
        <w:pStyle w:val="Heading1"/>
      </w:pPr>
      <w:r>
        <w:lastRenderedPageBreak/>
        <w:t>Portland Cyber Theatre</w:t>
      </w:r>
    </w:p>
    <w:p w14:paraId="09B1A700" w14:textId="2D6339A8" w:rsidR="001A7B9D" w:rsidRPr="00935666" w:rsidRDefault="003A08CC" w:rsidP="00CF3FD7">
      <w:pPr>
        <w:jc w:val="both"/>
        <w:rPr>
          <w:color w:val="auto"/>
        </w:rPr>
      </w:pPr>
      <w:r>
        <w:t xml:space="preserve">The Portland Cyber Theatre is a brainchild of Dr. </w:t>
      </w:r>
      <w:proofErr w:type="spellStart"/>
      <w:r>
        <w:t>Perkowski</w:t>
      </w:r>
      <w:proofErr w:type="spellEnd"/>
      <w:r w:rsidR="00916C08">
        <w:t xml:space="preserve"> who envisioned a theatrical play </w:t>
      </w:r>
      <w:r w:rsidR="00886C3F">
        <w:t>where</w:t>
      </w:r>
      <w:r w:rsidR="00916C08">
        <w:t xml:space="preserve"> all or the main</w:t>
      </w:r>
      <w:r w:rsidR="00C46F07">
        <w:t xml:space="preserve"> characters are played by Robot Actors</w:t>
      </w:r>
      <w:r w:rsidR="00916C08">
        <w:t xml:space="preserve">.  </w:t>
      </w:r>
      <w:r w:rsidR="0010102F">
        <w:t xml:space="preserve">The Theatre is a good example of a </w:t>
      </w:r>
      <w:r w:rsidR="00191A46">
        <w:t>complex, multi-faceted robot application.  Particularly, the</w:t>
      </w:r>
      <w:r w:rsidR="005403A0">
        <w:t xml:space="preserve"> three</w:t>
      </w:r>
      <w:r w:rsidR="00191A46">
        <w:t xml:space="preserve"> </w:t>
      </w:r>
      <w:r w:rsidR="005403A0">
        <w:t>main research area</w:t>
      </w:r>
      <w:r w:rsidR="00EB10A6">
        <w:t>s</w:t>
      </w:r>
      <w:r w:rsidR="005403A0">
        <w:t xml:space="preserve"> involved are: computer vision (face detection, object detection), navigation (shortest path, mapping</w:t>
      </w:r>
      <w:r w:rsidR="00DC23A2">
        <w:t>, obstacle avoidance</w:t>
      </w:r>
      <w:r w:rsidR="005403A0">
        <w:t xml:space="preserve">), and human-robot interaction (speech recognition, natural language processing, speech synthesis, symbolic </w:t>
      </w:r>
      <w:r w:rsidR="005403A0" w:rsidRPr="00EC5EBE">
        <w:rPr>
          <w:color w:val="auto"/>
        </w:rPr>
        <w:t>gestures, animation).</w:t>
      </w:r>
      <w:r w:rsidR="005403A0" w:rsidRPr="00933B76">
        <w:rPr>
          <w:color w:val="FF0000"/>
        </w:rPr>
        <w:t xml:space="preserve"> </w:t>
      </w:r>
      <w:r w:rsidR="0010102F" w:rsidRPr="00933B76">
        <w:rPr>
          <w:color w:val="FF0000"/>
        </w:rPr>
        <w:t xml:space="preserve"> </w:t>
      </w:r>
      <w:r w:rsidR="001A0CDB" w:rsidRPr="00EC5EBE">
        <w:rPr>
          <w:color w:val="auto"/>
        </w:rPr>
        <w:t xml:space="preserve">Several of Dr. </w:t>
      </w:r>
      <w:proofErr w:type="spellStart"/>
      <w:r w:rsidR="001A0CDB" w:rsidRPr="00EC5EBE">
        <w:rPr>
          <w:color w:val="auto"/>
        </w:rPr>
        <w:t>Perkowski’s</w:t>
      </w:r>
      <w:proofErr w:type="spellEnd"/>
      <w:r w:rsidR="001A0CDB" w:rsidRPr="00EC5EBE">
        <w:rPr>
          <w:color w:val="auto"/>
        </w:rPr>
        <w:t xml:space="preserve"> students have developed and built robots towards this goal</w:t>
      </w:r>
      <w:r w:rsidR="00EC5EBE" w:rsidRPr="00EC5EBE">
        <w:rPr>
          <w:color w:val="auto"/>
        </w:rPr>
        <w:t xml:space="preserve"> in the past</w:t>
      </w:r>
      <w:r w:rsidR="001A0CDB" w:rsidRPr="00EC5EBE">
        <w:rPr>
          <w:color w:val="auto"/>
        </w:rPr>
        <w:t>.</w:t>
      </w:r>
      <w:r w:rsidR="001A0CDB" w:rsidRPr="00933B76">
        <w:rPr>
          <w:color w:val="FF0000"/>
        </w:rPr>
        <w:t xml:space="preserve"> </w:t>
      </w:r>
      <w:r w:rsidR="00841807">
        <w:rPr>
          <w:color w:val="auto"/>
        </w:rPr>
        <w:t xml:space="preserve"> The debate </w:t>
      </w:r>
      <w:r w:rsidR="001E0588">
        <w:rPr>
          <w:color w:val="auto"/>
        </w:rPr>
        <w:t xml:space="preserve">play </w:t>
      </w:r>
      <w:r w:rsidR="00841807">
        <w:rPr>
          <w:color w:val="auto"/>
        </w:rPr>
        <w:t xml:space="preserve">between Einstein and Schrödinger’s Cat </w:t>
      </w:r>
      <w:r w:rsidR="00FA3084">
        <w:rPr>
          <w:color w:val="auto"/>
        </w:rPr>
        <w:t xml:space="preserve">robots </w:t>
      </w:r>
      <w:r w:rsidR="001E0588">
        <w:rPr>
          <w:color w:val="auto"/>
        </w:rPr>
        <w:t xml:space="preserve">built by Dr. </w:t>
      </w:r>
      <w:proofErr w:type="spellStart"/>
      <w:r w:rsidR="001E0588">
        <w:rPr>
          <w:color w:val="auto"/>
        </w:rPr>
        <w:t>Perkowski’s</w:t>
      </w:r>
      <w:proofErr w:type="spellEnd"/>
      <w:r w:rsidR="001E0588">
        <w:rPr>
          <w:color w:val="auto"/>
        </w:rPr>
        <w:t xml:space="preserve"> high school students, </w:t>
      </w:r>
      <w:proofErr w:type="spellStart"/>
      <w:r w:rsidR="001E0588" w:rsidRPr="001E0588">
        <w:rPr>
          <w:color w:val="auto"/>
        </w:rPr>
        <w:t>Arushi</w:t>
      </w:r>
      <w:proofErr w:type="spellEnd"/>
      <w:r w:rsidR="001E0588" w:rsidRPr="001E0588">
        <w:rPr>
          <w:color w:val="auto"/>
        </w:rPr>
        <w:t xml:space="preserve"> </w:t>
      </w:r>
      <w:proofErr w:type="spellStart"/>
      <w:r w:rsidR="001E0588" w:rsidRPr="001E0588">
        <w:rPr>
          <w:color w:val="auto"/>
        </w:rPr>
        <w:t>Raghuvanshi</w:t>
      </w:r>
      <w:proofErr w:type="spellEnd"/>
      <w:r w:rsidR="001E0588">
        <w:rPr>
          <w:color w:val="auto"/>
        </w:rPr>
        <w:t xml:space="preserve"> and </w:t>
      </w:r>
      <w:proofErr w:type="spellStart"/>
      <w:r w:rsidR="001E0588" w:rsidRPr="001E0588">
        <w:rPr>
          <w:color w:val="auto"/>
        </w:rPr>
        <w:t>Sidharth</w:t>
      </w:r>
      <w:proofErr w:type="spellEnd"/>
      <w:r w:rsidR="001E0588" w:rsidRPr="001E0588">
        <w:rPr>
          <w:color w:val="auto"/>
        </w:rPr>
        <w:t xml:space="preserve"> </w:t>
      </w:r>
      <w:proofErr w:type="spellStart"/>
      <w:r w:rsidR="001E0588" w:rsidRPr="001E0588">
        <w:rPr>
          <w:color w:val="auto"/>
        </w:rPr>
        <w:t>Dhawan</w:t>
      </w:r>
      <w:proofErr w:type="spellEnd"/>
      <w:r w:rsidR="00DA3723">
        <w:rPr>
          <w:color w:val="auto"/>
        </w:rPr>
        <w:t xml:space="preserve"> (Figure 1)</w:t>
      </w:r>
      <w:r w:rsidR="002A644A">
        <w:rPr>
          <w:color w:val="auto"/>
        </w:rPr>
        <w:t xml:space="preserve"> [6]</w:t>
      </w:r>
      <w:r w:rsidR="00841807" w:rsidRPr="00841807">
        <w:rPr>
          <w:color w:val="auto"/>
        </w:rPr>
        <w:t>,</w:t>
      </w:r>
      <w:r w:rsidR="00841807" w:rsidRPr="00841807">
        <w:rPr>
          <w:i/>
          <w:color w:val="auto"/>
        </w:rPr>
        <w:t xml:space="preserve"> </w:t>
      </w:r>
      <w:r w:rsidR="00841807">
        <w:rPr>
          <w:color w:val="auto"/>
        </w:rPr>
        <w:t xml:space="preserve">a motion and event editor based on </w:t>
      </w:r>
      <w:proofErr w:type="spellStart"/>
      <w:r w:rsidR="00841807">
        <w:rPr>
          <w:color w:val="auto"/>
        </w:rPr>
        <w:t>Brzozowski’s</w:t>
      </w:r>
      <w:proofErr w:type="spellEnd"/>
      <w:r w:rsidR="00841807">
        <w:rPr>
          <w:color w:val="auto"/>
        </w:rPr>
        <w:t xml:space="preserve"> derivation method </w:t>
      </w:r>
      <w:r w:rsidR="00C46F07" w:rsidRPr="00841807">
        <w:rPr>
          <w:color w:val="auto"/>
        </w:rPr>
        <w:t>[</w:t>
      </w:r>
      <w:r w:rsidR="00724BAC">
        <w:rPr>
          <w:color w:val="auto"/>
        </w:rPr>
        <w:t>1</w:t>
      </w:r>
      <w:r w:rsidR="001A0CDB" w:rsidRPr="00841807">
        <w:rPr>
          <w:color w:val="auto"/>
        </w:rPr>
        <w:t>]</w:t>
      </w:r>
      <w:r w:rsidR="00841807">
        <w:rPr>
          <w:color w:val="auto"/>
        </w:rPr>
        <w:t>,</w:t>
      </w:r>
      <w:r w:rsidR="001A0CDB" w:rsidRPr="00841807">
        <w:rPr>
          <w:color w:val="auto"/>
        </w:rPr>
        <w:t xml:space="preserve"> </w:t>
      </w:r>
      <w:r w:rsidR="00724BAC">
        <w:rPr>
          <w:color w:val="auto"/>
        </w:rPr>
        <w:t xml:space="preserve">facial recognition using Principal Component Analysis and neural networks [2], and </w:t>
      </w:r>
      <w:r w:rsidR="00841807">
        <w:rPr>
          <w:color w:val="auto"/>
        </w:rPr>
        <w:t xml:space="preserve">generation of rhythmic and expressive robot motion from MIDI music </w:t>
      </w:r>
      <w:r w:rsidR="001A0CDB" w:rsidRPr="00841807">
        <w:rPr>
          <w:color w:val="auto"/>
        </w:rPr>
        <w:t>[</w:t>
      </w:r>
      <w:r w:rsidR="00724BAC">
        <w:rPr>
          <w:color w:val="auto"/>
        </w:rPr>
        <w:t>3]</w:t>
      </w:r>
      <w:r w:rsidR="00841807">
        <w:rPr>
          <w:color w:val="auto"/>
        </w:rPr>
        <w:t>.</w:t>
      </w:r>
      <w:r w:rsidR="00C46F07" w:rsidRPr="00933B76">
        <w:rPr>
          <w:i/>
          <w:color w:val="FF0000"/>
        </w:rPr>
        <w:t xml:space="preserve"> </w:t>
      </w:r>
      <w:r w:rsidR="00935666">
        <w:rPr>
          <w:color w:val="auto"/>
        </w:rPr>
        <w:t xml:space="preserve"> Also, novel approaches employing well-known methods in logic synthesis [8, 13], and quantum computing [7</w:t>
      </w:r>
      <w:proofErr w:type="gramStart"/>
      <w:r w:rsidR="00935666">
        <w:rPr>
          <w:color w:val="auto"/>
        </w:rPr>
        <w:t>,8,11</w:t>
      </w:r>
      <w:proofErr w:type="gramEnd"/>
      <w:r w:rsidR="00935666">
        <w:rPr>
          <w:color w:val="auto"/>
        </w:rPr>
        <w:t>] have been explored to develop robot behaviors in the context of Robot Theater.</w:t>
      </w:r>
    </w:p>
    <w:p w14:paraId="72A8AFD8" w14:textId="77777777" w:rsidR="00DA3723" w:rsidRDefault="00DA3723" w:rsidP="00CF3FD7">
      <w:pPr>
        <w:jc w:val="both"/>
        <w:rPr>
          <w:color w:val="FF0000"/>
        </w:rPr>
      </w:pPr>
    </w:p>
    <w:p w14:paraId="4C6EDC77" w14:textId="034CE4F5" w:rsidR="00DA3723" w:rsidRDefault="00DA3723" w:rsidP="00DA3723">
      <w:pPr>
        <w:jc w:val="center"/>
      </w:pPr>
      <w:r>
        <w:t xml:space="preserve"> </w:t>
      </w:r>
      <w:r w:rsidRPr="00DA3723">
        <w:rPr>
          <w:noProof/>
          <w:color w:val="FF0000"/>
        </w:rPr>
        <w:drawing>
          <wp:inline distT="0" distB="0" distL="0" distR="0" wp14:anchorId="193A0A54" wp14:editId="78B6506B">
            <wp:extent cx="1529674" cy="2722105"/>
            <wp:effectExtent l="0" t="0" r="0" b="0"/>
            <wp:docPr id="91" name="Picture 8" descr="232323232%7Ffp%3A9%3Dot%3E2339%3D%3B66%3D533%3DXROQDF%3E2323%3B8672956%3Bot1l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232323232%7Ffp%3A9%3Dot%3E2339%3D%3B66%3D533%3DXROQDF%3E2323%3B8672956%3Bot1lsi.jpg"/>
                    <pic:cNvPicPr>
                      <a:picLocks noChangeAspect="1"/>
                    </pic:cNvPicPr>
                  </pic:nvPicPr>
                  <pic:blipFill rotWithShape="1">
                    <a:blip r:embed="rId11" cstate="print"/>
                    <a:srcRect l="15532" t="6820" r="29526" b="19851"/>
                    <a:stretch/>
                  </pic:blipFill>
                  <pic:spPr bwMode="auto">
                    <a:xfrm>
                      <a:off x="0" y="0"/>
                      <a:ext cx="1530504" cy="27235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A3723">
        <w:rPr>
          <w:noProof/>
          <w:color w:val="FF0000"/>
        </w:rPr>
        <w:drawing>
          <wp:inline distT="0" distB="0" distL="0" distR="0" wp14:anchorId="37F838DC" wp14:editId="48AA300F">
            <wp:extent cx="2953966" cy="2215474"/>
            <wp:effectExtent l="0" t="0" r="0" b="0"/>
            <wp:docPr id="90" name="Picture 8" descr="New 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New Image7.JPG"/>
                    <pic:cNvPicPr>
                      <a:picLocks noChangeAspect="1"/>
                    </pic:cNvPicPr>
                  </pic:nvPicPr>
                  <pic:blipFill>
                    <a:blip r:embed="rId12" cstate="print"/>
                    <a:srcRect/>
                    <a:stretch>
                      <a:fillRect/>
                    </a:stretch>
                  </pic:blipFill>
                  <pic:spPr bwMode="auto">
                    <a:xfrm>
                      <a:off x="0" y="0"/>
                      <a:ext cx="2954388" cy="2215791"/>
                    </a:xfrm>
                    <a:prstGeom prst="rect">
                      <a:avLst/>
                    </a:prstGeom>
                    <a:noFill/>
                    <a:ln w="9525">
                      <a:noFill/>
                      <a:miter lim="800000"/>
                      <a:headEnd/>
                      <a:tailEnd/>
                    </a:ln>
                  </pic:spPr>
                </pic:pic>
              </a:graphicData>
            </a:graphic>
          </wp:inline>
        </w:drawing>
      </w:r>
    </w:p>
    <w:p w14:paraId="44027BA7" w14:textId="338A0CF5" w:rsidR="00DA3723" w:rsidRDefault="00DA3723" w:rsidP="00DA3723">
      <w:r>
        <w:tab/>
      </w:r>
      <w:r>
        <w:tab/>
      </w:r>
      <w:r>
        <w:tab/>
        <w:t xml:space="preserve">      (a)</w:t>
      </w:r>
      <w:r>
        <w:tab/>
      </w:r>
      <w:r>
        <w:tab/>
      </w:r>
      <w:r>
        <w:tab/>
      </w:r>
      <w:r>
        <w:tab/>
      </w:r>
      <w:r>
        <w:tab/>
      </w:r>
      <w:r>
        <w:tab/>
        <w:t>(</w:t>
      </w:r>
      <w:proofErr w:type="gramStart"/>
      <w:r>
        <w:t>b</w:t>
      </w:r>
      <w:proofErr w:type="gramEnd"/>
      <w:r>
        <w:t>)</w:t>
      </w:r>
    </w:p>
    <w:p w14:paraId="6D38B524" w14:textId="65D7E7D1" w:rsidR="00DA3723" w:rsidRPr="00DA3723" w:rsidRDefault="00DA3723" w:rsidP="00DA3723">
      <w:pPr>
        <w:jc w:val="center"/>
      </w:pPr>
      <w:r>
        <w:t xml:space="preserve">Figure 1 a) Einstein robot by </w:t>
      </w:r>
      <w:proofErr w:type="spellStart"/>
      <w:r>
        <w:t>Sidharth</w:t>
      </w:r>
      <w:proofErr w:type="spellEnd"/>
      <w:r>
        <w:t xml:space="preserve"> </w:t>
      </w:r>
      <w:proofErr w:type="spellStart"/>
      <w:r>
        <w:t>Dhawan</w:t>
      </w:r>
      <w:proofErr w:type="spellEnd"/>
      <w:r>
        <w:t xml:space="preserve">, b) Schrödinger’s cat by </w:t>
      </w:r>
      <w:proofErr w:type="spellStart"/>
      <w:r>
        <w:t>Arushi</w:t>
      </w:r>
      <w:proofErr w:type="spellEnd"/>
      <w:r>
        <w:t xml:space="preserve"> </w:t>
      </w:r>
      <w:proofErr w:type="spellStart"/>
      <w:r>
        <w:t>Raghuvanshi</w:t>
      </w:r>
      <w:proofErr w:type="spellEnd"/>
    </w:p>
    <w:p w14:paraId="7F605149" w14:textId="77777777" w:rsidR="001A7B9D" w:rsidRDefault="001A7B9D" w:rsidP="00DF2542"/>
    <w:p w14:paraId="31F7FBED" w14:textId="7100464E" w:rsidR="00CA0C72" w:rsidRDefault="00CF3FD7" w:rsidP="00CF3FD7">
      <w:pPr>
        <w:jc w:val="both"/>
      </w:pPr>
      <w:r>
        <w:t>Several l</w:t>
      </w:r>
      <w:r w:rsidR="00916C08">
        <w:t>eading robotics research</w:t>
      </w:r>
      <w:r>
        <w:t xml:space="preserve"> team</w:t>
      </w:r>
      <w:r w:rsidR="00916C08">
        <w:t>s</w:t>
      </w:r>
      <w:r w:rsidR="00CA0C72">
        <w:t xml:space="preserve"> and even some commercial companies</w:t>
      </w:r>
      <w:r w:rsidR="00916C08">
        <w:t xml:space="preserve"> have </w:t>
      </w:r>
      <w:r w:rsidR="00527CDD">
        <w:t xml:space="preserve">also </w:t>
      </w:r>
      <w:r w:rsidR="00916C08">
        <w:t>tinkered with similar ideas</w:t>
      </w:r>
      <w:r w:rsidR="00D36FF9">
        <w:t xml:space="preserve"> in the past</w:t>
      </w:r>
      <w:r w:rsidR="00916C08">
        <w:t xml:space="preserve">.  Dr. Cynthia </w:t>
      </w:r>
      <w:proofErr w:type="spellStart"/>
      <w:r w:rsidR="00916C08">
        <w:t>Breazeal</w:t>
      </w:r>
      <w:proofErr w:type="spellEnd"/>
      <w:r w:rsidR="00916C08">
        <w:t xml:space="preserve"> and the Media Lab from MIT have created an interactive theatre of an anemone-like robot which the audience can affect its behavior by their proximity to the robot [</w:t>
      </w:r>
      <w:r w:rsidR="00186C86">
        <w:t>4</w:t>
      </w:r>
      <w:r w:rsidR="00916C08">
        <w:t xml:space="preserve">]. Norman </w:t>
      </w:r>
      <w:proofErr w:type="spellStart"/>
      <w:r w:rsidR="00916C08">
        <w:t>Badler</w:t>
      </w:r>
      <w:proofErr w:type="spellEnd"/>
      <w:r w:rsidR="00916C08">
        <w:t xml:space="preserve"> from University of Pennsylvania </w:t>
      </w:r>
      <w:r w:rsidR="003F2732">
        <w:t>has</w:t>
      </w:r>
      <w:r w:rsidR="00916C08">
        <w:t xml:space="preserve"> done many works on incorporating the movement theory Laban Movement Analysis (LMA)</w:t>
      </w:r>
      <w:r w:rsidR="0010102F">
        <w:t xml:space="preserve"> into control systems for 3D models [</w:t>
      </w:r>
      <w:r w:rsidR="00707D07" w:rsidRPr="00025762">
        <w:rPr>
          <w:color w:val="auto"/>
          <w:sz w:val="24"/>
        </w:rPr>
        <w:t>5</w:t>
      </w:r>
      <w:r w:rsidR="0010102F" w:rsidRPr="00025762">
        <w:rPr>
          <w:color w:val="auto"/>
        </w:rPr>
        <w:t>].</w:t>
      </w:r>
      <w:r w:rsidR="00CA0C72">
        <w:t xml:space="preserve"> </w:t>
      </w:r>
      <w:proofErr w:type="spellStart"/>
      <w:r w:rsidR="00CA0C72">
        <w:t>Bluebotics</w:t>
      </w:r>
      <w:proofErr w:type="spellEnd"/>
      <w:r w:rsidR="00CA0C72">
        <w:t xml:space="preserve"> SA from Switzerland worked together with </w:t>
      </w:r>
      <w:r w:rsidR="00252C8A">
        <w:t xml:space="preserve">Christian </w:t>
      </w:r>
      <w:proofErr w:type="spellStart"/>
      <w:r w:rsidR="00252C8A">
        <w:t>Denisart</w:t>
      </w:r>
      <w:proofErr w:type="spellEnd"/>
      <w:r w:rsidR="00252C8A">
        <w:t xml:space="preserve">, a Swiss </w:t>
      </w:r>
      <w:r w:rsidR="00886C3F">
        <w:t>Theatre</w:t>
      </w:r>
      <w:r w:rsidR="00252C8A">
        <w:t xml:space="preserve"> director to create a play called Robots</w:t>
      </w:r>
      <w:r w:rsidR="00252C8A">
        <w:rPr>
          <w:rStyle w:val="FootnoteReference"/>
        </w:rPr>
        <w:footnoteReference w:id="1"/>
      </w:r>
      <w:r w:rsidR="00DA3723">
        <w:t xml:space="preserve"> (Figure 2a)</w:t>
      </w:r>
      <w:r w:rsidR="00252C8A">
        <w:t xml:space="preserve">. The play involves humans and robot actors. Osaka University in Japan also created a </w:t>
      </w:r>
      <w:r w:rsidR="00252C8A">
        <w:lastRenderedPageBreak/>
        <w:t xml:space="preserve">short play called </w:t>
      </w:r>
      <w:proofErr w:type="spellStart"/>
      <w:r w:rsidR="00252C8A">
        <w:t>Hataraku</w:t>
      </w:r>
      <w:proofErr w:type="spellEnd"/>
      <w:r w:rsidR="00252C8A">
        <w:t xml:space="preserve"> </w:t>
      </w:r>
      <w:proofErr w:type="spellStart"/>
      <w:r w:rsidR="00252C8A">
        <w:t>Watashi</w:t>
      </w:r>
      <w:proofErr w:type="spellEnd"/>
      <w:r w:rsidR="0000140B">
        <w:rPr>
          <w:rStyle w:val="FootnoteReference"/>
        </w:rPr>
        <w:footnoteReference w:id="2"/>
      </w:r>
      <w:r w:rsidR="00252C8A">
        <w:t xml:space="preserve"> using the </w:t>
      </w:r>
      <w:proofErr w:type="spellStart"/>
      <w:r w:rsidR="00252C8A">
        <w:t>Wakamaru</w:t>
      </w:r>
      <w:proofErr w:type="spellEnd"/>
      <w:r w:rsidR="00252C8A">
        <w:t xml:space="preserve"> robot from Mitsubishi, in addition to several human actors</w:t>
      </w:r>
      <w:r w:rsidR="00DA3723">
        <w:t xml:space="preserve"> (Figure 2b)</w:t>
      </w:r>
      <w:r w:rsidR="00252C8A">
        <w:t>.</w:t>
      </w:r>
    </w:p>
    <w:p w14:paraId="3AE5067C" w14:textId="77777777" w:rsidR="00252C8A" w:rsidRDefault="00252C8A" w:rsidP="00C46F07"/>
    <w:p w14:paraId="067CB0BA" w14:textId="353E889A" w:rsidR="00252C8A" w:rsidRDefault="00252C8A" w:rsidP="00252C8A">
      <w:pPr>
        <w:jc w:val="center"/>
      </w:pPr>
      <w:r>
        <w:rPr>
          <w:noProof/>
        </w:rPr>
        <w:drawing>
          <wp:inline distT="0" distB="0" distL="0" distR="0" wp14:anchorId="0CC74E15" wp14:editId="56163B3B">
            <wp:extent cx="2935321" cy="2097811"/>
            <wp:effectExtent l="0" t="0" r="11430" b="1079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977" cy="2098280"/>
                    </a:xfrm>
                    <a:prstGeom prst="rect">
                      <a:avLst/>
                    </a:prstGeom>
                    <a:noFill/>
                    <a:ln>
                      <a:noFill/>
                    </a:ln>
                  </pic:spPr>
                </pic:pic>
              </a:graphicData>
            </a:graphic>
          </wp:inline>
        </w:drawing>
      </w:r>
      <w:r w:rsidR="009E5F73">
        <w:t xml:space="preserve"> </w:t>
      </w:r>
      <w:r w:rsidR="009E5F73">
        <w:rPr>
          <w:noProof/>
        </w:rPr>
        <w:drawing>
          <wp:inline distT="0" distB="0" distL="0" distR="0" wp14:anchorId="03F5E73D" wp14:editId="5A51734D">
            <wp:extent cx="2764672" cy="2100148"/>
            <wp:effectExtent l="0" t="0" r="4445" b="825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5554" cy="2100818"/>
                    </a:xfrm>
                    <a:prstGeom prst="rect">
                      <a:avLst/>
                    </a:prstGeom>
                    <a:noFill/>
                    <a:ln>
                      <a:noFill/>
                    </a:ln>
                  </pic:spPr>
                </pic:pic>
              </a:graphicData>
            </a:graphic>
          </wp:inline>
        </w:drawing>
      </w:r>
    </w:p>
    <w:p w14:paraId="6911B954" w14:textId="01C13ADA" w:rsidR="00C85317" w:rsidRDefault="00C85317" w:rsidP="00C85317">
      <w:r>
        <w:tab/>
      </w:r>
      <w:r>
        <w:tab/>
      </w:r>
      <w:r>
        <w:tab/>
      </w:r>
      <w:r>
        <w:tab/>
        <w:t>(a)</w:t>
      </w:r>
      <w:r>
        <w:tab/>
      </w:r>
      <w:r>
        <w:tab/>
      </w:r>
      <w:r>
        <w:tab/>
      </w:r>
      <w:r>
        <w:tab/>
      </w:r>
      <w:r>
        <w:tab/>
      </w:r>
      <w:r>
        <w:tab/>
        <w:t>(</w:t>
      </w:r>
      <w:proofErr w:type="gramStart"/>
      <w:r>
        <w:t>b</w:t>
      </w:r>
      <w:proofErr w:type="gramEnd"/>
      <w:r>
        <w:t>)</w:t>
      </w:r>
    </w:p>
    <w:p w14:paraId="2DEB34BB" w14:textId="75EFA08D" w:rsidR="00252C8A" w:rsidRDefault="00252C8A" w:rsidP="00252C8A">
      <w:pPr>
        <w:jc w:val="center"/>
      </w:pPr>
      <w:proofErr w:type="gramStart"/>
      <w:r>
        <w:t xml:space="preserve">Figure </w:t>
      </w:r>
      <w:r w:rsidR="00DA3723">
        <w:t>2</w:t>
      </w:r>
      <w:r>
        <w:t>.</w:t>
      </w:r>
      <w:proofErr w:type="gramEnd"/>
      <w:r>
        <w:t xml:space="preserve"> </w:t>
      </w:r>
      <w:proofErr w:type="gramStart"/>
      <w:r w:rsidR="00C85317">
        <w:t xml:space="preserve">a) A scene from the play Robots, b) a scene from the play </w:t>
      </w:r>
      <w:proofErr w:type="spellStart"/>
      <w:r w:rsidR="00C85317">
        <w:t>Hataraku</w:t>
      </w:r>
      <w:proofErr w:type="spellEnd"/>
      <w:r w:rsidR="00C85317">
        <w:t xml:space="preserve"> </w:t>
      </w:r>
      <w:proofErr w:type="spellStart"/>
      <w:r w:rsidR="00C85317">
        <w:t>Watashi</w:t>
      </w:r>
      <w:proofErr w:type="spellEnd"/>
      <w:r w:rsidR="00C85317">
        <w:t>.</w:t>
      </w:r>
      <w:proofErr w:type="gramEnd"/>
    </w:p>
    <w:p w14:paraId="75C0BC68" w14:textId="77777777" w:rsidR="00C46F07" w:rsidRDefault="00C46F07" w:rsidP="00C46F07"/>
    <w:p w14:paraId="7E08D28B" w14:textId="0FC1E77F" w:rsidR="00C46F07" w:rsidRDefault="00C46F07" w:rsidP="00CF3FD7">
      <w:pPr>
        <w:jc w:val="both"/>
      </w:pPr>
      <w:r>
        <w:t>Despite the achie</w:t>
      </w:r>
      <w:r w:rsidR="00DC23A2">
        <w:t>vements of the previous PSU student</w:t>
      </w:r>
      <w:r>
        <w:t xml:space="preserve"> projects of showcasing individual or very few elements of the Robot Actor, </w:t>
      </w:r>
      <w:r w:rsidR="009D7208">
        <w:t xml:space="preserve">individually, these projects are not able to show the complete experience of a Robot Actor. These elements need to be integrated into one system and exhibited by a robot.  With </w:t>
      </w:r>
      <w:r w:rsidR="00371E34">
        <w:t>MCECS-BOT</w:t>
      </w:r>
      <w:r w:rsidR="009D7208">
        <w:t xml:space="preserve">, </w:t>
      </w:r>
      <w:r w:rsidR="00ED5FBA">
        <w:t xml:space="preserve">the Robot Actor can be finally embodied in </w:t>
      </w:r>
      <w:r w:rsidR="00EB10A6">
        <w:t>one robot.</w:t>
      </w:r>
    </w:p>
    <w:p w14:paraId="5E5F47E9" w14:textId="77777777" w:rsidR="009B18F0" w:rsidRPr="00C46F07" w:rsidRDefault="009B18F0" w:rsidP="00C46F07"/>
    <w:p w14:paraId="062AA102" w14:textId="1153FEB6" w:rsidR="00EE7475" w:rsidRDefault="00EE7475" w:rsidP="00EB10A6">
      <w:pPr>
        <w:pStyle w:val="Heading2"/>
      </w:pPr>
      <w:r>
        <w:t>Prototype</w:t>
      </w:r>
      <w:r w:rsidR="009B18F0">
        <w:t xml:space="preserve"> – The </w:t>
      </w:r>
      <w:proofErr w:type="spellStart"/>
      <w:r w:rsidR="009B18F0">
        <w:t>GuideBot</w:t>
      </w:r>
      <w:proofErr w:type="spellEnd"/>
      <w:r w:rsidR="009B18F0">
        <w:t xml:space="preserve"> Project</w:t>
      </w:r>
    </w:p>
    <w:p w14:paraId="79F81232" w14:textId="1A920EDD" w:rsidR="00EE7475" w:rsidRDefault="00EE7475" w:rsidP="00CF3FD7">
      <w:pPr>
        <w:jc w:val="both"/>
      </w:pPr>
      <w:r>
        <w:t xml:space="preserve">Currently, a prototype of </w:t>
      </w:r>
      <w:r w:rsidR="00371E34">
        <w:t>MCECS-BOT</w:t>
      </w:r>
      <w:r>
        <w:t xml:space="preserve"> is being developed</w:t>
      </w:r>
      <w:r w:rsidR="000F21A3">
        <w:t xml:space="preserve"> as a class project called ‘</w:t>
      </w:r>
      <w:proofErr w:type="spellStart"/>
      <w:r w:rsidR="000F21A3">
        <w:t>GuideBot</w:t>
      </w:r>
      <w:proofErr w:type="spellEnd"/>
      <w:r w:rsidR="000F21A3">
        <w:t>’</w:t>
      </w:r>
      <w:r>
        <w:t xml:space="preserve"> by a group of students from the ECE 478/578 Intelligent Robotics class taught by Dr. </w:t>
      </w:r>
      <w:proofErr w:type="spellStart"/>
      <w:r>
        <w:t>Marek</w:t>
      </w:r>
      <w:proofErr w:type="spellEnd"/>
      <w:r>
        <w:t xml:space="preserve"> </w:t>
      </w:r>
      <w:proofErr w:type="spellStart"/>
      <w:r>
        <w:t>Perkowski</w:t>
      </w:r>
      <w:proofErr w:type="spellEnd"/>
      <w:r>
        <w:t xml:space="preserve">.  Five students are involved in this project: Jim Larson, Jules </w:t>
      </w:r>
      <w:proofErr w:type="spellStart"/>
      <w:r>
        <w:t>Alfani</w:t>
      </w:r>
      <w:proofErr w:type="spellEnd"/>
      <w:r>
        <w:t xml:space="preserve">, Robert </w:t>
      </w:r>
      <w:proofErr w:type="spellStart"/>
      <w:r>
        <w:t>Fiszer</w:t>
      </w:r>
      <w:proofErr w:type="spellEnd"/>
      <w:r>
        <w:t xml:space="preserve">, Mike Lowe, and </w:t>
      </w:r>
      <w:proofErr w:type="spellStart"/>
      <w:r>
        <w:t>Hamed</w:t>
      </w:r>
      <w:proofErr w:type="spellEnd"/>
      <w:r>
        <w:t xml:space="preserve"> </w:t>
      </w:r>
      <w:proofErr w:type="spellStart"/>
      <w:r>
        <w:t>Mirlohi</w:t>
      </w:r>
      <w:proofErr w:type="spellEnd"/>
      <w:r>
        <w:t>.</w:t>
      </w:r>
      <w:r w:rsidR="000F21A3">
        <w:t xml:space="preserve">  </w:t>
      </w:r>
      <w:r w:rsidR="00DC23A2">
        <w:t xml:space="preserve">Our </w:t>
      </w:r>
      <w:proofErr w:type="gramStart"/>
      <w:r w:rsidR="00DC23A2">
        <w:t xml:space="preserve">current </w:t>
      </w:r>
      <w:r w:rsidR="000F21A3">
        <w:t xml:space="preserve"> </w:t>
      </w:r>
      <w:r w:rsidR="00DA3723">
        <w:t>Guide</w:t>
      </w:r>
      <w:proofErr w:type="gramEnd"/>
      <w:r w:rsidR="00DA3723">
        <w:t xml:space="preserve">-Bot robot is shown in Figure 3, and the </w:t>
      </w:r>
      <w:r w:rsidR="000F21A3">
        <w:t xml:space="preserve">project </w:t>
      </w:r>
      <w:r w:rsidR="00DA3723">
        <w:t xml:space="preserve">itself </w:t>
      </w:r>
      <w:r w:rsidR="000F21A3">
        <w:t>consists of several components:</w:t>
      </w:r>
    </w:p>
    <w:p w14:paraId="1948FE38" w14:textId="37C2B1CA" w:rsidR="000F21A3" w:rsidRDefault="000F21A3" w:rsidP="00CF3FD7">
      <w:pPr>
        <w:pStyle w:val="ListParagraph"/>
        <w:numPr>
          <w:ilvl w:val="0"/>
          <w:numId w:val="11"/>
        </w:numPr>
        <w:jc w:val="both"/>
      </w:pPr>
      <w:r>
        <w:t>Microsoft Kinect sensor for vision</w:t>
      </w:r>
    </w:p>
    <w:p w14:paraId="56AFC972" w14:textId="14AEE09F" w:rsidR="000F21A3" w:rsidRDefault="000F21A3" w:rsidP="00CF3FD7">
      <w:pPr>
        <w:pStyle w:val="ListParagraph"/>
        <w:numPr>
          <w:ilvl w:val="0"/>
          <w:numId w:val="11"/>
        </w:numPr>
        <w:jc w:val="both"/>
      </w:pPr>
      <w:r>
        <w:t>Pioneer Robot base for mobility</w:t>
      </w:r>
    </w:p>
    <w:p w14:paraId="53FC64AB" w14:textId="501EB57B" w:rsidR="000F21A3" w:rsidRDefault="004C75C5" w:rsidP="00CF3FD7">
      <w:pPr>
        <w:pStyle w:val="ListParagraph"/>
        <w:numPr>
          <w:ilvl w:val="0"/>
          <w:numId w:val="11"/>
        </w:numPr>
        <w:jc w:val="both"/>
      </w:pPr>
      <w:r>
        <w:t>Pocket-Sphinx</w:t>
      </w:r>
      <w:r w:rsidR="000F21A3">
        <w:t xml:space="preserve"> speech recognition software</w:t>
      </w:r>
    </w:p>
    <w:p w14:paraId="13EBE7D7" w14:textId="1419E96B" w:rsidR="000F21A3" w:rsidRDefault="000F21A3" w:rsidP="00CF3FD7">
      <w:pPr>
        <w:pStyle w:val="ListParagraph"/>
        <w:numPr>
          <w:ilvl w:val="0"/>
          <w:numId w:val="11"/>
        </w:numPr>
        <w:jc w:val="both"/>
      </w:pPr>
      <w:proofErr w:type="spellStart"/>
      <w:r>
        <w:t>OpenCV</w:t>
      </w:r>
      <w:proofErr w:type="spellEnd"/>
      <w:r>
        <w:t xml:space="preserve"> image processing software</w:t>
      </w:r>
    </w:p>
    <w:p w14:paraId="37EB6FD2" w14:textId="5E2D9012" w:rsidR="00AE6807" w:rsidRDefault="00AE6807" w:rsidP="00CF3FD7">
      <w:pPr>
        <w:pStyle w:val="ListParagraph"/>
        <w:numPr>
          <w:ilvl w:val="0"/>
          <w:numId w:val="11"/>
        </w:numPr>
        <w:jc w:val="both"/>
      </w:pPr>
      <w:r>
        <w:t>Mobile Robot Programming Toolkit (MRPT)</w:t>
      </w:r>
    </w:p>
    <w:p w14:paraId="4D7B73E5" w14:textId="411C5D73" w:rsidR="000F21A3" w:rsidRDefault="000F21A3" w:rsidP="00CF3FD7">
      <w:pPr>
        <w:pStyle w:val="ListParagraph"/>
        <w:numPr>
          <w:ilvl w:val="0"/>
          <w:numId w:val="11"/>
        </w:numPr>
        <w:jc w:val="both"/>
      </w:pPr>
      <w:proofErr w:type="spellStart"/>
      <w:r>
        <w:t>FreeTTS</w:t>
      </w:r>
      <w:proofErr w:type="spellEnd"/>
      <w:r>
        <w:t xml:space="preserve"> text-to-speech software</w:t>
      </w:r>
    </w:p>
    <w:p w14:paraId="04A35FE0" w14:textId="569E3349" w:rsidR="000F21A3" w:rsidRDefault="000F21A3" w:rsidP="00CF3FD7">
      <w:pPr>
        <w:pStyle w:val="ListParagraph"/>
        <w:numPr>
          <w:ilvl w:val="0"/>
          <w:numId w:val="11"/>
        </w:numPr>
        <w:jc w:val="both"/>
      </w:pPr>
      <w:proofErr w:type="spellStart"/>
      <w:r>
        <w:t>Zotac</w:t>
      </w:r>
      <w:proofErr w:type="spellEnd"/>
      <w:r>
        <w:t xml:space="preserve"> </w:t>
      </w:r>
      <w:proofErr w:type="spellStart"/>
      <w:r>
        <w:t>MiniATA</w:t>
      </w:r>
      <w:proofErr w:type="spellEnd"/>
      <w:r>
        <w:t xml:space="preserve"> motherboard with Linux operating system</w:t>
      </w:r>
      <w:r w:rsidR="00C804A8">
        <w:t xml:space="preserve"> installed in a hard drive</w:t>
      </w:r>
      <w:r w:rsidR="00D30E11">
        <w:t xml:space="preserve"> on the robot.</w:t>
      </w:r>
    </w:p>
    <w:p w14:paraId="0AA1B80B" w14:textId="77777777" w:rsidR="000F21A3" w:rsidRDefault="000F21A3" w:rsidP="00CF3FD7">
      <w:pPr>
        <w:jc w:val="both"/>
      </w:pPr>
    </w:p>
    <w:p w14:paraId="6F39F6E4" w14:textId="060679A9" w:rsidR="00417D1A" w:rsidRDefault="005229AE" w:rsidP="00CF3FD7">
      <w:pPr>
        <w:jc w:val="both"/>
      </w:pPr>
      <w:r>
        <w:t>A group of stud</w:t>
      </w:r>
      <w:r w:rsidR="003A7F08">
        <w:t xml:space="preserve">ents from the ECE478/578 class </w:t>
      </w:r>
      <w:r>
        <w:t xml:space="preserve">in </w:t>
      </w:r>
      <w:proofErr w:type="gramStart"/>
      <w:r>
        <w:t>Fall</w:t>
      </w:r>
      <w:proofErr w:type="gramEnd"/>
      <w:r>
        <w:t xml:space="preserve"> 2010 have previously built a similar guide robot project called ‘</w:t>
      </w:r>
      <w:proofErr w:type="spellStart"/>
      <w:r>
        <w:t>PeopleBot</w:t>
      </w:r>
      <w:proofErr w:type="spellEnd"/>
      <w:r>
        <w:t xml:space="preserve">’. The </w:t>
      </w:r>
      <w:proofErr w:type="spellStart"/>
      <w:r>
        <w:t>PeopleBot</w:t>
      </w:r>
      <w:proofErr w:type="spellEnd"/>
      <w:r>
        <w:t xml:space="preserve"> project was able to achieve several key features:</w:t>
      </w:r>
    </w:p>
    <w:p w14:paraId="7E34CEF4" w14:textId="3CAE2007" w:rsidR="00EE7475" w:rsidRDefault="00976A82" w:rsidP="00CF3FD7">
      <w:pPr>
        <w:pStyle w:val="ListParagraph"/>
        <w:numPr>
          <w:ilvl w:val="0"/>
          <w:numId w:val="11"/>
        </w:numPr>
        <w:jc w:val="both"/>
      </w:pPr>
      <w:r>
        <w:t xml:space="preserve">Using </w:t>
      </w:r>
      <w:r w:rsidR="004C75C5">
        <w:t>Pocket-Sphinx</w:t>
      </w:r>
      <w:r w:rsidR="005229AE">
        <w:t>, it was able to recognize a set of commands from speech from the user</w:t>
      </w:r>
    </w:p>
    <w:p w14:paraId="1A6F6BC2" w14:textId="323A8BC8" w:rsidR="005229AE" w:rsidRDefault="005229AE" w:rsidP="00CF3FD7">
      <w:pPr>
        <w:pStyle w:val="ListParagraph"/>
        <w:numPr>
          <w:ilvl w:val="0"/>
          <w:numId w:val="11"/>
        </w:numPr>
        <w:jc w:val="both"/>
      </w:pPr>
      <w:r>
        <w:t xml:space="preserve">It was able to carry out simple conversations with the user, powered by the A.L.I.C.E. (Program D) </w:t>
      </w:r>
      <w:proofErr w:type="spellStart"/>
      <w:r>
        <w:t>chatbot</w:t>
      </w:r>
      <w:proofErr w:type="spellEnd"/>
      <w:r>
        <w:t xml:space="preserve"> program.</w:t>
      </w:r>
    </w:p>
    <w:p w14:paraId="08CCC1FC" w14:textId="3153B39D" w:rsidR="005229AE" w:rsidRDefault="005229AE" w:rsidP="005229AE">
      <w:pPr>
        <w:pStyle w:val="ListParagraph"/>
        <w:numPr>
          <w:ilvl w:val="0"/>
          <w:numId w:val="11"/>
        </w:numPr>
      </w:pPr>
      <w:r>
        <w:lastRenderedPageBreak/>
        <w:t xml:space="preserve">It was able to verbally respond to the user by converting the text output from A.L.I.C.E. to speech using the </w:t>
      </w:r>
      <w:proofErr w:type="spellStart"/>
      <w:r>
        <w:t>FreeTTS</w:t>
      </w:r>
      <w:proofErr w:type="spellEnd"/>
      <w:r>
        <w:t xml:space="preserve"> program.</w:t>
      </w:r>
    </w:p>
    <w:p w14:paraId="0B114A15" w14:textId="213AC20C" w:rsidR="005229AE" w:rsidRDefault="005229AE" w:rsidP="005229AE">
      <w:pPr>
        <w:pStyle w:val="ListParagraph"/>
        <w:numPr>
          <w:ilvl w:val="0"/>
          <w:numId w:val="11"/>
        </w:numPr>
      </w:pPr>
      <w:r>
        <w:t>Fuzzy Logic was implemented to co</w:t>
      </w:r>
      <w:r w:rsidR="00F81B84">
        <w:t>ntrol the behavior of the robot based on input from face detection, voice input, and the internal states of the robot.</w:t>
      </w:r>
    </w:p>
    <w:p w14:paraId="6632FACF" w14:textId="77777777" w:rsidR="00F81B84" w:rsidRDefault="00F81B84" w:rsidP="00F81B84"/>
    <w:p w14:paraId="26071027" w14:textId="39041F62" w:rsidR="00F81B84" w:rsidRDefault="00F81B84" w:rsidP="00F81B84">
      <w:r>
        <w:t xml:space="preserve">The </w:t>
      </w:r>
      <w:proofErr w:type="spellStart"/>
      <w:r>
        <w:t>GuideBot</w:t>
      </w:r>
      <w:proofErr w:type="spellEnd"/>
      <w:r>
        <w:t xml:space="preserve"> project aimed to improve upon the </w:t>
      </w:r>
      <w:proofErr w:type="spellStart"/>
      <w:r>
        <w:t>PeopleBot</w:t>
      </w:r>
      <w:proofErr w:type="spellEnd"/>
      <w:r>
        <w:t xml:space="preserve"> project by:</w:t>
      </w:r>
    </w:p>
    <w:p w14:paraId="78037DF5" w14:textId="2F78978B" w:rsidR="00F81B84" w:rsidRDefault="00F81B84" w:rsidP="00F81B84">
      <w:pPr>
        <w:pStyle w:val="ListParagraph"/>
        <w:numPr>
          <w:ilvl w:val="0"/>
          <w:numId w:val="11"/>
        </w:numPr>
      </w:pPr>
      <w:r>
        <w:t>using Microsoft Kinect to obtain more information from vision to enable more complex behavior for the robot,</w:t>
      </w:r>
      <w:r w:rsidR="00E63D08">
        <w:t xml:space="preserve"> and help with robot alignment during navigation,</w:t>
      </w:r>
    </w:p>
    <w:p w14:paraId="6E34C459" w14:textId="5FAA0004" w:rsidR="00F81B84" w:rsidRDefault="00F81B84" w:rsidP="00F81B84">
      <w:pPr>
        <w:pStyle w:val="ListParagraph"/>
        <w:numPr>
          <w:ilvl w:val="0"/>
          <w:numId w:val="11"/>
        </w:numPr>
      </w:pPr>
      <w:r>
        <w:t xml:space="preserve">using better natural language processing (NLP) to allow the robot to </w:t>
      </w:r>
      <w:r w:rsidR="00E63D08">
        <w:t xml:space="preserve">distinguish and </w:t>
      </w:r>
      <w:r>
        <w:t xml:space="preserve">understand </w:t>
      </w:r>
      <w:r w:rsidR="00E63D08">
        <w:t>commands, questions, and statements,</w:t>
      </w:r>
    </w:p>
    <w:p w14:paraId="1712E44F" w14:textId="3D29D2EB" w:rsidR="00F81B84" w:rsidRDefault="00F81B84" w:rsidP="00F81B84">
      <w:pPr>
        <w:pStyle w:val="ListParagraph"/>
        <w:numPr>
          <w:ilvl w:val="0"/>
          <w:numId w:val="11"/>
        </w:numPr>
      </w:pPr>
      <w:r>
        <w:t>giving the robot more ‘character’ in its behavior and conversations,</w:t>
      </w:r>
    </w:p>
    <w:p w14:paraId="7CCC1AB7" w14:textId="17CF7B76" w:rsidR="00F81B84" w:rsidRDefault="00F81B84" w:rsidP="00F81B84">
      <w:pPr>
        <w:pStyle w:val="ListParagraph"/>
        <w:numPr>
          <w:ilvl w:val="0"/>
          <w:numId w:val="11"/>
        </w:numPr>
      </w:pPr>
      <w:proofErr w:type="gramStart"/>
      <w:r>
        <w:t>and</w:t>
      </w:r>
      <w:proofErr w:type="gramEnd"/>
      <w:r>
        <w:t xml:space="preserve"> reliable navigation system so the robot can navigate the Engineering Building in a reliable and safe manner</w:t>
      </w:r>
      <w:r w:rsidR="00E63D08">
        <w:t>, by avoiding obstacles and keeping it from running into the hallway walls</w:t>
      </w:r>
      <w:r>
        <w:t>.</w:t>
      </w:r>
    </w:p>
    <w:p w14:paraId="68874DF5" w14:textId="77777777" w:rsidR="00D41626" w:rsidRDefault="00D41626" w:rsidP="00D41626"/>
    <w:p w14:paraId="079157B9" w14:textId="077753E1" w:rsidR="00C70A8D" w:rsidRDefault="00C70A8D" w:rsidP="00B35799">
      <w:pPr>
        <w:jc w:val="both"/>
      </w:pPr>
      <w:r>
        <w:t xml:space="preserve">At its current state, the robot is able to </w:t>
      </w:r>
      <w:r w:rsidR="003B72B0">
        <w:t xml:space="preserve">navigate between pre-defined checkpoints (Intelligent Robotics Lab, Men’s room, Ladies’ room, Tektronix Lab, PAVE Lab). The robot also demonstrated an obstacle-avoidance behavior and able to return to its original path as seen in Figure 4. The </w:t>
      </w:r>
      <w:proofErr w:type="spellStart"/>
      <w:r w:rsidR="003B72B0">
        <w:t>GuideBot</w:t>
      </w:r>
      <w:proofErr w:type="spellEnd"/>
      <w:r w:rsidR="003B72B0">
        <w:t xml:space="preserve"> team was able to interface the Kinect under Ubuntu Linux, and an NLP module written in Java was demonstrated to be able to distinguish a sentence (text input) as a statement or command.  Speech recognition has not been achieved.</w:t>
      </w:r>
    </w:p>
    <w:p w14:paraId="7C028410" w14:textId="77777777" w:rsidR="00C70A8D" w:rsidRDefault="00C70A8D" w:rsidP="00CF3FD7">
      <w:pPr>
        <w:jc w:val="both"/>
      </w:pPr>
    </w:p>
    <w:p w14:paraId="2F116AA5" w14:textId="77777777" w:rsidR="00EB10A6" w:rsidRDefault="00EB10A6" w:rsidP="00D41626"/>
    <w:p w14:paraId="53E0EFF8" w14:textId="5EE443F2" w:rsidR="004C2016" w:rsidRDefault="005F23D1" w:rsidP="004C2016">
      <w:pPr>
        <w:jc w:val="center"/>
      </w:pPr>
      <w:r>
        <w:rPr>
          <w:noProof/>
        </w:rPr>
        <mc:AlternateContent>
          <mc:Choice Requires="wps">
            <w:drawing>
              <wp:anchor distT="0" distB="0" distL="114300" distR="114300" simplePos="0" relativeHeight="251637760" behindDoc="0" locked="0" layoutInCell="1" allowOverlap="1" wp14:anchorId="384A46A7" wp14:editId="1A714199">
                <wp:simplePos x="0" y="0"/>
                <wp:positionH relativeFrom="column">
                  <wp:posOffset>4000500</wp:posOffset>
                </wp:positionH>
                <wp:positionV relativeFrom="paragraph">
                  <wp:posOffset>857250</wp:posOffset>
                </wp:positionV>
                <wp:extent cx="1143000" cy="457200"/>
                <wp:effectExtent l="939800" t="25400" r="76200" b="101600"/>
                <wp:wrapNone/>
                <wp:docPr id="9" name="Line Callout 2 9"/>
                <wp:cNvGraphicFramePr/>
                <a:graphic xmlns:a="http://schemas.openxmlformats.org/drawingml/2006/main">
                  <a:graphicData uri="http://schemas.microsoft.com/office/word/2010/wordprocessingShape">
                    <wps:wsp>
                      <wps:cNvSpPr/>
                      <wps:spPr>
                        <a:xfrm>
                          <a:off x="0" y="0"/>
                          <a:ext cx="1143000" cy="457200"/>
                        </a:xfrm>
                        <a:prstGeom prst="borderCallout2">
                          <a:avLst>
                            <a:gd name="adj1" fmla="val 18750"/>
                            <a:gd name="adj2" fmla="val -8333"/>
                            <a:gd name="adj3" fmla="val 18750"/>
                            <a:gd name="adj4" fmla="val -16667"/>
                            <a:gd name="adj5" fmla="val 92642"/>
                            <a:gd name="adj6" fmla="val -77305"/>
                          </a:avLst>
                        </a:prstGeom>
                        <a:gradFill flip="none" rotWithShape="1">
                          <a:gsLst>
                            <a:gs pos="0">
                              <a:schemeClr val="tx2">
                                <a:lumMod val="40000"/>
                                <a:lumOff val="60000"/>
                              </a:schemeClr>
                            </a:gs>
                            <a:gs pos="100000">
                              <a:schemeClr val="tx2">
                                <a:lumMod val="20000"/>
                                <a:lumOff val="80000"/>
                              </a:schemeClr>
                            </a:gs>
                          </a:gsLst>
                          <a:lin ang="0" scaled="1"/>
                          <a:tileRect/>
                        </a:gradFill>
                        <a:ln w="15875"/>
                      </wps:spPr>
                      <wps:style>
                        <a:lnRef idx="1">
                          <a:schemeClr val="accent1"/>
                        </a:lnRef>
                        <a:fillRef idx="3">
                          <a:schemeClr val="accent1"/>
                        </a:fillRef>
                        <a:effectRef idx="2">
                          <a:schemeClr val="accent1"/>
                        </a:effectRef>
                        <a:fontRef idx="minor">
                          <a:schemeClr val="lt1"/>
                        </a:fontRef>
                      </wps:style>
                      <wps:txbx>
                        <w:txbxContent>
                          <w:p w14:paraId="6395343F" w14:textId="114F548F" w:rsidR="00506C80" w:rsidRDefault="00506C80" w:rsidP="009871A7">
                            <w:pPr>
                              <w:jc w:val="center"/>
                            </w:pPr>
                            <w:r>
                              <w:t xml:space="preserve">Keyboard + </w:t>
                            </w:r>
                            <w:proofErr w:type="spellStart"/>
                            <w:r>
                              <w:t>trackpad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48" coordsize="21600,21600" o:spt="48" adj="-10080,24300,-3600,4050,-1800,4050" path="m@0@1l@2@3@4@5nfem0,0l21600,,21600,21600,,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9" o:spid="_x0000_s1026" type="#_x0000_t48" style="position:absolute;left:0;text-align:left;margin-left:315pt;margin-top:67.5pt;width:90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" adj="-16698,20011" fillcolor="#9898c3 [1311]" strokecolor="#79a9b3 [3044]" strokeweight="1.25pt">
                <v:fill color2="#cbcbe1 [671]" rotate="t" angle="-90" focus="100%" type="gradient"/>
                <v:shadow on="t" opacity="22937f" mv:blur="40000f" origin=",.5" offset="0,23000emu"/>
                <v:textbox>
                  <w:txbxContent>
                    <w:p w14:paraId="6395343F" w14:textId="114F548F" w:rsidR="006F25B4" w:rsidRDefault="006F25B4" w:rsidP="009871A7">
                      <w:pPr>
                        <w:jc w:val="center"/>
                      </w:pPr>
                      <w:r>
                        <w:t>Keyboard + trackpad</w:t>
                      </w:r>
                    </w:p>
                  </w:txbxContent>
                </v:textbox>
                <o:callout v:ext="edit" minusy="t"/>
              </v:shape>
            </w:pict>
          </mc:Fallback>
        </mc:AlternateContent>
      </w:r>
      <w:r w:rsidR="00B01185">
        <w:rPr>
          <w:noProof/>
        </w:rPr>
        <mc:AlternateContent>
          <mc:Choice Requires="wps">
            <w:drawing>
              <wp:anchor distT="0" distB="0" distL="114300" distR="114300" simplePos="0" relativeHeight="251641856" behindDoc="0" locked="0" layoutInCell="1" allowOverlap="1" wp14:anchorId="3CC23E13" wp14:editId="05EE567D">
                <wp:simplePos x="0" y="0"/>
                <wp:positionH relativeFrom="column">
                  <wp:posOffset>4000500</wp:posOffset>
                </wp:positionH>
                <wp:positionV relativeFrom="paragraph">
                  <wp:posOffset>2228850</wp:posOffset>
                </wp:positionV>
                <wp:extent cx="1485900" cy="1600200"/>
                <wp:effectExtent l="1092200" t="25400" r="88900" b="101600"/>
                <wp:wrapNone/>
                <wp:docPr id="12" name="Line Callout 2 12"/>
                <wp:cNvGraphicFramePr/>
                <a:graphic xmlns:a="http://schemas.openxmlformats.org/drawingml/2006/main">
                  <a:graphicData uri="http://schemas.microsoft.com/office/word/2010/wordprocessingShape">
                    <wps:wsp>
                      <wps:cNvSpPr/>
                      <wps:spPr>
                        <a:xfrm>
                          <a:off x="0" y="0"/>
                          <a:ext cx="1485900" cy="1600200"/>
                        </a:xfrm>
                        <a:prstGeom prst="borderCallout2">
                          <a:avLst>
                            <a:gd name="adj1" fmla="val 18750"/>
                            <a:gd name="adj2" fmla="val -8333"/>
                            <a:gd name="adj3" fmla="val 18750"/>
                            <a:gd name="adj4" fmla="val -16667"/>
                            <a:gd name="adj5" fmla="val 62524"/>
                            <a:gd name="adj6" fmla="val -69362"/>
                          </a:avLst>
                        </a:prstGeom>
                        <a:gradFill flip="none" rotWithShape="1">
                          <a:gsLst>
                            <a:gs pos="0">
                              <a:schemeClr val="tx2">
                                <a:lumMod val="40000"/>
                                <a:lumOff val="60000"/>
                              </a:schemeClr>
                            </a:gs>
                            <a:gs pos="100000">
                              <a:schemeClr val="tx2">
                                <a:lumMod val="20000"/>
                                <a:lumOff val="80000"/>
                              </a:schemeClr>
                            </a:gs>
                          </a:gsLst>
                          <a:lin ang="0" scaled="1"/>
                          <a:tileRect/>
                        </a:gradFill>
                        <a:ln w="15875"/>
                      </wps:spPr>
                      <wps:style>
                        <a:lnRef idx="1">
                          <a:schemeClr val="accent1"/>
                        </a:lnRef>
                        <a:fillRef idx="3">
                          <a:schemeClr val="accent1"/>
                        </a:fillRef>
                        <a:effectRef idx="2">
                          <a:schemeClr val="accent1"/>
                        </a:effectRef>
                        <a:fontRef idx="minor">
                          <a:schemeClr val="lt1"/>
                        </a:fontRef>
                      </wps:style>
                      <wps:txbx>
                        <w:txbxContent>
                          <w:p w14:paraId="350BADE1" w14:textId="6657C6B0" w:rsidR="00506C80" w:rsidRDefault="00506C80" w:rsidP="009871A7">
                            <w:pPr>
                              <w:jc w:val="center"/>
                            </w:pPr>
                            <w:r>
                              <w:t>Pioneer 2:</w:t>
                            </w:r>
                          </w:p>
                          <w:p w14:paraId="4C3347D6" w14:textId="1A6E901C" w:rsidR="00506C80" w:rsidRDefault="00506C80" w:rsidP="009871A7">
                            <w:pPr>
                              <w:pStyle w:val="ListParagraph"/>
                              <w:numPr>
                                <w:ilvl w:val="0"/>
                                <w:numId w:val="13"/>
                              </w:numPr>
                              <w:ind w:left="360" w:hanging="180"/>
                            </w:pPr>
                            <w:r>
                              <w:t>mainboard</w:t>
                            </w:r>
                          </w:p>
                          <w:p w14:paraId="506E47FF" w14:textId="60B8FC9E" w:rsidR="00506C80" w:rsidRDefault="00506C80" w:rsidP="009871A7">
                            <w:pPr>
                              <w:pStyle w:val="ListParagraph"/>
                              <w:numPr>
                                <w:ilvl w:val="0"/>
                                <w:numId w:val="13"/>
                              </w:numPr>
                              <w:ind w:left="360" w:hanging="180"/>
                            </w:pPr>
                            <w:r>
                              <w:t>battery</w:t>
                            </w:r>
                          </w:p>
                          <w:p w14:paraId="33C01423" w14:textId="5BFE58E9" w:rsidR="00506C80" w:rsidRDefault="00506C80" w:rsidP="009871A7">
                            <w:pPr>
                              <w:pStyle w:val="ListParagraph"/>
                              <w:numPr>
                                <w:ilvl w:val="0"/>
                                <w:numId w:val="13"/>
                              </w:numPr>
                              <w:ind w:left="360" w:hanging="180"/>
                            </w:pPr>
                            <w:r>
                              <w:t>sonar array (16)</w:t>
                            </w:r>
                          </w:p>
                          <w:p w14:paraId="6AD15B47" w14:textId="358E86E0" w:rsidR="00506C80" w:rsidRDefault="00506C80" w:rsidP="009871A7">
                            <w:pPr>
                              <w:pStyle w:val="ListParagraph"/>
                              <w:numPr>
                                <w:ilvl w:val="0"/>
                                <w:numId w:val="13"/>
                              </w:numPr>
                              <w:ind w:left="360" w:hanging="180"/>
                            </w:pPr>
                            <w:r>
                              <w:t>2 DC motor</w:t>
                            </w:r>
                          </w:p>
                          <w:p w14:paraId="46D0064D" w14:textId="06D81F33" w:rsidR="00506C80" w:rsidRDefault="00506C80" w:rsidP="009871A7">
                            <w:pPr>
                              <w:pStyle w:val="ListParagraph"/>
                              <w:numPr>
                                <w:ilvl w:val="0"/>
                                <w:numId w:val="13"/>
                              </w:numPr>
                              <w:ind w:left="360" w:hanging="180"/>
                            </w:pPr>
                            <w:r>
                              <w:t>bumpers</w:t>
                            </w:r>
                          </w:p>
                          <w:p w14:paraId="350E762B" w14:textId="51910282" w:rsidR="00506C80" w:rsidRDefault="00506C80" w:rsidP="009871A7">
                            <w:pPr>
                              <w:pStyle w:val="ListParagraph"/>
                              <w:numPr>
                                <w:ilvl w:val="0"/>
                                <w:numId w:val="13"/>
                              </w:numPr>
                              <w:ind w:left="360" w:hanging="180"/>
                            </w:pPr>
                            <w:r>
                              <w:t>shaft encoders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ine Callout 2 12" o:spid="_x0000_s1027" type="#_x0000_t48" style="position:absolute;left:0;text-align:left;margin-left:315pt;margin-top:175.5pt;width:117pt;height:1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" adj="-14982,13505" fillcolor="#9898c3 [1311]" strokecolor="#79a9b3 [3044]" strokeweight="1.25pt">
                <v:fill color2="#cbcbe1 [671]" rotate="t" angle="-90" focus="100%" type="gradient"/>
                <v:shadow on="t" opacity="22937f" mv:blur="40000f" origin=",.5" offset="0,23000emu"/>
                <v:textbox>
                  <w:txbxContent>
                    <w:p w14:paraId="350BADE1" w14:textId="6657C6B0" w:rsidR="006F25B4" w:rsidRDefault="006F25B4" w:rsidP="009871A7">
                      <w:pPr>
                        <w:jc w:val="center"/>
                      </w:pPr>
                      <w:r>
                        <w:t>Pioneer 2:</w:t>
                      </w:r>
                    </w:p>
                    <w:p w14:paraId="4C3347D6" w14:textId="1A6E901C" w:rsidR="006F25B4" w:rsidRDefault="006F25B4" w:rsidP="009871A7">
                      <w:pPr>
                        <w:pStyle w:val="ListParagraph"/>
                        <w:numPr>
                          <w:ilvl w:val="0"/>
                          <w:numId w:val="13"/>
                        </w:numPr>
                        <w:ind w:left="360" w:hanging="180"/>
                      </w:pPr>
                      <w:r>
                        <w:t>mainboard</w:t>
                      </w:r>
                    </w:p>
                    <w:p w14:paraId="506E47FF" w14:textId="60B8FC9E" w:rsidR="006F25B4" w:rsidRDefault="006F25B4" w:rsidP="009871A7">
                      <w:pPr>
                        <w:pStyle w:val="ListParagraph"/>
                        <w:numPr>
                          <w:ilvl w:val="0"/>
                          <w:numId w:val="13"/>
                        </w:numPr>
                        <w:ind w:left="360" w:hanging="180"/>
                      </w:pPr>
                      <w:r>
                        <w:t>battery</w:t>
                      </w:r>
                    </w:p>
                    <w:p w14:paraId="33C01423" w14:textId="5BFE58E9" w:rsidR="006F25B4" w:rsidRDefault="006F25B4" w:rsidP="009871A7">
                      <w:pPr>
                        <w:pStyle w:val="ListParagraph"/>
                        <w:numPr>
                          <w:ilvl w:val="0"/>
                          <w:numId w:val="13"/>
                        </w:numPr>
                        <w:ind w:left="360" w:hanging="180"/>
                      </w:pPr>
                      <w:r>
                        <w:t>sonar array (16)</w:t>
                      </w:r>
                    </w:p>
                    <w:p w14:paraId="6AD15B47" w14:textId="358E86E0" w:rsidR="006F25B4" w:rsidRDefault="006F25B4" w:rsidP="009871A7">
                      <w:pPr>
                        <w:pStyle w:val="ListParagraph"/>
                        <w:numPr>
                          <w:ilvl w:val="0"/>
                          <w:numId w:val="13"/>
                        </w:numPr>
                        <w:ind w:left="360" w:hanging="180"/>
                      </w:pPr>
                      <w:r>
                        <w:t>2 DC motor</w:t>
                      </w:r>
                    </w:p>
                    <w:p w14:paraId="46D0064D" w14:textId="06D81F33" w:rsidR="006F25B4" w:rsidRDefault="006F25B4" w:rsidP="009871A7">
                      <w:pPr>
                        <w:pStyle w:val="ListParagraph"/>
                        <w:numPr>
                          <w:ilvl w:val="0"/>
                          <w:numId w:val="13"/>
                        </w:numPr>
                        <w:ind w:left="360" w:hanging="180"/>
                      </w:pPr>
                      <w:r>
                        <w:t>bumpers</w:t>
                      </w:r>
                    </w:p>
                    <w:p w14:paraId="350E762B" w14:textId="51910282" w:rsidR="006F25B4" w:rsidRDefault="006F25B4" w:rsidP="009871A7">
                      <w:pPr>
                        <w:pStyle w:val="ListParagraph"/>
                        <w:numPr>
                          <w:ilvl w:val="0"/>
                          <w:numId w:val="13"/>
                        </w:numPr>
                        <w:ind w:left="360" w:hanging="180"/>
                      </w:pPr>
                      <w:r>
                        <w:t>shaft encoders</w:t>
                      </w:r>
                    </w:p>
                  </w:txbxContent>
                </v:textbox>
                <o:callout v:ext="edit" minusy="t"/>
              </v:shape>
            </w:pict>
          </mc:Fallback>
        </mc:AlternateContent>
      </w:r>
      <w:r w:rsidR="00BD462B">
        <w:rPr>
          <w:noProof/>
        </w:rPr>
        <mc:AlternateContent>
          <mc:Choice Requires="wps">
            <w:drawing>
              <wp:anchor distT="0" distB="0" distL="114300" distR="114300" simplePos="0" relativeHeight="251639808" behindDoc="0" locked="0" layoutInCell="1" allowOverlap="1" wp14:anchorId="40E6AE89" wp14:editId="2378ACF7">
                <wp:simplePos x="0" y="0"/>
                <wp:positionH relativeFrom="column">
                  <wp:posOffset>1028700</wp:posOffset>
                </wp:positionH>
                <wp:positionV relativeFrom="paragraph">
                  <wp:posOffset>1200150</wp:posOffset>
                </wp:positionV>
                <wp:extent cx="1143000" cy="1943100"/>
                <wp:effectExtent l="50800" t="25400" r="863600" b="114300"/>
                <wp:wrapNone/>
                <wp:docPr id="10" name="Line Callout 2 10"/>
                <wp:cNvGraphicFramePr/>
                <a:graphic xmlns:a="http://schemas.openxmlformats.org/drawingml/2006/main">
                  <a:graphicData uri="http://schemas.microsoft.com/office/word/2010/wordprocessingShape">
                    <wps:wsp>
                      <wps:cNvSpPr/>
                      <wps:spPr>
                        <a:xfrm>
                          <a:off x="0" y="0"/>
                          <a:ext cx="1143000" cy="1943100"/>
                        </a:xfrm>
                        <a:prstGeom prst="borderCallout2">
                          <a:avLst>
                            <a:gd name="adj1" fmla="val 16622"/>
                            <a:gd name="adj2" fmla="val 109114"/>
                            <a:gd name="adj3" fmla="val 16622"/>
                            <a:gd name="adj4" fmla="val 122907"/>
                            <a:gd name="adj5" fmla="val 46745"/>
                            <a:gd name="adj6" fmla="val 172057"/>
                          </a:avLst>
                        </a:prstGeom>
                        <a:gradFill flip="none" rotWithShape="1">
                          <a:gsLst>
                            <a:gs pos="0">
                              <a:schemeClr val="tx2">
                                <a:lumMod val="40000"/>
                                <a:lumOff val="60000"/>
                              </a:schemeClr>
                            </a:gs>
                            <a:gs pos="100000">
                              <a:schemeClr val="tx2">
                                <a:lumMod val="20000"/>
                                <a:lumOff val="80000"/>
                              </a:schemeClr>
                            </a:gs>
                          </a:gsLst>
                          <a:lin ang="0" scaled="1"/>
                          <a:tileRect/>
                        </a:gradFill>
                        <a:ln w="15875"/>
                      </wps:spPr>
                      <wps:style>
                        <a:lnRef idx="1">
                          <a:schemeClr val="accent1"/>
                        </a:lnRef>
                        <a:fillRef idx="3">
                          <a:schemeClr val="accent1"/>
                        </a:fillRef>
                        <a:effectRef idx="2">
                          <a:schemeClr val="accent1"/>
                        </a:effectRef>
                        <a:fontRef idx="minor">
                          <a:schemeClr val="lt1"/>
                        </a:fontRef>
                      </wps:style>
                      <wps:txbx>
                        <w:txbxContent>
                          <w:p w14:paraId="6006FD68" w14:textId="00D8A304" w:rsidR="00506C80" w:rsidRDefault="00506C80" w:rsidP="009871A7">
                            <w:pPr>
                              <w:jc w:val="center"/>
                            </w:pPr>
                            <w:r>
                              <w:t>Motherboard + HDD:</w:t>
                            </w:r>
                          </w:p>
                          <w:p w14:paraId="5D62FFDC" w14:textId="05C7D1C1" w:rsidR="00506C80" w:rsidRDefault="00506C80" w:rsidP="00BD462B">
                            <w:pPr>
                              <w:pStyle w:val="ListParagraph"/>
                              <w:numPr>
                                <w:ilvl w:val="0"/>
                                <w:numId w:val="14"/>
                              </w:numPr>
                              <w:ind w:left="360" w:hanging="180"/>
                            </w:pPr>
                            <w:r>
                              <w:t>Linux 10.10</w:t>
                            </w:r>
                          </w:p>
                          <w:p w14:paraId="714834B7" w14:textId="705B6E46" w:rsidR="00506C80" w:rsidRDefault="00506C80" w:rsidP="00BD462B">
                            <w:pPr>
                              <w:pStyle w:val="ListParagraph"/>
                              <w:numPr>
                                <w:ilvl w:val="0"/>
                                <w:numId w:val="14"/>
                              </w:numPr>
                              <w:ind w:left="360" w:hanging="180"/>
                            </w:pPr>
                            <w:r>
                              <w:t>MRPT</w:t>
                            </w:r>
                          </w:p>
                          <w:p w14:paraId="291A487B" w14:textId="356C6B5E" w:rsidR="00506C80" w:rsidRDefault="00506C80" w:rsidP="00BD462B">
                            <w:pPr>
                              <w:pStyle w:val="ListParagraph"/>
                              <w:numPr>
                                <w:ilvl w:val="0"/>
                                <w:numId w:val="14"/>
                              </w:numPr>
                              <w:ind w:left="360" w:hanging="180"/>
                            </w:pPr>
                            <w:proofErr w:type="spellStart"/>
                            <w:r>
                              <w:t>OpenCV</w:t>
                            </w:r>
                            <w:proofErr w:type="spellEnd"/>
                          </w:p>
                          <w:p w14:paraId="7EA25A3A" w14:textId="422AB8E6" w:rsidR="00506C80" w:rsidRDefault="00506C80" w:rsidP="00BD462B">
                            <w:pPr>
                              <w:pStyle w:val="ListParagraph"/>
                              <w:numPr>
                                <w:ilvl w:val="0"/>
                                <w:numId w:val="14"/>
                              </w:numPr>
                              <w:ind w:left="360" w:hanging="180"/>
                            </w:pPr>
                            <w:r>
                              <w:t>Pocket-Sphinx</w:t>
                            </w:r>
                          </w:p>
                          <w:p w14:paraId="1B5FB836" w14:textId="068E2479" w:rsidR="00506C80" w:rsidRDefault="00506C80" w:rsidP="00BD462B">
                            <w:pPr>
                              <w:pStyle w:val="ListParagraph"/>
                              <w:numPr>
                                <w:ilvl w:val="0"/>
                                <w:numId w:val="14"/>
                              </w:numPr>
                              <w:ind w:left="360" w:hanging="180"/>
                            </w:pPr>
                            <w:r>
                              <w:t>NLP</w:t>
                            </w:r>
                          </w:p>
                          <w:p w14:paraId="5B30F94B" w14:textId="47AA4C20" w:rsidR="00506C80" w:rsidRDefault="00506C80" w:rsidP="00BD462B">
                            <w:pPr>
                              <w:pStyle w:val="ListParagraph"/>
                              <w:numPr>
                                <w:ilvl w:val="0"/>
                                <w:numId w:val="14"/>
                              </w:numPr>
                              <w:ind w:left="360" w:hanging="180"/>
                            </w:pPr>
                            <w:proofErr w:type="spellStart"/>
                            <w:r>
                              <w:t>FreeTTS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ine Callout 2 10" o:spid="_x0000_s1028" type="#_x0000_t48" style="position:absolute;left:0;text-align:left;margin-left:81pt;margin-top:94.5pt;width:90pt;height:1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" adj="37164,10097,26548,3590,23569,3590" fillcolor="#9898c3 [1311]" strokecolor="#79a9b3 [3044]" strokeweight="1.25pt">
                <v:fill color2="#cbcbe1 [671]" rotate="t" angle="-90" focus="100%" type="gradient"/>
                <v:shadow on="t" opacity="22937f" mv:blur="40000f" origin=",.5" offset="0,23000emu"/>
                <v:textbox>
                  <w:txbxContent>
                    <w:p w14:paraId="6006FD68" w14:textId="00D8A304" w:rsidR="006F25B4" w:rsidRDefault="006F25B4" w:rsidP="009871A7">
                      <w:pPr>
                        <w:jc w:val="center"/>
                      </w:pPr>
                      <w:r>
                        <w:t>Motherboard + HDD:</w:t>
                      </w:r>
                    </w:p>
                    <w:p w14:paraId="5D62FFDC" w14:textId="05C7D1C1" w:rsidR="006F25B4" w:rsidRDefault="006F25B4" w:rsidP="00BD462B">
                      <w:pPr>
                        <w:pStyle w:val="ListParagraph"/>
                        <w:numPr>
                          <w:ilvl w:val="0"/>
                          <w:numId w:val="14"/>
                        </w:numPr>
                        <w:ind w:left="360" w:hanging="180"/>
                      </w:pPr>
                      <w:r>
                        <w:t>Linux 10.10</w:t>
                      </w:r>
                    </w:p>
                    <w:p w14:paraId="714834B7" w14:textId="705B6E46" w:rsidR="006F25B4" w:rsidRDefault="006F25B4" w:rsidP="00BD462B">
                      <w:pPr>
                        <w:pStyle w:val="ListParagraph"/>
                        <w:numPr>
                          <w:ilvl w:val="0"/>
                          <w:numId w:val="14"/>
                        </w:numPr>
                        <w:ind w:left="360" w:hanging="180"/>
                      </w:pPr>
                      <w:r>
                        <w:t>MRPT</w:t>
                      </w:r>
                    </w:p>
                    <w:p w14:paraId="291A487B" w14:textId="356C6B5E" w:rsidR="006F25B4" w:rsidRDefault="006F25B4" w:rsidP="00BD462B">
                      <w:pPr>
                        <w:pStyle w:val="ListParagraph"/>
                        <w:numPr>
                          <w:ilvl w:val="0"/>
                          <w:numId w:val="14"/>
                        </w:numPr>
                        <w:ind w:left="360" w:hanging="180"/>
                      </w:pPr>
                      <w:r>
                        <w:t>OpenCV</w:t>
                      </w:r>
                    </w:p>
                    <w:p w14:paraId="7EA25A3A" w14:textId="422AB8E6" w:rsidR="006F25B4" w:rsidRDefault="006F25B4" w:rsidP="00BD462B">
                      <w:pPr>
                        <w:pStyle w:val="ListParagraph"/>
                        <w:numPr>
                          <w:ilvl w:val="0"/>
                          <w:numId w:val="14"/>
                        </w:numPr>
                        <w:ind w:left="360" w:hanging="180"/>
                      </w:pPr>
                      <w:r>
                        <w:t>Pocket-Sphinx</w:t>
                      </w:r>
                    </w:p>
                    <w:p w14:paraId="1B5FB836" w14:textId="068E2479" w:rsidR="006F25B4" w:rsidRDefault="006F25B4" w:rsidP="00BD462B">
                      <w:pPr>
                        <w:pStyle w:val="ListParagraph"/>
                        <w:numPr>
                          <w:ilvl w:val="0"/>
                          <w:numId w:val="14"/>
                        </w:numPr>
                        <w:ind w:left="360" w:hanging="180"/>
                      </w:pPr>
                      <w:r>
                        <w:t>NLP</w:t>
                      </w:r>
                    </w:p>
                    <w:p w14:paraId="5B30F94B" w14:textId="47AA4C20" w:rsidR="006F25B4" w:rsidRDefault="006F25B4" w:rsidP="00BD462B">
                      <w:pPr>
                        <w:pStyle w:val="ListParagraph"/>
                        <w:numPr>
                          <w:ilvl w:val="0"/>
                          <w:numId w:val="14"/>
                        </w:numPr>
                        <w:ind w:left="360" w:hanging="180"/>
                      </w:pPr>
                      <w:r>
                        <w:t>FreeTTS</w:t>
                      </w:r>
                    </w:p>
                  </w:txbxContent>
                </v:textbox>
                <o:callout v:ext="edit" minusx="t" minusy="t"/>
              </v:shape>
            </w:pict>
          </mc:Fallback>
        </mc:AlternateContent>
      </w:r>
      <w:r w:rsidR="009871A7">
        <w:rPr>
          <w:noProof/>
        </w:rPr>
        <mc:AlternateContent>
          <mc:Choice Requires="wps">
            <w:drawing>
              <wp:anchor distT="0" distB="0" distL="114300" distR="114300" simplePos="0" relativeHeight="251635712" behindDoc="0" locked="0" layoutInCell="1" allowOverlap="1" wp14:anchorId="1BD45E52" wp14:editId="67903201">
                <wp:simplePos x="0" y="0"/>
                <wp:positionH relativeFrom="column">
                  <wp:posOffset>1028700</wp:posOffset>
                </wp:positionH>
                <wp:positionV relativeFrom="paragraph">
                  <wp:posOffset>514350</wp:posOffset>
                </wp:positionV>
                <wp:extent cx="1143000" cy="342900"/>
                <wp:effectExtent l="50800" t="25400" r="1066800" b="266700"/>
                <wp:wrapNone/>
                <wp:docPr id="8" name="Line Callout 2 8"/>
                <wp:cNvGraphicFramePr/>
                <a:graphic xmlns:a="http://schemas.openxmlformats.org/drawingml/2006/main">
                  <a:graphicData uri="http://schemas.microsoft.com/office/word/2010/wordprocessingShape">
                    <wps:wsp>
                      <wps:cNvSpPr/>
                      <wps:spPr>
                        <a:xfrm>
                          <a:off x="0" y="0"/>
                          <a:ext cx="1143000" cy="342900"/>
                        </a:xfrm>
                        <a:prstGeom prst="borderCallout2">
                          <a:avLst>
                            <a:gd name="adj1" fmla="val 13076"/>
                            <a:gd name="adj2" fmla="val 109965"/>
                            <a:gd name="adj3" fmla="val 13076"/>
                            <a:gd name="adj4" fmla="val 122907"/>
                            <a:gd name="adj5" fmla="val 146543"/>
                            <a:gd name="adj6" fmla="val 187375"/>
                          </a:avLst>
                        </a:prstGeom>
                        <a:gradFill flip="none" rotWithShape="1">
                          <a:gsLst>
                            <a:gs pos="0">
                              <a:schemeClr val="tx2">
                                <a:lumMod val="40000"/>
                                <a:lumOff val="60000"/>
                              </a:schemeClr>
                            </a:gs>
                            <a:gs pos="100000">
                              <a:schemeClr val="tx2">
                                <a:lumMod val="20000"/>
                                <a:lumOff val="80000"/>
                              </a:schemeClr>
                            </a:gs>
                          </a:gsLst>
                          <a:lin ang="0" scaled="1"/>
                          <a:tileRect/>
                        </a:gradFill>
                        <a:ln w="15875"/>
                      </wps:spPr>
                      <wps:style>
                        <a:lnRef idx="1">
                          <a:schemeClr val="accent1"/>
                        </a:lnRef>
                        <a:fillRef idx="3">
                          <a:schemeClr val="accent1"/>
                        </a:fillRef>
                        <a:effectRef idx="2">
                          <a:schemeClr val="accent1"/>
                        </a:effectRef>
                        <a:fontRef idx="minor">
                          <a:schemeClr val="lt1"/>
                        </a:fontRef>
                      </wps:style>
                      <wps:txbx>
                        <w:txbxContent>
                          <w:p w14:paraId="71CF3DDA" w14:textId="43D1D2EA" w:rsidR="00506C80" w:rsidRDefault="00506C80" w:rsidP="009871A7">
                            <w:pPr>
                              <w:jc w:val="center"/>
                            </w:pPr>
                            <w:r>
                              <w:t>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ine Callout 2 8" o:spid="_x0000_s1029" type="#_x0000_t48" style="position:absolute;left:0;text-align:left;margin-left:81pt;margin-top:40.5pt;width:90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" adj="40473,31653,26548,2824,23752,2824" fillcolor="#9898c3 [1311]" strokecolor="#79a9b3 [3044]" strokeweight="1.25pt">
                <v:fill color2="#cbcbe1 [671]" rotate="t" angle="-90" focus="100%" type="gradient"/>
                <v:shadow on="t" opacity="22937f" mv:blur="40000f" origin=",.5" offset="0,23000emu"/>
                <v:textbox>
                  <w:txbxContent>
                    <w:p w14:paraId="71CF3DDA" w14:textId="43D1D2EA" w:rsidR="006F25B4" w:rsidRDefault="006F25B4" w:rsidP="009871A7">
                      <w:pPr>
                        <w:jc w:val="center"/>
                      </w:pPr>
                      <w:r>
                        <w:t>Monitor</w:t>
                      </w:r>
                    </w:p>
                  </w:txbxContent>
                </v:textbox>
                <o:callout v:ext="edit" minusx="t" minusy="t"/>
              </v:shape>
            </w:pict>
          </mc:Fallback>
        </mc:AlternateContent>
      </w:r>
      <w:r w:rsidR="009871A7">
        <w:rPr>
          <w:noProof/>
        </w:rPr>
        <mc:AlternateContent>
          <mc:Choice Requires="wps">
            <w:drawing>
              <wp:anchor distT="0" distB="0" distL="114300" distR="114300" simplePos="0" relativeHeight="251633664" behindDoc="0" locked="0" layoutInCell="1" allowOverlap="1" wp14:anchorId="35559766" wp14:editId="21DB4BFF">
                <wp:simplePos x="0" y="0"/>
                <wp:positionH relativeFrom="column">
                  <wp:posOffset>4000500</wp:posOffset>
                </wp:positionH>
                <wp:positionV relativeFrom="paragraph">
                  <wp:posOffset>57150</wp:posOffset>
                </wp:positionV>
                <wp:extent cx="1143000" cy="342900"/>
                <wp:effectExtent l="863600" t="25400" r="76200" b="292100"/>
                <wp:wrapNone/>
                <wp:docPr id="7" name="Line Callout 2 7"/>
                <wp:cNvGraphicFramePr/>
                <a:graphic xmlns:a="http://schemas.openxmlformats.org/drawingml/2006/main">
                  <a:graphicData uri="http://schemas.microsoft.com/office/word/2010/wordprocessingShape">
                    <wps:wsp>
                      <wps:cNvSpPr/>
                      <wps:spPr>
                        <a:xfrm>
                          <a:off x="0" y="0"/>
                          <a:ext cx="1143000" cy="342900"/>
                        </a:xfrm>
                        <a:prstGeom prst="borderCallout2">
                          <a:avLst>
                            <a:gd name="adj1" fmla="val 18750"/>
                            <a:gd name="adj2" fmla="val -8333"/>
                            <a:gd name="adj3" fmla="val 18750"/>
                            <a:gd name="adj4" fmla="val -16667"/>
                            <a:gd name="adj5" fmla="val 152217"/>
                            <a:gd name="adj6" fmla="val -72199"/>
                          </a:avLst>
                        </a:prstGeom>
                        <a:gradFill flip="none" rotWithShape="1">
                          <a:gsLst>
                            <a:gs pos="0">
                              <a:schemeClr val="tx2">
                                <a:lumMod val="40000"/>
                                <a:lumOff val="60000"/>
                              </a:schemeClr>
                            </a:gs>
                            <a:gs pos="100000">
                              <a:schemeClr val="tx2">
                                <a:lumMod val="20000"/>
                                <a:lumOff val="80000"/>
                              </a:schemeClr>
                            </a:gs>
                          </a:gsLst>
                          <a:lin ang="0" scaled="1"/>
                          <a:tileRect/>
                        </a:gradFill>
                        <a:ln w="15875"/>
                      </wps:spPr>
                      <wps:style>
                        <a:lnRef idx="1">
                          <a:schemeClr val="accent1"/>
                        </a:lnRef>
                        <a:fillRef idx="3">
                          <a:schemeClr val="accent1"/>
                        </a:fillRef>
                        <a:effectRef idx="2">
                          <a:schemeClr val="accent1"/>
                        </a:effectRef>
                        <a:fontRef idx="minor">
                          <a:schemeClr val="lt1"/>
                        </a:fontRef>
                      </wps:style>
                      <wps:txbx>
                        <w:txbxContent>
                          <w:p w14:paraId="5BF9A22A" w14:textId="21D3FF38" w:rsidR="00506C80" w:rsidRDefault="00506C80" w:rsidP="009871A7">
                            <w:pPr>
                              <w:jc w:val="center"/>
                            </w:pPr>
                            <w:r>
                              <w:t>Kinect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ine Callout 2 7" o:spid="_x0000_s1030" type="#_x0000_t48" style="position:absolute;left:0;text-align:left;margin-left:315pt;margin-top:4.5pt;width:90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" adj="-15595,32879" fillcolor="#9898c3 [1311]" strokecolor="#79a9b3 [3044]" strokeweight="1.25pt">
                <v:fill color2="#cbcbe1 [671]" rotate="t" angle="-90" focus="100%" type="gradient"/>
                <v:shadow on="t" opacity="22937f" mv:blur="40000f" origin=",.5" offset="0,23000emu"/>
                <v:textbox>
                  <w:txbxContent>
                    <w:p w14:paraId="5BF9A22A" w14:textId="21D3FF38" w:rsidR="006F25B4" w:rsidRDefault="006F25B4" w:rsidP="009871A7">
                      <w:pPr>
                        <w:jc w:val="center"/>
                      </w:pPr>
                      <w:r>
                        <w:t>Kinect</w:t>
                      </w:r>
                    </w:p>
                  </w:txbxContent>
                </v:textbox>
                <o:callout v:ext="edit" minusy="t"/>
              </v:shape>
            </w:pict>
          </mc:Fallback>
        </mc:AlternateContent>
      </w:r>
      <w:r w:rsidR="004C2016">
        <w:rPr>
          <w:noProof/>
        </w:rPr>
        <w:drawing>
          <wp:inline distT="0" distB="0" distL="0" distR="0" wp14:anchorId="1A67A92E" wp14:editId="74FF443C">
            <wp:extent cx="1224915" cy="3792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rotWithShape="1">
                    <a:blip r:embed="rId15">
                      <a:extLst>
                        <a:ext uri="{28A0092B-C50C-407E-A947-70E740481C1C}">
                          <a14:useLocalDpi xmlns:a14="http://schemas.microsoft.com/office/drawing/2010/main" val="0"/>
                        </a:ext>
                      </a:extLst>
                    </a:blip>
                    <a:srcRect l="41184" t="18462" r="39656" b="2434"/>
                    <a:stretch/>
                  </pic:blipFill>
                  <pic:spPr bwMode="auto">
                    <a:xfrm>
                      <a:off x="0" y="0"/>
                      <a:ext cx="1224915" cy="3792967"/>
                    </a:xfrm>
                    <a:prstGeom prst="rect">
                      <a:avLst/>
                    </a:prstGeom>
                    <a:ln>
                      <a:noFill/>
                    </a:ln>
                    <a:extLst>
                      <a:ext uri="{53640926-AAD7-44D8-BBD7-CCE9431645EC}">
                        <a14:shadowObscured xmlns:a14="http://schemas.microsoft.com/office/drawing/2010/main"/>
                      </a:ext>
                    </a:extLst>
                  </pic:spPr>
                </pic:pic>
              </a:graphicData>
            </a:graphic>
          </wp:inline>
        </w:drawing>
      </w:r>
    </w:p>
    <w:p w14:paraId="07C65D50" w14:textId="77777777" w:rsidR="004C2016" w:rsidRDefault="004C2016" w:rsidP="004C2016">
      <w:pPr>
        <w:jc w:val="center"/>
      </w:pPr>
    </w:p>
    <w:p w14:paraId="5FF67A23" w14:textId="68BC4F35" w:rsidR="004C2016" w:rsidRDefault="004C2016" w:rsidP="004C2016">
      <w:pPr>
        <w:jc w:val="center"/>
      </w:pPr>
      <w:proofErr w:type="gramStart"/>
      <w:r>
        <w:t xml:space="preserve">Figure </w:t>
      </w:r>
      <w:r w:rsidR="00DA3723">
        <w:t>3</w:t>
      </w:r>
      <w:r>
        <w:t>.</w:t>
      </w:r>
      <w:proofErr w:type="gramEnd"/>
      <w:r>
        <w:t xml:space="preserve"> </w:t>
      </w:r>
      <w:proofErr w:type="gramStart"/>
      <w:r>
        <w:t xml:space="preserve">The </w:t>
      </w:r>
      <w:proofErr w:type="spellStart"/>
      <w:r>
        <w:t>GuideBot</w:t>
      </w:r>
      <w:proofErr w:type="spellEnd"/>
      <w:r>
        <w:t xml:space="preserve"> robot</w:t>
      </w:r>
      <w:r w:rsidR="009772E3">
        <w:t>, first prototype, December 2011.</w:t>
      </w:r>
      <w:proofErr w:type="gramEnd"/>
    </w:p>
    <w:p w14:paraId="6073403C" w14:textId="6004A854" w:rsidR="00CE0253" w:rsidRDefault="001A45CC" w:rsidP="001A45CC">
      <w:pPr>
        <w:pStyle w:val="Heading2"/>
        <w:jc w:val="center"/>
      </w:pPr>
      <w:r>
        <w:rPr>
          <w:noProof/>
        </w:rPr>
        <w:lastRenderedPageBreak/>
        <w:drawing>
          <wp:inline distT="0" distB="0" distL="0" distR="0" wp14:anchorId="17E786DF" wp14:editId="7FE9A063">
            <wp:extent cx="4452836" cy="2654854"/>
            <wp:effectExtent l="0" t="0" r="0" b="1270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3474" cy="2655235"/>
                    </a:xfrm>
                    <a:prstGeom prst="rect">
                      <a:avLst/>
                    </a:prstGeom>
                    <a:noFill/>
                    <a:ln>
                      <a:noFill/>
                    </a:ln>
                  </pic:spPr>
                </pic:pic>
              </a:graphicData>
            </a:graphic>
          </wp:inline>
        </w:drawing>
      </w:r>
    </w:p>
    <w:p w14:paraId="45996049" w14:textId="60DAEF78" w:rsidR="001A45CC" w:rsidRPr="001A45CC" w:rsidRDefault="001A45CC" w:rsidP="001A45CC">
      <w:pPr>
        <w:jc w:val="center"/>
      </w:pPr>
      <w:proofErr w:type="gramStart"/>
      <w:r>
        <w:t xml:space="preserve">Figure </w:t>
      </w:r>
      <w:r w:rsidR="00DA3723">
        <w:t>4</w:t>
      </w:r>
      <w:r>
        <w:t>.</w:t>
      </w:r>
      <w:proofErr w:type="gramEnd"/>
      <w:r>
        <w:t xml:space="preserve"> </w:t>
      </w:r>
      <w:proofErr w:type="gramStart"/>
      <w:r>
        <w:t xml:space="preserve">The </w:t>
      </w:r>
      <w:proofErr w:type="spellStart"/>
      <w:r>
        <w:t>GuideBot</w:t>
      </w:r>
      <w:proofErr w:type="spellEnd"/>
      <w:r>
        <w:t xml:space="preserve"> in action – avoiding </w:t>
      </w:r>
      <w:r w:rsidR="008F6280">
        <w:t xml:space="preserve">an </w:t>
      </w:r>
      <w:r>
        <w:t>obstacle (the bag) and returning to the original path.</w:t>
      </w:r>
      <w:proofErr w:type="gramEnd"/>
    </w:p>
    <w:p w14:paraId="735E8A37" w14:textId="77777777" w:rsidR="003B72B0" w:rsidRDefault="003B72B0" w:rsidP="003B72B0">
      <w:pPr>
        <w:jc w:val="both"/>
      </w:pPr>
    </w:p>
    <w:p w14:paraId="03B289D6" w14:textId="77777777" w:rsidR="003B72B0" w:rsidRDefault="003B72B0" w:rsidP="003B72B0">
      <w:pPr>
        <w:jc w:val="both"/>
      </w:pPr>
      <w:r>
        <w:t xml:space="preserve">MCECS-BOT will physically be a separate robot from </w:t>
      </w:r>
      <w:proofErr w:type="spellStart"/>
      <w:r>
        <w:t>GuideBot</w:t>
      </w:r>
      <w:proofErr w:type="spellEnd"/>
      <w:r>
        <w:t xml:space="preserve">. However, the software for the key features that have been developed on </w:t>
      </w:r>
      <w:proofErr w:type="spellStart"/>
      <w:r>
        <w:t>GuideBot</w:t>
      </w:r>
      <w:proofErr w:type="spellEnd"/>
      <w:r>
        <w:t xml:space="preserve"> </w:t>
      </w:r>
      <w:proofErr w:type="gramStart"/>
      <w:r>
        <w:t>were</w:t>
      </w:r>
      <w:proofErr w:type="gramEnd"/>
      <w:r>
        <w:t xml:space="preserve"> designed such that it can be directly applied on MCECS-BOT with minimal reprogramming (with the exception of motion control of the base). At its current state, the </w:t>
      </w:r>
      <w:proofErr w:type="spellStart"/>
      <w:r>
        <w:t>GuideBot</w:t>
      </w:r>
      <w:proofErr w:type="spellEnd"/>
      <w:r>
        <w:t xml:space="preserve"> project includes only some subset of components of the complete MCECS-BOT and will be demonstrated in </w:t>
      </w:r>
      <w:proofErr w:type="gramStart"/>
      <w:r>
        <w:t>Winter</w:t>
      </w:r>
      <w:proofErr w:type="gramEnd"/>
      <w:r>
        <w:t xml:space="preserve"> quarter 2012. </w:t>
      </w:r>
      <w:proofErr w:type="spellStart"/>
      <w:r>
        <w:t>GuideBot</w:t>
      </w:r>
      <w:proofErr w:type="spellEnd"/>
      <w:r>
        <w:t xml:space="preserve"> project will be continued in ECE 479 class in </w:t>
      </w:r>
      <w:proofErr w:type="gramStart"/>
      <w:r>
        <w:t>Winter</w:t>
      </w:r>
      <w:proofErr w:type="gramEnd"/>
      <w:r>
        <w:t xml:space="preserve"> 2012 and the final demo will be in March 2012.</w:t>
      </w:r>
    </w:p>
    <w:p w14:paraId="4A3509B7" w14:textId="10112719" w:rsidR="00EB10A6" w:rsidRDefault="00EB10A6" w:rsidP="000E28DF">
      <w:pPr>
        <w:pStyle w:val="Heading1"/>
      </w:pPr>
      <w:r>
        <w:t xml:space="preserve">The </w:t>
      </w:r>
      <w:r w:rsidR="00371E34">
        <w:t>MCECS-BOT</w:t>
      </w:r>
      <w:r>
        <w:t xml:space="preserve"> </w:t>
      </w:r>
    </w:p>
    <w:p w14:paraId="7E43FC39" w14:textId="4908DE58" w:rsidR="004E3D5C" w:rsidRDefault="00EB10A6" w:rsidP="00B35799">
      <w:pPr>
        <w:jc w:val="both"/>
      </w:pPr>
      <w:r>
        <w:t xml:space="preserve">Figure </w:t>
      </w:r>
      <w:r w:rsidR="00DC273B">
        <w:t>5</w:t>
      </w:r>
      <w:r>
        <w:t xml:space="preserve"> shows the overview of </w:t>
      </w:r>
      <w:r w:rsidR="00371E34">
        <w:t>MCECS-BOT</w:t>
      </w:r>
      <w:r>
        <w:t xml:space="preserve"> </w:t>
      </w:r>
      <w:r w:rsidR="00DC273B">
        <w:t>system</w:t>
      </w:r>
      <w:r w:rsidR="00683E0E">
        <w:t>.</w:t>
      </w:r>
      <w:r w:rsidR="00D703D0">
        <w:t xml:space="preserve"> </w:t>
      </w:r>
      <w:r w:rsidR="00D703D0" w:rsidRPr="00D703D0">
        <w:t xml:space="preserve">A </w:t>
      </w:r>
      <w:r w:rsidR="00D703D0">
        <w:t>typical</w:t>
      </w:r>
      <w:r w:rsidR="00D703D0" w:rsidRPr="00D703D0">
        <w:t xml:space="preserve"> scenario of interaction</w:t>
      </w:r>
      <w:r w:rsidR="00D703D0">
        <w:t xml:space="preserve"> from a </w:t>
      </w:r>
      <w:r w:rsidR="00886C3F">
        <w:t xml:space="preserve">hypothetical </w:t>
      </w:r>
      <w:r w:rsidR="00D703D0">
        <w:t>user named Johnny with the MCECS-Bot is as follows.</w:t>
      </w:r>
      <w:r w:rsidR="00D703D0" w:rsidRPr="00D703D0">
        <w:t xml:space="preserve"> Johnny walks into MCECS-Bot’s v</w:t>
      </w:r>
      <w:r w:rsidR="00D703D0">
        <w:t>iew and say “Hello, MCECS-Bot!”</w:t>
      </w:r>
      <w:r w:rsidR="00D703D0" w:rsidRPr="00D703D0">
        <w:t xml:space="preserve"> The microphone array in the first Kinect receives his voice and sends it to the Pocket-Sphinx to be quantized as a sequence of keywords. At the same time, the Kinect cameras capture the sequence of images of Johnny, and send them to the Vision </w:t>
      </w:r>
      <w:r w:rsidR="00DB0FB6">
        <w:t>unit</w:t>
      </w:r>
      <w:r w:rsidR="00D703D0" w:rsidRPr="00D703D0">
        <w:t xml:space="preserve"> (</w:t>
      </w:r>
      <w:proofErr w:type="spellStart"/>
      <w:r w:rsidR="00D703D0" w:rsidRPr="00D703D0">
        <w:t>OpenCV</w:t>
      </w:r>
      <w:proofErr w:type="spellEnd"/>
      <w:r w:rsidR="00D703D0" w:rsidRPr="00D703D0">
        <w:t>/</w:t>
      </w:r>
      <w:proofErr w:type="spellStart"/>
      <w:r w:rsidR="00D703D0" w:rsidRPr="00D703D0">
        <w:t>OpenKinect</w:t>
      </w:r>
      <w:proofErr w:type="spellEnd"/>
      <w:r w:rsidR="00D703D0" w:rsidRPr="00D703D0">
        <w:t xml:space="preserve">/MRPT block) to locate a face, try to identify if the face belongs to a </w:t>
      </w:r>
      <w:r w:rsidR="00B35799">
        <w:t xml:space="preserve">human, a known </w:t>
      </w:r>
      <w:r w:rsidR="00D703D0" w:rsidRPr="00D703D0">
        <w:t>person, and if it can detect any identifiable gesture from the person.  Let’s assume that the system is able to identify the face as belonging to a person named Johnny, and no gesture is detected. The name ‘Johnny’ is then passed to the NLP.  The resulting sequence of keywords from Pocket-Sphinx is passed to the NLP unit, which then determines that this sequence is a statement</w:t>
      </w:r>
      <w:r w:rsidR="00886C3F">
        <w:t>;</w:t>
      </w:r>
      <w:r w:rsidR="00D703D0" w:rsidRPr="00D703D0">
        <w:t xml:space="preserve"> specifically</w:t>
      </w:r>
      <w:r w:rsidR="00886C3F">
        <w:t>,</w:t>
      </w:r>
      <w:r w:rsidR="00D703D0" w:rsidRPr="00D703D0">
        <w:t xml:space="preserve"> a greeting statement. The NLP then retrieve</w:t>
      </w:r>
      <w:r w:rsidR="00886C3F">
        <w:t>s</w:t>
      </w:r>
      <w:r w:rsidR="00D703D0" w:rsidRPr="00D703D0">
        <w:t xml:space="preserve"> the appropriate greeting response “Hello, -</w:t>
      </w:r>
      <w:proofErr w:type="gramStart"/>
      <w:r w:rsidR="00D703D0" w:rsidRPr="00D703D0">
        <w:t>“ and</w:t>
      </w:r>
      <w:proofErr w:type="gramEnd"/>
      <w:r w:rsidR="00D703D0" w:rsidRPr="00D703D0">
        <w:t xml:space="preserve"> combi</w:t>
      </w:r>
      <w:r w:rsidR="00886C3F">
        <w:t>nes it with the name “Johnny”</w:t>
      </w:r>
      <w:r w:rsidR="00886C3F" w:rsidRPr="00D703D0">
        <w:t xml:space="preserve"> </w:t>
      </w:r>
      <w:r w:rsidR="00886C3F">
        <w:t>it received</w:t>
      </w:r>
      <w:r w:rsidR="00D703D0" w:rsidRPr="00D703D0">
        <w:t xml:space="preserve"> from the Vision </w:t>
      </w:r>
      <w:r w:rsidR="00DB0FB6">
        <w:t>unit</w:t>
      </w:r>
      <w:r w:rsidR="004E3D5C">
        <w:t xml:space="preserve">, </w:t>
      </w:r>
      <w:r w:rsidR="00D703D0" w:rsidRPr="00D703D0">
        <w:t xml:space="preserve">to create the sentence “Hello, Johnny!” The sentence is then passed to the </w:t>
      </w:r>
      <w:proofErr w:type="spellStart"/>
      <w:r w:rsidR="00D703D0" w:rsidRPr="00D703D0">
        <w:t>FreeTTS</w:t>
      </w:r>
      <w:proofErr w:type="spellEnd"/>
      <w:r w:rsidR="00D703D0" w:rsidRPr="00D703D0">
        <w:t xml:space="preserve"> to be synthesized into acoustic voice.  Concurrently, as the system generates the “Hello, Johnny!” sentence, the </w:t>
      </w:r>
      <w:r w:rsidR="007408F1">
        <w:t>Behavior</w:t>
      </w:r>
      <w:r w:rsidR="00D703D0" w:rsidRPr="00D703D0">
        <w:t xml:space="preserve"> </w:t>
      </w:r>
      <w:r w:rsidR="00DB0FB6">
        <w:t>unit</w:t>
      </w:r>
      <w:r w:rsidR="00D703D0" w:rsidRPr="00D703D0">
        <w:t xml:space="preserve"> also tries to retrieve an appropriate gesture response.  NLP tells the Behavior </w:t>
      </w:r>
      <w:r w:rsidR="00DB0FB6">
        <w:t>unit</w:t>
      </w:r>
      <w:r w:rsidR="00D703D0" w:rsidRPr="00D703D0">
        <w:t xml:space="preserve"> that a greeting was identified, so a waving hand </w:t>
      </w:r>
      <w:r w:rsidR="004E3D5C">
        <w:t xml:space="preserve">(greeting) </w:t>
      </w:r>
      <w:r w:rsidR="00D703D0" w:rsidRPr="00D703D0">
        <w:t xml:space="preserve">gesture should be executed. The Vision </w:t>
      </w:r>
      <w:r w:rsidR="00DB0FB6">
        <w:t>unit</w:t>
      </w:r>
      <w:r w:rsidR="00D703D0" w:rsidRPr="00D703D0">
        <w:t xml:space="preserve"> tells where the person is, which tells the </w:t>
      </w:r>
      <w:r w:rsidR="00D703D0" w:rsidRPr="00D703D0">
        <w:lastRenderedPageBreak/>
        <w:t xml:space="preserve">Behavior </w:t>
      </w:r>
      <w:r w:rsidR="00DB0FB6">
        <w:t>unit</w:t>
      </w:r>
      <w:r w:rsidR="00D703D0" w:rsidRPr="00D703D0">
        <w:t xml:space="preserve"> to orient the robot to face the speaker. Thus, the robot will orient itself to the speaker, wave an arm, and say “Hello, Johnny!”</w:t>
      </w:r>
    </w:p>
    <w:p w14:paraId="7EBD6570" w14:textId="77777777" w:rsidR="004E3D5C" w:rsidRDefault="004E3D5C" w:rsidP="00EB10A6"/>
    <w:p w14:paraId="6D98C576" w14:textId="07060E72" w:rsidR="00F809CF" w:rsidRDefault="00D703D0" w:rsidP="00B35799">
      <w:pPr>
        <w:jc w:val="both"/>
      </w:pPr>
      <w:r>
        <w:t xml:space="preserve">The MCECS-Bot is now in the mode to accept </w:t>
      </w:r>
      <w:r w:rsidR="00EB614A">
        <w:t xml:space="preserve">more </w:t>
      </w:r>
      <w:r>
        <w:t xml:space="preserve">input from the user Johnny. Johnny can then interact further with </w:t>
      </w:r>
      <w:r w:rsidR="009F2604">
        <w:t xml:space="preserve">MCECS-Bot by speaking </w:t>
      </w:r>
      <w:r w:rsidR="004E3D5C">
        <w:t xml:space="preserve">what he wants from the robot. For example, “Go to the Tektronix Lab.” The spoken sentence will once again processed by Pocket-Sphinx and the sequence of keywords is analyzed by NLP. The NLP identifies this sentence as a command to navigate to the Tektronix Lab and </w:t>
      </w:r>
      <w:r w:rsidR="00A47601">
        <w:t>sends</w:t>
      </w:r>
      <w:r w:rsidR="004E3D5C">
        <w:t xml:space="preserve"> this </w:t>
      </w:r>
      <w:r w:rsidR="00A47601">
        <w:t xml:space="preserve">information </w:t>
      </w:r>
      <w:r w:rsidR="004E3D5C">
        <w:t xml:space="preserve">to the </w:t>
      </w:r>
      <w:r w:rsidR="007408F1">
        <w:t>Behavior</w:t>
      </w:r>
      <w:r w:rsidR="004E3D5C">
        <w:t xml:space="preserve"> </w:t>
      </w:r>
      <w:r w:rsidR="00DB0FB6">
        <w:t>unit</w:t>
      </w:r>
      <w:r w:rsidR="004E3D5C">
        <w:t>.</w:t>
      </w:r>
      <w:r w:rsidR="00DB0FB6">
        <w:t xml:space="preserve"> Meanwhile,</w:t>
      </w:r>
      <w:r w:rsidR="004E3D5C">
        <w:t xml:space="preserve"> the robot will first </w:t>
      </w:r>
      <w:r w:rsidR="005B277D">
        <w:t>confirm with Johnny whether or not it u</w:t>
      </w:r>
      <w:r w:rsidR="00DB0FB6">
        <w:t>nderstood the command correctly.</w:t>
      </w:r>
      <w:r w:rsidR="005B277D">
        <w:t xml:space="preserve"> </w:t>
      </w:r>
      <w:r w:rsidR="00DB0FB6">
        <w:t>O</w:t>
      </w:r>
      <w:r w:rsidR="005B277D">
        <w:t xml:space="preserve">nce confirmed, </w:t>
      </w:r>
      <w:r w:rsidR="00DB0FB6">
        <w:t xml:space="preserve">the </w:t>
      </w:r>
      <w:r w:rsidR="007408F1">
        <w:t>Behavior</w:t>
      </w:r>
      <w:r w:rsidR="00DB0FB6">
        <w:t xml:space="preserve"> unit will then issue a command to the Navigation unit, the robot</w:t>
      </w:r>
      <w:r w:rsidR="005B277D">
        <w:t xml:space="preserve"> will ask Johnny to follow it</w:t>
      </w:r>
      <w:r w:rsidR="00EB614A">
        <w:t>, and</w:t>
      </w:r>
      <w:r w:rsidR="005B277D">
        <w:t xml:space="preserve"> then starts navigating to the Tektronix Lab. </w:t>
      </w:r>
      <w:r w:rsidR="00F809CF">
        <w:t xml:space="preserve">A second Kinect is used to help the robot navigate by detecting walls and other obstacles.  </w:t>
      </w:r>
    </w:p>
    <w:p w14:paraId="51E6A311" w14:textId="77777777" w:rsidR="00F809CF" w:rsidRDefault="00F809CF" w:rsidP="00B35799">
      <w:pPr>
        <w:jc w:val="both"/>
      </w:pPr>
    </w:p>
    <w:p w14:paraId="031477DD" w14:textId="1965498D" w:rsidR="00EB10A6" w:rsidRDefault="005B277D" w:rsidP="00B35799">
      <w:pPr>
        <w:jc w:val="both"/>
      </w:pPr>
      <w:r>
        <w:t xml:space="preserve">Visual feedback </w:t>
      </w:r>
      <w:r w:rsidR="003C72E3">
        <w:t>is</w:t>
      </w:r>
      <w:r>
        <w:t xml:space="preserve"> given through the Tablet/Touchscreen. One Tablet/Touchscreen will be used to show the face of the robot </w:t>
      </w:r>
      <w:r w:rsidR="00C32B61">
        <w:t>with various facial expressions</w:t>
      </w:r>
      <w:r w:rsidR="005D57DE">
        <w:t xml:space="preserve"> (like in [15])</w:t>
      </w:r>
      <w:r w:rsidR="00C32B61">
        <w:t xml:space="preserve">, </w:t>
      </w:r>
      <w:r w:rsidR="00EB614A">
        <w:t xml:space="preserve">and </w:t>
      </w:r>
      <w:r>
        <w:t>system diagnostics. The second Tablet/touchscreen is used to display a user interface for the user to provide input such as commands, questions, manual controls</w:t>
      </w:r>
      <w:r w:rsidR="00EB614A">
        <w:t>, and help on how to interact with the robot</w:t>
      </w:r>
      <w:r>
        <w:t xml:space="preserve">. </w:t>
      </w:r>
      <w:r w:rsidR="00884FEC">
        <w:t>Speech recognition is often hit-and-miss, so a medium for the user to give inputs manually to the robot is provided using the Tablet/Touchscreen.</w:t>
      </w:r>
    </w:p>
    <w:p w14:paraId="624AA980" w14:textId="0256A558" w:rsidR="00683E0E" w:rsidRDefault="00683E0E" w:rsidP="00EB10A6"/>
    <w:p w14:paraId="1CBA4CF7" w14:textId="403162CF" w:rsidR="00683E0E" w:rsidRDefault="009F2604" w:rsidP="009F2604">
      <w:pPr>
        <w:jc w:val="center"/>
      </w:pPr>
      <w:r>
        <w:rPr>
          <w:noProof/>
        </w:rPr>
        <mc:AlternateContent>
          <mc:Choice Requires="wpg">
            <w:drawing>
              <wp:inline distT="0" distB="0" distL="0" distR="0" wp14:anchorId="788F0C3D" wp14:editId="75545AEE">
                <wp:extent cx="6286500" cy="4114800"/>
                <wp:effectExtent l="0" t="25400" r="88900" b="101600"/>
                <wp:docPr id="92" name="Group 92"/>
                <wp:cNvGraphicFramePr/>
                <a:graphic xmlns:a="http://schemas.openxmlformats.org/drawingml/2006/main">
                  <a:graphicData uri="http://schemas.microsoft.com/office/word/2010/wordprocessingGroup">
                    <wpg:wgp>
                      <wpg:cNvGrpSpPr/>
                      <wpg:grpSpPr>
                        <a:xfrm>
                          <a:off x="0" y="0"/>
                          <a:ext cx="6286500" cy="4114800"/>
                          <a:chOff x="0" y="0"/>
                          <a:chExt cx="6286500" cy="4114800"/>
                        </a:xfrm>
                      </wpg:grpSpPr>
                      <wpg:grpSp>
                        <wpg:cNvPr id="93" name="Group 93"/>
                        <wpg:cNvGrpSpPr/>
                        <wpg:grpSpPr>
                          <a:xfrm>
                            <a:off x="457200" y="0"/>
                            <a:ext cx="1485900" cy="1825625"/>
                            <a:chOff x="-1" y="0"/>
                            <a:chExt cx="1485901" cy="1831546"/>
                          </a:xfrm>
                        </wpg:grpSpPr>
                        <wps:wsp>
                          <wps:cNvPr id="94" name="Rounded Rectangle 94"/>
                          <wps:cNvSpPr/>
                          <wps:spPr>
                            <a:xfrm>
                              <a:off x="228600" y="0"/>
                              <a:ext cx="1257300" cy="1828800"/>
                            </a:xfrm>
                            <a:prstGeom prst="roundRect">
                              <a:avLst/>
                            </a:prstGeom>
                            <a:solidFill>
                              <a:srgbClr val="FFFF00">
                                <a:alpha val="64000"/>
                              </a:srgbClr>
                            </a:solidFill>
                          </wps:spPr>
                          <wps:style>
                            <a:lnRef idx="1">
                              <a:schemeClr val="accent1"/>
                            </a:lnRef>
                            <a:fillRef idx="3">
                              <a:schemeClr val="accent1"/>
                            </a:fillRef>
                            <a:effectRef idx="2">
                              <a:schemeClr val="accent1"/>
                            </a:effectRef>
                            <a:fontRef idx="minor">
                              <a:schemeClr val="lt1"/>
                            </a:fontRef>
                          </wps:style>
                          <wps:txbx>
                            <w:txbxContent>
                              <w:p w14:paraId="6E7A3BB6" w14:textId="77777777" w:rsidR="00506C80" w:rsidRDefault="00506C80" w:rsidP="009F2604">
                                <w:pPr>
                                  <w:jc w:val="center"/>
                                </w:pPr>
                                <w:r>
                                  <w:t>Kinect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Isosceles Triangle 95"/>
                          <wps:cNvSpPr/>
                          <wps:spPr>
                            <a:xfrm rot="5400000">
                              <a:off x="37580" y="1069027"/>
                              <a:ext cx="724938" cy="800100"/>
                            </a:xfrm>
                            <a:prstGeom prst="triangle">
                              <a:avLst>
                                <a:gd name="adj" fmla="val 44317"/>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 name="Group 96"/>
                          <wpg:cNvGrpSpPr/>
                          <wpg:grpSpPr>
                            <a:xfrm>
                              <a:off x="685800" y="1257300"/>
                              <a:ext cx="504825" cy="342900"/>
                              <a:chOff x="0" y="0"/>
                              <a:chExt cx="504825" cy="342900"/>
                            </a:xfrm>
                          </wpg:grpSpPr>
                          <wps:wsp>
                            <wps:cNvPr id="97" name="Isosceles Triangle 97"/>
                            <wps:cNvSpPr/>
                            <wps:spPr>
                              <a:xfrm rot="5400000">
                                <a:off x="-76200" y="105293"/>
                                <a:ext cx="304800" cy="1524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161925" y="0"/>
                                <a:ext cx="3429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Oval Callout 99"/>
                          <wps:cNvSpPr/>
                          <wps:spPr>
                            <a:xfrm>
                              <a:off x="0" y="342900"/>
                              <a:ext cx="1371600" cy="685800"/>
                            </a:xfrm>
                            <a:prstGeom prst="wedgeEllipseCallout">
                              <a:avLst>
                                <a:gd name="adj1" fmla="val -48299"/>
                                <a:gd name="adj2" fmla="val 52855"/>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251A343" w14:textId="77777777" w:rsidR="00506C80" w:rsidRDefault="00506C80" w:rsidP="009F2604">
                                <w:pPr>
                                  <w:jc w:val="center"/>
                                </w:pPr>
                                <w:r>
                                  <w:t>Hello,</w:t>
                                </w:r>
                              </w:p>
                              <w:p w14:paraId="70F11BC7" w14:textId="77777777" w:rsidR="00506C80" w:rsidRDefault="00506C80" w:rsidP="009F2604">
                                <w:pPr>
                                  <w:jc w:val="center"/>
                                </w:pPr>
                                <w:r>
                                  <w:t>MCECS-Bot!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 name="Group 100"/>
                        <wpg:cNvGrpSpPr/>
                        <wpg:grpSpPr>
                          <a:xfrm>
                            <a:off x="4800600" y="0"/>
                            <a:ext cx="1485900" cy="876300"/>
                            <a:chOff x="0" y="0"/>
                            <a:chExt cx="1485900" cy="876300"/>
                          </a:xfrm>
                        </wpg:grpSpPr>
                        <wps:wsp>
                          <wps:cNvPr id="101" name="Rounded Rectangle 101"/>
                          <wps:cNvSpPr/>
                          <wps:spPr>
                            <a:xfrm>
                              <a:off x="0" y="0"/>
                              <a:ext cx="1295400" cy="876300"/>
                            </a:xfrm>
                            <a:prstGeom prst="roundRect">
                              <a:avLst/>
                            </a:prstGeom>
                            <a:solidFill>
                              <a:srgbClr val="FFFF00">
                                <a:alpha val="64000"/>
                              </a:srgbClr>
                            </a:solidFill>
                          </wps:spPr>
                          <wps:style>
                            <a:lnRef idx="1">
                              <a:schemeClr val="accent1"/>
                            </a:lnRef>
                            <a:fillRef idx="3">
                              <a:schemeClr val="accent1"/>
                            </a:fillRef>
                            <a:effectRef idx="2">
                              <a:schemeClr val="accent1"/>
                            </a:effectRef>
                            <a:fontRef idx="minor">
                              <a:schemeClr val="lt1"/>
                            </a:fontRef>
                          </wps:style>
                          <wps:txbx>
                            <w:txbxContent>
                              <w:p w14:paraId="6CC38459" w14:textId="77777777" w:rsidR="00506C80" w:rsidRDefault="00506C80" w:rsidP="009F2604">
                                <w:pPr>
                                  <w:jc w:val="center"/>
                                </w:pPr>
                                <w:r>
                                  <w:t>Speaker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Oval Callout 102"/>
                          <wps:cNvSpPr/>
                          <wps:spPr>
                            <a:xfrm>
                              <a:off x="228600" y="223520"/>
                              <a:ext cx="1257300" cy="628650"/>
                            </a:xfrm>
                            <a:prstGeom prst="wedgeEllipseCallout">
                              <a:avLst>
                                <a:gd name="adj1" fmla="val -48299"/>
                                <a:gd name="adj2" fmla="val 52855"/>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23B92945" w14:textId="77777777" w:rsidR="00506C80" w:rsidRDefault="00506C80" w:rsidP="009F2604">
                                <w:pPr>
                                  <w:jc w:val="center"/>
                                </w:pPr>
                                <w:r>
                                  <w:t>Hello,</w:t>
                                </w:r>
                              </w:p>
                              <w:p w14:paraId="1170F4F1" w14:textId="77777777" w:rsidR="00506C80" w:rsidRDefault="00506C80" w:rsidP="009F2604">
                                <w:pPr>
                                  <w:jc w:val="center"/>
                                </w:pPr>
                                <w:r>
                                  <w:t>Johnny!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 name="Group 103"/>
                        <wpg:cNvGrpSpPr/>
                        <wpg:grpSpPr>
                          <a:xfrm>
                            <a:off x="460375" y="3262630"/>
                            <a:ext cx="1482090" cy="800100"/>
                            <a:chOff x="117475" y="228600"/>
                            <a:chExt cx="1482090" cy="800100"/>
                          </a:xfrm>
                        </wpg:grpSpPr>
                        <wps:wsp>
                          <wps:cNvPr id="104" name="Rounded Rectangle 104"/>
                          <wps:cNvSpPr/>
                          <wps:spPr>
                            <a:xfrm>
                              <a:off x="342900" y="228600"/>
                              <a:ext cx="1256665" cy="800100"/>
                            </a:xfrm>
                            <a:prstGeom prst="roundRect">
                              <a:avLst/>
                            </a:prstGeom>
                            <a:solidFill>
                              <a:srgbClr val="FFFF00">
                                <a:alpha val="64000"/>
                              </a:srgbClr>
                            </a:solidFill>
                          </wps:spPr>
                          <wps:style>
                            <a:lnRef idx="1">
                              <a:schemeClr val="accent1"/>
                            </a:lnRef>
                            <a:fillRef idx="3">
                              <a:schemeClr val="accent1"/>
                            </a:fillRef>
                            <a:effectRef idx="2">
                              <a:schemeClr val="accent1"/>
                            </a:effectRef>
                            <a:fontRef idx="minor">
                              <a:schemeClr val="lt1"/>
                            </a:fontRef>
                          </wps:style>
                          <wps:txbx>
                            <w:txbxContent>
                              <w:p w14:paraId="35716FDC" w14:textId="77777777" w:rsidR="00506C80" w:rsidRDefault="00506C80" w:rsidP="009F2604">
                                <w:pPr>
                                  <w:jc w:val="center"/>
                                </w:pPr>
                                <w:r>
                                  <w:t>Kinect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Isosceles Triangle 105"/>
                          <wps:cNvSpPr/>
                          <wps:spPr>
                            <a:xfrm rot="5400000">
                              <a:off x="231775" y="342900"/>
                              <a:ext cx="571500" cy="800100"/>
                            </a:xfrm>
                            <a:prstGeom prst="triangle">
                              <a:avLst>
                                <a:gd name="adj" fmla="val 48298"/>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 name="Group 106"/>
                          <wpg:cNvGrpSpPr/>
                          <wpg:grpSpPr>
                            <a:xfrm>
                              <a:off x="803275" y="571500"/>
                              <a:ext cx="454025" cy="342900"/>
                              <a:chOff x="117475" y="142875"/>
                              <a:chExt cx="454025" cy="342900"/>
                            </a:xfrm>
                          </wpg:grpSpPr>
                          <wps:wsp>
                            <wps:cNvPr id="107" name="Isosceles Triangle 107"/>
                            <wps:cNvSpPr/>
                            <wps:spPr>
                              <a:xfrm rot="5400000">
                                <a:off x="41275" y="219075"/>
                                <a:ext cx="304800" cy="1524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228600" y="142875"/>
                                <a:ext cx="3429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9" name="Group 109"/>
                        <wpg:cNvGrpSpPr/>
                        <wpg:grpSpPr>
                          <a:xfrm>
                            <a:off x="4800600" y="1014095"/>
                            <a:ext cx="1295400" cy="1104900"/>
                            <a:chOff x="0" y="0"/>
                            <a:chExt cx="1295400" cy="1104900"/>
                          </a:xfrm>
                        </wpg:grpSpPr>
                        <wps:wsp>
                          <wps:cNvPr id="110" name="Rounded Rectangle 110"/>
                          <wps:cNvSpPr/>
                          <wps:spPr>
                            <a:xfrm>
                              <a:off x="0" y="0"/>
                              <a:ext cx="1295400" cy="1104900"/>
                            </a:xfrm>
                            <a:prstGeom prst="roundRect">
                              <a:avLst/>
                            </a:prstGeom>
                            <a:solidFill>
                              <a:srgbClr val="FFFF00">
                                <a:alpha val="64000"/>
                              </a:srgbClr>
                            </a:solidFill>
                          </wps:spPr>
                          <wps:style>
                            <a:lnRef idx="1">
                              <a:schemeClr val="accent1"/>
                            </a:lnRef>
                            <a:fillRef idx="3">
                              <a:schemeClr val="accent1"/>
                            </a:fillRef>
                            <a:effectRef idx="2">
                              <a:schemeClr val="accent1"/>
                            </a:effectRef>
                            <a:fontRef idx="minor">
                              <a:schemeClr val="lt1"/>
                            </a:fontRef>
                          </wps:style>
                          <wps:txbx>
                            <w:txbxContent>
                              <w:p w14:paraId="5BDD0823" w14:textId="77777777" w:rsidR="00506C80" w:rsidRDefault="00506C80" w:rsidP="009F2604">
                                <w:pPr>
                                  <w:jc w:val="center"/>
                                </w:pPr>
                                <w:r>
                                  <w:t>Tablet/ touchscreen</w:t>
                                </w:r>
                              </w:p>
                              <w:p w14:paraId="498E0FEA" w14:textId="77777777" w:rsidR="00506C80" w:rsidRDefault="00506C80" w:rsidP="009F260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28600" y="448310"/>
                              <a:ext cx="914400" cy="609600"/>
                            </a:xfrm>
                            <a:prstGeom prst="rect">
                              <a:avLst/>
                            </a:prstGeom>
                            <a:noFill/>
                            <a:ln>
                              <a:noFill/>
                            </a:ln>
                          </pic:spPr>
                        </pic:pic>
                      </wpg:grpSp>
                      <wpg:grpSp>
                        <wpg:cNvPr id="112" name="Group 112"/>
                        <wpg:cNvGrpSpPr/>
                        <wpg:grpSpPr>
                          <a:xfrm>
                            <a:off x="0" y="1039495"/>
                            <a:ext cx="800100" cy="2118360"/>
                            <a:chOff x="0" y="0"/>
                            <a:chExt cx="800100" cy="2118360"/>
                          </a:xfrm>
                        </wpg:grpSpPr>
                        <pic:pic xmlns:pic="http://schemas.openxmlformats.org/drawingml/2006/picture">
                          <pic:nvPicPr>
                            <pic:cNvPr id="113" name="Picture 113" descr="MathiasMac:Applications:Microsoft Office 2011:Office:Media:Clipart: People.localized:200387759-001.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4300" y="0"/>
                              <a:ext cx="656590" cy="1741170"/>
                            </a:xfrm>
                            <a:prstGeom prst="rect">
                              <a:avLst/>
                            </a:prstGeom>
                            <a:noFill/>
                            <a:ln>
                              <a:noFill/>
                            </a:ln>
                          </pic:spPr>
                        </pic:pic>
                        <wps:wsp>
                          <wps:cNvPr id="114" name="Text Box 114"/>
                          <wps:cNvSpPr txBox="1"/>
                          <wps:spPr>
                            <a:xfrm>
                              <a:off x="0" y="166116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55EBE" w14:textId="77777777" w:rsidR="00506C80" w:rsidRDefault="00506C80" w:rsidP="009F2604">
                                <w:pPr>
                                  <w:jc w:val="center"/>
                                </w:pPr>
                                <w:r>
                                  <w:t>Johnny,</w:t>
                                </w:r>
                              </w:p>
                              <w:p w14:paraId="6B109DF3" w14:textId="77777777" w:rsidR="00506C80" w:rsidRDefault="00506C80" w:rsidP="009F2604">
                                <w:pPr>
                                  <w:jc w:val="center"/>
                                </w:pPr>
                                <w:r>
                                  <w:t>Guest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 name="Group 115"/>
                        <wpg:cNvGrpSpPr/>
                        <wpg:grpSpPr>
                          <a:xfrm>
                            <a:off x="685800" y="2138680"/>
                            <a:ext cx="1257300" cy="1104900"/>
                            <a:chOff x="0" y="0"/>
                            <a:chExt cx="1257300" cy="1104900"/>
                          </a:xfrm>
                        </wpg:grpSpPr>
                        <wps:wsp>
                          <wps:cNvPr id="116" name="Rounded Rectangle 116"/>
                          <wps:cNvSpPr/>
                          <wps:spPr>
                            <a:xfrm>
                              <a:off x="0" y="0"/>
                              <a:ext cx="1257300" cy="1104900"/>
                            </a:xfrm>
                            <a:prstGeom prst="roundRect">
                              <a:avLst/>
                            </a:prstGeom>
                            <a:solidFill>
                              <a:srgbClr val="FFFF00">
                                <a:alpha val="64000"/>
                              </a:srgbClr>
                            </a:solidFill>
                          </wps:spPr>
                          <wps:style>
                            <a:lnRef idx="1">
                              <a:schemeClr val="accent1"/>
                            </a:lnRef>
                            <a:fillRef idx="3">
                              <a:schemeClr val="accent1"/>
                            </a:fillRef>
                            <a:effectRef idx="2">
                              <a:schemeClr val="accent1"/>
                            </a:effectRef>
                            <a:fontRef idx="minor">
                              <a:schemeClr val="lt1"/>
                            </a:fontRef>
                          </wps:style>
                          <wps:txbx>
                            <w:txbxContent>
                              <w:p w14:paraId="778867F0" w14:textId="77777777" w:rsidR="00506C80" w:rsidRDefault="00506C80" w:rsidP="009F2604">
                                <w:pPr>
                                  <w:jc w:val="center"/>
                                </w:pPr>
                                <w:r>
                                  <w:t>Tablet/ touchscreen</w:t>
                                </w:r>
                              </w:p>
                              <w:p w14:paraId="47085B59" w14:textId="77777777" w:rsidR="00506C80" w:rsidRDefault="00506C80" w:rsidP="009F260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7"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228600" y="447675"/>
                              <a:ext cx="914400" cy="609600"/>
                            </a:xfrm>
                            <a:prstGeom prst="rect">
                              <a:avLst/>
                            </a:prstGeom>
                            <a:noFill/>
                            <a:ln>
                              <a:noFill/>
                            </a:ln>
                          </pic:spPr>
                        </pic:pic>
                      </wpg:grpSp>
                      <wpg:grpSp>
                        <wpg:cNvPr id="118" name="Group 118"/>
                        <wpg:cNvGrpSpPr/>
                        <wpg:grpSpPr>
                          <a:xfrm>
                            <a:off x="4800600" y="2152015"/>
                            <a:ext cx="1295400" cy="1943100"/>
                            <a:chOff x="0" y="0"/>
                            <a:chExt cx="1295400" cy="1943100"/>
                          </a:xfrm>
                        </wpg:grpSpPr>
                        <wps:wsp>
                          <wps:cNvPr id="119" name="Rounded Rectangle 119"/>
                          <wps:cNvSpPr/>
                          <wps:spPr>
                            <a:xfrm>
                              <a:off x="0" y="0"/>
                              <a:ext cx="1295400" cy="1943100"/>
                            </a:xfrm>
                            <a:prstGeom prst="roundRect">
                              <a:avLst/>
                            </a:prstGeom>
                            <a:solidFill>
                              <a:srgbClr val="FFFF00">
                                <a:alpha val="64000"/>
                              </a:srgbClr>
                            </a:solidFill>
                          </wps:spPr>
                          <wps:style>
                            <a:lnRef idx="1">
                              <a:schemeClr val="accent1"/>
                            </a:lnRef>
                            <a:fillRef idx="3">
                              <a:schemeClr val="accent1"/>
                            </a:fillRef>
                            <a:effectRef idx="2">
                              <a:schemeClr val="accent1"/>
                            </a:effectRef>
                            <a:fontRef idx="minor">
                              <a:schemeClr val="lt1"/>
                            </a:fontRef>
                          </wps:style>
                          <wps:txbx>
                            <w:txbxContent>
                              <w:p w14:paraId="26A5343C" w14:textId="77777777" w:rsidR="00506C80" w:rsidRDefault="00506C80" w:rsidP="009F2604">
                                <w:pPr>
                                  <w:jc w:val="center"/>
                                </w:pPr>
                                <w:r>
                                  <w:t>Robot body, head, arm,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 name="Group 120"/>
                          <wpg:cNvGrpSpPr/>
                          <wpg:grpSpPr>
                            <a:xfrm>
                              <a:off x="352425" y="503555"/>
                              <a:ext cx="790575" cy="1303020"/>
                              <a:chOff x="0" y="0"/>
                              <a:chExt cx="790575" cy="1303020"/>
                            </a:xfrm>
                          </wpg:grpSpPr>
                          <wps:wsp>
                            <wps:cNvPr id="121" name="Rectangle 121"/>
                            <wps:cNvSpPr/>
                            <wps:spPr>
                              <a:xfrm rot="18656797">
                                <a:off x="-114300" y="341630"/>
                                <a:ext cx="342900" cy="114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Can 122"/>
                            <wps:cNvSpPr/>
                            <wps:spPr>
                              <a:xfrm rot="5400000">
                                <a:off x="-24765" y="1090295"/>
                                <a:ext cx="256380" cy="167288"/>
                              </a:xfrm>
                              <a:prstGeom prst="can">
                                <a:avLst>
                                  <a:gd name="adj" fmla="val 47128"/>
                                </a:avLst>
                              </a:prstGeom>
                              <a:gradFill>
                                <a:gsLst>
                                  <a:gs pos="0">
                                    <a:schemeClr val="tx1"/>
                                  </a:gs>
                                  <a:gs pos="80000">
                                    <a:schemeClr val="accent1">
                                      <a:shade val="93000"/>
                                      <a:satMod val="130000"/>
                                    </a:schemeClr>
                                  </a:gs>
                                  <a:gs pos="100000">
                                    <a:schemeClr val="accent1">
                                      <a:shade val="94000"/>
                                      <a:satMod val="13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Cube 123"/>
                            <wps:cNvSpPr/>
                            <wps:spPr>
                              <a:xfrm>
                                <a:off x="92710" y="1089660"/>
                                <a:ext cx="375920" cy="127635"/>
                              </a:xfrm>
                              <a:prstGeom prst="cube">
                                <a:avLst>
                                  <a:gd name="adj" fmla="val 61880"/>
                                </a:avLst>
                              </a:prstGeom>
                              <a:scene3d>
                                <a:camera prst="orthographicFront"/>
                                <a:lightRig rig="threePt" dir="t">
                                  <a:rot lat="0" lon="0" rev="0"/>
                                </a:lightRig>
                              </a:scene3d>
                              <a:sp3d prstMaterial="legacyWirefram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Cube 124"/>
                            <wps:cNvSpPr/>
                            <wps:spPr>
                              <a:xfrm>
                                <a:off x="176530" y="631190"/>
                                <a:ext cx="209109" cy="470030"/>
                              </a:xfrm>
                              <a:prstGeom prst="cube">
                                <a:avLst>
                                  <a:gd name="adj" fmla="val 16489"/>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Can 125"/>
                            <wps:cNvSpPr/>
                            <wps:spPr>
                              <a:xfrm rot="5400000">
                                <a:off x="335915" y="1106805"/>
                                <a:ext cx="256540" cy="135890"/>
                              </a:xfrm>
                              <a:prstGeom prst="can">
                                <a:avLst>
                                  <a:gd name="adj" fmla="val 44771"/>
                                </a:avLst>
                              </a:prstGeom>
                              <a:gradFill>
                                <a:gsLst>
                                  <a:gs pos="0">
                                    <a:schemeClr val="tx1"/>
                                  </a:gs>
                                  <a:gs pos="80000">
                                    <a:schemeClr val="accent1">
                                      <a:shade val="93000"/>
                                      <a:satMod val="130000"/>
                                    </a:schemeClr>
                                  </a:gs>
                                  <a:gs pos="100000">
                                    <a:schemeClr val="accent1">
                                      <a:shade val="94000"/>
                                      <a:satMod val="13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Cube 126"/>
                            <wps:cNvSpPr/>
                            <wps:spPr>
                              <a:xfrm>
                                <a:off x="123825" y="208280"/>
                                <a:ext cx="376397" cy="470030"/>
                              </a:xfrm>
                              <a:prstGeom prst="cube">
                                <a:avLst/>
                              </a:prstGeom>
                            </wps:spPr>
                            <wps:style>
                              <a:lnRef idx="1">
                                <a:schemeClr val="accent1"/>
                              </a:lnRef>
                              <a:fillRef idx="3">
                                <a:schemeClr val="accent1"/>
                              </a:fillRef>
                              <a:effectRef idx="2">
                                <a:schemeClr val="accent1"/>
                              </a:effectRef>
                              <a:fontRef idx="minor">
                                <a:schemeClr val="lt1"/>
                              </a:fontRef>
                            </wps:style>
                            <wps:txbx>
                              <w:txbxContent>
                                <w:p w14:paraId="2AD19F8A" w14:textId="77777777" w:rsidR="00506C80" w:rsidRDefault="00506C80" w:rsidP="009F26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Can 127"/>
                            <wps:cNvSpPr/>
                            <wps:spPr>
                              <a:xfrm>
                                <a:off x="213360" y="493395"/>
                                <a:ext cx="41822" cy="640949"/>
                              </a:xfrm>
                              <a:prstGeom prst="can">
                                <a:avLst/>
                              </a:prstGeom>
                              <a:gradFill>
                                <a:gsLst>
                                  <a:gs pos="0">
                                    <a:schemeClr val="tx1"/>
                                  </a:gs>
                                  <a:gs pos="80000">
                                    <a:schemeClr val="accent1">
                                      <a:shade val="93000"/>
                                      <a:satMod val="130000"/>
                                    </a:schemeClr>
                                  </a:gs>
                                  <a:gs pos="100000">
                                    <a:schemeClr val="accent1">
                                      <a:shade val="94000"/>
                                      <a:satMod val="135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Can 128"/>
                            <wps:cNvSpPr/>
                            <wps:spPr>
                              <a:xfrm rot="5400000">
                                <a:off x="212407" y="261938"/>
                                <a:ext cx="42968" cy="448889"/>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miley Face 129"/>
                            <wps:cNvSpPr/>
                            <wps:spPr>
                              <a:xfrm>
                                <a:off x="165100" y="0"/>
                                <a:ext cx="250931" cy="256379"/>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rot="19411355">
                                <a:off x="447675" y="148590"/>
                                <a:ext cx="342900" cy="114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1" name="Group 131"/>
                        <wpg:cNvGrpSpPr/>
                        <wpg:grpSpPr>
                          <a:xfrm>
                            <a:off x="2057400" y="0"/>
                            <a:ext cx="2628900" cy="4114800"/>
                            <a:chOff x="0" y="0"/>
                            <a:chExt cx="2628900" cy="4114800"/>
                          </a:xfrm>
                        </wpg:grpSpPr>
                        <wps:wsp>
                          <wps:cNvPr id="132" name="Rounded Rectangle 132"/>
                          <wps:cNvSpPr/>
                          <wps:spPr>
                            <a:xfrm>
                              <a:off x="0" y="0"/>
                              <a:ext cx="2628900" cy="4114800"/>
                            </a:xfrm>
                            <a:prstGeom prst="roundRect">
                              <a:avLst>
                                <a:gd name="adj" fmla="val 7046"/>
                              </a:avLst>
                            </a:prstGeom>
                            <a:solidFill>
                              <a:srgbClr val="FFFF00">
                                <a:alpha val="64000"/>
                              </a:srgbClr>
                            </a:solidFill>
                          </wps:spPr>
                          <wps:style>
                            <a:lnRef idx="1">
                              <a:schemeClr val="accent1"/>
                            </a:lnRef>
                            <a:fillRef idx="3">
                              <a:schemeClr val="accent1"/>
                            </a:fillRef>
                            <a:effectRef idx="2">
                              <a:schemeClr val="accent1"/>
                            </a:effectRef>
                            <a:fontRef idx="minor">
                              <a:schemeClr val="lt1"/>
                            </a:fontRef>
                          </wps:style>
                          <wps:txbx>
                            <w:txbxContent>
                              <w:p w14:paraId="46E23E62" w14:textId="77777777" w:rsidR="00506C80" w:rsidRDefault="00506C80" w:rsidP="009F2604">
                                <w:pPr>
                                  <w:jc w:val="center"/>
                                </w:pPr>
                                <w:r>
                                  <w:t>MCECS-Bot Core 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Rounded Rectangle 133"/>
                          <wps:cNvSpPr/>
                          <wps:spPr>
                            <a:xfrm>
                              <a:off x="114300" y="1950085"/>
                              <a:ext cx="1028700" cy="933226"/>
                            </a:xfrm>
                            <a:prstGeom prst="roundRect">
                              <a:avLst/>
                            </a:prstGeom>
                            <a:solidFill>
                              <a:srgbClr val="3366FF">
                                <a:alpha val="64000"/>
                              </a:srgbClr>
                            </a:solidFill>
                          </wps:spPr>
                          <wps:style>
                            <a:lnRef idx="1">
                              <a:schemeClr val="accent1"/>
                            </a:lnRef>
                            <a:fillRef idx="3">
                              <a:schemeClr val="accent1"/>
                            </a:fillRef>
                            <a:effectRef idx="2">
                              <a:schemeClr val="accent1"/>
                            </a:effectRef>
                            <a:fontRef idx="minor">
                              <a:schemeClr val="lt1"/>
                            </a:fontRef>
                          </wps:style>
                          <wps:txbx>
                            <w:txbxContent>
                              <w:p w14:paraId="708019DA" w14:textId="77777777" w:rsidR="00506C80" w:rsidRDefault="00506C80" w:rsidP="009F2604">
                                <w:pPr>
                                  <w:jc w:val="center"/>
                                </w:pPr>
                                <w:proofErr w:type="spellStart"/>
                                <w:r>
                                  <w:t>OpenCV</w:t>
                                </w:r>
                                <w:proofErr w:type="spellEnd"/>
                              </w:p>
                              <w:p w14:paraId="7D6CC1BE" w14:textId="77777777" w:rsidR="00506C80" w:rsidRDefault="00506C80" w:rsidP="009F2604">
                                <w:pPr>
                                  <w:jc w:val="center"/>
                                </w:pPr>
                                <w:proofErr w:type="spellStart"/>
                                <w:r>
                                  <w:t>OpenKinect</w:t>
                                </w:r>
                                <w:proofErr w:type="spellEnd"/>
                              </w:p>
                              <w:p w14:paraId="50519879" w14:textId="77777777" w:rsidR="00506C80" w:rsidRDefault="00506C80" w:rsidP="009F2604">
                                <w:pPr>
                                  <w:jc w:val="center"/>
                                </w:pPr>
                                <w:r>
                                  <w:t>MRPT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114300" y="379730"/>
                              <a:ext cx="1028700" cy="548270"/>
                            </a:xfrm>
                            <a:prstGeom prst="roundRect">
                              <a:avLst/>
                            </a:prstGeom>
                            <a:solidFill>
                              <a:srgbClr val="3366FF">
                                <a:alpha val="64000"/>
                              </a:srgbClr>
                            </a:solidFill>
                          </wps:spPr>
                          <wps:style>
                            <a:lnRef idx="1">
                              <a:schemeClr val="accent1"/>
                            </a:lnRef>
                            <a:fillRef idx="3">
                              <a:schemeClr val="accent1"/>
                            </a:fillRef>
                            <a:effectRef idx="2">
                              <a:schemeClr val="accent1"/>
                            </a:effectRef>
                            <a:fontRef idx="minor">
                              <a:schemeClr val="lt1"/>
                            </a:fontRef>
                          </wps:style>
                          <wps:txbx>
                            <w:txbxContent>
                              <w:p w14:paraId="65533CEF" w14:textId="77777777" w:rsidR="00506C80" w:rsidRDefault="00506C80" w:rsidP="009F2604">
                                <w:pPr>
                                  <w:jc w:val="center"/>
                                </w:pPr>
                                <w:r>
                                  <w:t>Pocket-Sphinx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114300" y="1147445"/>
                              <a:ext cx="1028700" cy="583266"/>
                            </a:xfrm>
                            <a:prstGeom prst="roundRect">
                              <a:avLst/>
                            </a:prstGeom>
                            <a:solidFill>
                              <a:srgbClr val="3366FF">
                                <a:alpha val="64000"/>
                              </a:srgbClr>
                            </a:solidFill>
                          </wps:spPr>
                          <wps:style>
                            <a:lnRef idx="1">
                              <a:schemeClr val="accent1"/>
                            </a:lnRef>
                            <a:fillRef idx="3">
                              <a:schemeClr val="accent1"/>
                            </a:fillRef>
                            <a:effectRef idx="2">
                              <a:schemeClr val="accent1"/>
                            </a:effectRef>
                            <a:fontRef idx="minor">
                              <a:schemeClr val="lt1"/>
                            </a:fontRef>
                          </wps:style>
                          <wps:txbx>
                            <w:txbxContent>
                              <w:p w14:paraId="45559B01" w14:textId="77777777" w:rsidR="00506C80" w:rsidRDefault="00506C80" w:rsidP="009F2604">
                                <w:pPr>
                                  <w:jc w:val="center"/>
                                </w:pPr>
                                <w:r>
                                  <w:t>NLP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Down Arrow 136"/>
                          <wps:cNvSpPr/>
                          <wps:spPr>
                            <a:xfrm>
                              <a:off x="523240" y="918210"/>
                              <a:ext cx="228600" cy="233045"/>
                            </a:xfrm>
                            <a:prstGeom prst="down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ight Arrow 137"/>
                          <wps:cNvSpPr/>
                          <wps:spPr>
                            <a:xfrm rot="19168190">
                              <a:off x="1057275" y="873125"/>
                              <a:ext cx="526415" cy="290337"/>
                            </a:xfrm>
                            <a:prstGeom prst="right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1485900" y="461010"/>
                              <a:ext cx="1028700" cy="466613"/>
                            </a:xfrm>
                            <a:prstGeom prst="roundRect">
                              <a:avLst/>
                            </a:prstGeom>
                            <a:solidFill>
                              <a:srgbClr val="3366FF">
                                <a:alpha val="64000"/>
                              </a:srgbClr>
                            </a:solidFill>
                          </wps:spPr>
                          <wps:style>
                            <a:lnRef idx="1">
                              <a:schemeClr val="accent1"/>
                            </a:lnRef>
                            <a:fillRef idx="3">
                              <a:schemeClr val="accent1"/>
                            </a:fillRef>
                            <a:effectRef idx="2">
                              <a:schemeClr val="accent1"/>
                            </a:effectRef>
                            <a:fontRef idx="minor">
                              <a:schemeClr val="lt1"/>
                            </a:fontRef>
                          </wps:style>
                          <wps:txbx>
                            <w:txbxContent>
                              <w:p w14:paraId="00284AB6" w14:textId="77777777" w:rsidR="00506C80" w:rsidRDefault="00506C80" w:rsidP="009F2604">
                                <w:pPr>
                                  <w:jc w:val="center"/>
                                </w:pPr>
                                <w:proofErr w:type="spellStart"/>
                                <w:r>
                                  <w:t>FreeTTS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ounded Rectangle 139"/>
                          <wps:cNvSpPr/>
                          <wps:spPr>
                            <a:xfrm>
                              <a:off x="228600" y="3213735"/>
                              <a:ext cx="2171700" cy="466613"/>
                            </a:xfrm>
                            <a:prstGeom prst="roundRect">
                              <a:avLst/>
                            </a:prstGeom>
                            <a:solidFill>
                              <a:srgbClr val="3366FF">
                                <a:alpha val="64000"/>
                              </a:srgbClr>
                            </a:solidFill>
                          </wps:spPr>
                          <wps:style>
                            <a:lnRef idx="1">
                              <a:schemeClr val="accent1"/>
                            </a:lnRef>
                            <a:fillRef idx="3">
                              <a:schemeClr val="accent1"/>
                            </a:fillRef>
                            <a:effectRef idx="2">
                              <a:schemeClr val="accent1"/>
                            </a:effectRef>
                            <a:fontRef idx="minor">
                              <a:schemeClr val="lt1"/>
                            </a:fontRef>
                          </wps:style>
                          <wps:txbx>
                            <w:txbxContent>
                              <w:p w14:paraId="24C6D753" w14:textId="77777777" w:rsidR="00506C80" w:rsidRDefault="00506C80" w:rsidP="009F2604">
                                <w:pPr>
                                  <w:jc w:val="center"/>
                                </w:pPr>
                                <w:r>
                                  <w:t>Navigation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Down Arrow 140"/>
                          <wps:cNvSpPr/>
                          <wps:spPr>
                            <a:xfrm>
                              <a:off x="513080" y="2867025"/>
                              <a:ext cx="234315" cy="353200"/>
                            </a:xfrm>
                            <a:prstGeom prst="down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ounded Rectangle 141"/>
                          <wps:cNvSpPr/>
                          <wps:spPr>
                            <a:xfrm>
                              <a:off x="1485900" y="2138680"/>
                              <a:ext cx="1028700" cy="914400"/>
                            </a:xfrm>
                            <a:prstGeom prst="roundRect">
                              <a:avLst/>
                            </a:prstGeom>
                            <a:solidFill>
                              <a:srgbClr val="3366FF">
                                <a:alpha val="64000"/>
                              </a:srgbClr>
                            </a:solidFill>
                          </wps:spPr>
                          <wps:style>
                            <a:lnRef idx="1">
                              <a:schemeClr val="accent1"/>
                            </a:lnRef>
                            <a:fillRef idx="3">
                              <a:schemeClr val="accent1"/>
                            </a:fillRef>
                            <a:effectRef idx="2">
                              <a:schemeClr val="accent1"/>
                            </a:effectRef>
                            <a:fontRef idx="minor">
                              <a:schemeClr val="lt1"/>
                            </a:fontRef>
                          </wps:style>
                          <wps:txbx>
                            <w:txbxContent>
                              <w:p w14:paraId="7B3F4F43" w14:textId="0F503D55" w:rsidR="00506C80" w:rsidRDefault="00506C80" w:rsidP="009F2604">
                                <w:pPr>
                                  <w:jc w:val="center"/>
                                </w:pPr>
                                <w:r>
                                  <w:t>Behavior, head/arm/ body gestures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ight Arrow 142"/>
                          <wps:cNvSpPr/>
                          <wps:spPr>
                            <a:xfrm>
                              <a:off x="1143000" y="1263650"/>
                              <a:ext cx="342900" cy="290337"/>
                            </a:xfrm>
                            <a:prstGeom prst="right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ight Arrow 143"/>
                          <wps:cNvSpPr/>
                          <wps:spPr>
                            <a:xfrm rot="19168190">
                              <a:off x="1040130" y="1711960"/>
                              <a:ext cx="526415" cy="290337"/>
                            </a:xfrm>
                            <a:prstGeom prst="right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ight Arrow 144"/>
                          <wps:cNvSpPr/>
                          <wps:spPr>
                            <a:xfrm>
                              <a:off x="1143000" y="2277110"/>
                              <a:ext cx="342900" cy="290195"/>
                            </a:xfrm>
                            <a:prstGeom prst="right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ed Rectangle 145"/>
                          <wps:cNvSpPr/>
                          <wps:spPr>
                            <a:xfrm>
                              <a:off x="1485900" y="1123950"/>
                              <a:ext cx="1028700" cy="914400"/>
                            </a:xfrm>
                            <a:prstGeom prst="roundRect">
                              <a:avLst/>
                            </a:prstGeom>
                            <a:solidFill>
                              <a:srgbClr val="3366FF">
                                <a:alpha val="64000"/>
                              </a:srgbClr>
                            </a:solidFill>
                          </wps:spPr>
                          <wps:style>
                            <a:lnRef idx="1">
                              <a:schemeClr val="accent1"/>
                            </a:lnRef>
                            <a:fillRef idx="3">
                              <a:schemeClr val="accent1"/>
                            </a:fillRef>
                            <a:effectRef idx="2">
                              <a:schemeClr val="accent1"/>
                            </a:effectRef>
                            <a:fontRef idx="minor">
                              <a:schemeClr val="lt1"/>
                            </a:fontRef>
                          </wps:style>
                          <wps:txbx>
                            <w:txbxContent>
                              <w:p w14:paraId="46D0A9D6" w14:textId="77777777" w:rsidR="00506C80" w:rsidRDefault="00506C80" w:rsidP="009F2604">
                                <w:pPr>
                                  <w:jc w:val="center"/>
                                </w:pPr>
                                <w:proofErr w:type="gramStart"/>
                                <w:r>
                                  <w:t xml:space="preserve">Diagnostics, User Interface, facial </w:t>
                                </w:r>
                                <w:proofErr w:type="spellStart"/>
                                <w:r>
                                  <w:t>expr</w:t>
                                </w:r>
                                <w:proofErr w:type="spellEnd"/>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rot="2843762">
                              <a:off x="983615" y="1800860"/>
                              <a:ext cx="671320" cy="290195"/>
                            </a:xfrm>
                            <a:prstGeom prst="right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Down Arrow 147"/>
                          <wps:cNvSpPr/>
                          <wps:spPr>
                            <a:xfrm>
                              <a:off x="1871980" y="3021965"/>
                              <a:ext cx="228600" cy="233045"/>
                            </a:xfrm>
                            <a:prstGeom prst="down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Down Arrow 148"/>
                          <wps:cNvSpPr/>
                          <wps:spPr>
                            <a:xfrm flipV="1">
                              <a:off x="505460" y="1725295"/>
                              <a:ext cx="228600" cy="233045"/>
                            </a:xfrm>
                            <a:prstGeom prst="downArrow">
                              <a:avLst/>
                            </a:prstGeom>
                            <a:solidFill>
                              <a:srgbClr val="3366FF"/>
                            </a:solidFill>
                            <a:ln>
                              <a:solidFill>
                                <a:srgbClr val="0000FF"/>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Right Arrow 149"/>
                        <wps:cNvSpPr/>
                        <wps:spPr>
                          <a:xfrm>
                            <a:off x="1724025" y="528320"/>
                            <a:ext cx="516255" cy="273685"/>
                          </a:xfrm>
                          <a:prstGeom prst="rightArrow">
                            <a:avLst/>
                          </a:prstGeom>
                          <a:solidFill>
                            <a:srgbClr val="FF66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ight Arrow 150"/>
                        <wps:cNvSpPr/>
                        <wps:spPr>
                          <a:xfrm>
                            <a:off x="1828800" y="2477135"/>
                            <a:ext cx="342900" cy="273685"/>
                          </a:xfrm>
                          <a:prstGeom prst="rightArrow">
                            <a:avLst/>
                          </a:prstGeom>
                          <a:solidFill>
                            <a:srgbClr val="FF66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 name="Group 151"/>
                        <wpg:cNvGrpSpPr/>
                        <wpg:grpSpPr>
                          <a:xfrm>
                            <a:off x="1710690" y="3014980"/>
                            <a:ext cx="783590" cy="351790"/>
                            <a:chOff x="0" y="0"/>
                            <a:chExt cx="783590" cy="351790"/>
                          </a:xfrm>
                        </wpg:grpSpPr>
                        <wps:wsp>
                          <wps:cNvPr id="152" name="Right Arrow 152"/>
                          <wps:cNvSpPr/>
                          <wps:spPr>
                            <a:xfrm rot="18941908">
                              <a:off x="0" y="0"/>
                              <a:ext cx="783590" cy="273685"/>
                            </a:xfrm>
                            <a:prstGeom prst="rightArrow">
                              <a:avLst/>
                            </a:prstGeom>
                            <a:solidFill>
                              <a:srgbClr val="FF66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rot="18947711">
                              <a:off x="16510" y="8890"/>
                              <a:ext cx="75374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10512E" w14:textId="77777777" w:rsidR="00506C80" w:rsidRDefault="00506C80" w:rsidP="009F2604">
                                <w:pPr>
                                  <w:jc w:val="center"/>
                                </w:pPr>
                                <w:proofErr w:type="gramStart"/>
                                <w:r>
                                  <w:t>hallway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 name="Right Arrow 154"/>
                        <wps:cNvSpPr/>
                        <wps:spPr>
                          <a:xfrm>
                            <a:off x="4572000" y="1352550"/>
                            <a:ext cx="342900" cy="273685"/>
                          </a:xfrm>
                          <a:prstGeom prst="rightArrow">
                            <a:avLst/>
                          </a:prstGeom>
                          <a:solidFill>
                            <a:srgbClr val="029A4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ight Arrow 155"/>
                        <wps:cNvSpPr/>
                        <wps:spPr>
                          <a:xfrm>
                            <a:off x="4572000" y="530225"/>
                            <a:ext cx="342900" cy="284480"/>
                          </a:xfrm>
                          <a:prstGeom prst="rightArrow">
                            <a:avLst/>
                          </a:prstGeom>
                          <a:solidFill>
                            <a:srgbClr val="029A4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ight Arrow 156"/>
                        <wps:cNvSpPr/>
                        <wps:spPr>
                          <a:xfrm>
                            <a:off x="4572000" y="2477135"/>
                            <a:ext cx="342900" cy="273685"/>
                          </a:xfrm>
                          <a:prstGeom prst="rightArrow">
                            <a:avLst/>
                          </a:prstGeom>
                          <a:solidFill>
                            <a:srgbClr val="029A4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ight Arrow 157"/>
                        <wps:cNvSpPr/>
                        <wps:spPr>
                          <a:xfrm>
                            <a:off x="4461510" y="3257550"/>
                            <a:ext cx="453390" cy="284480"/>
                          </a:xfrm>
                          <a:prstGeom prst="rightArrow">
                            <a:avLst/>
                          </a:prstGeom>
                          <a:solidFill>
                            <a:srgbClr val="029A4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 name="Group 158"/>
                        <wpg:cNvGrpSpPr/>
                        <wpg:grpSpPr>
                          <a:xfrm>
                            <a:off x="1586865" y="1392555"/>
                            <a:ext cx="501015" cy="800100"/>
                            <a:chOff x="0" y="0"/>
                            <a:chExt cx="501015" cy="800100"/>
                          </a:xfrm>
                        </wpg:grpSpPr>
                        <wps:wsp>
                          <wps:cNvPr id="159" name="Right Arrow 159"/>
                          <wps:cNvSpPr/>
                          <wps:spPr>
                            <a:xfrm rot="2758732">
                              <a:off x="11113" y="272732"/>
                              <a:ext cx="706120" cy="273685"/>
                            </a:xfrm>
                            <a:prstGeom prst="rightArrow">
                              <a:avLst/>
                            </a:prstGeom>
                            <a:solidFill>
                              <a:srgbClr val="FF66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rot="2752769">
                              <a:off x="-171450" y="17145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0734C4" w14:textId="77777777" w:rsidR="00506C80" w:rsidRDefault="00506C80" w:rsidP="009F2604">
                                <w:pPr>
                                  <w:jc w:val="center"/>
                                </w:pPr>
                                <w:r>
                                  <w:t>Face,</w:t>
                                </w:r>
                              </w:p>
                              <w:p w14:paraId="268021FD" w14:textId="77777777" w:rsidR="00506C80" w:rsidRDefault="00506C80" w:rsidP="009F2604">
                                <w:pPr>
                                  <w:jc w:val="center"/>
                                </w:pPr>
                                <w:r>
                                  <w:t>Gestures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mv="urn:schemas-microsoft-com:mac:vml" xmlns:mo="http://schemas.microsoft.com/office/mac/office/2008/main">
            <w:pict>
              <v:group id="Group 92" o:spid="_x0000_s1031" style="width:495pt;height:324pt;mso-position-horizontal-relative:char;mso-position-vertical-relative:line" coordsize="6286500,4114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&#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">
                <v:group id="Group 93" o:spid="_x0000_s1032" style="position:absolute;left:457200;width:1485900;height:1825625" coordorigin="-1" coordsize="1485901,18315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roundrect id="Rounded Rectangle 94" o:spid="_x0000_s1033" style="position:absolute;left:228600;width:1257300;height:1828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XFIwwAA&#10;ANsAAAAPAAAAZHJzL2Rvd25yZXYueG1sRI9Ba8JAFITvBf/D8gRvzUbRoqmriCAGiohGaI+P7DMJ&#10;zb4N2dWk/94VCh6HmfmGWa57U4s7ta6yrGAcxSCIc6srLhRcst37HITzyBpry6TgjxysV4O3JSba&#10;dnyi+9kXIkDYJaig9L5JpHR5SQZdZBvi4F1ta9AH2RZSt9gFuKnlJI4/pMGKw0KJDW1Lyn/PN6Pg&#10;a2IONZ7093Q2PiJlV/mzT49KjYb95hOEp96/wv/tVCtYTOH5JfwA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UXFIwwAAANsAAAAPAAAAAAAAAAAAAAAAAJcCAABkcnMvZG93&#10;bnJldi54bWxQSwUGAAAAAAQABAD1AAAAhwMAAAAA&#10;" fillcolor="yellow" strokecolor="#79a9b3 [3044]">
                    <v:fill opacity="41891f"/>
                    <v:shadow on="t" opacity="22937f" mv:blur="40000f" origin=",.5" offset="0,23000emu"/>
                    <v:textbox>
                      <w:txbxContent>
                        <w:p w14:paraId="6E7A3BB6" w14:textId="77777777" w:rsidR="006F25B4" w:rsidRDefault="006F25B4" w:rsidP="009F2604">
                          <w:pPr>
                            <w:jc w:val="center"/>
                          </w:pPr>
                          <w:r>
                            <w:t>Kinect #1</w:t>
                          </w:r>
                        </w:p>
                      </w:txbxContent>
                    </v:textbox>
                  </v:roundre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 o:spid="_x0000_s1034" type="#_x0000_t5" style="position:absolute;left:37580;top:1069027;width:724938;height:8001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AQxxQAA&#10;ANsAAAAPAAAAZHJzL2Rvd25yZXYueG1sRI9Pa8JAFMTvgt9heQVvuql/ShNdpSqCJ0FrS4+v2WcS&#10;m30bsquJ/fRuQehxmJnfMLNFa0pxpdoVlhU8DyIQxKnVBWcKju+b/isI55E1lpZJwY0cLObdzgwT&#10;bRve0/XgMxEg7BJUkHtfJVK6NCeDbmAr4uCdbG3QB1lnUtfYBLgp5TCKXqTBgsNCjhWtckp/Dhej&#10;YPwZ827/8RuvV8uv0bc7u/LYpEr1ntq3KQhPrf8PP9pbrSCewN+X8AP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gBDHFAAAA2wAAAA8AAAAAAAAAAAAAAAAAlwIAAGRycy9k&#10;b3ducmV2LnhtbFBLBQYAAAAABAAEAPUAAACJAwAAAAA=&#10;" adj="9572" filled="f" strokecolor="#79a9b3 [3044]">
                    <v:shadow on="t" opacity="22937f" mv:blur="40000f" origin=",.5" offset="0,23000emu"/>
                  </v:shape>
                  <v:group id="Group 96" o:spid="_x0000_s1035" style="position:absolute;left:685800;top:1257300;width:504825;height:342900" coordsize="50482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shape id="Isosceles Triangle 97" o:spid="_x0000_s1036" type="#_x0000_t5" style="position:absolute;left:-76200;top:105293;width:304800;height:1524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RgExQAA&#10;ANsAAAAPAAAAZHJzL2Rvd25yZXYueG1sRI9Ba8JAFITvBf/D8gQvohuD2Jq6iiiV1ktpbMHjI/ua&#10;RLNvQ3ar23/fFYQeh5n5hlmsgmnEhTpXW1YwGScgiAuray4VfB5eRk8gnEfW2FgmBb/kYLXsPSww&#10;0/bKH3TJfSkihF2GCirv20xKV1Rk0I1tSxy9b9sZ9FF2pdQdXiPcNDJNkpk0WHNcqLClTUXFOf8x&#10;CsJusk+Px9OQ/dd0O3fh7b1MW6UG/bB+BuEp+P/wvf2qFcwf4fYl/gC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lGATFAAAA2wAAAA8AAAAAAAAAAAAAAAAAlwIAAGRycy9k&#10;b3ducmV2LnhtbFBLBQYAAAAABAAEAPUAAACJAwAAAAA=&#10;" fillcolor="#3a5f66 [1636]" strokecolor="#79a9b3 [3044]">
                      <v:fill color2="#77a7b1 [3012]" rotate="t" colors="0 #5a858e;52429f #78afbb;1 #77b1bd" type="gradient">
                        <o:fill v:ext="view" type="gradientUnscaled"/>
                      </v:fill>
                      <v:shadow on="t" opacity="22937f" mv:blur="40000f" origin=",.5" offset="0,23000emu"/>
                    </v:shape>
                    <v:rect id="Rectangle 98" o:spid="_x0000_s1037" style="position:absolute;left:161925;width:3429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xV7wgAA&#10;ANsAAAAPAAAAZHJzL2Rvd25yZXYueG1sRE89T8MwEN2R+h+sq8RGnWaISqhboVZBmSpIO3Q8xVcn&#10;EJ9DbJL03+MBifHpfW/3s+3ESINvHStYrxIQxLXTLRsFl3PxtAHhA7LGzjEpuJOH/W7xsMVcu4k/&#10;aKyCETGEfY4KmhD6XEpfN2TRr1xPHLmbGyyGCAcj9YBTDLedTJMkkxZbjg0N9nRoqP6qfqyC72Jj&#10;kttBl9Upyz7f36rrMTWlUo/L+fUFRKA5/Iv/3KVW8BzHxi/xB8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vFXvCAAAA2wAAAA8AAAAAAAAAAAAAAAAAlwIAAGRycy9kb3du&#10;cmV2LnhtbFBLBQYAAAAABAAEAPUAAACGAwAAAAA=&#10;" fillcolor="#3a5f66 [1636]" strokecolor="#79a9b3 [3044]">
                      <v:fill color2="#77a7b1 [3012]" rotate="t" colors="0 #5a858e;52429f #78afbb;1 #77b1bd" type="gradient">
                        <o:fill v:ext="view" type="gradientUnscaled"/>
                      </v:fill>
                      <v:shadow on="t" opacity="22937f" mv:blur="40000f" origin=",.5" offset="0,23000emu"/>
                    </v:rect>
                  </v:group>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9" o:spid="_x0000_s1038" type="#_x0000_t63" style="position:absolute;top:3429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8DLwwAA&#10;ANsAAAAPAAAAZHJzL2Rvd25yZXYueG1sRI9Ba8JAFITvBf/D8gq9lLrbIkWjq9hAIXgQaoReH9ln&#10;Epp9G7JrkvrrXUHwOMzMN8xqM9pG9NT52rGG96kCQVw4U3Op4Zh/v81B+IBssHFMGv7Jw2Y9eVph&#10;YtzAP9QfQikihH2CGqoQ2kRKX1Rk0U9dSxy9k+sshii7UpoOhwi3jfxQ6lNarDkuVNhSWlHxdzhb&#10;DS6onH53Kpu92q98fykplXjW+uV53C5BBBrDI3xvZ0bDYgG3L/E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d8DLwwAAANsAAAAPAAAAAAAAAAAAAAAAAJcCAABkcnMvZG93&#10;bnJldi54bWxQSwUGAAAAAAQABAD1AAAAhwMAAAAA&#10;" adj="367,22217" fillcolor="white [3212]" strokecolor="#79a9b3 [3044]">
                    <v:shadow on="t" opacity="22937f" mv:blur="40000f" origin=",.5" offset="0,23000emu"/>
                    <v:textbox>
                      <w:txbxContent>
                        <w:p w14:paraId="6251A343" w14:textId="77777777" w:rsidR="006F25B4" w:rsidRDefault="006F25B4" w:rsidP="009F2604">
                          <w:pPr>
                            <w:jc w:val="center"/>
                          </w:pPr>
                          <w:r>
                            <w:t>Hello,</w:t>
                          </w:r>
                        </w:p>
                        <w:p w14:paraId="70F11BC7" w14:textId="77777777" w:rsidR="006F25B4" w:rsidRDefault="006F25B4" w:rsidP="009F2604">
                          <w:pPr>
                            <w:jc w:val="center"/>
                          </w:pPr>
                          <w:r>
                            <w:t>MCECS-Bot!</w:t>
                          </w:r>
                        </w:p>
                      </w:txbxContent>
                    </v:textbox>
                  </v:shape>
                </v:group>
                <v:group id="Group 100" o:spid="_x0000_s1039" style="position:absolute;left:4800600;width:1485900;height:876300" coordsize="1485900,876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roundrect id="Rounded Rectangle 101" o:spid="_x0000_s1040" style="position:absolute;width:1295400;height:8763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4DpwAAA&#10;ANwAAAAPAAAAZHJzL2Rvd25yZXYueG1sRE/bisIwEH1f8B/CCL6taUVFqmkRYVlBRLyAPg7N2Bab&#10;SWmidv9+Iwi+zeFcZ5F1phYPal1lWUE8jEAQ51ZXXCg4HX++ZyCcR9ZYWyYFf+QgS3tfC0y0ffKe&#10;HgdfiBDCLkEFpfdNIqXLSzLohrYhDtzVtgZ9gG0hdYvPEG5qOYqiqTRYcWgosaFVSfntcDcKNiOz&#10;rXGvz+NJvEM6XuXld71TatDvlnMQnjr/Eb/dax3mRzG8ngkX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M4DpwAAAANwAAAAPAAAAAAAAAAAAAAAAAJcCAABkcnMvZG93bnJl&#10;di54bWxQSwUGAAAAAAQABAD1AAAAhAMAAAAA&#10;" fillcolor="yellow" strokecolor="#79a9b3 [3044]">
                    <v:fill opacity="41891f"/>
                    <v:shadow on="t" opacity="22937f" mv:blur="40000f" origin=",.5" offset="0,23000emu"/>
                    <v:textbox>
                      <w:txbxContent>
                        <w:p w14:paraId="6CC38459" w14:textId="77777777" w:rsidR="006F25B4" w:rsidRDefault="006F25B4" w:rsidP="009F2604">
                          <w:pPr>
                            <w:jc w:val="center"/>
                          </w:pPr>
                          <w:r>
                            <w:t>Speaker</w:t>
                          </w:r>
                        </w:p>
                      </w:txbxContent>
                    </v:textbox>
                  </v:roundrect>
                  <v:shape id="Oval Callout 102" o:spid="_x0000_s1041" type="#_x0000_t63" style="position:absolute;left:228600;top:223520;width:1257300;height:628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DNwQAA&#10;ANwAAAAPAAAAZHJzL2Rvd25yZXYueG1sRE9Na8JAEL0X/A/LCF6K7lZKkZhVVCgED4UaweuQHZNg&#10;djZkNyb667uFQm/zeJ+TbkfbiDt1vnas4W2hQBAXztRcajjnn/MVCB+QDTaOScODPGw3k5cUE+MG&#10;/qb7KZQihrBPUEMVQptI6YuKLPqFa4kjd3WdxRBhV0rT4RDDbSOXSn1IizXHhgpbOlRU3E691eCC&#10;yulyVNn7q93nX8+SDhJ7rWfTcbcGEWgM/+I/d2bifLWE32fiBXL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mywzcEAAADcAAAADwAAAAAAAAAAAAAAAACXAgAAZHJzL2Rvd25y&#10;ZXYueG1sUEsFBgAAAAAEAAQA9QAAAIUDAAAAAA==&#10;" adj="367,22217" fillcolor="white [3212]" strokecolor="#79a9b3 [3044]">
                    <v:shadow on="t" opacity="22937f" mv:blur="40000f" origin=",.5" offset="0,23000emu"/>
                    <v:textbox>
                      <w:txbxContent>
                        <w:p w14:paraId="23B92945" w14:textId="77777777" w:rsidR="006F25B4" w:rsidRDefault="006F25B4" w:rsidP="009F2604">
                          <w:pPr>
                            <w:jc w:val="center"/>
                          </w:pPr>
                          <w:r>
                            <w:t>Hello,</w:t>
                          </w:r>
                        </w:p>
                        <w:p w14:paraId="1170F4F1" w14:textId="77777777" w:rsidR="006F25B4" w:rsidRDefault="006F25B4" w:rsidP="009F2604">
                          <w:pPr>
                            <w:jc w:val="center"/>
                          </w:pPr>
                          <w:r>
                            <w:t>Johnny!</w:t>
                          </w:r>
                        </w:p>
                      </w:txbxContent>
                    </v:textbox>
                  </v:shape>
                </v:group>
                <v:group id="Group 103" o:spid="_x0000_s1042" style="position:absolute;left:460375;top:3262630;width:1482090;height:800100" coordorigin="117475,228600" coordsize="148209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roundrect id="Rounded Rectangle 104" o:spid="_x0000_s1043" style="position:absolute;left:342900;top:228600;width:1256665;height:8001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CNxvgAA&#10;ANwAAAAPAAAAZHJzL2Rvd25yZXYueG1sRE/dCgFBFL5X3mE6yh2zhLQMSYmS5Ke4PO0cu5udM9vO&#10;YL29Ucrd+fp+z3Rem0I8qXK5ZQW9bgSCOLE651TB+bTqjEE4j6yxsEwK3uRgPms2phhr++IDPY8+&#10;FSGEXYwKMu/LWEqXZGTQdW1JHLibrQz6AKtU6gpfIdwUsh9FI2kw59CQYUnLjJL78WEUbPtmV+BB&#10;XwbD3h7pdJPX9WavVLtVLyYgPNX+L/65NzrMjwbwfSZcIG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MUQjcb4AAADcAAAADwAAAAAAAAAAAAAAAACXAgAAZHJzL2Rvd25yZXYu&#10;eG1sUEsFBgAAAAAEAAQA9QAAAIIDAAAAAA==&#10;" fillcolor="yellow" strokecolor="#79a9b3 [3044]">
                    <v:fill opacity="41891f"/>
                    <v:shadow on="t" opacity="22937f" mv:blur="40000f" origin=",.5" offset="0,23000emu"/>
                    <v:textbox>
                      <w:txbxContent>
                        <w:p w14:paraId="35716FDC" w14:textId="77777777" w:rsidR="006F25B4" w:rsidRDefault="006F25B4" w:rsidP="009F2604">
                          <w:pPr>
                            <w:jc w:val="center"/>
                          </w:pPr>
                          <w:r>
                            <w:t>Kinect #2</w:t>
                          </w:r>
                        </w:p>
                      </w:txbxContent>
                    </v:textbox>
                  </v:roundrect>
                  <v:shape id="Isosceles Triangle 105" o:spid="_x0000_s1044" type="#_x0000_t5" style="position:absolute;left:231775;top:342900;width:571500;height:8001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sAYwgAA&#10;ANwAAAAPAAAAZHJzL2Rvd25yZXYueG1sRI9Ba8MwDIXvg/4Ho0Jvq91CxpbVLaNQ2K2kLXRHEWtJ&#10;WCwb202yf18XBrtJvPc+PW12k+3FQCF2jjWslgoEce1Mx42Gy/nw/AoiJmSDvWPS8EsRdtvZ0wZL&#10;40auaDilRmQIxxI1tCn5UspYt2QxLp0nztq3CxZTXkMjTcAxw20v10q9SIsd5wstetq3VP+cbjZT&#10;hu64Kt56eR0qhyZ9eTVVXuvFfPp4B5FoSv/mv/SnyfVVAY9n8gR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wBjCAAAA3AAAAA8AAAAAAAAAAAAAAAAAlwIAAGRycy9kb3du&#10;cmV2LnhtbFBLBQYAAAAABAAEAPUAAACGAwAAAAA=&#10;" adj="10432" filled="f" strokecolor="#79a9b3 [3044]">
                    <v:shadow on="t" opacity="22937f" mv:blur="40000f" origin=",.5" offset="0,23000emu"/>
                  </v:shape>
                  <v:group id="Group 106" o:spid="_x0000_s1045" style="position:absolute;left:803275;top:571500;width:454025;height:342900" coordorigin="117475,142875" coordsize="45402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shape id="Isosceles Triangle 107" o:spid="_x0000_s1046" type="#_x0000_t5" style="position:absolute;left:41275;top:219075;width:304800;height:1524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VWKwwAA&#10;ANwAAAAPAAAAZHJzL2Rvd25yZXYueG1sRE9NawIxEL0L/Q9hCr1IzbqI1tUopaWivRRtBY/DZtxd&#10;3UyWTarx3xtB8DaP9znTeTC1OFHrKssK+r0EBHFudcWFgr/fr9c3EM4ja6wtk4ILOZjPnjpTzLQ9&#10;85pOG1+IGMIuQwWl900mpctLMuh6tiGO3N62Bn2EbSF1i+cYbmqZJslQGqw4NpTY0EdJ+XHzbxSE&#10;Rf873e0OXfbbwefYhdVPkTZKvTyH9wkIT8E/xHf3Usf5yQhuz8QL5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HVWKwwAAANwAAAAPAAAAAAAAAAAAAAAAAJcCAABkcnMvZG93&#10;bnJldi54bWxQSwUGAAAAAAQABAD1AAAAhwMAAAAA&#10;" fillcolor="#3a5f66 [1636]" strokecolor="#79a9b3 [3044]">
                      <v:fill color2="#77a7b1 [3012]" rotate="t" colors="0 #5a858e;52429f #78afbb;1 #77b1bd" type="gradient">
                        <o:fill v:ext="view" type="gradientUnscaled"/>
                      </v:fill>
                      <v:shadow on="t" opacity="22937f" mv:blur="40000f" origin=",.5" offset="0,23000emu"/>
                    </v:shape>
                    <v:rect id="Rectangle 108" o:spid="_x0000_s1047" style="position:absolute;left:228600;top:142875;width:3429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KPSxQAA&#10;ANwAAAAPAAAAZHJzL2Rvd25yZXYueG1sRI9BT8MwDIXvSPsPkSdxYwk7VFNZNk1Dm3pCUDhwtBov&#10;LWucrglb+ff4gMTN1nt+7/N6O4VeXWlMXWQLjwsDiriJrmNv4eP98LAClTKywz4yWfihBNvN7G6N&#10;pYs3fqNrnb2SEE4lWmhzHkqtU9NSwLSIA7FopzgGzLKOXrsRbxIeer00ptABO5aGFgfat9Sc6+9g&#10;4XJYeXPau6p+KYqv12P9+bz0lbX382n3BCrTlP/Nf9eVE3wjtPKMTK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wo9LFAAAA3AAAAA8AAAAAAAAAAAAAAAAAlwIAAGRycy9k&#10;b3ducmV2LnhtbFBLBQYAAAAABAAEAPUAAACJAwAAAAA=&#10;" fillcolor="#3a5f66 [1636]" strokecolor="#79a9b3 [3044]">
                      <v:fill color2="#77a7b1 [3012]" rotate="t" colors="0 #5a858e;52429f #78afbb;1 #77b1bd" type="gradient">
                        <o:fill v:ext="view" type="gradientUnscaled"/>
                      </v:fill>
                      <v:shadow on="t" opacity="22937f" mv:blur="40000f" origin=",.5" offset="0,23000emu"/>
                    </v:rect>
                  </v:group>
                </v:group>
                <v:group id="Group 109" o:spid="_x0000_s1048" style="position:absolute;left:4800600;top:1014095;width:1295400;height:1104900" coordsize="1295400,1104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roundrect id="Rounded Rectangle 110" o:spid="_x0000_s1049" style="position:absolute;width:1295400;height:11049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rOvwwAA&#10;ANwAAAAPAAAAZHJzL2Rvd25yZXYueG1sRI9Bi8JADIXvwv6HIQt702llFamOIguLgoioC+sxdGJb&#10;7GRKZ9T6781B8JbwXt77Mlt0rlY3akPl2UA6SEAR595WXBj4O/72J6BCRLZYeyYDDwqwmH/0ZphZ&#10;f+c93Q6xUBLCIUMDZYxNpnXIS3IYBr4hFu3sW4dR1rbQtsW7hLtaD5NkrB1WLA0lNvRTUn45XJ2B&#10;zdBta9zb/+9RukM6nvVptd4Z8/XZLaegInXxbX5dr63gp4Ivz8gEe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prOvwwAAANwAAAAPAAAAAAAAAAAAAAAAAJcCAABkcnMvZG93&#10;bnJldi54bWxQSwUGAAAAAAQABAD1AAAAhwMAAAAA&#10;" fillcolor="yellow" strokecolor="#79a9b3 [3044]">
                    <v:fill opacity="41891f"/>
                    <v:shadow on="t" opacity="22937f" mv:blur="40000f" origin=",.5" offset="0,23000emu"/>
                    <v:textbox>
                      <w:txbxContent>
                        <w:p w14:paraId="5BDD0823" w14:textId="77777777" w:rsidR="006F25B4" w:rsidRDefault="006F25B4" w:rsidP="009F2604">
                          <w:pPr>
                            <w:jc w:val="center"/>
                          </w:pPr>
                          <w:r>
                            <w:t>Tablet/ touchscreen</w:t>
                          </w:r>
                        </w:p>
                        <w:p w14:paraId="498E0FEA" w14:textId="77777777" w:rsidR="006F25B4" w:rsidRDefault="006F25B4" w:rsidP="009F2604">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left:228600;top:448310;width:914400;height:60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a&#10;ueTEAAAA3AAAAA8AAABkcnMvZG93bnJldi54bWxET81qAjEQvgt9hzCFXoomW9Dq1ihiqfSwHqo+&#10;wLCZZhc3k3WT6tanb4SCt/n4fme+7F0jztSF2rOGbKRAEJfe1Gw1HPYfwymIEJENNp5Jwy8FWC4e&#10;BnPMjb/wF5130YoUwiFHDVWMbS5lKCtyGEa+JU7ct+8cxgQ7K02HlxTuGvmi1EQ6rDk1VNjSuqLy&#10;uPtxGlaqOL16+/y+GatibK7FbG+PW62fHvvVG4hIfbyL/92fJs3PMrg9ky6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CaueTEAAAA3AAAAA8AAAAAAAAAAAAAAAAAnAIA&#10;AGRycy9kb3ducmV2LnhtbFBLBQYAAAAABAAEAPcAAACNAwAAAAA=&#10;">
                    <v:imagedata r:id="rId19" o:title=""/>
                    <v:path arrowok="t"/>
                  </v:shape>
                </v:group>
                <v:group id="Group 112" o:spid="_x0000_s1051" style="position:absolute;top:1039495;width:800100;height:2118360" coordsize="800100,2118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Picture 113" o:spid="_x0000_s1052" type="#_x0000_t75" alt="MathiasMac:Applications:Microsoft Office 2011:Office:Media:Clipart: People.localized:200387759-001.png" style="position:absolute;left:114300;width:656590;height:1741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0&#10;/NHBAAAA3AAAAA8AAABkcnMvZG93bnJldi54bWxET0trAjEQvhf6H8IUvIhmtVTq1ihLQbBHH/Q8&#10;bsZk6WayJOm6/ntTKHibj+85q83gWtFTiI1nBbNpAYK49rpho+B03E7eQcSErLH1TApuFGGzfn5a&#10;Yan9lffUH5IROYRjiQpsSl0pZawtOYxT3xFn7uKDw5RhMFIHvOZw18p5USykw4Zzg8WOPi3VP4df&#10;p6DZmUUfvuywHRft0py/q9P4rVJq9DJUHyASDekh/nfvdJ4/e4W/Z/IFcn0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80/NHBAAAA3AAAAA8AAAAAAAAAAAAAAAAAnAIAAGRy&#10;cy9kb3ducmV2LnhtbFBLBQYAAAAABAAEAPcAAACKAwAAAAA=&#10;">
                    <v:imagedata r:id="rId20" o:title="200387759-001.png"/>
                    <v:path arrowok="t"/>
                  </v:shape>
                  <v:shapetype id="_x0000_t202" coordsize="21600,21600" o:spt="202" path="m0,0l0,21600,21600,21600,21600,0xe">
                    <v:stroke joinstyle="miter"/>
                    <v:path gradientshapeok="t" o:connecttype="rect"/>
                  </v:shapetype>
                  <v:shape id="Text Box 114" o:spid="_x0000_s1053" type="#_x0000_t202" style="position:absolute;top:166116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14:paraId="6A055EBE" w14:textId="77777777" w:rsidR="006F25B4" w:rsidRDefault="006F25B4" w:rsidP="009F2604">
                          <w:pPr>
                            <w:jc w:val="center"/>
                          </w:pPr>
                          <w:r>
                            <w:t>Johnny,</w:t>
                          </w:r>
                        </w:p>
                        <w:p w14:paraId="6B109DF3" w14:textId="77777777" w:rsidR="006F25B4" w:rsidRDefault="006F25B4" w:rsidP="009F2604">
                          <w:pPr>
                            <w:jc w:val="center"/>
                          </w:pPr>
                          <w:r>
                            <w:t>Guest</w:t>
                          </w:r>
                        </w:p>
                      </w:txbxContent>
                    </v:textbox>
                  </v:shape>
                </v:group>
                <v:group id="Group 115" o:spid="_x0000_s1054" style="position:absolute;left:685800;top:2138680;width:1257300;height:1104900" coordsize="1257300,1104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roundrect id="Rounded Rectangle 116" o:spid="_x0000_s1055" style="position:absolute;width:1257300;height:11049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45AwQAA&#10;ANwAAAAPAAAAZHJzL2Rvd25yZXYueG1sRE9Ni8IwEL0v+B/CCN7WtOKKVNMigqywiFgFPQ7N2Bab&#10;SWmy2v33ZkHwNo/3OcusN424U+dqywricQSCuLC65lLB6bj5nINwHlljY5kU/JGDLB18LDHR9sEH&#10;uue+FCGEXYIKKu/bREpXVGTQjW1LHLir7Qz6ALtS6g4fIdw0chJFM2mw5tBQYUvriopb/msU/EzM&#10;rsGDPk+/4j3S8Sov39u9UqNhv1qA8NT7t/jl3uowP57B/zPhAp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wOOQMEAAADcAAAADwAAAAAAAAAAAAAAAACXAgAAZHJzL2Rvd25y&#10;ZXYueG1sUEsFBgAAAAAEAAQA9QAAAIUDAAAAAA==&#10;" fillcolor="yellow" strokecolor="#79a9b3 [3044]">
                    <v:fill opacity="41891f"/>
                    <v:shadow on="t" opacity="22937f" mv:blur="40000f" origin=",.5" offset="0,23000emu"/>
                    <v:textbox>
                      <w:txbxContent>
                        <w:p w14:paraId="778867F0" w14:textId="77777777" w:rsidR="006F25B4" w:rsidRDefault="006F25B4" w:rsidP="009F2604">
                          <w:pPr>
                            <w:jc w:val="center"/>
                          </w:pPr>
                          <w:r>
                            <w:t>Tablet/ touchscreen</w:t>
                          </w:r>
                        </w:p>
                        <w:p w14:paraId="47085B59" w14:textId="77777777" w:rsidR="006F25B4" w:rsidRDefault="006F25B4" w:rsidP="009F2604">
                          <w:pPr>
                            <w:jc w:val="center"/>
                          </w:pPr>
                        </w:p>
                      </w:txbxContent>
                    </v:textbox>
                  </v:roundrect>
                  <v:shape id="Picture 3" o:spid="_x0000_s1056" type="#_x0000_t75" style="position:absolute;left:228600;top:447675;width:914400;height:6096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f&#10;j9zDAAAA3AAAAA8AAABkcnMvZG93bnJldi54bWxET0trAjEQvhf8D2GE3mpWQatbo/ig4KUH1xZ6&#10;HDbjZnEzWZOoa399Uyh4m4/vOfNlZxtxJR9qxwqGgwwEcel0zZWCz8P7yxREiMgaG8ek4E4Blove&#10;0xxz7W68p2sRK5FCOOSowMTY5lKG0pDFMHAtceKOzluMCfpKao+3FG4bOcqyibRYc2ow2NLGUHkq&#10;LlbB7MNs/Z7Gx6/xrDj/2FH1vZ6slHrud6s3EJG6+BD/u3c6zR++wt8z6QK5+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N+P3MMAAADcAAAADwAAAAAAAAAAAAAAAACcAgAA&#10;ZHJzL2Rvd25yZXYueG1sUEsFBgAAAAAEAAQA9wAAAIwDAAAAAA==&#10;">
                    <v:imagedata r:id="rId21" o:title=""/>
                    <v:path arrowok="t"/>
                  </v:shape>
                </v:group>
                <v:group id="Group 118" o:spid="_x0000_s1057" style="position:absolute;left:4800600;top:2152015;width:1295400;height:1943100" coordsize="1295400,1943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roundrect id="Rounded Rectangle 119" o:spid="_x0000_s1058" style="position:absolute;width:1295400;height:19431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BoywAAA&#10;ANwAAAAPAAAAZHJzL2Rvd25yZXYueG1sRE/LqsIwEN0L/kMYwZ2mFb1oNYpcuCiIiA/Q5dCMbbGZ&#10;lCZq/XsjXHA3h/Oc2aIxpXhQ7QrLCuJ+BII4tbrgTMHp+Ncbg3AeWWNpmRS8yMFi3m7NMNH2yXt6&#10;HHwmQgi7BBXk3leJlC7NyaDr24o4cFdbG/QB1pnUNT5DuCnlIIp+pMGCQ0OOFf3mlN4Od6NgMzDb&#10;Evf6PBzFO6TjVV5W651S3U6znILw1Piv+N+91mF+PIHPM+ECOX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nBoywAAAANwAAAAPAAAAAAAAAAAAAAAAAJcCAABkcnMvZG93bnJl&#10;di54bWxQSwUGAAAAAAQABAD1AAAAhAMAAAAA&#10;" fillcolor="yellow" strokecolor="#79a9b3 [3044]">
                    <v:fill opacity="41891f"/>
                    <v:shadow on="t" opacity="22937f" mv:blur="40000f" origin=",.5" offset="0,23000emu"/>
                    <v:textbox>
                      <w:txbxContent>
                        <w:p w14:paraId="26A5343C" w14:textId="77777777" w:rsidR="006F25B4" w:rsidRDefault="006F25B4" w:rsidP="009F2604">
                          <w:pPr>
                            <w:jc w:val="center"/>
                          </w:pPr>
                          <w:r>
                            <w:t>Robot body, head, arm, base</w:t>
                          </w:r>
                        </w:p>
                      </w:txbxContent>
                    </v:textbox>
                  </v:roundrect>
                  <v:group id="Group 120" o:spid="_x0000_s1059" style="position:absolute;left:352425;top:503555;width:790575;height:1303020" coordsize="790575,1303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rect id="Rectangle 121" o:spid="_x0000_s1060" style="position:absolute;left:-114300;top:341630;width:342900;height:114300;rotation:-321476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tYIxAAA&#10;ANwAAAAPAAAAZHJzL2Rvd25yZXYueG1sRE9Na8JAEL0L/odlCl5EN/EQauoailAa2kvVFultyI5J&#10;MDsbsquJ/vquUPA2j/c5q2wwjbhQ52rLCuJ5BIK4sLrmUsH3/m32DMJ5ZI2NZVJwJQfZejxaYapt&#10;z1u67HwpQgi7FBVU3replK6oyKCb25Y4cEfbGfQBdqXUHfYh3DRyEUWJNFhzaKiwpU1FxWl3Ngq+&#10;btecXf/5e3D4Mc1v70m9/EmUmjwNry8gPA3+If535zrMX8RwfyZc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rWCMQAAADcAAAADwAAAAAAAAAAAAAAAACXAgAAZHJzL2Rv&#10;d25yZXYueG1sUEsFBgAAAAAEAAQA9QAAAIgDAAAAAA==&#10;" fillcolor="#3a5f66 [1636]" strokecolor="#79a9b3 [3044]">
                      <v:fill color2="#77a7b1 [3012]" rotate="t" colors="0 #5a858e;52429f #78afbb;1 #77b1bd" type="gradient">
                        <o:fill v:ext="view" type="gradientUnscaled"/>
                      </v:fill>
                      <v:shadow on="t" opacity="22937f" mv:blur="40000f" origin=",.5" offset="0,23000emu"/>
                    </v:rect>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2" o:spid="_x0000_s1061" type="#_x0000_t22" style="position:absolute;left:-24765;top:1090295;width:256380;height:16728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YbwAAA&#10;ANwAAAAPAAAAZHJzL2Rvd25yZXYueG1sRE/bisIwEH0X/Icwgm+aWkWWrrEsguKbt/2AoZntZZtJ&#10;bWKtfr1ZWPBtDuc6q7Q3teiodaVlBbNpBII4s7rkXMH3ZTv5AOE8ssbaMil4kIN0PRysMNH2zifq&#10;zj4XIYRdggoK75tESpcVZNBNbUMcuB/bGvQBtrnULd5DuKllHEVLabDk0FBgQ5uCst/zzSiYL55Z&#10;degPHiM8VifcXa6lrpQaj/qvTxCeev8W/7v3OsyPY/h7Jlwg1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8/YbwAAAANwAAAAPAAAAAAAAAAAAAAAAAJcCAABkcnMvZG93bnJl&#10;di54bWxQSwUGAAAAAAQABAD1AAAAhAMAAAAA&#10;" adj="10180" fillcolor="black [3213]" strokecolor="#79a9b3 [3044]">
                      <v:fill color2="#77a7b1 [3012]" rotate="t" colors="0 black;52429f #78afbb;1 #77b1bd" type="gradient">
                        <o:fill v:ext="view" type="gradientUnscaled"/>
                      </v:fill>
                      <v:shadow on="t" opacity="22937f" mv:blur="40000f" origin=",.5" offset="0,23000emu"/>
                    </v:shape>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23" o:spid="_x0000_s1062" type="#_x0000_t16" style="position:absolute;left:92710;top:1089660;width:375920;height:127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JOdxAAA&#10;ANwAAAAPAAAAZHJzL2Rvd25yZXYueG1sRE9Na8JAEL0L/Q/LFLyIbqpUJbqKCIq0IhjtobchOyah&#10;2dmYXTX667uFgrd5vM+ZzhtTiivVrrCs4K0XgSBOrS44U3A8rLpjEM4jaywtk4I7OZjPXlpTjLW9&#10;8Z6uic9ECGEXo4Lc+yqW0qU5GXQ9WxEH7mRrgz7AOpO6xlsIN6XsR9FQGiw4NORY0TKn9Ce5GAXv&#10;yeIbH9Wys92N5efHGS+j9VdHqfZrs5iA8NT4p/jfvdFhfn8Af8+EC+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iTncQAAADcAAAADwAAAAAAAAAAAAAAAACXAgAAZHJzL2Rv&#10;d25yZXYueG1sUEsFBgAAAAAEAAQA9QAAAIgDAAAAAA==&#10;" adj="13366" fillcolor="#3a5f66 [1636]" strokecolor="#79a9b3 [3044]">
                      <v:fill color2="#77a7b1 [3012]" rotate="t" colors="0 #5a858e;52429f #78afbb;1 #77b1bd" type="gradient">
                        <o:fill v:ext="view" type="gradientUnscaled"/>
                      </v:fill>
                      <v:shadow on="t" opacity="22937f" mv:blur="40000f" origin=",.5" offset="0,23000emu"/>
                    </v:shape>
                    <v:shape id="Cube 124" o:spid="_x0000_s1063" type="#_x0000_t16" style="position:absolute;left:176530;top:631190;width:209109;height:4700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mwgAA&#10;ANwAAAAPAAAAZHJzL2Rvd25yZXYueG1sRE/JasMwEL0H+g9iCr0lckwIwY0SuhAwJBTi5NLbYE0t&#10;U2tkLHn7+6pQ6G0eb539cbKNGKjztWMF61UCgrh0uuZKwf12Wu5A+ICssXFMCmbycDw8LPaYaTfy&#10;lYYiVCKGsM9QgQmhzaT0pSGLfuVa4sh9uc5iiLCrpO5wjOG2kWmSbKXFmmODwZbeDJXfRW8V3Nqm&#10;788f6wuFczIafi9eP/NZqafH6eUZRKAp/Iv/3LmO89MN/D4TL5C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7Q2CbCAAAA3AAAAA8AAAAAAAAAAAAAAAAAlwIAAGRycy9kb3du&#10;cmV2LnhtbFBLBQYAAAAABAAEAPUAAACGAwAAAAA=&#10;" adj="3562" fillcolor="#3a5f66 [1636]" strokecolor="#79a9b3 [3044]">
                      <v:fill color2="#77a7b1 [3012]" rotate="t" colors="0 #5a858e;52429f #78afbb;1 #77b1bd" type="gradient">
                        <o:fill v:ext="view" type="gradientUnscaled"/>
                      </v:fill>
                      <v:shadow on="t" opacity="22937f" mv:blur="40000f" origin=",.5" offset="0,23000emu"/>
                    </v:shape>
                    <v:shape id="Can 125" o:spid="_x0000_s1064" type="#_x0000_t22" style="position:absolute;left:335915;top:1106805;width:256540;height:13589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IipxAAA&#10;ANwAAAAPAAAAZHJzL2Rvd25yZXYueG1sRE9Na8JAEL0X+h+WEXqrGy0tJXUVCRRyiGITL96G7JhE&#10;s7Mhu8bYX+8WCt7m8T5nsRpNKwbqXWNZwWwagSAurW64UrAvvl8/QTiPrLG1TApu5GC1fH5aYKzt&#10;lX9oyH0lQgi7GBXU3nexlK6syaCb2o44cEfbG/QB9pXUPV5DuGnlPIo+pMGGQ0ONHSU1lef8YhRk&#10;l2263f9mh3yTvKXZcCoOu6RQ6mUyrr9AeBr9Q/zvTnWYP3+Hv2fCB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CIqcQAAADcAAAADwAAAAAAAAAAAAAAAACXAgAAZHJzL2Rv&#10;d25yZXYueG1sUEsFBgAAAAAEAAQA9QAAAIgDAAAAAA==&#10;" adj="9671" fillcolor="black [3213]" strokecolor="#79a9b3 [3044]">
                      <v:fill color2="#77a7b1 [3012]" rotate="t" colors="0 black;52429f #78afbb;1 #77b1bd" type="gradient">
                        <o:fill v:ext="view" type="gradientUnscaled"/>
                      </v:fill>
                      <v:shadow on="t" opacity="22937f" mv:blur="40000f" origin=",.5" offset="0,23000emu"/>
                    </v:shape>
                    <v:shape id="Cube 126" o:spid="_x0000_s1065" type="#_x0000_t16" style="position:absolute;left:123825;top:208280;width:376397;height:4700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v5YwgAA&#10;ANwAAAAPAAAAZHJzL2Rvd25yZXYueG1sRE9Li8IwEL4L+x/CCN7WVCnFrUaRBcHHetAVz0MztsVm&#10;Upuo1V9vFha8zcf3nMmsNZW4UeNKywoG/QgEcWZ1ybmCw+/icwTCeWSNlWVS8CAHs+lHZ4Kptnfe&#10;0W3vcxFC2KWooPC+TqV0WUEGXd/WxIE72cagD7DJpW7wHsJNJYdRlEiDJYeGAmv6Lig7769GwfP5&#10;s0ouW4yP8frreMDN0l9jq1Sv287HIDy1/i3+dy91mD9M4O+ZcIG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e/ljCAAAA3AAAAA8AAAAAAAAAAAAAAAAAlwIAAGRycy9kb3du&#10;cmV2LnhtbFBLBQYAAAAABAAEAPUAAACGAwAAAAA=&#10;" fillcolor="#3a5f66 [1636]" strokecolor="#79a9b3 [3044]">
                      <v:fill color2="#77a7b1 [3012]" rotate="t" colors="0 #5a858e;52429f #78afbb;1 #77b1bd" type="gradient">
                        <o:fill v:ext="view" type="gradientUnscaled"/>
                      </v:fill>
                      <v:shadow on="t" opacity="22937f" mv:blur="40000f" origin=",.5" offset="0,23000emu"/>
                      <v:textbox>
                        <w:txbxContent>
                          <w:p w14:paraId="2AD19F8A" w14:textId="77777777" w:rsidR="006F25B4" w:rsidRDefault="006F25B4" w:rsidP="009F2604">
                            <w:pPr>
                              <w:jc w:val="center"/>
                            </w:pPr>
                          </w:p>
                        </w:txbxContent>
                      </v:textbox>
                    </v:shape>
                    <v:shape id="Can 127" o:spid="_x0000_s1066" type="#_x0000_t22" style="position:absolute;left:213360;top:493395;width:41822;height:6409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qI9wAAA&#10;ANwAAAAPAAAAZHJzL2Rvd25yZXYueG1sRE/LqsIwEN0L9x/CXHCnqUVUqlFEELsTH+B2aMa29zaT&#10;2kRb/94Igrs5nOcsVp2pxIMaV1pWMBpGIIgzq0vOFZxP28EMhPPIGivLpOBJDlbLn94CE21bPtDj&#10;6HMRQtglqKDwvk6kdFlBBt3Q1sSBu9rGoA+wyaVusA3hppJxFE2kwZJDQ4E1bQrK/o93oyCf7dJx&#10;tNf36yVL/+JSTtrd+aZU/7dbz0F46vxX/HGnOsyPp/B+Jlwgl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YqI9wAAAANwAAAAPAAAAAAAAAAAAAAAAAJcCAABkcnMvZG93bnJl&#10;di54bWxQSwUGAAAAAAQABAD1AAAAhAMAAAAA&#10;" adj="352" fillcolor="black [3213]" strokecolor="#79a9b3 [3044]">
                      <v:fill color2="#77a7b1 [3012]" rotate="t" colors="0 black;52429f #78afbb;1 #77b1bd" type="gradient">
                        <o:fill v:ext="view" type="gradientUnscaled"/>
                      </v:fill>
                      <v:shadow on="t" opacity="22937f" mv:blur="40000f" origin=",.5" offset="0,23000emu"/>
                    </v:shape>
                    <v:shape id="Can 128" o:spid="_x0000_s1067" type="#_x0000_t22" style="position:absolute;left:212407;top:261938;width:42968;height:44888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94axQAA&#10;ANwAAAAPAAAAZHJzL2Rvd25yZXYueG1sRI9Ba8JAEIXvBf/DMoKXUjeNKCV1FREK9tCD0Yu3ITtN&#10;gtnZmN2Y9N93DoK3Gd6b975Zb0fXqDt1ofZs4H2egCIuvK25NHA+fb19gAoR2WLjmQz8UYDtZvKy&#10;xsz6gY90z2OpJIRDhgaqGNtM61BU5DDMfUss2q/vHEZZu1LbDgcJd41Ok2SlHdYsDRW2tK+ouOa9&#10;M4C3fCjaH1z1r4vv62554T6tF8bMpuPuE1SkMT7Nj+uDFfxUaOUZmUB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73hrFAAAA3AAAAA8AAAAAAAAAAAAAAAAAlwIAAGRycy9k&#10;b3ducmV2LnhtbFBLBQYAAAAABAAEAPUAAACJAwAAAAA=&#10;" adj="517" fillcolor="#3a5f66 [1636]" strokecolor="#79a9b3 [3044]">
                      <v:fill color2="#77a7b1 [3012]" rotate="t" colors="0 #5a858e;52429f #78afbb;1 #77b1bd" type="gradient">
                        <o:fill v:ext="view" type="gradientUnscaled"/>
                      </v:fill>
                      <v:shadow on="t" opacity="22937f" mv:blur="40000f" origin=",.5" offset="0,23000emu"/>
                    </v:shape>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9" o:spid="_x0000_s1068" type="#_x0000_t96" style="position:absolute;left:165100;width:250931;height:2563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2zp8wwAA&#10;ANwAAAAPAAAAZHJzL2Rvd25yZXYueG1sRE9Na8JAEL0X/A/LCN6ajRGKja5ShIoHL6ahpbcxOyap&#10;2dmwu9W0v75bELzN433Ocj2YTlzI+daygmmSgiCurG65VlC+vT7OQfiArLGzTAp+yMN6NXpYYq7t&#10;lQ90KUItYgj7HBU0IfS5lL5qyKBPbE8cuZN1BkOErpba4TWGm05mafokDbYcGxrsadNQdS6+jYKP&#10;A6bH99/t5xcXZYYzd97uj6VSk/HwsgARaAh38c2903F+9gz/z8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2zp8wwAAANwAAAAPAAAAAAAAAAAAAAAAAJcCAABkcnMvZG93&#10;bnJldi54bWxQSwUGAAAAAAQABAD1AAAAhwMAAAAA&#10;" fillcolor="#3a5f66 [1636]" strokecolor="#79a9b3 [3044]">
                      <v:fill color2="#77a7b1 [3012]" rotate="t" colors="0 #5a858e;52429f #78afbb;1 #77b1bd" type="gradient">
                        <o:fill v:ext="view" type="gradientUnscaled"/>
                      </v:fill>
                      <v:shadow on="t" opacity="22937f" mv:blur="40000f" origin=",.5" offset="0,23000emu"/>
                    </v:shape>
                    <v:rect id="Rectangle 130" o:spid="_x0000_s1069" style="position:absolute;left:447675;top:148590;width:342900;height:114300;rotation:-239058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rUqxQAA&#10;ANwAAAAPAAAAZHJzL2Rvd25yZXYueG1sRI9Ba8JAEIXvhf6HZQre6qYVS0hdRQpC60Ub20NvQ3ZM&#10;gtnZJbuN8d87B8HbDO/Ne98sVqPr1EB9bD0beJlmoIgrb1uuDfwcNs85qJiQLXaeycCFIqyWjw8L&#10;LKw/8zcNZaqVhHAs0ECTUii0jlVDDuPUB2LRjr53mGTta217PEu46/Rrlr1phy1LQ4OBPhqqTuW/&#10;M7DLTzQ/bIeQ5bP972b7F0pMX8ZMnsb1O6hEY7qbb9efVvBngi/PyAR6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itSrFAAAA3AAAAA8AAAAAAAAAAAAAAAAAlwIAAGRycy9k&#10;b3ducmV2LnhtbFBLBQYAAAAABAAEAPUAAACJAwAAAAA=&#10;" fillcolor="#3a5f66 [1636]" strokecolor="#79a9b3 [3044]">
                      <v:fill color2="#77a7b1 [3012]" rotate="t" colors="0 #5a858e;52429f #78afbb;1 #77b1bd" type="gradient">
                        <o:fill v:ext="view" type="gradientUnscaled"/>
                      </v:fill>
                      <v:shadow on="t" opacity="22937f" mv:blur="40000f" origin=",.5" offset="0,23000emu"/>
                    </v:rect>
                  </v:group>
                </v:group>
                <v:group id="Group 131" o:spid="_x0000_s1070" style="position:absolute;left:2057400;width:2628900;height:4114800" coordsize="2628900,4114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roundrect id="Rounded Rectangle 132" o:spid="_x0000_s1071" style="position:absolute;width:2628900;height:4114800;visibility:visible;mso-wrap-style:square;v-text-anchor:top" arcsize="461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G3jwwAA&#10;ANwAAAAPAAAAZHJzL2Rvd25yZXYueG1sRE9LawIxEL4L/Q9hCr252SqVshqXIhRE7UG3pddhM+7D&#10;ZLLdpLr9940geJuP7zmLfLBGnKn3jWMFz0kKgrh0uuFKwWfxPn4F4QOyRuOYFPyRh3z5MFpgpt2F&#10;93Q+hErEEPYZKqhD6DIpfVmTRZ+4jjhyR9dbDBH2ldQ9XmK4NXKSpjNpseHYUGNHq5rK0+HXKlj/&#10;fGMxvJyo+DLtNrQfZrXbGKWeHoe3OYhAQ7iLb+61jvOnE7g+Ey+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MG3jwwAAANwAAAAPAAAAAAAAAAAAAAAAAJcCAABkcnMvZG93&#10;bnJldi54bWxQSwUGAAAAAAQABAD1AAAAhwMAAAAA&#10;" fillcolor="yellow" strokecolor="#79a9b3 [3044]">
                    <v:fill opacity="41891f"/>
                    <v:shadow on="t" opacity="22937f" mv:blur="40000f" origin=",.5" offset="0,23000emu"/>
                    <v:textbox>
                      <w:txbxContent>
                        <w:p w14:paraId="46E23E62" w14:textId="77777777" w:rsidR="006F25B4" w:rsidRDefault="006F25B4" w:rsidP="009F2604">
                          <w:pPr>
                            <w:jc w:val="center"/>
                          </w:pPr>
                          <w:r>
                            <w:t>MCECS-Bot Core Processing</w:t>
                          </w:r>
                        </w:p>
                      </w:txbxContent>
                    </v:textbox>
                  </v:roundrect>
                  <v:roundrect id="Rounded Rectangle 133" o:spid="_x0000_s1072" style="position:absolute;left:114300;top:1950085;width:1028700;height:93322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xA/xAAA&#10;ANwAAAAPAAAAZHJzL2Rvd25yZXYueG1sRE9LawIxEL4X+h/CFHopmq2CyGqUKhVKvfhCr8Nm3I1N&#10;JttNqlt/fVMQvM3H95zxtHVWnKkJxrOC124Ggrjw2nCpYLdddIYgQkTWaD2Tgl8KMJ08Powx1/7C&#10;azpvYilSCIccFVQx1rmUoajIYej6mjhxR984jAk2pdQNXlK4s7KXZQPp0HBqqLCmeUXF1+bHKVh+&#10;X8N2cOi9nML7/vRprZmtFkap56f2bQQiUhvv4pv7Q6f5/T78P5MukJ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sQP8QAAADcAAAADwAAAAAAAAAAAAAAAACXAgAAZHJzL2Rv&#10;d25yZXYueG1sUEsFBgAAAAAEAAQA9QAAAIgDAAAAAA==&#10;" fillcolor="#36f" strokecolor="#79a9b3 [3044]">
                    <v:fill opacity="41891f"/>
                    <v:shadow on="t" opacity="22937f" mv:blur="40000f" origin=",.5" offset="0,23000emu"/>
                    <v:textbox>
                      <w:txbxContent>
                        <w:p w14:paraId="708019DA" w14:textId="77777777" w:rsidR="006F25B4" w:rsidRDefault="006F25B4" w:rsidP="009F2604">
                          <w:pPr>
                            <w:jc w:val="center"/>
                          </w:pPr>
                          <w:r>
                            <w:t>OpenCV</w:t>
                          </w:r>
                        </w:p>
                        <w:p w14:paraId="7D6CC1BE" w14:textId="77777777" w:rsidR="006F25B4" w:rsidRDefault="006F25B4" w:rsidP="009F2604">
                          <w:pPr>
                            <w:jc w:val="center"/>
                          </w:pPr>
                          <w:r>
                            <w:t>OpenKinect</w:t>
                          </w:r>
                        </w:p>
                        <w:p w14:paraId="50519879" w14:textId="77777777" w:rsidR="006F25B4" w:rsidRDefault="006F25B4" w:rsidP="009F2604">
                          <w:pPr>
                            <w:jc w:val="center"/>
                          </w:pPr>
                          <w:r>
                            <w:t>MRPT</w:t>
                          </w:r>
                        </w:p>
                      </w:txbxContent>
                    </v:textbox>
                  </v:roundrect>
                  <v:roundrect id="Rounded Rectangle 134" o:spid="_x0000_s1073" style="position:absolute;left:114300;top:379730;width:1028700;height:5482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ohLxAAA&#10;ANwAAAAPAAAAZHJzL2Rvd25yZXYueG1sRE9NawIxEL0L/ocwQi+i2doishqlLRWkvVgVvQ6bcTc2&#10;mWw3Ubf99U2h4G0e73Nmi9ZZcaEmGM8K7ocZCOLCa8Olgt12OZiACBFZo/VMCr4pwGLe7cww1/7K&#10;H3TZxFKkEA45KqhirHMpQ1GRwzD0NXHijr5xGBNsSqkbvKZwZ+Uoy8bSoeHUUGFNLxUVn5uzU/D+&#10;9RO248Oofwqv+9ObteZ5vTRK3fXapymISG28if/dK53mPzzC3zPpAj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4KIS8QAAADcAAAADwAAAAAAAAAAAAAAAACXAgAAZHJzL2Rv&#10;d25yZXYueG1sUEsFBgAAAAAEAAQA9QAAAIgDAAAAAA==&#10;" fillcolor="#36f" strokecolor="#79a9b3 [3044]">
                    <v:fill opacity="41891f"/>
                    <v:shadow on="t" opacity="22937f" mv:blur="40000f" origin=",.5" offset="0,23000emu"/>
                    <v:textbox>
                      <w:txbxContent>
                        <w:p w14:paraId="65533CEF" w14:textId="77777777" w:rsidR="006F25B4" w:rsidRDefault="006F25B4" w:rsidP="009F2604">
                          <w:pPr>
                            <w:jc w:val="center"/>
                          </w:pPr>
                          <w:r>
                            <w:t>Pocket-Sphinx</w:t>
                          </w:r>
                        </w:p>
                      </w:txbxContent>
                    </v:textbox>
                  </v:roundrect>
                  <v:roundrect id="Rounded Rectangle 135" o:spid="_x0000_s1074" style="position:absolute;left:114300;top:1147445;width:1028700;height:58326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i3QxAAA&#10;ANwAAAAPAAAAZHJzL2Rvd25yZXYueG1sRE9NawIxEL0L/ocwQi+i2VoqshqlLRWkvVgVvQ6bcTc2&#10;mWw3Ubf99U2h4G0e73Nmi9ZZcaEmGM8K7ocZCOLCa8Olgt12OZiACBFZo/VMCr4pwGLe7cww1/7K&#10;H3TZxFKkEA45KqhirHMpQ1GRwzD0NXHijr5xGBNsSqkbvKZwZ+Uoy8bSoeHUUGFNLxUVn5uzU/D+&#10;9RO248Oofwqv+9ObteZ5vTRK3fXapymISG28if/dK53mPzzC3zPpAj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4t0MQAAADcAAAADwAAAAAAAAAAAAAAAACXAgAAZHJzL2Rv&#10;d25yZXYueG1sUEsFBgAAAAAEAAQA9QAAAIgDAAAAAA==&#10;" fillcolor="#36f" strokecolor="#79a9b3 [3044]">
                    <v:fill opacity="41891f"/>
                    <v:shadow on="t" opacity="22937f" mv:blur="40000f" origin=",.5" offset="0,23000emu"/>
                    <v:textbox>
                      <w:txbxContent>
                        <w:p w14:paraId="45559B01" w14:textId="77777777" w:rsidR="006F25B4" w:rsidRDefault="006F25B4" w:rsidP="009F2604">
                          <w:pPr>
                            <w:jc w:val="center"/>
                          </w:pPr>
                          <w:r>
                            <w:t>NLP</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6" o:spid="_x0000_s1075" type="#_x0000_t67" style="position:absolute;left:523240;top:918210;width:228600;height:233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9L8NwwAA&#10;ANwAAAAPAAAAZHJzL2Rvd25yZXYueG1sRE9La8JAEL4X+h+WEbzVjUpDSbOKCKUS6KGxFI9DdvLQ&#10;7GzIbpP4792C4G0+vuek28m0YqDeNZYVLBcRCOLC6oYrBT/Hj5c3EM4ja2wtk4IrOdhunp9STLQd&#10;+ZuG3FcihLBLUEHtfZdI6YqaDLqF7YgDV9reoA+wr6TucQzhppWrKIqlwYZDQ40d7WsqLvmfUfB7&#10;OJ4al33h+TOz+91qLLvTq1RqPpt27yA8Tf4hvrsPOsxfx/D/TLhAb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9L8NwwAAANwAAAAPAAAAAAAAAAAAAAAAAJcCAABkcnMvZG93&#10;bnJldi54bWxQSwUGAAAAAAQABAD1AAAAhwMAAAAA&#10;" adj="11006" fillcolor="#36f" strokecolor="blue">
                    <v:stroke dashstyle="dash"/>
                    <v:shadow on="t" opacity="22937f" mv:blur="40000f" origin=",.5" offset="0,23000emu"/>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7" o:spid="_x0000_s1076" type="#_x0000_t13" style="position:absolute;left:1057275;top:873125;width:526415;height:290337;rotation:-265618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F8wgAA&#10;ANwAAAAPAAAAZHJzL2Rvd25yZXYueG1sRE9NawIxEL0X+h/CFLyUml0Ltq5GKULBo9oeehw2k83a&#10;zWRJUnf9940geJvH+5zVZnSdOFOIrWcF5bQAQVx73XKj4Pvr8+UdREzIGjvPpOBCETbrx4cVVtoP&#10;fKDzMTUih3CsUIFNqa+kjLUlh3Hqe+LMGR8cpgxDI3XAIYe7Ts6KYi4dtpwbLPa0tVT/Hv+cgsXC&#10;6HK/N0X4OZXm2bjhYLeNUpOn8WMJItGY7uKbe6fz/Nc3uD6TL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6kXzCAAAA3AAAAA8AAAAAAAAAAAAAAAAAlwIAAGRycy9kb3du&#10;cmV2LnhtbFBLBQYAAAAABAAEAPUAAACGAwAAAAA=&#10;" adj="15643" fillcolor="#36f" strokecolor="blue">
                    <v:stroke dashstyle="dash"/>
                    <v:shadow on="t" opacity="22937f" mv:blur="40000f" origin=",.5" offset="0,23000emu"/>
                  </v:shape>
                  <v:roundrect id="Rounded Rectangle 138" o:spid="_x0000_s1077" style="position:absolute;left:1485900;top:461010;width:1028700;height:4666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4JOxwAA&#10;ANwAAAAPAAAAZHJzL2Rvd25yZXYueG1sRI9PSwMxEMXvgt8hjNCLtFkrFNk2LSotiF7sH/Q6bKa7&#10;qclk3cR27afvHARvM7w37/1mtuiDV0fqkots4G5UgCKuonVcG9htV8MHUCkjW/SRycAvJVjMr69m&#10;WNp44jUdN7lWEsKpRANNzm2pdaoaCphGsSUWbR+7gFnWrta2w5OEB6/HRTHRAR1LQ4MtPTdUfW1+&#10;goG373PaTj7Ht4e0/Di8eu+e3lfOmMFN/zgFlanP/+a/6xcr+PdCK8/IBHp+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s+CTscAAADcAAAADwAAAAAAAAAAAAAAAACXAgAAZHJz&#10;L2Rvd25yZXYueG1sUEsFBgAAAAAEAAQA9QAAAIsDAAAAAA==&#10;" fillcolor="#36f" strokecolor="#79a9b3 [3044]">
                    <v:fill opacity="41891f"/>
                    <v:shadow on="t" opacity="22937f" mv:blur="40000f" origin=",.5" offset="0,23000emu"/>
                    <v:textbox>
                      <w:txbxContent>
                        <w:p w14:paraId="00284AB6" w14:textId="77777777" w:rsidR="006F25B4" w:rsidRDefault="006F25B4" w:rsidP="009F2604">
                          <w:pPr>
                            <w:jc w:val="center"/>
                          </w:pPr>
                          <w:r>
                            <w:t>FreeTTS</w:t>
                          </w:r>
                        </w:p>
                      </w:txbxContent>
                    </v:textbox>
                  </v:roundrect>
                  <v:roundrect id="Rounded Rectangle 139" o:spid="_x0000_s1078" style="position:absolute;left:228600;top:3213735;width:2171700;height:4666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gyfVxAAA&#10;ANwAAAAPAAAAZHJzL2Rvd25yZXYueG1sRE9NawIxEL0X/A9hhF6KZmtB6mqUtlSQerEqeh02425s&#10;Mtluom7765uC4G0e73Mms9ZZcaYmGM8KHvsZCOLCa8Olgu1m3nsGESKyRuuZFPxQgNm0czfBXPsL&#10;f9J5HUuRQjjkqKCKsc6lDEVFDkPf18SJO/jGYUywKaVu8JLCnZWDLBtKh4ZTQ4U1vVVUfK1PTsHy&#10;+zdshvvBwzG8744f1prX1dwodd9tX8YgIrXxJr66FzrNfxrB/zPpAj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Mn1cQAAADcAAAADwAAAAAAAAAAAAAAAACXAgAAZHJzL2Rv&#10;d25yZXYueG1sUEsFBgAAAAAEAAQA9QAAAIgDAAAAAA==&#10;" fillcolor="#36f" strokecolor="#79a9b3 [3044]">
                    <v:fill opacity="41891f"/>
                    <v:shadow on="t" opacity="22937f" mv:blur="40000f" origin=",.5" offset="0,23000emu"/>
                    <v:textbox>
                      <w:txbxContent>
                        <w:p w14:paraId="24C6D753" w14:textId="77777777" w:rsidR="006F25B4" w:rsidRDefault="006F25B4" w:rsidP="009F2604">
                          <w:pPr>
                            <w:jc w:val="center"/>
                          </w:pPr>
                          <w:r>
                            <w:t>Navigation</w:t>
                          </w:r>
                        </w:p>
                      </w:txbxContent>
                    </v:textbox>
                  </v:roundrect>
                  <v:shape id="Down Arrow 140" o:spid="_x0000_s1079" type="#_x0000_t67" style="position:absolute;left:513080;top:2867025;width:234315;height:353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6rgxAAA&#10;ANwAAAAPAAAAZHJzL2Rvd25yZXYueG1sRI9Pi8JADMXvC36HIQve1umqiHQdRQRBj/5BPMZObLt2&#10;MqUztvXbm8PC3hLey3u/LFa9q1RLTSg9G/geJaCIM29Lzg2cT9uvOagQkS1WnsnAiwKsloOPBabW&#10;d3yg9hhzJSEcUjRQxFinWoesIIdh5Gti0e6+cRhlbXJtG+wk3FV6nCQz7bBkaSiwpk1B2eP4dAZ+&#10;t/ONfaz309vrUrl2Mrve825nzPCzX/+AitTHf/Pf9c4K/lTw5RmZQC/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eq4MQAAADcAAAADwAAAAAAAAAAAAAAAACXAgAAZHJzL2Rv&#10;d25yZXYueG1sUEsFBgAAAAAEAAQA9QAAAIgDAAAAAA==&#10;" adj="14435" fillcolor="#36f" strokecolor="blue">
                    <v:stroke dashstyle="dash"/>
                    <v:shadow on="t" opacity="22937f" mv:blur="40000f" origin=",.5" offset="0,23000emu"/>
                  </v:shape>
                  <v:roundrect id="Rounded Rectangle 141" o:spid="_x0000_s1080" style="position:absolute;left:1485900;top:2138680;width:1028700;height:914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81iuxAAA&#10;ANwAAAAPAAAAZHJzL2Rvd25yZXYueG1sRE9LawIxEL4X+h/CFLwUzSpFZDWKLRXEXuoDvQ6bcTea&#10;TLabqNv++qZQ8DYf33Mms9ZZcaUmGM8K+r0MBHHhteFSwW676I5AhIis0XomBd8UYDZ9fJhgrv2N&#10;13TdxFKkEA45KqhirHMpQ1GRw9DzNXHijr5xGBNsSqkbvKVwZ+Ugy4bSoeHUUGFNbxUV583FKfj4&#10;+gnb4WHwfArv+9PKWvP6uTBKdZ7a+RhEpDbexf/upU7zX/rw90y6QE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YrsQAAADcAAAADwAAAAAAAAAAAAAAAACXAgAAZHJzL2Rv&#10;d25yZXYueG1sUEsFBgAAAAAEAAQA9QAAAIgDAAAAAA==&#10;" fillcolor="#36f" strokecolor="#79a9b3 [3044]">
                    <v:fill opacity="41891f"/>
                    <v:shadow on="t" opacity="22937f" mv:blur="40000f" origin=",.5" offset="0,23000emu"/>
                    <v:textbox>
                      <w:txbxContent>
                        <w:p w14:paraId="7B3F4F43" w14:textId="0F503D55" w:rsidR="006F25B4" w:rsidRDefault="006F25B4" w:rsidP="009F2604">
                          <w:pPr>
                            <w:jc w:val="center"/>
                          </w:pPr>
                          <w:r>
                            <w:t>Behavior, head/arm/ body gestures</w:t>
                          </w:r>
                        </w:p>
                      </w:txbxContent>
                    </v:textbox>
                  </v:roundrect>
                  <v:shape id="Right Arrow 142" o:spid="_x0000_s1081" type="#_x0000_t13" style="position:absolute;left:1143000;top:1263650;width:342900;height:2903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WauvQAA&#10;ANwAAAAPAAAAZHJzL2Rvd25yZXYueG1sRE+9CsIwEN4F3yGc4KaJIqLVKCIoLg5qwfVozrbYXEoT&#10;tb69EQS3+/h+b7lubSWe1PjSsYbRUIEgzpwpOdeQXnaDGQgfkA1WjknDmzysV93OEhPjXnyi5znk&#10;IoawT1BDEUKdSOmzgiz6oauJI3dzjcUQYZNL0+ArhttKjpWaSoslx4YCa9oWlN3PD6shvz5sqg63&#10;9HjFfdUGNZsc517rfq/dLEAEasNf/HMfTJw/GcP3mXiBXH0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2eWauvQAAANwAAAAPAAAAAAAAAAAAAAAAAJcCAABkcnMvZG93bnJldi54&#10;bWxQSwUGAAAAAAQABAD1AAAAgQMAAAAA&#10;" adj="12456" fillcolor="#36f" strokecolor="blue">
                    <v:stroke dashstyle="dash"/>
                    <v:shadow on="t" opacity="22937f" mv:blur="40000f" origin=",.5" offset="0,23000emu"/>
                  </v:shape>
                  <v:shape id="Right Arrow 143" o:spid="_x0000_s1082" type="#_x0000_t13" style="position:absolute;left:1040130;top:1711960;width:526415;height:290337;rotation:-265618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QCwgAA&#10;ANwAAAAPAAAAZHJzL2Rvd25yZXYueG1sRE9NawIxEL0X+h/CFLyUml0rpa5GKULBo9oeehw2k83a&#10;zWRJUnf9940geJvH+5zVZnSdOFOIrWcF5bQAQVx73XKj4Pvr8+UdREzIGjvPpOBCETbrx4cVVtoP&#10;fKDzMTUih3CsUIFNqa+kjLUlh3Hqe+LMGR8cpgxDI3XAIYe7Ts6K4k06bDk3WOxpa6n+Pf45BYuF&#10;0eV+b4rwcyrNs3HDwW4bpSZP48cSRKIx3cU3907n+fNXuD6TL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H5ALCAAAA3AAAAA8AAAAAAAAAAAAAAAAAlwIAAGRycy9kb3du&#10;cmV2LnhtbFBLBQYAAAAABAAEAPUAAACGAwAAAAA=&#10;" adj="15643" fillcolor="#36f" strokecolor="blue">
                    <v:stroke dashstyle="dash"/>
                    <v:shadow on="t" opacity="22937f" mv:blur="40000f" origin=",.5" offset="0,23000emu"/>
                  </v:shape>
                  <v:shape id="Right Arrow 144" o:spid="_x0000_s1083" type="#_x0000_t13" style="position:absolute;left:1143000;top:2277110;width:342900;height:2901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IIVvwAA&#10;ANwAAAAPAAAAZHJzL2Rvd25yZXYueG1sRE9Ni8IwEL0v+B/CCN7WVBFZqlFEdkHEi13F69CMbbGZ&#10;1CTV+u+NIHibx/uc+bIztbiR85VlBaNhAoI4t7riQsHh/+/7B4QPyBpry6TgQR6Wi97XHFNt77yn&#10;WxYKEUPYp6igDKFJpfR5SQb90DbEkTtbZzBE6AqpHd5juKnlOEmm0mDFsaHEhtYl5ZesNQqc34Xa&#10;ta6z183xt32cMHPZVqlBv1vNQATqwkf8dm90nD+ZwOuZeIFcP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6UghW/AAAA3AAAAA8AAAAAAAAAAAAAAAAAlwIAAGRycy9kb3ducmV2&#10;LnhtbFBLBQYAAAAABAAEAPUAAACDAwAAAAA=&#10;" adj="12460" fillcolor="#36f" strokecolor="blue">
                    <v:stroke dashstyle="dash"/>
                    <v:shadow on="t" opacity="22937f" mv:blur="40000f" origin=",.5" offset="0,23000emu"/>
                  </v:shape>
                  <v:roundrect id="Rounded Rectangle 145" o:spid="_x0000_s1084" style="position:absolute;left:1485900;top:1123950;width:1028700;height:914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F6txAAA&#10;ANwAAAAPAAAAZHJzL2Rvd25yZXYueG1sRE9NawIxEL0L/ocwQi+i2UorshqlLRWkvVgVvQ6bcTc2&#10;mWw3Ubf99U2h4G0e73Nmi9ZZcaEmGM8K7ocZCOLCa8Olgt12OZiACBFZo/VMCr4pwGLe7cww1/7K&#10;H3TZxFKkEA45KqhirHMpQ1GRwzD0NXHijr5xGBNsSqkbvKZwZ+Uoy8bSoeHUUGFNLxUVn5uzU/D+&#10;9RO248Oofwqv+9ObteZ5vTRK3fXapymISG28if/dK53mPzzC3zPpAj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hercQAAADcAAAADwAAAAAAAAAAAAAAAACXAgAAZHJzL2Rv&#10;d25yZXYueG1sUEsFBgAAAAAEAAQA9QAAAIgDAAAAAA==&#10;" fillcolor="#36f" strokecolor="#79a9b3 [3044]">
                    <v:fill opacity="41891f"/>
                    <v:shadow on="t" opacity="22937f" mv:blur="40000f" origin=",.5" offset="0,23000emu"/>
                    <v:textbox>
                      <w:txbxContent>
                        <w:p w14:paraId="46D0A9D6" w14:textId="77777777" w:rsidR="006F25B4" w:rsidRDefault="006F25B4" w:rsidP="009F2604">
                          <w:pPr>
                            <w:jc w:val="center"/>
                          </w:pPr>
                          <w:r>
                            <w:t>Diagnostics, User Interface, facial expr.</w:t>
                          </w:r>
                        </w:p>
                      </w:txbxContent>
                    </v:textbox>
                  </v:roundrect>
                  <v:shape id="Right Arrow 146" o:spid="_x0000_s1085" type="#_x0000_t13" style="position:absolute;left:983615;top:1800860;width:671320;height:290195;rotation:3106146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e+fwwAA&#10;ANwAAAAPAAAAZHJzL2Rvd25yZXYueG1sRE9La8JAEL4L/Q/LFHrTjaWNNXWVIhG8hKIWz0N2TFKz&#10;s2l2m8e/7xYEb/PxPWe1GUwtOmpdZVnBfBaBIM6trrhQ8HXaTd9AOI+ssbZMCkZysFk/TFaYaNvz&#10;gbqjL0QIYZeggtL7JpHS5SUZdDPbEAfuYluDPsC2kLrFPoSbWj5HUSwNVhwaSmxoW1J+Pf4aBdl8&#10;u1ia7884e03T8WTO/nz9yZR6ehw+3kF4GvxdfHPvdZj/EsP/M+EC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Pe+fwwAAANwAAAAPAAAAAAAAAAAAAAAAAJcCAABkcnMvZG93&#10;bnJldi54bWxQSwUGAAAAAAQABAD1AAAAhwMAAAAA&#10;" adj="16931" fillcolor="#36f" strokecolor="blue">
                    <v:stroke dashstyle="dash"/>
                    <v:shadow on="t" opacity="22937f" mv:blur="40000f" origin=",.5" offset="0,23000emu"/>
                  </v:shape>
                  <v:shape id="Down Arrow 147" o:spid="_x0000_s1086" type="#_x0000_t67" style="position:absolute;left:1871980;top:3021965;width:228600;height:233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mnrwQAA&#10;ANwAAAAPAAAAZHJzL2Rvd25yZXYueG1sRE/LqsIwEN1f8B/CCO6uqeKLahQRRBHuwgficmjGttpM&#10;ShNt/fsbQXA3h/Oc2aIxhXhS5XLLCnrdCARxYnXOqYLTcf07AeE8ssbCMil4kYPFvPUzw1jbmvf0&#10;PPhUhBB2MSrIvC9jKV2SkUHXtSVx4K62MugDrFKpK6xDuClkP4pG0mDOoSHDklYZJffDwyg4b4+X&#10;3O3+8LbZ2dWyX1/Ly1Aq1Wk3yykIT43/ij/urQ7zB2N4PxMukP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L5p68EAAADcAAAADwAAAAAAAAAAAAAAAACXAgAAZHJzL2Rvd25y&#10;ZXYueG1sUEsFBgAAAAAEAAQA9QAAAIUDAAAAAA==&#10;" adj="11006" fillcolor="#36f" strokecolor="blue">
                    <v:stroke dashstyle="dash"/>
                    <v:shadow on="t" opacity="22937f" mv:blur="40000f" origin=",.5" offset="0,23000emu"/>
                  </v:shape>
                  <v:shape id="Down Arrow 148" o:spid="_x0000_s1087" type="#_x0000_t67" style="position:absolute;left:505460;top:1725295;width:228600;height:23304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nMVjwgAA&#10;ANwAAAAPAAAAZHJzL2Rvd25yZXYueG1sRI9Bi8IwEIXvC/6HMIK3NdUti1SjiKAse9P1B4zN2Fab&#10;SUmi1n/vHBa8zfDevPfNYtW7Vt0pxMazgck4A0VcettwZeD4t/2cgYoJ2WLrmQw8KcJqOfhYYGH9&#10;g/d0P6RKSQjHAg3UKXWF1rGsyWEc+45YtLMPDpOsodI24EPCXaunWfatHTYsDTV2tKmpvB5uzkD+&#10;/OLLb7qFc7abRd6t81PjvTGjYb+eg0rUp7f5//rHCn4utPKMTK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cxWPCAAAA3AAAAA8AAAAAAAAAAAAAAAAAlwIAAGRycy9kb3du&#10;cmV2LnhtbFBLBQYAAAAABAAEAPUAAACGAwAAAAA=&#10;" adj="11006" fillcolor="#36f" strokecolor="blue">
                    <v:stroke dashstyle="dash"/>
                    <v:shadow on="t" opacity="22937f" mv:blur="40000f" origin=",.5" offset="0,23000emu"/>
                  </v:shape>
                </v:group>
                <v:shape id="Right Arrow 149" o:spid="_x0000_s1088" type="#_x0000_t13" style="position:absolute;left:1724025;top:528320;width:516255;height:2736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5QbxQAA&#10;ANwAAAAPAAAAZHJzL2Rvd25yZXYueG1sRE9La8JAEL4L/Q/LFHopZpNSWxNdRZSCUDw0FUpvQ3by&#10;wOxsyK4a/fVdoeBtPr7nzJeDacWJetdYVpBEMQjiwuqGKwX774/xFITzyBpby6TgQg6Wi4fRHDNt&#10;z/xFp9xXIoSwy1BB7X2XSemKmgy6yHbEgSttb9AH2FdS93gO4aaVL3H8Jg02HBpq7GhdU3HIj0bB&#10;7/Q4ed5uNunuZ8CEPt/L5MqlUk+Pw2oGwtPg7+J/91aH+a8p3J4JF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jlBvFAAAA3AAAAA8AAAAAAAAAAAAAAAAAlwIAAGRycy9k&#10;b3ducmV2LnhtbFBLBQYAAAAABAAEAPUAAACJAwAAAAA=&#10;" adj="15875" fillcolor="#f60" strokecolor="#79a9b3 [3044]">
                  <v:shadow on="t" opacity="22937f" mv:blur="40000f" origin=",.5" offset="0,23000emu"/>
                </v:shape>
                <v:shape id="Right Arrow 150" o:spid="_x0000_s1089" type="#_x0000_t13" style="position:absolute;left:1828800;top:2477135;width:342900;height:2736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EywxgAA&#10;ANwAAAAPAAAAZHJzL2Rvd25yZXYueG1sRI9Bb8IwDIXvSPyHyEi7QTomJugICCZN2najwIGbl5i2&#10;WuNUTYBuv34+TOJm6z2/93m57n2jrtTFOrCBx0kGitgGV3Np4LB/G89BxYTssAlMBn4owno1HCwx&#10;d+HGO7oWqVQSwjFHA1VKba51tBV5jJPQEot2Dp3HJGtXatfhTcJ9o6dZ9qw91iwNFbb0WpH9Li7e&#10;wC8fv56mp5393NaXIhT247xfzIx5GPWbF1CJ+nQ3/1+/O8GfCb48IxPo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EEywxgAAANwAAAAPAAAAAAAAAAAAAAAAAJcCAABkcnMv&#10;ZG93bnJldi54bWxQSwUGAAAAAAQABAD1AAAAigMAAAAA&#10;" adj="12980" fillcolor="#f60" strokecolor="#79a9b3 [3044]">
                  <v:shadow on="t" opacity="22937f" mv:blur="40000f" origin=",.5" offset="0,23000emu"/>
                </v:shape>
                <v:group id="Group 151" o:spid="_x0000_s1090" style="position:absolute;left:1710690;top:3014980;width:783590;height:351790" coordsize="783590,351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v:shape id="Right Arrow 152" o:spid="_x0000_s1091" type="#_x0000_t13" style="position:absolute;width:783590;height:273685;rotation:-290334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FQ6vwAA&#10;ANwAAAAPAAAAZHJzL2Rvd25yZXYueG1sRE9Ni8IwEL0v+B/CCHtbUwWlVKOIIHoSrILXMRnbYjMp&#10;TbR1f/1mQfA2j/c5i1Vva/Gk1leOFYxHCQhi7UzFhYLzafuTgvAB2WDtmBS8yMNqOfhaYGZcx0d6&#10;5qEQMYR9hgrKEJpMSq9LsuhHriGO3M21FkOEbSFNi10Mt7WcJMlMWqw4NpTY0KYkfc8fVkGenvjX&#10;NPVVV9PDRR+33KW8U+p72K/nIAL14SN+u/cmzp9O4P+ZeIFc/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BcVDq/AAAA3AAAAA8AAAAAAAAAAAAAAAAAlwIAAGRycy9kb3ducmV2&#10;LnhtbFBLBQYAAAAABAAEAPUAAACDAwAAAAA=&#10;" adj="17828" fillcolor="#f60" strokecolor="#79a9b3 [3044]">
                    <v:shadow on="t" opacity="22937f" mv:blur="40000f" origin=",.5" offset="0,23000emu"/>
                  </v:shape>
                  <v:shape id="Text Box 153" o:spid="_x0000_s1092" type="#_x0000_t202" style="position:absolute;left:16510;top:8890;width:753745;height:342900;rotation:-289700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EO2xQAA&#10;ANwAAAAPAAAAZHJzL2Rvd25yZXYueG1sRI9Li8JAEITvgv9h6AVvOtHFV9ZRdEERD7I+cK9NpjcJ&#10;ZnpiZtT47x1B2Fs3VfV19WRWm0LcqHK5ZQXdTgSCOLE651TB8bBsj0A4j6yxsEwKHuRgNm02Jhhr&#10;e+cd3fY+FQHCLkYFmfdlLKVLMjLoOrYkDtqfrQz6sFap1BXeA9wUshdFA2kw53Ahw5K+M0rO+6sJ&#10;lFF/uxp2Lwse/+5OR4p+zpvlXKnWRz3/AuGp9v/md3qtQ/3+J7yeCRPI6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4Q7bFAAAA3AAAAA8AAAAAAAAAAAAAAAAAlwIAAGRycy9k&#10;b3ducmV2LnhtbFBLBQYAAAAABAAEAPUAAACJAwAAAAA=&#10;" filled="f" stroked="f">
                    <v:textbox>
                      <w:txbxContent>
                        <w:p w14:paraId="4E10512E" w14:textId="77777777" w:rsidR="006F25B4" w:rsidRDefault="006F25B4" w:rsidP="009F2604">
                          <w:pPr>
                            <w:jc w:val="center"/>
                          </w:pPr>
                          <w:r>
                            <w:t>hallway</w:t>
                          </w:r>
                        </w:p>
                      </w:txbxContent>
                    </v:textbox>
                  </v:shape>
                </v:group>
                <v:shape id="Right Arrow 154" o:spid="_x0000_s1093" type="#_x0000_t13" style="position:absolute;left:4572000;top:1352550;width:342900;height:2736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0bOwQAA&#10;ANwAAAAPAAAAZHJzL2Rvd25yZXYueG1sRE9Li8IwEL4v+B/CCHtbU/ehUo3iisIe9qL14HFoxqbY&#10;TEoSbf33mwXB23x8z1msetuIG/lQO1YwHmUgiEuna64UHIvd2wxEiMgaG8ek4E4BVsvBywJz7Tre&#10;0+0QK5FCOOSowMTY5lKG0pDFMHItceLOzluMCfpKao9dCreNfM+yibRYc2ow2NLGUHk5XK2C6cd9&#10;W5xcd9p9+8L89uZCW5sp9Trs13MQkfr4FD/cPzrN//qE/2fSBXL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n9GzsEAAADcAAAADwAAAAAAAAAAAAAAAACXAgAAZHJzL2Rvd25y&#10;ZXYueG1sUEsFBgAAAAAEAAQA9QAAAIUDAAAAAA==&#10;" adj="12980" fillcolor="#029a43" strokecolor="#79a9b3 [3044]">
                  <v:shadow on="t" opacity="22937f" mv:blur="40000f" origin=",.5" offset="0,23000emu"/>
                </v:shape>
                <v:shape id="Right Arrow 155" o:spid="_x0000_s1094" type="#_x0000_t13" style="position:absolute;left:4572000;top:530225;width:342900;height:2844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BgzxQAA&#10;ANwAAAAPAAAAZHJzL2Rvd25yZXYueG1sRE9Na8JAEL0L/Q/LCL2UumnBVmI2UgTBohdjaeltyI5J&#10;THY2zW41+feuIHibx/ucZNGbRpyoc5VlBS+TCARxbnXFhYKv/ep5BsJ5ZI2NZVIwkINF+jBKMNb2&#10;zDs6Zb4QIYRdjApK79tYSpeXZNBNbEscuIPtDPoAu0LqDs8h3DTyNYrepMGKQ0OJLS1Lyuvs3yhY&#10;rT/ft8Pf5ul3Wx+zvJ4t25/vQanHcf8xB+Gp93fxzb3WYf50CtdnwgUyv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0GDPFAAAA3AAAAA8AAAAAAAAAAAAAAAAAlwIAAGRycy9k&#10;b3ducmV2LnhtbFBLBQYAAAAABAAEAPUAAACJAwAAAAA=&#10;" adj="12640" fillcolor="#029a43" strokecolor="#79a9b3 [3044]">
                  <v:shadow on="t" opacity="22937f" mv:blur="40000f" origin=",.5" offset="0,23000emu"/>
                </v:shape>
                <v:shape id="Right Arrow 156" o:spid="_x0000_s1095" type="#_x0000_t13" style="position:absolute;left:4572000;top:2477135;width:342900;height:2736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4X0iwQAA&#10;ANwAAAAPAAAAZHJzL2Rvd25yZXYueG1sRE9Ni8IwEL0v+B/CCN7WVGVVqlF0UdiDl7UePA7N2BSb&#10;SUmytv77zYKwt3m8z1lve9uIB/lQO1YwGWcgiEuna64UXIrj+xJEiMgaG8ek4EkBtpvB2xpz7Tr+&#10;psc5ViKFcMhRgYmxzaUMpSGLYexa4sTdnLcYE/SV1B67FG4bOc2yubRYc2ow2NKnofJ+/rEKFrPn&#10;obi67nrc+8KcenOng82UGg373QpEpD7+i1/uL53mf8zh75l0gd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eF9IsEAAADcAAAADwAAAAAAAAAAAAAAAACXAgAAZHJzL2Rvd25y&#10;ZXYueG1sUEsFBgAAAAAEAAQA9QAAAIUDAAAAAA==&#10;" adj="12980" fillcolor="#029a43" strokecolor="#79a9b3 [3044]">
                  <v:shadow on="t" opacity="22937f" mv:blur="40000f" origin=",.5" offset="0,23000emu"/>
                </v:shape>
                <v:shape id="Right Arrow 157" o:spid="_x0000_s1096" type="#_x0000_t13" style="position:absolute;left:4461510;top:3257550;width:453390;height:2844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NnKxAAA&#10;ANwAAAAPAAAAZHJzL2Rvd25yZXYueG1sRE/fa8IwEH4f7H8IJ+xtTRxzajWWURQGDmSuiI9Hc7bF&#10;5lKaTLv/3gwGvt3H9/OW2WBbcaHeN441jBMFgrh0puFKQ/G9eZ6B8AHZYOuYNPySh2z1+LDE1Lgr&#10;f9FlHyoRQ9inqKEOoUul9GVNFn3iOuLInVxvMUTYV9L0eI3htpUvSr1Jiw3Hhho7ymsqz/sfq+Ew&#10;me52uZrPt+q4fh0aWrefm0Lrp9HwvgARaAh38b/7w8T5kyn8PRMv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1DZysQAAADcAAAADwAAAAAAAAAAAAAAAACXAgAAZHJzL2Rv&#10;d25yZXYueG1sUEsFBgAAAAAEAAQA9QAAAIgDAAAAAA==&#10;" adj="14824" fillcolor="#029a43" strokecolor="#79a9b3 [3044]">
                  <v:shadow on="t" opacity="22937f" mv:blur="40000f" origin=",.5" offset="0,23000emu"/>
                </v:shape>
                <v:group id="Group 158" o:spid="_x0000_s1097" style="position:absolute;left:1586865;top:1392555;width:501015;height:800100" coordsize="501015,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shape id="Right Arrow 159" o:spid="_x0000_s1098" type="#_x0000_t13" style="position:absolute;left:11113;top:272732;width:706120;height:273685;rotation:301327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5ytMxwAA&#10;ANwAAAAPAAAAZHJzL2Rvd25yZXYueG1sRI9Ba8JAEIXvgv9hmUJvdVPB2KauIqJFkGKrQq9Ddkyi&#10;2dmwu42pv74rFLzN8N735s1k1platOR8ZVnB8yABQZxbXXGh4LBfPb2A8AFZY22ZFPySh9m035tg&#10;pu2Fv6jdhULEEPYZKihDaDIpfV6SQT+wDXHUjtYZDHF1hdQOLzHc1HKYJKk0WHG8UGJDi5Ly8+7H&#10;xBp5mm7X8+/xx+r4flq2n6eNa65KPT508zcQgbpwN//Tax250SvcnokTy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ucrTMcAAADcAAAADwAAAAAAAAAAAAAAAACXAgAAZHJz&#10;L2Rvd25yZXYueG1sUEsFBgAAAAAEAAQA9QAAAIsDAAAAAA==&#10;" adj="17414" fillcolor="#f60" strokecolor="#79a9b3 [3044]">
                    <v:shadow on="t" opacity="22937f" mv:blur="40000f" origin=",.5" offset="0,23000emu"/>
                  </v:shape>
                  <v:shape id="Text Box 160" o:spid="_x0000_s1099" type="#_x0000_t202" style="position:absolute;left:-171450;top:171450;width:800100;height:457200;rotation:300675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N8PxAAA&#10;ANwAAAAPAAAAZHJzL2Rvd25yZXYueG1sRI9Bb8IwDIXvk/gPkZF2G8k4sKmQVmiIDW2nwaRdTWPa&#10;isYpTYDu388HJG623vN7nxfF4Ft1oT42gS08Twwo4jK4hisLP7v10yuomJAdtoHJwh9FKPLRwwIz&#10;F678TZdtqpSEcMzQQp1Sl2kdy5o8xknoiEU7hN5jkrWvtOvxKuG+1VNjZtpjw9JQY0dvNZXH7dlb&#10;8C/d3oXy07yfv1bR7NtfPG0+rH0cD8s5qERDuptv1xsn+DPBl2dkAp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DfD8QAAADcAAAADwAAAAAAAAAAAAAAAACXAgAAZHJzL2Rv&#10;d25yZXYueG1sUEsFBgAAAAAEAAQA9QAAAIgDAAAAAA==&#10;" filled="f" stroked="f">
                    <v:textbox>
                      <w:txbxContent>
                        <w:p w14:paraId="630734C4" w14:textId="77777777" w:rsidR="006F25B4" w:rsidRDefault="006F25B4" w:rsidP="009F2604">
                          <w:pPr>
                            <w:jc w:val="center"/>
                          </w:pPr>
                          <w:r>
                            <w:t>Face,</w:t>
                          </w:r>
                        </w:p>
                        <w:p w14:paraId="268021FD" w14:textId="77777777" w:rsidR="006F25B4" w:rsidRDefault="006F25B4" w:rsidP="009F2604">
                          <w:pPr>
                            <w:jc w:val="center"/>
                          </w:pPr>
                          <w:r>
                            <w:t>Gestures</w:t>
                          </w:r>
                        </w:p>
                      </w:txbxContent>
                    </v:textbox>
                  </v:shape>
                </v:group>
                <w10:anchorlock/>
              </v:group>
            </w:pict>
          </mc:Fallback>
        </mc:AlternateContent>
      </w:r>
    </w:p>
    <w:p w14:paraId="02E284BE" w14:textId="7A5CEFB9" w:rsidR="00DC273B" w:rsidRPr="00A73F42" w:rsidRDefault="00DC273B" w:rsidP="00DC273B">
      <w:pPr>
        <w:jc w:val="center"/>
        <w:rPr>
          <w:color w:val="FF0000"/>
        </w:rPr>
      </w:pPr>
      <w:proofErr w:type="gramStart"/>
      <w:r>
        <w:t xml:space="preserve">Figure </w:t>
      </w:r>
      <w:r w:rsidR="00B25DC0">
        <w:t>5</w:t>
      </w:r>
      <w:r>
        <w:t>.</w:t>
      </w:r>
      <w:proofErr w:type="gramEnd"/>
      <w:r>
        <w:t xml:space="preserve"> </w:t>
      </w:r>
      <w:proofErr w:type="gramStart"/>
      <w:r>
        <w:t>MCECS-Bot system.</w:t>
      </w:r>
      <w:proofErr w:type="gramEnd"/>
      <w:r>
        <w:t xml:space="preserve"> </w:t>
      </w:r>
    </w:p>
    <w:p w14:paraId="2B9893F1" w14:textId="5D9641A8" w:rsidR="00683E0E" w:rsidRDefault="003B1B0F" w:rsidP="00EB10A6">
      <w:r>
        <w:lastRenderedPageBreak/>
        <w:t>Below we describe the various components of MCECS-Bot and how we intend to use them.</w:t>
      </w:r>
    </w:p>
    <w:p w14:paraId="177053E7" w14:textId="77777777" w:rsidR="00683E0E" w:rsidRDefault="00683E0E" w:rsidP="00EB10A6"/>
    <w:p w14:paraId="4B4F861B" w14:textId="201CD83F" w:rsidR="00683E0E" w:rsidRDefault="00900414" w:rsidP="00900414">
      <w:pPr>
        <w:pStyle w:val="Heading2"/>
      </w:pPr>
      <w:r>
        <w:t>Vision</w:t>
      </w:r>
    </w:p>
    <w:p w14:paraId="2C96613B" w14:textId="199D0DAC" w:rsidR="00900414" w:rsidRDefault="00900414" w:rsidP="00900414">
      <w:pPr>
        <w:pStyle w:val="Heading3"/>
      </w:pPr>
      <w:r>
        <w:t>Microsoft Kinect ($1</w:t>
      </w:r>
      <w:r w:rsidR="00CB46B0">
        <w:t>49.99</w:t>
      </w:r>
      <w:r>
        <w:t>)</w:t>
      </w:r>
    </w:p>
    <w:p w14:paraId="0DA0AB20" w14:textId="11C9B90B" w:rsidR="00900414" w:rsidRDefault="00900414" w:rsidP="00CF3FD7">
      <w:pPr>
        <w:pStyle w:val="BodyText"/>
        <w:jc w:val="both"/>
      </w:pPr>
      <w:r>
        <w:t>The Kinect is a vision-based peripheral by Microsoft for the XBOX 360 video game console, to be used for the players to control video games using his/her gestures and/or movements</w:t>
      </w:r>
      <w:r w:rsidR="00B25DC0">
        <w:t xml:space="preserve"> (Figure 6)</w:t>
      </w:r>
      <w:r>
        <w:t xml:space="preserve">.  Kinect </w:t>
      </w:r>
      <w:r w:rsidR="004B2FF1">
        <w:t>uses a combination of a RGB camera, a depth sensor, and mic</w:t>
      </w:r>
      <w:r w:rsidR="00CF3FD7">
        <w:t>rophone</w:t>
      </w:r>
      <w:r w:rsidR="004B2FF1">
        <w:t xml:space="preserve"> array as inputs that are translated as controls to the XBOX 360. The RGB camera is used to capture color images and face detection. The depth sensor is a combination of </w:t>
      </w:r>
      <w:proofErr w:type="spellStart"/>
      <w:r w:rsidR="004B2FF1">
        <w:t>infra red</w:t>
      </w:r>
      <w:proofErr w:type="spellEnd"/>
      <w:r w:rsidR="004B2FF1">
        <w:t xml:space="preserve"> array projector and a CMOS monochrome camera that could detect the position and distance of a surface (an object or the person’s hand and body) from the sensor. The mic</w:t>
      </w:r>
      <w:r w:rsidR="00CA0C72">
        <w:t>rophone</w:t>
      </w:r>
      <w:r w:rsidR="004B2FF1">
        <w:t xml:space="preserve"> array </w:t>
      </w:r>
      <w:r w:rsidR="00CA0C72">
        <w:t>can be used for acoustic source localization</w:t>
      </w:r>
      <w:r w:rsidR="004B2FF1">
        <w:t xml:space="preserve">.  Not long after its launch, hobbyists </w:t>
      </w:r>
      <w:r w:rsidR="00CA0C72">
        <w:t>were</w:t>
      </w:r>
      <w:r w:rsidR="004B2FF1">
        <w:t xml:space="preserve"> able to use the Kinect for many other applications beyond </w:t>
      </w:r>
      <w:r w:rsidR="00CA0C72">
        <w:t xml:space="preserve">just video game on the XBOX 360. </w:t>
      </w:r>
      <w:r w:rsidR="00F67AEC">
        <w:t xml:space="preserve">Recognizing the potential and the enthusiasm of the community with the Kinect, Microsoft recently also released a Kinect </w:t>
      </w:r>
      <w:r w:rsidR="003537BA">
        <w:t xml:space="preserve">Software Development Kit (SDK) </w:t>
      </w:r>
      <w:r w:rsidR="00F67AEC">
        <w:t>to allow the community to innovate using Kinect.</w:t>
      </w:r>
      <w:r w:rsidR="009772E3">
        <w:t xml:space="preserve"> (Our goal is to use Kinect in all our current and future robotics projects instead of </w:t>
      </w:r>
      <w:r w:rsidR="00625CCD">
        <w:t xml:space="preserve">standard web </w:t>
      </w:r>
      <w:r w:rsidR="009772E3">
        <w:t>cameras and microphones used so far).</w:t>
      </w:r>
    </w:p>
    <w:p w14:paraId="14E2D243" w14:textId="178FA924" w:rsidR="003537BA" w:rsidRDefault="003537BA" w:rsidP="00CF3FD7">
      <w:pPr>
        <w:pStyle w:val="BodyText"/>
        <w:jc w:val="both"/>
      </w:pPr>
      <w:r>
        <w:t xml:space="preserve">Currently, a community-developed, open-source Kinect SDK aptly called </w:t>
      </w:r>
      <w:proofErr w:type="spellStart"/>
      <w:r>
        <w:t>OpenKinect</w:t>
      </w:r>
      <w:proofErr w:type="spellEnd"/>
      <w:r>
        <w:t xml:space="preserve"> is available for the Windows, Linux, and Mac platf</w:t>
      </w:r>
      <w:r w:rsidR="00625CCD">
        <w:t>orms</w:t>
      </w:r>
      <w:r w:rsidR="00625CCD">
        <w:rPr>
          <w:rStyle w:val="FootnoteReference"/>
        </w:rPr>
        <w:footnoteReference w:id="3"/>
      </w:r>
      <w:r>
        <w:t xml:space="preserve">. </w:t>
      </w:r>
      <w:r w:rsidR="000523CA">
        <w:t xml:space="preserve"> In addition, a collection of C++ libraries called The Mobile Robotic Programming Toolkit (MRPT) also has support for Kinect. MRPT is also an open-source (free) </w:t>
      </w:r>
      <w:r w:rsidR="00C67809">
        <w:t>library</w:t>
      </w:r>
      <w:r w:rsidR="000523CA">
        <w:t>. W</w:t>
      </w:r>
      <w:r>
        <w:t xml:space="preserve">e </w:t>
      </w:r>
      <w:r w:rsidR="002A500B">
        <w:t xml:space="preserve">are still </w:t>
      </w:r>
      <w:r w:rsidR="000523CA">
        <w:t>evaluat</w:t>
      </w:r>
      <w:r w:rsidR="002A500B">
        <w:t>ing</w:t>
      </w:r>
      <w:r w:rsidR="000523CA">
        <w:t xml:space="preserve"> between using the </w:t>
      </w:r>
      <w:proofErr w:type="spellStart"/>
      <w:r w:rsidR="000523CA">
        <w:t>OpenKinect</w:t>
      </w:r>
      <w:proofErr w:type="spellEnd"/>
      <w:r>
        <w:t xml:space="preserve"> SDK </w:t>
      </w:r>
      <w:r w:rsidR="000523CA">
        <w:t xml:space="preserve">and MRPT as the best tool </w:t>
      </w:r>
      <w:r>
        <w:t xml:space="preserve">to develop the vision system for </w:t>
      </w:r>
      <w:r w:rsidR="00371E34">
        <w:t>MCECS-BOT</w:t>
      </w:r>
      <w:r w:rsidR="002A500B">
        <w:t>.</w:t>
      </w:r>
    </w:p>
    <w:p w14:paraId="66E3D734" w14:textId="51130FC7" w:rsidR="002229F0" w:rsidRDefault="002229F0" w:rsidP="00A73F42">
      <w:pPr>
        <w:pStyle w:val="BodyText"/>
        <w:jc w:val="both"/>
      </w:pPr>
      <w:r>
        <w:t xml:space="preserve">The MCECS-Bot will be using two Kinects; one facing </w:t>
      </w:r>
      <w:r w:rsidR="009772E3">
        <w:t xml:space="preserve">the </w:t>
      </w:r>
      <w:r>
        <w:t>forward/path to travel and one facing the guests following it.</w:t>
      </w:r>
      <w:r w:rsidR="00AC1DE3">
        <w:t xml:space="preserve">  The one facing the path will be used to aid the robot in navigating around the hallways, while the one facing the guest will be used to get input about the guest such as gestures, faces, and presence of the guest.  Some additional fixtures with one degree of freedom will be used to control the Kinect that is being used to track the guest</w:t>
      </w:r>
      <w:r w:rsidR="00A73F42">
        <w:t>s</w:t>
      </w:r>
      <w:r w:rsidR="00AC1DE3">
        <w:t>.</w:t>
      </w:r>
    </w:p>
    <w:p w14:paraId="5AD1DCBB" w14:textId="10204CD4" w:rsidR="00F67AEC" w:rsidRPr="00900414" w:rsidRDefault="00F67AEC" w:rsidP="00F67AEC">
      <w:pPr>
        <w:pStyle w:val="BodyText"/>
        <w:jc w:val="center"/>
      </w:pPr>
      <w:r>
        <w:rPr>
          <w:noProof/>
        </w:rPr>
        <w:drawing>
          <wp:inline distT="0" distB="0" distL="0" distR="0" wp14:anchorId="09F98D71" wp14:editId="4A90535E">
            <wp:extent cx="3769468" cy="21338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3197" cy="2135953"/>
                    </a:xfrm>
                    <a:prstGeom prst="rect">
                      <a:avLst/>
                    </a:prstGeom>
                    <a:noFill/>
                    <a:ln>
                      <a:noFill/>
                    </a:ln>
                  </pic:spPr>
                </pic:pic>
              </a:graphicData>
            </a:graphic>
          </wp:inline>
        </w:drawing>
      </w:r>
    </w:p>
    <w:p w14:paraId="44D894B2" w14:textId="05F35C72" w:rsidR="00683E0E" w:rsidRDefault="00250A3B" w:rsidP="00250A3B">
      <w:pPr>
        <w:jc w:val="center"/>
      </w:pPr>
      <w:proofErr w:type="gramStart"/>
      <w:r>
        <w:t xml:space="preserve">Figure </w:t>
      </w:r>
      <w:r w:rsidR="00B25DC0">
        <w:t>6</w:t>
      </w:r>
      <w:r>
        <w:t>.</w:t>
      </w:r>
      <w:proofErr w:type="gramEnd"/>
      <w:r>
        <w:t xml:space="preserve"> Microsoft Kinect</w:t>
      </w:r>
    </w:p>
    <w:p w14:paraId="3795D2AE" w14:textId="76C7F368" w:rsidR="00683E0E" w:rsidRDefault="00F67AEC" w:rsidP="00F67AEC">
      <w:pPr>
        <w:pStyle w:val="Heading2"/>
      </w:pPr>
      <w:r>
        <w:lastRenderedPageBreak/>
        <w:t>Navigation</w:t>
      </w:r>
    </w:p>
    <w:p w14:paraId="79A98107" w14:textId="31F7DD13" w:rsidR="00F67AEC" w:rsidRDefault="003B1B0F" w:rsidP="00F67AEC">
      <w:pPr>
        <w:pStyle w:val="Heading3"/>
      </w:pPr>
      <w:r>
        <w:t>Mobile Platform (approx. $2000</w:t>
      </w:r>
      <w:r w:rsidR="00F67AEC">
        <w:t>)</w:t>
      </w:r>
    </w:p>
    <w:p w14:paraId="6FD1E55F" w14:textId="3FE3D40C" w:rsidR="00F67AEC" w:rsidRDefault="00F67AEC" w:rsidP="00F67AEC">
      <w:pPr>
        <w:pStyle w:val="BodyText"/>
      </w:pPr>
      <w:r>
        <w:t>The robot will be roaming on a stable platform with motorized wheels.</w:t>
      </w:r>
      <w:r w:rsidR="00A57BB0">
        <w:t xml:space="preserve"> We anticipate </w:t>
      </w:r>
      <w:r w:rsidR="00E7696B">
        <w:t>a lot of time to be spent on modifying the mobile base with sensors and designing the interface to control it with our system.</w:t>
      </w:r>
      <w:r w:rsidR="00D765EE">
        <w:t xml:space="preserve"> Shown here </w:t>
      </w:r>
      <w:r w:rsidR="00A06B3D">
        <w:t>are</w:t>
      </w:r>
      <w:r w:rsidR="00D765EE">
        <w:t xml:space="preserve"> some examples of the types of mobile base we envisioned.</w:t>
      </w:r>
      <w:r w:rsidR="00A06B3D">
        <w:t xml:space="preserve"> </w:t>
      </w:r>
      <w:r w:rsidR="00964C32">
        <w:t xml:space="preserve">Figure 7 is a model of a simple electric scooter, while Figure 8 shows the Segway RMP100, a popular model used in many robotics </w:t>
      </w:r>
      <w:proofErr w:type="gramStart"/>
      <w:r w:rsidR="00964C32">
        <w:t>project</w:t>
      </w:r>
      <w:proofErr w:type="gramEnd"/>
      <w:r w:rsidR="00964C32">
        <w:t xml:space="preserve"> such as was done by Intel and Carnegie Mellon University but its cost is about eight times </w:t>
      </w:r>
      <w:r w:rsidR="0013158B">
        <w:t>of</w:t>
      </w:r>
      <w:r w:rsidR="00964C32">
        <w:t xml:space="preserve"> the former.</w:t>
      </w:r>
    </w:p>
    <w:p w14:paraId="6A6EC855" w14:textId="7946B104" w:rsidR="00897A98" w:rsidRPr="00F67AEC" w:rsidRDefault="0034427A" w:rsidP="00897A98">
      <w:pPr>
        <w:pStyle w:val="BodyText"/>
        <w:jc w:val="center"/>
      </w:pPr>
      <w:r>
        <w:rPr>
          <w:noProof/>
        </w:rPr>
        <w:drawing>
          <wp:inline distT="0" distB="0" distL="0" distR="0" wp14:anchorId="2801CDC8" wp14:editId="4A977294">
            <wp:extent cx="6215651" cy="584875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15 at 11.21.23 AM.png"/>
                    <pic:cNvPicPr/>
                  </pic:nvPicPr>
                  <pic:blipFill>
                    <a:blip r:embed="rId23">
                      <a:extLst>
                        <a:ext uri="{28A0092B-C50C-407E-A947-70E740481C1C}">
                          <a14:useLocalDpi xmlns:a14="http://schemas.microsoft.com/office/drawing/2010/main" val="0"/>
                        </a:ext>
                      </a:extLst>
                    </a:blip>
                    <a:stretch>
                      <a:fillRect/>
                    </a:stretch>
                  </pic:blipFill>
                  <pic:spPr>
                    <a:xfrm>
                      <a:off x="0" y="0"/>
                      <a:ext cx="6215651" cy="5848755"/>
                    </a:xfrm>
                    <a:prstGeom prst="rect">
                      <a:avLst/>
                    </a:prstGeom>
                  </pic:spPr>
                </pic:pic>
              </a:graphicData>
            </a:graphic>
          </wp:inline>
        </w:drawing>
      </w:r>
    </w:p>
    <w:p w14:paraId="66128FD1" w14:textId="62540945" w:rsidR="009D47FC" w:rsidRDefault="00D765EE" w:rsidP="00D765EE">
      <w:pPr>
        <w:jc w:val="center"/>
      </w:pPr>
      <w:proofErr w:type="gramStart"/>
      <w:r>
        <w:t>Figure 7.</w:t>
      </w:r>
      <w:proofErr w:type="gramEnd"/>
      <w:r>
        <w:t xml:space="preserve"> </w:t>
      </w:r>
      <w:proofErr w:type="gramStart"/>
      <w:r>
        <w:t>A candidate for our mobile base – a personal electric scooter</w:t>
      </w:r>
      <w:r>
        <w:rPr>
          <w:rStyle w:val="FootnoteReference"/>
        </w:rPr>
        <w:footnoteReference w:id="4"/>
      </w:r>
      <w:r>
        <w:t>.</w:t>
      </w:r>
      <w:proofErr w:type="gramEnd"/>
    </w:p>
    <w:p w14:paraId="33311CD7" w14:textId="015A87E3" w:rsidR="00D765EE" w:rsidRDefault="00A06B3D" w:rsidP="00D765EE">
      <w:pPr>
        <w:jc w:val="center"/>
      </w:pPr>
      <w:r>
        <w:rPr>
          <w:noProof/>
        </w:rPr>
        <w:lastRenderedPageBreak/>
        <w:drawing>
          <wp:inline distT="0" distB="0" distL="0" distR="0" wp14:anchorId="0B03D997" wp14:editId="3A0588B6">
            <wp:extent cx="1614805" cy="1906905"/>
            <wp:effectExtent l="0" t="0" r="1079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4805" cy="1906905"/>
                    </a:xfrm>
                    <a:prstGeom prst="rect">
                      <a:avLst/>
                    </a:prstGeom>
                    <a:noFill/>
                    <a:ln>
                      <a:noFill/>
                    </a:ln>
                  </pic:spPr>
                </pic:pic>
              </a:graphicData>
            </a:graphic>
          </wp:inline>
        </w:drawing>
      </w:r>
    </w:p>
    <w:p w14:paraId="2F58C697" w14:textId="1A77F392" w:rsidR="00D765EE" w:rsidRDefault="00A06B3D" w:rsidP="00D765EE">
      <w:pPr>
        <w:jc w:val="center"/>
      </w:pPr>
      <w:proofErr w:type="gramStart"/>
      <w:r>
        <w:t>Figure 8</w:t>
      </w:r>
      <w:r w:rsidR="00C6629B">
        <w:t>.</w:t>
      </w:r>
      <w:proofErr w:type="gramEnd"/>
      <w:r w:rsidR="00C6629B">
        <w:t xml:space="preserve"> Segway RMP 100 (Robotic Mobility Platform</w:t>
      </w:r>
      <w:r w:rsidR="008B507B">
        <w:t>)</w:t>
      </w:r>
      <w:r w:rsidR="008B507B">
        <w:rPr>
          <w:rStyle w:val="FootnoteReference"/>
        </w:rPr>
        <w:footnoteReference w:id="5"/>
      </w:r>
    </w:p>
    <w:p w14:paraId="7BC761CC" w14:textId="77777777" w:rsidR="00D765EE" w:rsidRPr="00D765EE" w:rsidRDefault="00D765EE" w:rsidP="00D765EE">
      <w:pPr>
        <w:jc w:val="center"/>
      </w:pPr>
    </w:p>
    <w:p w14:paraId="5CB407F8" w14:textId="2F42F5A8" w:rsidR="002F6163" w:rsidRDefault="002F6163" w:rsidP="002F6163">
      <w:pPr>
        <w:pStyle w:val="Heading3"/>
      </w:pPr>
      <w:r>
        <w:t xml:space="preserve">Sensors </w:t>
      </w:r>
      <w:r w:rsidR="00A73F95">
        <w:t>(various)</w:t>
      </w:r>
    </w:p>
    <w:p w14:paraId="553291B6" w14:textId="75E34211" w:rsidR="00A73F95" w:rsidRDefault="00A73F95" w:rsidP="00A73F95">
      <w:r>
        <w:t>We need to add sensors to the mobile base for safe and reliable navigation. We plan to use sonar array like in the Pioneer 2 base: 8 sonar sensors in front and 8 sonar sensors in the back, each side arranged in a half-circle array. Additionally, we would like to add infrared sensor arrays to attach to the bottom of the base to detect edges, or lines on the ground that may be markers of the boundaries of a room.  We also plan to install touch sensors and infrared sensors to the robot arms for safety measures. For example, the robot arm will retreat or stop moving if it hits something unexpectedly.</w:t>
      </w:r>
    </w:p>
    <w:p w14:paraId="79E903BC" w14:textId="77777777" w:rsidR="00B1422D" w:rsidRPr="00A73F95" w:rsidRDefault="00B1422D" w:rsidP="00A73F95"/>
    <w:p w14:paraId="1668E114" w14:textId="508F7B6E" w:rsidR="009D47FC" w:rsidRDefault="009D47FC" w:rsidP="007E439C">
      <w:pPr>
        <w:pStyle w:val="Heading2"/>
      </w:pPr>
      <w:r>
        <w:t>Speech</w:t>
      </w:r>
    </w:p>
    <w:p w14:paraId="7C61B9F0" w14:textId="48A4D450" w:rsidR="007E439C" w:rsidRDefault="007E439C" w:rsidP="007E439C">
      <w:pPr>
        <w:pStyle w:val="Heading3"/>
      </w:pPr>
      <w:r>
        <w:t xml:space="preserve">Microphone </w:t>
      </w:r>
      <w:r w:rsidR="005E5A68">
        <w:t>Array (Included in the Kinect</w:t>
      </w:r>
      <w:r>
        <w:t>)</w:t>
      </w:r>
    </w:p>
    <w:p w14:paraId="700B1BA1" w14:textId="5DF3DD8B" w:rsidR="007E439C" w:rsidRDefault="005E5A68" w:rsidP="009772E3">
      <w:pPr>
        <w:pStyle w:val="BodyText"/>
        <w:jc w:val="both"/>
      </w:pPr>
      <w:r>
        <w:t xml:space="preserve">We will use </w:t>
      </w:r>
      <w:r w:rsidR="00EA1F39">
        <w:t>the Kinect</w:t>
      </w:r>
      <w:r>
        <w:t xml:space="preserve"> microphone array for acoustic source localization, and as speech input from the users.  The speech input will be processed by the Pocket-Sphinx (or Sphinx4) </w:t>
      </w:r>
      <w:r w:rsidR="001C7070">
        <w:t xml:space="preserve">speech recognition software </w:t>
      </w:r>
      <w:r>
        <w:t>to distinguish keywords in the speech.</w:t>
      </w:r>
      <w:r w:rsidR="002F6C61">
        <w:t xml:space="preserve">  The input from the microphone array will </w:t>
      </w:r>
      <w:r w:rsidR="00307479">
        <w:t xml:space="preserve">also </w:t>
      </w:r>
      <w:r w:rsidR="002F6C61">
        <w:t>be used to detect if a person is nearby the robot, and to determine the person’s location relative to the robot.</w:t>
      </w:r>
    </w:p>
    <w:p w14:paraId="570FC14E" w14:textId="77777777" w:rsidR="00C61E98" w:rsidRDefault="00C61E98" w:rsidP="009772E3">
      <w:pPr>
        <w:pStyle w:val="BodyText"/>
        <w:jc w:val="both"/>
      </w:pPr>
    </w:p>
    <w:p w14:paraId="752FE725" w14:textId="49C379CA" w:rsidR="007E439C" w:rsidRPr="007E439C" w:rsidRDefault="007E439C" w:rsidP="007E439C">
      <w:pPr>
        <w:pStyle w:val="Heading3"/>
      </w:pPr>
      <w:r>
        <w:t>Pocket-Sphinx (Free, Open-source)</w:t>
      </w:r>
    </w:p>
    <w:p w14:paraId="0C1B281A" w14:textId="63511D08" w:rsidR="00762980" w:rsidRDefault="005E5A68" w:rsidP="009772E3">
      <w:pPr>
        <w:pStyle w:val="BodyText"/>
        <w:jc w:val="both"/>
      </w:pPr>
      <w:r>
        <w:t>Pocket-Sphinx is a</w:t>
      </w:r>
      <w:r w:rsidR="007E439C" w:rsidRPr="007E439C">
        <w:t xml:space="preserve"> version of </w:t>
      </w:r>
      <w:r>
        <w:t xml:space="preserve">the </w:t>
      </w:r>
      <w:r w:rsidR="007E439C" w:rsidRPr="007E439C">
        <w:t xml:space="preserve">Sphinx </w:t>
      </w:r>
      <w:r>
        <w:t xml:space="preserve">speech recognition software </w:t>
      </w:r>
      <w:r w:rsidR="007E439C" w:rsidRPr="007E439C">
        <w:t>that can be used in embedded systems (e.g., based on an ARM processor). Pocket-Sphinx is under active development and incorporates features such as fixed-point arithmetic and efficient algorithms for GMM (General mixture model) computation. In statistics, a mixture model is a probabilistic model for representing the presence of sub-populations within an overall population, without requiring that an observed data-set should identify the sub-population to which an individual observation belongs.</w:t>
      </w:r>
    </w:p>
    <w:p w14:paraId="51D8FAD2" w14:textId="0BC2A197" w:rsidR="00762980" w:rsidRDefault="00762980" w:rsidP="00A73F42">
      <w:pPr>
        <w:pStyle w:val="BodyText"/>
        <w:jc w:val="both"/>
      </w:pPr>
      <w:r>
        <w:t xml:space="preserve">The Pocket-Sphinx will be using word-spotting to identify certain keywords in the user/guest’s speech that is known to the MCECS-Bot (i.e. in its vocabulary. See the section on Natural Language Processing). The sequence of keywords will then be passed </w:t>
      </w:r>
      <w:r w:rsidR="009772E3">
        <w:t>to the NLP unit to be analyzed.</w:t>
      </w:r>
    </w:p>
    <w:p w14:paraId="64E73E54" w14:textId="44BDD920" w:rsidR="007E439C" w:rsidRDefault="00B978B9" w:rsidP="00A73F42">
      <w:pPr>
        <w:pStyle w:val="BodyText"/>
        <w:jc w:val="both"/>
      </w:pPr>
      <w:r>
        <w:lastRenderedPageBreak/>
        <w:t xml:space="preserve">An alternative to Pocket-Sphinx, </w:t>
      </w:r>
      <w:proofErr w:type="gramStart"/>
      <w:r>
        <w:t>a commercial</w:t>
      </w:r>
      <w:proofErr w:type="gramEnd"/>
      <w:r>
        <w:t xml:space="preserve"> </w:t>
      </w:r>
      <w:r w:rsidR="00172A50">
        <w:t>software</w:t>
      </w:r>
      <w:r>
        <w:t xml:space="preserve"> called Dragon </w:t>
      </w:r>
      <w:r w:rsidR="009720D7">
        <w:t xml:space="preserve">Naturally Speaking by Nuance </w:t>
      </w:r>
      <w:r>
        <w:t xml:space="preserve">is also available.  However, there has not been enough evidence on the advantage of </w:t>
      </w:r>
      <w:r w:rsidR="00B933F2">
        <w:t xml:space="preserve">the </w:t>
      </w:r>
      <w:r>
        <w:t xml:space="preserve">Dragon </w:t>
      </w:r>
      <w:r w:rsidR="00B933F2">
        <w:t xml:space="preserve">software </w:t>
      </w:r>
      <w:r>
        <w:t>over open-source software such as Pocket-Sphinx in terms of cost over features,</w:t>
      </w:r>
      <w:r w:rsidR="00F21CF2">
        <w:t xml:space="preserve"> speech recognition performance,</w:t>
      </w:r>
      <w:r>
        <w:t xml:space="preserve"> and ease of interfacing with the software.</w:t>
      </w:r>
      <w:r w:rsidR="0004697B">
        <w:t xml:space="preserve"> Moreover, the Dragon software only works under Windows OS and does not offer support for 64-bit operating systems. Thus, at the moment it is not of our interest.</w:t>
      </w:r>
    </w:p>
    <w:p w14:paraId="6F66D53F" w14:textId="77777777" w:rsidR="00C61E98" w:rsidRDefault="00C61E98" w:rsidP="00A73F42">
      <w:pPr>
        <w:pStyle w:val="BodyText"/>
        <w:jc w:val="both"/>
      </w:pPr>
    </w:p>
    <w:p w14:paraId="164F0EA2" w14:textId="71F128D3" w:rsidR="007E439C" w:rsidRDefault="007E439C" w:rsidP="00A73F42">
      <w:pPr>
        <w:pStyle w:val="Heading3"/>
        <w:jc w:val="both"/>
      </w:pPr>
      <w:proofErr w:type="spellStart"/>
      <w:r>
        <w:t>FreeTTS</w:t>
      </w:r>
      <w:proofErr w:type="spellEnd"/>
      <w:r>
        <w:t xml:space="preserve"> (Free, Open-source)</w:t>
      </w:r>
    </w:p>
    <w:p w14:paraId="4BB82DE6" w14:textId="2193CAC9" w:rsidR="007E439C" w:rsidRDefault="00EC412D" w:rsidP="00A73F42">
      <w:pPr>
        <w:jc w:val="both"/>
      </w:pPr>
      <w:proofErr w:type="spellStart"/>
      <w:r>
        <w:t>FreeTTS</w:t>
      </w:r>
      <w:proofErr w:type="spellEnd"/>
      <w:r>
        <w:t xml:space="preserve"> is a</w:t>
      </w:r>
      <w:r w:rsidR="007E439C" w:rsidRPr="007E439C">
        <w:t>n open so</w:t>
      </w:r>
      <w:r>
        <w:t>urce text-to-speech synthesizer</w:t>
      </w:r>
      <w:r w:rsidR="007E439C" w:rsidRPr="007E439C">
        <w:t>, written in JAVA</w:t>
      </w:r>
      <w:r w:rsidR="0004697B">
        <w:t>™</w:t>
      </w:r>
      <w:r w:rsidR="007E439C" w:rsidRPr="007E439C">
        <w:t xml:space="preserve"> programming language. </w:t>
      </w:r>
      <w:proofErr w:type="spellStart"/>
      <w:r w:rsidR="00746E00">
        <w:t>FreeTTS</w:t>
      </w:r>
      <w:proofErr w:type="spellEnd"/>
      <w:r w:rsidR="007E439C" w:rsidRPr="007E439C">
        <w:t xml:space="preserve"> is based upon </w:t>
      </w:r>
      <w:proofErr w:type="spellStart"/>
      <w:proofErr w:type="gramStart"/>
      <w:r w:rsidR="007E439C" w:rsidRPr="007E439C">
        <w:t>Flite</w:t>
      </w:r>
      <w:proofErr w:type="spellEnd"/>
      <w:r w:rsidR="007E439C" w:rsidRPr="007E439C">
        <w:t>,</w:t>
      </w:r>
      <w:proofErr w:type="gramEnd"/>
      <w:r w:rsidR="007E439C" w:rsidRPr="007E439C">
        <w:t xml:space="preserve"> a small run-time speech synthesis engine developed at Carnegie Mellon University and is built by the Speech Integration Group of Sun Microsystems Laboratories. It uses Hidden Markov Model (HMM) for synthesis. It provides partial support for the Java Speech API (JSAPI). </w:t>
      </w:r>
    </w:p>
    <w:p w14:paraId="13E8B80D" w14:textId="77777777" w:rsidR="004B2163" w:rsidRDefault="004B2163" w:rsidP="00A73F42">
      <w:pPr>
        <w:jc w:val="both"/>
      </w:pPr>
    </w:p>
    <w:p w14:paraId="61E997AC" w14:textId="4BA7083B" w:rsidR="004B2163" w:rsidRPr="007E439C" w:rsidRDefault="004B2163" w:rsidP="00A73F42">
      <w:pPr>
        <w:jc w:val="both"/>
      </w:pPr>
      <w:r>
        <w:t xml:space="preserve">The </w:t>
      </w:r>
      <w:proofErr w:type="spellStart"/>
      <w:r>
        <w:t>FreeTTS</w:t>
      </w:r>
      <w:proofErr w:type="spellEnd"/>
      <w:r>
        <w:t xml:space="preserve"> will be used to provide speech feedback to the users/guests. </w:t>
      </w:r>
      <w:proofErr w:type="spellStart"/>
      <w:r w:rsidR="003A53A3">
        <w:t>FreeTTS</w:t>
      </w:r>
      <w:proofErr w:type="spellEnd"/>
      <w:r w:rsidR="003A53A3">
        <w:t xml:space="preserve"> takes text as input, and ‘reads’ the text as speech. The text responses will be the results of the Natural Language Processing unit from the speech input the user/guest provided.</w:t>
      </w:r>
    </w:p>
    <w:p w14:paraId="1550D59F" w14:textId="77777777" w:rsidR="00683E0E" w:rsidRDefault="00683E0E" w:rsidP="00EB10A6"/>
    <w:p w14:paraId="591FF8F2" w14:textId="17EC9277" w:rsidR="00683E0E" w:rsidRDefault="00632F53" w:rsidP="00A818A1">
      <w:pPr>
        <w:pStyle w:val="Heading2"/>
      </w:pPr>
      <w:r>
        <w:t>Core</w:t>
      </w:r>
      <w:r w:rsidR="00A818A1">
        <w:t xml:space="preserve"> Processing Unit</w:t>
      </w:r>
    </w:p>
    <w:p w14:paraId="2961575E" w14:textId="4188BCAF" w:rsidR="001260E7" w:rsidRDefault="00CF27D7" w:rsidP="00A818A1">
      <w:pPr>
        <w:pStyle w:val="BodyText"/>
      </w:pPr>
      <w:r>
        <w:t>The C</w:t>
      </w:r>
      <w:r w:rsidR="00632F53">
        <w:t xml:space="preserve">ore Processing unit </w:t>
      </w:r>
      <w:r w:rsidR="00550DF9">
        <w:t>consists of four components: a) Vision processing, b) Natural language processing, c) Navigation processing, and d) Behavior processing.</w:t>
      </w:r>
      <w:r w:rsidR="00C2778B">
        <w:t xml:space="preserve"> These components will be realized using the MRPT, </w:t>
      </w:r>
      <w:proofErr w:type="spellStart"/>
      <w:r w:rsidR="00C2778B">
        <w:t>OpenKinect</w:t>
      </w:r>
      <w:proofErr w:type="spellEnd"/>
      <w:r w:rsidR="00C2778B">
        <w:t xml:space="preserve">, and </w:t>
      </w:r>
      <w:proofErr w:type="spellStart"/>
      <w:r w:rsidR="00C2778B">
        <w:t>OpenCV</w:t>
      </w:r>
      <w:proofErr w:type="spellEnd"/>
      <w:r w:rsidR="00C2778B">
        <w:t xml:space="preserve"> libraries, in addition to the software that we will develop</w:t>
      </w:r>
      <w:r w:rsidR="00730EC7">
        <w:t xml:space="preserve"> to integrate them</w:t>
      </w:r>
      <w:r w:rsidR="00A25484">
        <w:t>.</w:t>
      </w:r>
      <w:r w:rsidR="000478D5">
        <w:t xml:space="preserve"> </w:t>
      </w:r>
    </w:p>
    <w:p w14:paraId="166167D9" w14:textId="16580231" w:rsidR="001260E7" w:rsidRDefault="001260E7" w:rsidP="001260E7">
      <w:pPr>
        <w:pStyle w:val="Heading2"/>
      </w:pPr>
      <w:r>
        <w:t>Core Processing Unit – Vision Processing</w:t>
      </w:r>
    </w:p>
    <w:p w14:paraId="4958DA1B" w14:textId="4FC6D009" w:rsidR="001260E7" w:rsidRDefault="001260E7" w:rsidP="009772E3">
      <w:pPr>
        <w:pStyle w:val="BodyText"/>
        <w:jc w:val="both"/>
      </w:pPr>
      <w:r>
        <w:t xml:space="preserve">As mentioned above, the MCECS-Bot will use Microsoft Kinect as its primary vision/image sensor.  The vision </w:t>
      </w:r>
      <w:r w:rsidR="00952D69">
        <w:t>input</w:t>
      </w:r>
      <w:r>
        <w:t xml:space="preserve"> will be used for the following:</w:t>
      </w:r>
    </w:p>
    <w:p w14:paraId="70B42282" w14:textId="650AFABC" w:rsidR="001260E7" w:rsidRDefault="001260E7" w:rsidP="009772E3">
      <w:pPr>
        <w:pStyle w:val="BodyText"/>
        <w:numPr>
          <w:ilvl w:val="0"/>
          <w:numId w:val="12"/>
        </w:numPr>
        <w:jc w:val="both"/>
      </w:pPr>
      <w:r>
        <w:t>Facial recognition. The MCECS-Bot will learn the faces of the Dean and faculty members and staff in MCECS so it can identify and greet them accordingly. Additionally, if the MCECS-Bot is in the company of guests, it can introduce the Dean, faculty members and/or staff</w:t>
      </w:r>
      <w:r w:rsidR="00A97548">
        <w:t xml:space="preserve"> to the guest if they are present.</w:t>
      </w:r>
    </w:p>
    <w:p w14:paraId="38904BE6" w14:textId="1CFCE678" w:rsidR="00C501B7" w:rsidRDefault="00A97548" w:rsidP="009772E3">
      <w:pPr>
        <w:pStyle w:val="BodyText"/>
        <w:numPr>
          <w:ilvl w:val="0"/>
          <w:numId w:val="12"/>
        </w:numPr>
        <w:jc w:val="both"/>
      </w:pPr>
      <w:r>
        <w:t xml:space="preserve">Navigational aid.  </w:t>
      </w:r>
      <w:r w:rsidR="006B60BD">
        <w:t>In addition to the sonar, t</w:t>
      </w:r>
      <w:r>
        <w:t xml:space="preserve">he </w:t>
      </w:r>
      <w:r w:rsidR="006B60BD">
        <w:t xml:space="preserve">input from vision will provide additional information for the robot to navigate the hallways safely.  </w:t>
      </w:r>
      <w:r w:rsidR="00C501B7">
        <w:t>Mainly, v</w:t>
      </w:r>
      <w:r w:rsidR="006B60BD">
        <w:t>ision will provide information on the distance between the robot and an object, person, or obstacle in front of it,</w:t>
      </w:r>
      <w:r w:rsidR="00C501B7">
        <w:t xml:space="preserve"> and</w:t>
      </w:r>
      <w:r w:rsidR="006B60BD">
        <w:t xml:space="preserve"> </w:t>
      </w:r>
      <w:r w:rsidR="00C501B7">
        <w:t>the relative position and alignment of the robot’s path with the hallways.  Also, using vision the robot may be able to identify ‘landmarks’ near it and determine its current location. Using th</w:t>
      </w:r>
      <w:r w:rsidR="009772E3">
        <w:t>is</w:t>
      </w:r>
      <w:r w:rsidR="00C501B7">
        <w:t xml:space="preserve"> information, the robot can better avoid obstacles, and remain on its path without running into the hallway walls.</w:t>
      </w:r>
    </w:p>
    <w:p w14:paraId="561A3916" w14:textId="2D225AF8" w:rsidR="007A4EBC" w:rsidRDefault="007A4EBC" w:rsidP="00A97548">
      <w:pPr>
        <w:pStyle w:val="BodyText"/>
        <w:numPr>
          <w:ilvl w:val="0"/>
          <w:numId w:val="12"/>
        </w:numPr>
      </w:pPr>
      <w:r>
        <w:t>Gesture recognition. The Kinect can be used to identify hand gestures</w:t>
      </w:r>
      <w:r w:rsidR="009772E3">
        <w:t xml:space="preserve"> of visitors</w:t>
      </w:r>
      <w:r>
        <w:t>.  A set of simple gestures will be available to users to control the MCECS-Bot such as stopping, greeting, or direction.</w:t>
      </w:r>
    </w:p>
    <w:p w14:paraId="1FCBEDE9" w14:textId="17EDA6F1" w:rsidR="00CB7822" w:rsidRDefault="00CB7822" w:rsidP="008F7B16">
      <w:pPr>
        <w:pStyle w:val="BodyText"/>
      </w:pPr>
      <w:r>
        <w:t xml:space="preserve">The interface to the Kinect peripheral will be done using the </w:t>
      </w:r>
      <w:proofErr w:type="spellStart"/>
      <w:r>
        <w:t>OpenKinect</w:t>
      </w:r>
      <w:proofErr w:type="spellEnd"/>
      <w:r>
        <w:t xml:space="preserve"> C/C++ library or the MRPT library. Both are free, open-source libraries.</w:t>
      </w:r>
      <w:r w:rsidR="00D85657">
        <w:t xml:space="preserve"> </w:t>
      </w:r>
    </w:p>
    <w:p w14:paraId="668B8A99" w14:textId="61815041" w:rsidR="008F7B16" w:rsidRDefault="008F7B16" w:rsidP="008F7B16">
      <w:pPr>
        <w:pStyle w:val="Heading2"/>
      </w:pPr>
      <w:r>
        <w:lastRenderedPageBreak/>
        <w:t xml:space="preserve">Core Processing Unit </w:t>
      </w:r>
      <w:r w:rsidR="00CB7822">
        <w:t>–</w:t>
      </w:r>
      <w:r>
        <w:t xml:space="preserve"> </w:t>
      </w:r>
      <w:r w:rsidR="00CB7822">
        <w:t>Natural Language Processing</w:t>
      </w:r>
    </w:p>
    <w:p w14:paraId="115769C4" w14:textId="12E2308E" w:rsidR="00CB7822" w:rsidRDefault="00CB7822" w:rsidP="000856F9">
      <w:pPr>
        <w:pStyle w:val="BodyText"/>
        <w:jc w:val="both"/>
      </w:pPr>
      <w:r>
        <w:t xml:space="preserve">The Natural Language Processing (NLP) unit is able to distinguish sentences as commands (e.g. “go to the robotics lab”), questions (e.g. “where am </w:t>
      </w:r>
      <w:r w:rsidR="000B0EE6">
        <w:t>I</w:t>
      </w:r>
      <w:r>
        <w:t>?”</w:t>
      </w:r>
      <w:r w:rsidR="00A272E7">
        <w:t>)</w:t>
      </w:r>
      <w:r>
        <w:t xml:space="preserve">, or statements (e.g. “I am sad”).  The NLP unit was developed by Robert </w:t>
      </w:r>
      <w:proofErr w:type="spellStart"/>
      <w:r>
        <w:t>Fiszer</w:t>
      </w:r>
      <w:proofErr w:type="spellEnd"/>
      <w:r>
        <w:t xml:space="preserve"> for his part in the </w:t>
      </w:r>
      <w:proofErr w:type="spellStart"/>
      <w:r>
        <w:t>GuideBot</w:t>
      </w:r>
      <w:proofErr w:type="spellEnd"/>
      <w:r>
        <w:t xml:space="preserve"> project</w:t>
      </w:r>
      <w:r w:rsidR="0066209B">
        <w:t xml:space="preserve">. </w:t>
      </w:r>
      <w:r>
        <w:t xml:space="preserve"> The sentences are obtained from the speech recognition system (Pocket-Sphinx)</w:t>
      </w:r>
      <w:r w:rsidR="00EE75BB">
        <w:t xml:space="preserve"> using word-spotting, in the form of a sequence of keywords</w:t>
      </w:r>
      <w:r>
        <w:t xml:space="preserve">. </w:t>
      </w:r>
      <w:r w:rsidR="00352A13">
        <w:t>A</w:t>
      </w:r>
      <w:r>
        <w:t xml:space="preserve"> sentence</w:t>
      </w:r>
      <w:r w:rsidR="00352A13">
        <w:t xml:space="preserve"> and its sequence of keywords</w:t>
      </w:r>
      <w:r>
        <w:t xml:space="preserve"> </w:t>
      </w:r>
      <w:r w:rsidR="007D7385">
        <w:t>are</w:t>
      </w:r>
      <w:r>
        <w:t xml:space="preserve"> analyzed using a subset of the English grammar. If a sentence can be categorized into one of the three types above using the grammar, then the sentence is valid. Once the NLP unit determined that a sentence is valid, a corresponding response is returned to the user in the form of an action (if the sentence was a command), an answer (if the sentence was a question), or a statement (if the sentence was a statement).</w:t>
      </w:r>
    </w:p>
    <w:p w14:paraId="3414F33D" w14:textId="77777777" w:rsidR="00FB20CE" w:rsidRDefault="00B3342C" w:rsidP="00CB7822">
      <w:pPr>
        <w:pStyle w:val="BodyText"/>
      </w:pPr>
      <w:r>
        <w:t xml:space="preserve">The NLP unit will be improved </w:t>
      </w:r>
      <w:r w:rsidR="00FB20CE">
        <w:t>by:</w:t>
      </w:r>
    </w:p>
    <w:p w14:paraId="74897C41" w14:textId="5438087C" w:rsidR="00FB20CE" w:rsidRDefault="00FB20CE" w:rsidP="00FB20CE">
      <w:pPr>
        <w:pStyle w:val="BodyText"/>
        <w:numPr>
          <w:ilvl w:val="0"/>
          <w:numId w:val="12"/>
        </w:numPr>
      </w:pPr>
      <w:r>
        <w:t>Adding</w:t>
      </w:r>
      <w:r w:rsidR="00B3342C">
        <w:t xml:space="preserve"> more complex grammar, </w:t>
      </w:r>
    </w:p>
    <w:p w14:paraId="3066D3E1" w14:textId="77777777" w:rsidR="00FB20CE" w:rsidRDefault="00FB20CE" w:rsidP="00FB20CE">
      <w:pPr>
        <w:pStyle w:val="BodyText"/>
        <w:numPr>
          <w:ilvl w:val="0"/>
          <w:numId w:val="12"/>
        </w:numPr>
      </w:pPr>
      <w:r>
        <w:t xml:space="preserve">Adding </w:t>
      </w:r>
      <w:r w:rsidR="00B3342C">
        <w:t>more wor</w:t>
      </w:r>
      <w:r>
        <w:t>ds in the vocabulary,</w:t>
      </w:r>
    </w:p>
    <w:p w14:paraId="3B27752E" w14:textId="06E94073" w:rsidR="00B3342C" w:rsidRDefault="00FB20CE" w:rsidP="00FB20CE">
      <w:pPr>
        <w:pStyle w:val="BodyText"/>
        <w:numPr>
          <w:ilvl w:val="0"/>
          <w:numId w:val="12"/>
        </w:numPr>
      </w:pPr>
      <w:r>
        <w:t>Adding responses for the user such as greetings, inquiries, and explanation about the MCECS and about the MCECS-Bot itself.</w:t>
      </w:r>
    </w:p>
    <w:p w14:paraId="38364508" w14:textId="77777777" w:rsidR="00CB2675" w:rsidRDefault="00CB2675" w:rsidP="00CB2675">
      <w:pPr>
        <w:pStyle w:val="Heading2"/>
      </w:pPr>
    </w:p>
    <w:p w14:paraId="15031F52" w14:textId="3E1F7B4D" w:rsidR="00CB2675" w:rsidRDefault="00CB2675" w:rsidP="00CB2675">
      <w:pPr>
        <w:pStyle w:val="Heading2"/>
      </w:pPr>
      <w:r>
        <w:t>Core Processing Unit – Navigation</w:t>
      </w:r>
    </w:p>
    <w:p w14:paraId="13691B62" w14:textId="5FE06822" w:rsidR="00CB2675" w:rsidRDefault="00CB2675" w:rsidP="000856F9">
      <w:pPr>
        <w:jc w:val="both"/>
      </w:pPr>
      <w:r>
        <w:t xml:space="preserve">The Navigation </w:t>
      </w:r>
      <w:r w:rsidR="00DB0FB6">
        <w:t>unit</w:t>
      </w:r>
      <w:r>
        <w:t xml:space="preserve"> controls how the robot navigates the area.  Specifically, it maintains the map of the area, controls the motors driving the wheels of the robot to avoid obstacles, making turns, and maintain a safe distance to the hallway walls using input from sonar and vision.</w:t>
      </w:r>
    </w:p>
    <w:p w14:paraId="1F377E0E" w14:textId="28842432" w:rsidR="00293F21" w:rsidRDefault="00293F21" w:rsidP="000856F9">
      <w:pPr>
        <w:jc w:val="both"/>
      </w:pPr>
      <w:r>
        <w:br/>
        <w:t xml:space="preserve">The navigation </w:t>
      </w:r>
      <w:r w:rsidR="00DB0FB6">
        <w:t>unit</w:t>
      </w:r>
      <w:r>
        <w:t xml:space="preserve"> of the MCECS-Bot will improve upon the navigation program on the </w:t>
      </w:r>
      <w:proofErr w:type="spellStart"/>
      <w:r>
        <w:t>GuideBot</w:t>
      </w:r>
      <w:proofErr w:type="spellEnd"/>
      <w:r>
        <w:t xml:space="preserve"> </w:t>
      </w:r>
      <w:r w:rsidR="00C5332A">
        <w:t xml:space="preserve">robot written by Michael Lowe.  From the </w:t>
      </w:r>
      <w:proofErr w:type="spellStart"/>
      <w:r w:rsidR="00C5332A">
        <w:t>GuideBot</w:t>
      </w:r>
      <w:proofErr w:type="spellEnd"/>
      <w:r w:rsidR="00C5332A">
        <w:t xml:space="preserve"> demonstration, we identified the following to be improved:</w:t>
      </w:r>
    </w:p>
    <w:p w14:paraId="747948AB" w14:textId="54180F0E" w:rsidR="00C5332A" w:rsidRDefault="00C5332A" w:rsidP="000856F9">
      <w:pPr>
        <w:pStyle w:val="ListParagraph"/>
        <w:numPr>
          <w:ilvl w:val="0"/>
          <w:numId w:val="12"/>
        </w:numPr>
        <w:jc w:val="both"/>
      </w:pPr>
      <w:r>
        <w:t xml:space="preserve">Use the </w:t>
      </w:r>
      <w:proofErr w:type="spellStart"/>
      <w:r>
        <w:t>sonar</w:t>
      </w:r>
      <w:proofErr w:type="spellEnd"/>
      <w:r>
        <w:t xml:space="preserve"> arrays to make the robot keep a certain distance from the hallway walls.</w:t>
      </w:r>
    </w:p>
    <w:p w14:paraId="6BA319F5" w14:textId="561E9F50" w:rsidR="00C5332A" w:rsidRDefault="00C5332A" w:rsidP="000856F9">
      <w:pPr>
        <w:pStyle w:val="ListParagraph"/>
        <w:numPr>
          <w:ilvl w:val="0"/>
          <w:numId w:val="12"/>
        </w:numPr>
        <w:jc w:val="both"/>
      </w:pPr>
      <w:r>
        <w:t>Use shaft encoders to read the distance traveled by the robot.</w:t>
      </w:r>
    </w:p>
    <w:p w14:paraId="678EE8E7" w14:textId="3685FE57" w:rsidR="00750848" w:rsidRDefault="00750848" w:rsidP="000856F9">
      <w:pPr>
        <w:pStyle w:val="ListParagraph"/>
        <w:numPr>
          <w:ilvl w:val="0"/>
          <w:numId w:val="12"/>
        </w:numPr>
        <w:jc w:val="both"/>
      </w:pPr>
      <w:r>
        <w:t>Use shaft encoders to read the distance traveled by each wheel such that the information can be used to detect when the robot is not traveling in a straight line</w:t>
      </w:r>
      <w:r w:rsidR="00644D44">
        <w:t>, and make necessary adjustments</w:t>
      </w:r>
      <w:r w:rsidR="000856F9">
        <w:t>,</w:t>
      </w:r>
    </w:p>
    <w:p w14:paraId="1C696327" w14:textId="120D8711" w:rsidR="00750848" w:rsidRDefault="00750848" w:rsidP="000856F9">
      <w:pPr>
        <w:pStyle w:val="ListParagraph"/>
        <w:numPr>
          <w:ilvl w:val="0"/>
          <w:numId w:val="12"/>
        </w:numPr>
        <w:jc w:val="both"/>
      </w:pPr>
      <w:r>
        <w:t>Make the robot turns in an arc from a straight path.</w:t>
      </w:r>
    </w:p>
    <w:p w14:paraId="0D5F4C8F" w14:textId="77777777" w:rsidR="00401688" w:rsidRDefault="00401688" w:rsidP="000856F9">
      <w:pPr>
        <w:jc w:val="both"/>
      </w:pPr>
    </w:p>
    <w:p w14:paraId="1DA0D8D4" w14:textId="2ED58B0E" w:rsidR="00401688" w:rsidRDefault="00401688" w:rsidP="000856F9">
      <w:pPr>
        <w:jc w:val="both"/>
      </w:pPr>
      <w:r>
        <w:t xml:space="preserve">The navigation </w:t>
      </w:r>
      <w:r w:rsidR="00DB0FB6">
        <w:t>unit</w:t>
      </w:r>
      <w:r>
        <w:t xml:space="preserve"> will be written by the project team and utilizing some functions from the MRPT library.</w:t>
      </w:r>
    </w:p>
    <w:p w14:paraId="12113E77" w14:textId="77777777" w:rsidR="00AE6807" w:rsidRDefault="00AE6807" w:rsidP="00401688"/>
    <w:p w14:paraId="28D9AB03" w14:textId="77777777" w:rsidR="00FA31B3" w:rsidRDefault="00FA31B3" w:rsidP="00401688"/>
    <w:p w14:paraId="41824DCF" w14:textId="7168FBAA" w:rsidR="00FA31B3" w:rsidRDefault="00FA31B3" w:rsidP="00FA31B3">
      <w:pPr>
        <w:pStyle w:val="Heading2"/>
      </w:pPr>
      <w:r>
        <w:t>Core Processing Unit – Behavior</w:t>
      </w:r>
    </w:p>
    <w:p w14:paraId="7547B076" w14:textId="20F70934" w:rsidR="00596E72" w:rsidRDefault="003B151A" w:rsidP="000856F9">
      <w:pPr>
        <w:jc w:val="both"/>
      </w:pPr>
      <w:r>
        <w:t xml:space="preserve">The Behavior unit is essentially the ‘brain’ of the system. </w:t>
      </w:r>
      <w:r w:rsidR="00984E17">
        <w:t xml:space="preserve">Inputs from the NLP and Vision unit are processed </w:t>
      </w:r>
      <w:r w:rsidR="00596E72">
        <w:t xml:space="preserve">here </w:t>
      </w:r>
      <w:r w:rsidR="00984E17">
        <w:t>to understand the current situation external to the robot, and determine how the robot needs to respond to the situation. By ‘situation’ we mean information about the user (e.g. position, presence</w:t>
      </w:r>
      <w:r w:rsidR="00596E72">
        <w:t>, commands</w:t>
      </w:r>
      <w:r w:rsidR="00984E17">
        <w:t xml:space="preserve">) and the current environment of the robot. </w:t>
      </w:r>
      <w:r w:rsidR="00915264">
        <w:t xml:space="preserve">The Behavior unit will make the robot perform </w:t>
      </w:r>
      <w:r w:rsidR="00915264">
        <w:lastRenderedPageBreak/>
        <w:t xml:space="preserve">gestures to accompany the speech responses. The robot will perform simple gestures such as hand waving, pointing, turning around, and a little dance sequence. </w:t>
      </w:r>
      <w:r w:rsidR="00596E72">
        <w:t>It is here where we will implement the intelligence for the robot, or simply the mapping of the input from the user and environment to the speech, display, and action outputs of the robot.</w:t>
      </w:r>
    </w:p>
    <w:p w14:paraId="5251CAC6" w14:textId="77777777" w:rsidR="00596E72" w:rsidRDefault="00596E72" w:rsidP="000856F9">
      <w:pPr>
        <w:jc w:val="both"/>
      </w:pPr>
    </w:p>
    <w:p w14:paraId="3EEFCF1F" w14:textId="0558D3B5" w:rsidR="00FA31B3" w:rsidRDefault="00596E72" w:rsidP="00066D62">
      <w:pPr>
        <w:jc w:val="both"/>
      </w:pPr>
      <w:r>
        <w:t>We are planning to implement extensions of the works done in past student projects, such as [1</w:t>
      </w:r>
      <w:proofErr w:type="gramStart"/>
      <w:r>
        <w:t>,2,3</w:t>
      </w:r>
      <w:proofErr w:type="gramEnd"/>
      <w:r>
        <w:t xml:space="preserve">] to enhance the user experience with the MCECS-Bot. </w:t>
      </w:r>
      <w:r w:rsidR="000468BF">
        <w:t>At some point, a program will be implemented to enable the robot to synthesize</w:t>
      </w:r>
      <w:r w:rsidR="00897691">
        <w:t xml:space="preserve"> its own behavior based on </w:t>
      </w:r>
      <w:r w:rsidR="000468BF">
        <w:t>inputs</w:t>
      </w:r>
      <w:r w:rsidR="00897691">
        <w:t xml:space="preserve"> from the user and the environment</w:t>
      </w:r>
      <w:r w:rsidR="008E34B0">
        <w:t>, among other things</w:t>
      </w:r>
      <w:r w:rsidR="000468BF">
        <w:t>.</w:t>
      </w:r>
    </w:p>
    <w:p w14:paraId="383B5D29" w14:textId="77777777" w:rsidR="000468BF" w:rsidRPr="00FA31B3" w:rsidRDefault="000468BF" w:rsidP="00066D62">
      <w:pPr>
        <w:jc w:val="both"/>
      </w:pPr>
    </w:p>
    <w:p w14:paraId="3A96287B" w14:textId="79E347EE" w:rsidR="00AE6807" w:rsidRDefault="00AE6807" w:rsidP="00066D62">
      <w:pPr>
        <w:pStyle w:val="Heading2"/>
        <w:jc w:val="both"/>
      </w:pPr>
      <w:r>
        <w:t>Integration</w:t>
      </w:r>
    </w:p>
    <w:p w14:paraId="70569688" w14:textId="651D7436" w:rsidR="000478D5" w:rsidRDefault="00AE6807" w:rsidP="00066D62">
      <w:pPr>
        <w:pStyle w:val="BodyText"/>
        <w:jc w:val="both"/>
      </w:pPr>
      <w:r>
        <w:t xml:space="preserve">All of the above components – vision, speech, navigation, input from sensors – </w:t>
      </w:r>
      <w:r w:rsidR="00984E17">
        <w:t>would</w:t>
      </w:r>
      <w:r>
        <w:t xml:space="preserve"> be integrated using a program that will be developed by the project team</w:t>
      </w:r>
      <w:r w:rsidR="00B25DC0">
        <w:t xml:space="preserve"> to create the system described in Figure 5.</w:t>
      </w:r>
      <w:r w:rsidR="000478D5">
        <w:t xml:space="preserve"> From our experience from past projects, the work to integrate the components usually takes the majority of the software development time. Often, each team member prefers one programming language while other members may be comfortable programming in a different language. </w:t>
      </w:r>
      <w:r w:rsidR="004A5531">
        <w:t xml:space="preserve">Moreover, often installation of software libraries required for the project runs into roadblocks due to many factors, such as unmet dependencies, unsupported versions, deprecated functions, and other issues that </w:t>
      </w:r>
      <w:proofErr w:type="gramStart"/>
      <w:r w:rsidR="004A5531">
        <w:t>was</w:t>
      </w:r>
      <w:proofErr w:type="gramEnd"/>
      <w:r w:rsidR="004A5531">
        <w:t xml:space="preserve"> not addressed in their documentation. </w:t>
      </w:r>
      <w:r w:rsidR="000478D5">
        <w:t xml:space="preserve">Thus, we </w:t>
      </w:r>
      <w:r w:rsidR="004A5531">
        <w:t>anticipate much of the time allocated for software development will be spent on the integration</w:t>
      </w:r>
      <w:r w:rsidR="00066D62">
        <w:t>, testing, evaluat</w:t>
      </w:r>
      <w:r w:rsidR="00376EF3">
        <w:t>ion and incremental improvement</w:t>
      </w:r>
      <w:r w:rsidR="004A5531">
        <w:t xml:space="preserve"> work.</w:t>
      </w:r>
    </w:p>
    <w:p w14:paraId="14A4A55B" w14:textId="2266FBCD" w:rsidR="004A5531" w:rsidRDefault="004A5531" w:rsidP="00066D62">
      <w:pPr>
        <w:pStyle w:val="BodyText"/>
        <w:jc w:val="both"/>
      </w:pPr>
      <w:r>
        <w:t>To help ease the integration work, w</w:t>
      </w:r>
      <w:r w:rsidR="002B2967">
        <w:t xml:space="preserve">e decided to use the C/C++ programming language to develop the low-level functionalities of the robot (e.g. navigation, speech recognition, vision, servo/motor controls), and use the Lisp programming language to program the higher-level functionalities in the Behavior unit. We believe the C/C++ language is appropriate for the low-level functions of the robot since many of the available libraries to be used was written in C/C++. Since Lisp is </w:t>
      </w:r>
      <w:r w:rsidR="004770A6">
        <w:t>well suited</w:t>
      </w:r>
      <w:r w:rsidR="002B2967">
        <w:t xml:space="preserve"> (and still preferred today) for programming algorithms used to solve complex problems such as search, and artificial intelligence in general, we want to use it to implement ‘intelligence’ in the MCECS-Bot.</w:t>
      </w:r>
    </w:p>
    <w:p w14:paraId="39DEFD6B" w14:textId="77777777" w:rsidR="000E28DF" w:rsidRDefault="000E28DF" w:rsidP="000E28DF">
      <w:pPr>
        <w:pStyle w:val="Heading2"/>
      </w:pPr>
    </w:p>
    <w:p w14:paraId="3AACCEEF" w14:textId="0A83A613" w:rsidR="000E28DF" w:rsidRDefault="000E28DF" w:rsidP="000E28DF">
      <w:pPr>
        <w:pStyle w:val="Heading2"/>
      </w:pPr>
      <w:r>
        <w:t>Computer</w:t>
      </w:r>
    </w:p>
    <w:p w14:paraId="128B713B" w14:textId="1B11AB9A" w:rsidR="000E28DF" w:rsidRDefault="00CE5646" w:rsidP="000E28DF">
      <w:pPr>
        <w:pStyle w:val="Heading3"/>
      </w:pPr>
      <w:r>
        <w:t>Motherboard ($215</w:t>
      </w:r>
      <w:r w:rsidR="000E28DF">
        <w:t>)</w:t>
      </w:r>
    </w:p>
    <w:p w14:paraId="0FF0E3BA" w14:textId="7BDC9FD5" w:rsidR="00CE5646" w:rsidRDefault="00CE5646" w:rsidP="00CE5646">
      <w:r>
        <w:t xml:space="preserve">We will use the same model as was used for the </w:t>
      </w:r>
      <w:proofErr w:type="spellStart"/>
      <w:r>
        <w:t>GuideBot</w:t>
      </w:r>
      <w:proofErr w:type="spellEnd"/>
      <w:r>
        <w:t xml:space="preserve"> project; the </w:t>
      </w:r>
      <w:proofErr w:type="spellStart"/>
      <w:r>
        <w:t>Zotac</w:t>
      </w:r>
      <w:proofErr w:type="spellEnd"/>
      <w:r>
        <w:t xml:space="preserve"> IONITX-L model</w:t>
      </w:r>
      <w:r w:rsidR="0093017E">
        <w:t xml:space="preserve"> (Figure 9).</w:t>
      </w:r>
      <w:r>
        <w:t xml:space="preserve"> </w:t>
      </w:r>
      <w:r w:rsidR="00D14933">
        <w:t>A specification of the motherboard is</w:t>
      </w:r>
      <w:r>
        <w:t xml:space="preserve"> attached in Appendix A.</w:t>
      </w:r>
    </w:p>
    <w:p w14:paraId="5C51CE57" w14:textId="03EECD3D" w:rsidR="00B34477" w:rsidRDefault="00B34477" w:rsidP="00B34477">
      <w:pPr>
        <w:jc w:val="center"/>
      </w:pPr>
      <w:r>
        <w:rPr>
          <w:noProof/>
        </w:rPr>
        <w:lastRenderedPageBreak/>
        <w:drawing>
          <wp:inline distT="0" distB="0" distL="0" distR="0" wp14:anchorId="61AADD02" wp14:editId="673C0092">
            <wp:extent cx="1779905" cy="1760855"/>
            <wp:effectExtent l="0" t="0" r="0" b="0"/>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9905" cy="1760855"/>
                    </a:xfrm>
                    <a:prstGeom prst="rect">
                      <a:avLst/>
                    </a:prstGeom>
                    <a:noFill/>
                    <a:ln>
                      <a:noFill/>
                    </a:ln>
                  </pic:spPr>
                </pic:pic>
              </a:graphicData>
            </a:graphic>
          </wp:inline>
        </w:drawing>
      </w:r>
    </w:p>
    <w:p w14:paraId="26DDA86A" w14:textId="2092C39A" w:rsidR="00186295" w:rsidRDefault="00186295" w:rsidP="00B34477">
      <w:pPr>
        <w:jc w:val="center"/>
      </w:pPr>
      <w:proofErr w:type="gramStart"/>
      <w:r>
        <w:t>Figure 9.</w:t>
      </w:r>
      <w:proofErr w:type="gramEnd"/>
      <w:r>
        <w:t xml:space="preserve"> </w:t>
      </w:r>
      <w:proofErr w:type="spellStart"/>
      <w:r>
        <w:t>Zotac</w:t>
      </w:r>
      <w:proofErr w:type="spellEnd"/>
      <w:r>
        <w:t xml:space="preserve"> motherboard</w:t>
      </w:r>
    </w:p>
    <w:p w14:paraId="4937A146" w14:textId="6C719C84" w:rsidR="00CE5646" w:rsidRDefault="00CE5646" w:rsidP="00CE5646">
      <w:pPr>
        <w:pStyle w:val="Heading3"/>
      </w:pPr>
      <w:r>
        <w:t>Memory ($20)</w:t>
      </w:r>
    </w:p>
    <w:p w14:paraId="190B9576" w14:textId="3B80714E" w:rsidR="00CE5646" w:rsidRPr="00CE5646" w:rsidRDefault="00CE5646" w:rsidP="00CE5646">
      <w:proofErr w:type="gramStart"/>
      <w:r>
        <w:t>4GB DDR3 RAM (DIMM) for the motherboard.</w:t>
      </w:r>
      <w:proofErr w:type="gramEnd"/>
    </w:p>
    <w:p w14:paraId="45979796" w14:textId="3E383F4D" w:rsidR="00CE5646" w:rsidRDefault="00CE5646" w:rsidP="00CE5646">
      <w:pPr>
        <w:pStyle w:val="Heading3"/>
      </w:pPr>
      <w:r>
        <w:t xml:space="preserve">Hard </w:t>
      </w:r>
      <w:proofErr w:type="gramStart"/>
      <w:r>
        <w:t>Drive</w:t>
      </w:r>
      <w:proofErr w:type="gramEnd"/>
      <w:r>
        <w:t xml:space="preserve"> (approx. $100)</w:t>
      </w:r>
    </w:p>
    <w:p w14:paraId="7459D06F" w14:textId="77777777" w:rsidR="00B46C53" w:rsidRDefault="00CE5646" w:rsidP="00B46C53">
      <w:r>
        <w:t>We will need a hard drive to install the Ubuntu Linux OS and all the programs we will use.</w:t>
      </w:r>
      <w:r w:rsidR="00B46C53">
        <w:t xml:space="preserve"> </w:t>
      </w:r>
    </w:p>
    <w:p w14:paraId="330B21F8" w14:textId="77777777" w:rsidR="00B46C53" w:rsidRDefault="00B46C53" w:rsidP="00B46C53"/>
    <w:p w14:paraId="3F403D7A" w14:textId="349E2C02" w:rsidR="00B46C53" w:rsidRDefault="00B46C53" w:rsidP="00B46C53">
      <w:pPr>
        <w:pStyle w:val="Heading3"/>
      </w:pPr>
      <w:r>
        <w:t>Wireless Extender Antenna ($40)</w:t>
      </w:r>
    </w:p>
    <w:p w14:paraId="4D22E762" w14:textId="4F136E98" w:rsidR="00B46C53" w:rsidRPr="00B46C53" w:rsidRDefault="00B46C53" w:rsidP="00B46C53">
      <w:r>
        <w:t xml:space="preserve">Like in the </w:t>
      </w:r>
      <w:proofErr w:type="spellStart"/>
      <w:r>
        <w:t>GuideBot</w:t>
      </w:r>
      <w:proofErr w:type="spellEnd"/>
      <w:r>
        <w:t xml:space="preserve"> project, we will add a wireless range extender antenna to the motherboard for the robot to have better wireless connection.</w:t>
      </w:r>
    </w:p>
    <w:p w14:paraId="084DB820" w14:textId="0BCFCFBB" w:rsidR="00D14933" w:rsidRDefault="00D14933" w:rsidP="00D14933">
      <w:pPr>
        <w:pStyle w:val="Heading3"/>
      </w:pPr>
      <w:proofErr w:type="gramStart"/>
      <w:r>
        <w:t>Power Supplies/Batteries (approx. $1</w:t>
      </w:r>
      <w:r w:rsidR="00A84CD5">
        <w:t>56</w:t>
      </w:r>
      <w:r>
        <w:t xml:space="preserve"> ea.)</w:t>
      </w:r>
      <w:proofErr w:type="gramEnd"/>
    </w:p>
    <w:p w14:paraId="12300E60" w14:textId="2E741CCA" w:rsidR="00D14933" w:rsidRDefault="00D14933" w:rsidP="00397D72">
      <w:pPr>
        <w:jc w:val="center"/>
      </w:pPr>
      <w:r>
        <w:rPr>
          <w:noProof/>
        </w:rPr>
        <w:drawing>
          <wp:inline distT="0" distB="0" distL="0" distR="0" wp14:anchorId="3781400F" wp14:editId="22C0B051">
            <wp:extent cx="3784600" cy="3647873"/>
            <wp:effectExtent l="0" t="0" r="0" b="1016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14 at 1.36.44 AM.png"/>
                    <pic:cNvPicPr/>
                  </pic:nvPicPr>
                  <pic:blipFill rotWithShape="1">
                    <a:blip r:embed="rId26">
                      <a:extLst>
                        <a:ext uri="{28A0092B-C50C-407E-A947-70E740481C1C}">
                          <a14:useLocalDpi xmlns:a14="http://schemas.microsoft.com/office/drawing/2010/main" val="0"/>
                        </a:ext>
                      </a:extLst>
                    </a:blip>
                    <a:srcRect b="51884"/>
                    <a:stretch/>
                  </pic:blipFill>
                  <pic:spPr bwMode="auto">
                    <a:xfrm>
                      <a:off x="0" y="0"/>
                      <a:ext cx="3785258" cy="3648507"/>
                    </a:xfrm>
                    <a:prstGeom prst="rect">
                      <a:avLst/>
                    </a:prstGeom>
                    <a:ln>
                      <a:noFill/>
                    </a:ln>
                    <a:extLst>
                      <a:ext uri="{53640926-AAD7-44D8-BBD7-CCE9431645EC}">
                        <a14:shadowObscured xmlns:a14="http://schemas.microsoft.com/office/drawing/2010/main"/>
                      </a:ext>
                    </a:extLst>
                  </pic:spPr>
                </pic:pic>
              </a:graphicData>
            </a:graphic>
          </wp:inline>
        </w:drawing>
      </w:r>
    </w:p>
    <w:p w14:paraId="3AB34D34" w14:textId="6AEBC8C0" w:rsidR="00D34E87" w:rsidRPr="00D14933" w:rsidRDefault="00D34E87" w:rsidP="00397D72">
      <w:pPr>
        <w:jc w:val="center"/>
      </w:pPr>
      <w:proofErr w:type="gramStart"/>
      <w:r>
        <w:t>Figure 10.</w:t>
      </w:r>
      <w:proofErr w:type="gramEnd"/>
      <w:r>
        <w:t xml:space="preserve"> </w:t>
      </w:r>
      <w:proofErr w:type="gramStart"/>
      <w:r>
        <w:t>Battery pack to power computer and other servos besides the mobile base.</w:t>
      </w:r>
      <w:proofErr w:type="gramEnd"/>
    </w:p>
    <w:sdt>
      <w:sdtPr>
        <w:id w:val="6002722"/>
        <w:placeholder>
          <w:docPart w:val="A6D15BE4E07F974E8428271CF1318336"/>
        </w:placeholder>
      </w:sdtPr>
      <w:sdtContent>
        <w:p w14:paraId="616BC1DF" w14:textId="6E3956BB" w:rsidR="004052D3" w:rsidRPr="006A7B04" w:rsidRDefault="004052D3" w:rsidP="004770A6">
          <w:pPr>
            <w:pStyle w:val="Heading1"/>
            <w:tabs>
              <w:tab w:val="left" w:pos="5852"/>
            </w:tabs>
          </w:pPr>
          <w:r w:rsidRPr="006A7B04">
            <w:t>Robot Construction</w:t>
          </w:r>
        </w:p>
        <w:p w14:paraId="745311AF" w14:textId="00C9EA44" w:rsidR="004052D3" w:rsidRDefault="006A7B04" w:rsidP="004052D3">
          <w:r>
            <w:t>The construction work of the robot consists of four parts:</w:t>
          </w:r>
        </w:p>
        <w:p w14:paraId="6088F272" w14:textId="3BFBB2DD" w:rsidR="006A7B04" w:rsidRDefault="006A7B04" w:rsidP="006A7B04">
          <w:pPr>
            <w:pStyle w:val="ListParagraph"/>
            <w:numPr>
              <w:ilvl w:val="0"/>
              <w:numId w:val="11"/>
            </w:numPr>
          </w:pPr>
          <w:r>
            <w:t>Modification to the mobile base</w:t>
          </w:r>
        </w:p>
        <w:p w14:paraId="5D2CE6ED" w14:textId="7FA64781" w:rsidR="006A7B04" w:rsidRDefault="006A7B04" w:rsidP="006A7B04">
          <w:pPr>
            <w:pStyle w:val="ListParagraph"/>
            <w:numPr>
              <w:ilvl w:val="0"/>
              <w:numId w:val="11"/>
            </w:numPr>
          </w:pPr>
          <w:r>
            <w:t>Building the robot body (torso/upper body and lower body)</w:t>
          </w:r>
        </w:p>
        <w:p w14:paraId="10289344" w14:textId="6EB3CF89" w:rsidR="006A7B04" w:rsidRDefault="006A7B04" w:rsidP="006A7B04">
          <w:pPr>
            <w:pStyle w:val="ListParagraph"/>
            <w:numPr>
              <w:ilvl w:val="0"/>
              <w:numId w:val="11"/>
            </w:numPr>
          </w:pPr>
          <w:r>
            <w:t>Building the robot arms</w:t>
          </w:r>
        </w:p>
        <w:p w14:paraId="1882D861" w14:textId="0B59A06B" w:rsidR="006A7B04" w:rsidRDefault="006A7B04" w:rsidP="006A7B04">
          <w:pPr>
            <w:pStyle w:val="ListParagraph"/>
            <w:numPr>
              <w:ilvl w:val="0"/>
              <w:numId w:val="11"/>
            </w:numPr>
          </w:pPr>
          <w:r>
            <w:t>Building the head</w:t>
          </w:r>
        </w:p>
        <w:p w14:paraId="032DB3DC" w14:textId="7AE72E85" w:rsidR="006A7B04" w:rsidRDefault="006A7B04" w:rsidP="006A7B04">
          <w:pPr>
            <w:pStyle w:val="Heading2"/>
          </w:pPr>
          <w:r>
            <w:t>Modification to the Mobile Base</w:t>
          </w:r>
        </w:p>
        <w:p w14:paraId="0ACC727A" w14:textId="6F6CEE2F" w:rsidR="006A7B04" w:rsidRDefault="006A7B04" w:rsidP="006A7B04">
          <w:r>
            <w:t xml:space="preserve">The mobile base needs to </w:t>
          </w:r>
          <w:r w:rsidR="00E138D7">
            <w:t>be modified to create placement mounts</w:t>
          </w:r>
          <w:r>
            <w:t xml:space="preserve"> for the robot body.  The robot body will be fixed to the mobile base using brackets</w:t>
          </w:r>
          <w:r w:rsidR="00E138D7">
            <w:t xml:space="preserve"> and a rigid </w:t>
          </w:r>
          <w:r w:rsidR="004D663D">
            <w:t xml:space="preserve">aluminum </w:t>
          </w:r>
          <w:r w:rsidR="00E138D7">
            <w:t>pole to support the body</w:t>
          </w:r>
          <w:r>
            <w:t xml:space="preserve">. In addition to the </w:t>
          </w:r>
          <w:r w:rsidR="00E138D7">
            <w:t>mounts for the robot body, mounts for power supply (battery packs) and sensors will also be needed on the mobile base. Hopefully we will not need custom-made brackets.</w:t>
          </w:r>
        </w:p>
        <w:p w14:paraId="54EB56D0" w14:textId="77777777" w:rsidR="00E138D7" w:rsidRDefault="00E138D7" w:rsidP="006A7B04"/>
        <w:p w14:paraId="2EF09C80" w14:textId="0ACE40BD" w:rsidR="00E138D7" w:rsidRDefault="00E138D7" w:rsidP="00E138D7">
          <w:pPr>
            <w:pStyle w:val="Heading2"/>
          </w:pPr>
          <w:r>
            <w:t>Building the Robot Body</w:t>
          </w:r>
        </w:p>
        <w:p w14:paraId="5B70A09B" w14:textId="786E90FA" w:rsidR="00E138D7" w:rsidRDefault="00E138D7" w:rsidP="00E138D7">
          <w:r>
            <w:t>The body of the robot consist</w:t>
          </w:r>
          <w:r w:rsidR="00446BE5">
            <w:t>s</w:t>
          </w:r>
          <w:r>
            <w:t xml:space="preserve"> of two parts: the upper body or torso, and the lower body.  The torso will consist of mounts for the neck and two arms, and will be connected to the lower body with two degrees of freedom on the ‘waist’. The degree of freedoms on the ‘waist’ is in place to allow the robot to a) show gestures, and b) dance.  The top part of the torso will be attached to the pole erected from the base so the body will be fixed to the mobile base. The upper part of the lower body will be able to freely move with respect to the torso, but the bottom part remains attached to the mobile base.</w:t>
          </w:r>
          <w:r w:rsidR="004D663D">
            <w:t xml:space="preserve"> We will use aluminum frames to build the ‘skeleton’ of the body. The torso will also have fixtures to place the touchscreen, motherboar</w:t>
          </w:r>
          <w:r w:rsidR="007245C3">
            <w:t>d, hard drive, Kinect, and range sensors (sonar)</w:t>
          </w:r>
          <w:r w:rsidR="004D663D">
            <w:t xml:space="preserve">. For presentation, the body may be covered using cloth, or </w:t>
          </w:r>
          <w:r w:rsidR="007245C3">
            <w:t xml:space="preserve">plastic shells. The touchscreen and </w:t>
          </w:r>
          <w:r w:rsidR="004D663D">
            <w:t>Kinect must remain exposed, however.</w:t>
          </w:r>
        </w:p>
        <w:p w14:paraId="67886451" w14:textId="77777777" w:rsidR="00CE0949" w:rsidRDefault="00CE0949" w:rsidP="00E138D7"/>
        <w:p w14:paraId="5F9D180D" w14:textId="3C9065BB" w:rsidR="00CE0949" w:rsidRDefault="00CE0949" w:rsidP="00CE0949">
          <w:pPr>
            <w:pStyle w:val="Heading2"/>
          </w:pPr>
          <w:r>
            <w:t>Building the Robot Arms</w:t>
          </w:r>
        </w:p>
        <w:p w14:paraId="4124D1C6" w14:textId="05D3F42C" w:rsidR="00CE0949" w:rsidRDefault="00225A03" w:rsidP="00CE0949">
          <w:r>
            <w:t>Each of t</w:t>
          </w:r>
          <w:r w:rsidR="00CE0949">
            <w:t xml:space="preserve">he robot arms will </w:t>
          </w:r>
          <w:r w:rsidR="00197528">
            <w:t>have two degrees of freedom at the shoulder, one degree of freedom at the elbow, and two degrees of freedom at the wrist</w:t>
          </w:r>
          <w:r w:rsidR="001D4692">
            <w:t xml:space="preserve"> (Figure 11)</w:t>
          </w:r>
          <w:r w:rsidR="00197528">
            <w:t>. For now, the hand will be in a fixed, relaxed, open-palmed pose (instead of a clenched fist).</w:t>
          </w:r>
          <w:r w:rsidR="004D663D">
            <w:t xml:space="preserve"> </w:t>
          </w:r>
          <w:r w:rsidR="007245C3">
            <w:t xml:space="preserve">The home position of the arms will be holding the </w:t>
          </w:r>
          <w:r w:rsidR="002C22BF">
            <w:t>handlebars</w:t>
          </w:r>
          <w:r w:rsidR="007245C3">
            <w:t xml:space="preserve"> of the mobile base. Occasionally, the arms will be used to perform gestures such as waving arm, pointing to a direction, ‘follow me’</w:t>
          </w:r>
          <w:r w:rsidR="001A2010">
            <w:t>, or dancing</w:t>
          </w:r>
          <w:r w:rsidR="007245C3">
            <w:t xml:space="preserve">. </w:t>
          </w:r>
          <w:r w:rsidR="004D663D">
            <w:t xml:space="preserve">Similar to the body, aluminum frames will be used to create the structure of the arm, and for presentation, the arm may be covered using cloth or plastic shells. Touch and proximity sensors will be </w:t>
          </w:r>
          <w:r w:rsidR="007245C3">
            <w:t>added to the arms for safety measures.</w:t>
          </w:r>
        </w:p>
        <w:p w14:paraId="07B25B20" w14:textId="77777777" w:rsidR="00A47E92" w:rsidRDefault="00A47E92" w:rsidP="00CE0949"/>
        <w:p w14:paraId="0216FAAA" w14:textId="4E3D6C75" w:rsidR="00A47E92" w:rsidRDefault="00A47E92" w:rsidP="00A47E92">
          <w:pPr>
            <w:jc w:val="center"/>
          </w:pPr>
          <w:r>
            <w:rPr>
              <w:noProof/>
            </w:rPr>
            <w:lastRenderedPageBreak/>
            <w:drawing>
              <wp:inline distT="0" distB="0" distL="0" distR="0" wp14:anchorId="257696C7" wp14:editId="53406906">
                <wp:extent cx="3268120" cy="2996119"/>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png"/>
                        <pic:cNvPicPr/>
                      </pic:nvPicPr>
                      <pic:blipFill rotWithShape="1">
                        <a:blip r:embed="rId27">
                          <a:extLst>
                            <a:ext uri="{28A0092B-C50C-407E-A947-70E740481C1C}">
                              <a14:useLocalDpi xmlns:a14="http://schemas.microsoft.com/office/drawing/2010/main" val="0"/>
                            </a:ext>
                          </a:extLst>
                        </a:blip>
                        <a:srcRect l="22189" r="26745" b="21792"/>
                        <a:stretch/>
                      </pic:blipFill>
                      <pic:spPr bwMode="auto">
                        <a:xfrm>
                          <a:off x="0" y="0"/>
                          <a:ext cx="3268662" cy="2996616"/>
                        </a:xfrm>
                        <a:prstGeom prst="rect">
                          <a:avLst/>
                        </a:prstGeom>
                        <a:ln>
                          <a:noFill/>
                        </a:ln>
                        <a:extLst>
                          <a:ext uri="{53640926-AAD7-44D8-BBD7-CCE9431645EC}">
                            <a14:shadowObscured xmlns:a14="http://schemas.microsoft.com/office/drawing/2010/main"/>
                          </a:ext>
                        </a:extLst>
                      </pic:spPr>
                    </pic:pic>
                  </a:graphicData>
                </a:graphic>
              </wp:inline>
            </w:drawing>
          </w:r>
        </w:p>
        <w:p w14:paraId="49AF6590" w14:textId="4974C71E" w:rsidR="00A47E92" w:rsidRPr="00CE0949" w:rsidRDefault="00A47E92" w:rsidP="00A47E92">
          <w:pPr>
            <w:jc w:val="center"/>
          </w:pPr>
          <w:proofErr w:type="gramStart"/>
          <w:r>
            <w:t>Figure 11.</w:t>
          </w:r>
          <w:proofErr w:type="gramEnd"/>
          <w:r>
            <w:t xml:space="preserve"> </w:t>
          </w:r>
          <w:proofErr w:type="gramStart"/>
          <w:r>
            <w:t>Arm</w:t>
          </w:r>
          <w:r w:rsidR="00546FE8">
            <w:t xml:space="preserve"> and hand</w:t>
          </w:r>
          <w:r>
            <w:t xml:space="preserve"> </w:t>
          </w:r>
          <w:r w:rsidR="00546FE8">
            <w:t>d</w:t>
          </w:r>
          <w:r>
            <w:t xml:space="preserve">egrees of </w:t>
          </w:r>
          <w:r w:rsidR="00546FE8">
            <w:t>f</w:t>
          </w:r>
          <w:r>
            <w:t>reedom.</w:t>
          </w:r>
          <w:proofErr w:type="gramEnd"/>
          <w:r w:rsidR="00546FE8">
            <w:t xml:space="preserve"> Bottom left is the hand (prism-shaped), and top right is the shoulder.</w:t>
          </w:r>
        </w:p>
        <w:p w14:paraId="22EC3F8E" w14:textId="77777777" w:rsidR="00E138D7" w:rsidRDefault="00E138D7" w:rsidP="006A7B04"/>
        <w:p w14:paraId="726B2B8C" w14:textId="0D32BD8B" w:rsidR="00E138D7" w:rsidRDefault="00647B25" w:rsidP="00647B25">
          <w:pPr>
            <w:pStyle w:val="Heading2"/>
          </w:pPr>
          <w:r>
            <w:t>Building the Head</w:t>
          </w:r>
        </w:p>
        <w:p w14:paraId="0D9AF842" w14:textId="1C591FB3" w:rsidR="00647B25" w:rsidRDefault="00647B25" w:rsidP="00647B25">
          <w:r>
            <w:t xml:space="preserve">The head of the robot will be a mount for the second tablet/touchscreen, connected to the torso with a neck with three degrees of freedom (yaw, pitch, </w:t>
          </w:r>
          <w:proofErr w:type="gramStart"/>
          <w:r>
            <w:t>roll</w:t>
          </w:r>
          <w:proofErr w:type="gramEnd"/>
          <w:r>
            <w:t xml:space="preserve"> for the head).</w:t>
          </w:r>
        </w:p>
        <w:p w14:paraId="1A2408C2" w14:textId="445523A2" w:rsidR="001D4692" w:rsidRDefault="00FE510A" w:rsidP="00FE510A">
          <w:pPr>
            <w:jc w:val="center"/>
          </w:pPr>
          <w:r>
            <w:rPr>
              <w:noProof/>
            </w:rPr>
            <w:drawing>
              <wp:inline distT="0" distB="0" distL="0" distR="0" wp14:anchorId="1144E4A8" wp14:editId="2AB0EC59">
                <wp:extent cx="2256817" cy="2178996"/>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ng"/>
                        <pic:cNvPicPr/>
                      </pic:nvPicPr>
                      <pic:blipFill rotWithShape="1">
                        <a:blip r:embed="rId28">
                          <a:extLst>
                            <a:ext uri="{28A0092B-C50C-407E-A947-70E740481C1C}">
                              <a14:useLocalDpi xmlns:a14="http://schemas.microsoft.com/office/drawing/2010/main" val="0"/>
                            </a:ext>
                          </a:extLst>
                        </a:blip>
                        <a:srcRect l="33739" t="4062" r="30997" b="39060"/>
                        <a:stretch/>
                      </pic:blipFill>
                      <pic:spPr bwMode="auto">
                        <a:xfrm>
                          <a:off x="0" y="0"/>
                          <a:ext cx="2257165" cy="2179332"/>
                        </a:xfrm>
                        <a:prstGeom prst="rect">
                          <a:avLst/>
                        </a:prstGeom>
                        <a:ln>
                          <a:noFill/>
                        </a:ln>
                        <a:extLst>
                          <a:ext uri="{53640926-AAD7-44D8-BBD7-CCE9431645EC}">
                            <a14:shadowObscured xmlns:a14="http://schemas.microsoft.com/office/drawing/2010/main"/>
                          </a:ext>
                        </a:extLst>
                      </pic:spPr>
                    </pic:pic>
                  </a:graphicData>
                </a:graphic>
              </wp:inline>
            </w:drawing>
          </w:r>
        </w:p>
        <w:p w14:paraId="7123BE67" w14:textId="29805E73" w:rsidR="00FE510A" w:rsidRDefault="00FE510A" w:rsidP="00FE510A">
          <w:pPr>
            <w:jc w:val="center"/>
          </w:pPr>
          <w:proofErr w:type="gramStart"/>
          <w:r>
            <w:t>Figure 12.</w:t>
          </w:r>
          <w:proofErr w:type="gramEnd"/>
          <w:r>
            <w:t xml:space="preserve"> </w:t>
          </w:r>
          <w:proofErr w:type="gramStart"/>
          <w:r>
            <w:t>Degrees of freedom on the neck/head.</w:t>
          </w:r>
          <w:proofErr w:type="gramEnd"/>
          <w:r>
            <w:t xml:space="preserve"> Base of the neck (yaw), middle of neck (pitch), and top/face (roll).</w:t>
          </w:r>
        </w:p>
        <w:p w14:paraId="371C2123" w14:textId="77777777" w:rsidR="00A906FD" w:rsidRPr="00647B25" w:rsidRDefault="00A906FD" w:rsidP="00FE510A">
          <w:pPr>
            <w:jc w:val="center"/>
          </w:pPr>
        </w:p>
        <w:p w14:paraId="42216F4E" w14:textId="2D3B9D9E" w:rsidR="009B1F7C" w:rsidRDefault="001C0EE3">
          <w:pPr>
            <w:pStyle w:val="Heading1"/>
          </w:pPr>
          <w:r>
            <w:lastRenderedPageBreak/>
            <w:t>Estimated Costs</w:t>
          </w:r>
        </w:p>
      </w:sdtContent>
    </w:sdt>
    <w:sdt>
      <w:sdtPr>
        <w:id w:val="6002725"/>
        <w:placeholder>
          <w:docPart w:val="EEFABAA0F747ED4FA5BC4D6AECA04FD5"/>
        </w:placeholder>
      </w:sdtPr>
      <w:sdtContent>
        <w:p w14:paraId="17B7D05D" w14:textId="37A82E47" w:rsidR="009B1F7C" w:rsidRDefault="00DB4464">
          <w:pPr>
            <w:pStyle w:val="BodyText"/>
          </w:pPr>
          <w:r>
            <w:t>The following are our projections on the cost to build the MCECS-Bot</w:t>
          </w:r>
        </w:p>
      </w:sdtContent>
    </w:sdt>
    <w:tbl>
      <w:tblPr>
        <w:tblStyle w:val="FinancialTable"/>
        <w:tblW w:w="0" w:type="auto"/>
        <w:tblLook w:val="04E0" w:firstRow="1" w:lastRow="1" w:firstColumn="1" w:lastColumn="0" w:noHBand="0" w:noVBand="1"/>
      </w:tblPr>
      <w:tblGrid>
        <w:gridCol w:w="4158"/>
        <w:gridCol w:w="2526"/>
        <w:gridCol w:w="1806"/>
        <w:gridCol w:w="1806"/>
      </w:tblGrid>
      <w:tr w:rsidR="009B1F7C" w14:paraId="41BA8AF6" w14:textId="77777777" w:rsidTr="00C5332A">
        <w:trPr>
          <w:cnfStyle w:val="100000000000" w:firstRow="1" w:lastRow="0" w:firstColumn="0" w:lastColumn="0" w:oddVBand="0" w:evenVBand="0" w:oddHBand="0" w:evenHBand="0" w:firstRowFirstColumn="0" w:firstRowLastColumn="0" w:lastRowFirstColumn="0" w:lastRowLastColumn="0"/>
        </w:trPr>
        <w:sdt>
          <w:sdtPr>
            <w:id w:val="6002729"/>
            <w:placeholder>
              <w:docPart w:val="8CC006067E3A8C438278AA907AF161F9"/>
            </w:placeholder>
            <w:text/>
          </w:sdtPr>
          <w:sdtContent>
            <w:tc>
              <w:tcPr>
                <w:tcW w:w="4158" w:type="dxa"/>
                <w:vAlign w:val="center"/>
              </w:tcPr>
              <w:p w14:paraId="01C14F23" w14:textId="1B638060" w:rsidR="009B1F7C" w:rsidRDefault="00DB4464" w:rsidP="00DB4464">
                <w:pPr>
                  <w:pStyle w:val="TableHeading-Left"/>
                </w:pPr>
                <w:r>
                  <w:t>Item</w:t>
                </w:r>
              </w:p>
            </w:tc>
          </w:sdtContent>
        </w:sdt>
        <w:sdt>
          <w:sdtPr>
            <w:id w:val="6002731"/>
            <w:placeholder>
              <w:docPart w:val="511632E258EC6E4CA1395F7970D94F42"/>
            </w:placeholder>
            <w:text/>
          </w:sdtPr>
          <w:sdtContent>
            <w:tc>
              <w:tcPr>
                <w:tcW w:w="2526" w:type="dxa"/>
                <w:vAlign w:val="center"/>
              </w:tcPr>
              <w:p w14:paraId="7005B2E6" w14:textId="00D6E232" w:rsidR="009B1F7C" w:rsidRDefault="00C5332A" w:rsidP="00C5332A">
                <w:pPr>
                  <w:pStyle w:val="TableHeading-Center"/>
                </w:pPr>
                <w:r>
                  <w:t>Retail Price</w:t>
                </w:r>
                <w:r w:rsidR="00D1703B">
                  <w:t xml:space="preserve"> (US$)</w:t>
                </w:r>
              </w:p>
            </w:tc>
          </w:sdtContent>
        </w:sdt>
        <w:sdt>
          <w:sdtPr>
            <w:id w:val="6002748"/>
            <w:placeholder>
              <w:docPart w:val="1AF4F515B9A5D8409DAF886D24A0D9F5"/>
            </w:placeholder>
            <w:text/>
          </w:sdtPr>
          <w:sdtContent>
            <w:tc>
              <w:tcPr>
                <w:tcW w:w="1806" w:type="dxa"/>
                <w:vAlign w:val="center"/>
              </w:tcPr>
              <w:p w14:paraId="25AD22CF" w14:textId="24938E82" w:rsidR="009B1F7C" w:rsidRDefault="00C5332A" w:rsidP="00C5332A">
                <w:pPr>
                  <w:pStyle w:val="TableHeading-Center"/>
                </w:pPr>
                <w:r>
                  <w:t>Quantity</w:t>
                </w:r>
              </w:p>
            </w:tc>
          </w:sdtContent>
        </w:sdt>
        <w:sdt>
          <w:sdtPr>
            <w:id w:val="6002750"/>
            <w:placeholder>
              <w:docPart w:val="F97EA8A9C3C4444F98CBA9A2FE235BAA"/>
            </w:placeholder>
            <w:text/>
          </w:sdtPr>
          <w:sdtContent>
            <w:tc>
              <w:tcPr>
                <w:tcW w:w="1806" w:type="dxa"/>
                <w:vAlign w:val="center"/>
              </w:tcPr>
              <w:p w14:paraId="7E1D3656" w14:textId="6FF03F1D" w:rsidR="009B1F7C" w:rsidRDefault="00DB4464" w:rsidP="00DB4464">
                <w:pPr>
                  <w:pStyle w:val="TableHeading-Center"/>
                </w:pPr>
                <w:r>
                  <w:t>Cost</w:t>
                </w:r>
              </w:p>
            </w:tc>
          </w:sdtContent>
        </w:sdt>
      </w:tr>
      <w:tr w:rsidR="009B1F7C" w14:paraId="138E6367" w14:textId="77777777" w:rsidTr="00C5332A">
        <w:trPr>
          <w:trHeight w:val="387"/>
        </w:trPr>
        <w:sdt>
          <w:sdtPr>
            <w:id w:val="6002755"/>
            <w:placeholder>
              <w:docPart w:val="D8E3069A9524C94DB7E7AD57C75C56A9"/>
            </w:placeholder>
            <w:text/>
          </w:sdtPr>
          <w:sdtContent>
            <w:tc>
              <w:tcPr>
                <w:tcW w:w="4158" w:type="dxa"/>
                <w:vAlign w:val="center"/>
              </w:tcPr>
              <w:p w14:paraId="2C71D3D0" w14:textId="5AD98D2B" w:rsidR="009B1F7C" w:rsidRDefault="00C5332A" w:rsidP="00C5332A">
                <w:pPr>
                  <w:pStyle w:val="TableText-Left"/>
                </w:pPr>
                <w:r>
                  <w:t>Mobile Platform / Scooter</w:t>
                </w:r>
              </w:p>
            </w:tc>
          </w:sdtContent>
        </w:sdt>
        <w:tc>
          <w:tcPr>
            <w:tcW w:w="2526" w:type="dxa"/>
            <w:vAlign w:val="center"/>
          </w:tcPr>
          <w:p w14:paraId="25D7A13D" w14:textId="1DB17909" w:rsidR="009B1F7C" w:rsidRDefault="007917BE">
            <w:pPr>
              <w:pStyle w:val="TableText-Decimal"/>
            </w:pPr>
            <w:r>
              <w:t>2000.00</w:t>
            </w:r>
          </w:p>
        </w:tc>
        <w:tc>
          <w:tcPr>
            <w:tcW w:w="1806" w:type="dxa"/>
            <w:vAlign w:val="center"/>
          </w:tcPr>
          <w:p w14:paraId="5C51705C" w14:textId="04EE42C8" w:rsidR="009B1F7C" w:rsidRDefault="00E74C50">
            <w:pPr>
              <w:pStyle w:val="TableText-Decimal"/>
            </w:pPr>
            <w:r>
              <w:t>1</w:t>
            </w:r>
          </w:p>
        </w:tc>
        <w:tc>
          <w:tcPr>
            <w:tcW w:w="1806" w:type="dxa"/>
            <w:vAlign w:val="center"/>
          </w:tcPr>
          <w:p w14:paraId="3B505309" w14:textId="2273D12A" w:rsidR="009B1F7C" w:rsidRDefault="007917BE">
            <w:pPr>
              <w:pStyle w:val="TableText-Decimal"/>
            </w:pPr>
            <w:r>
              <w:t>2000.00</w:t>
            </w:r>
          </w:p>
        </w:tc>
      </w:tr>
      <w:tr w:rsidR="009B1F7C" w14:paraId="6EE25953" w14:textId="77777777" w:rsidTr="00C5332A">
        <w:trPr>
          <w:cnfStyle w:val="000000010000" w:firstRow="0" w:lastRow="0" w:firstColumn="0" w:lastColumn="0" w:oddVBand="0" w:evenVBand="0" w:oddHBand="0" w:evenHBand="1" w:firstRowFirstColumn="0" w:firstRowLastColumn="0" w:lastRowFirstColumn="0" w:lastRowLastColumn="0"/>
        </w:trPr>
        <w:sdt>
          <w:sdtPr>
            <w:id w:val="3192532"/>
            <w:placeholder>
              <w:docPart w:val="CDDC64CF054E634C93096C64DCD436E0"/>
            </w:placeholder>
            <w:text/>
          </w:sdtPr>
          <w:sdtContent>
            <w:tc>
              <w:tcPr>
                <w:tcW w:w="4158" w:type="dxa"/>
                <w:vAlign w:val="center"/>
              </w:tcPr>
              <w:p w14:paraId="588825CE" w14:textId="1AFE633C" w:rsidR="009B1F7C" w:rsidRDefault="00C5332A" w:rsidP="00C5332A">
                <w:pPr>
                  <w:pStyle w:val="TableText-Left"/>
                </w:pPr>
                <w:r>
                  <w:t>Motherboard</w:t>
                </w:r>
              </w:p>
            </w:tc>
          </w:sdtContent>
        </w:sdt>
        <w:tc>
          <w:tcPr>
            <w:tcW w:w="2526" w:type="dxa"/>
            <w:vAlign w:val="center"/>
          </w:tcPr>
          <w:p w14:paraId="7A1F434C" w14:textId="1EB1D01D" w:rsidR="009B1F7C" w:rsidRDefault="00D1703B" w:rsidP="00D14933">
            <w:pPr>
              <w:pStyle w:val="TableText-Decimal"/>
            </w:pPr>
            <w:r>
              <w:t>2</w:t>
            </w:r>
            <w:r w:rsidR="00D14933">
              <w:t>15</w:t>
            </w:r>
            <w:r w:rsidR="00186356">
              <w:t>.00</w:t>
            </w:r>
          </w:p>
        </w:tc>
        <w:tc>
          <w:tcPr>
            <w:tcW w:w="1806" w:type="dxa"/>
            <w:vAlign w:val="center"/>
          </w:tcPr>
          <w:p w14:paraId="1C65B74B" w14:textId="3C395657" w:rsidR="009B1F7C" w:rsidRDefault="00D26D9D">
            <w:pPr>
              <w:pStyle w:val="TableText-Decimal"/>
            </w:pPr>
            <w:r>
              <w:t>2</w:t>
            </w:r>
          </w:p>
        </w:tc>
        <w:tc>
          <w:tcPr>
            <w:tcW w:w="1806" w:type="dxa"/>
            <w:vAlign w:val="center"/>
          </w:tcPr>
          <w:p w14:paraId="05357551" w14:textId="12AB84BC" w:rsidR="009B1F7C" w:rsidRDefault="00D26D9D">
            <w:pPr>
              <w:pStyle w:val="TableText-Decimal"/>
            </w:pPr>
            <w:r>
              <w:t>430</w:t>
            </w:r>
            <w:r w:rsidR="00D14933">
              <w:t>.00</w:t>
            </w:r>
          </w:p>
        </w:tc>
      </w:tr>
      <w:tr w:rsidR="00D14933" w14:paraId="771ACDA5" w14:textId="77777777" w:rsidTr="00C5332A">
        <w:tc>
          <w:tcPr>
            <w:tcW w:w="4158" w:type="dxa"/>
            <w:vAlign w:val="center"/>
          </w:tcPr>
          <w:p w14:paraId="0A99D9D9" w14:textId="5A50243B" w:rsidR="00D14933" w:rsidRDefault="00D14933" w:rsidP="00C5332A">
            <w:pPr>
              <w:pStyle w:val="TableText-Left"/>
            </w:pPr>
            <w:r>
              <w:t>RAM</w:t>
            </w:r>
          </w:p>
        </w:tc>
        <w:tc>
          <w:tcPr>
            <w:tcW w:w="2526" w:type="dxa"/>
            <w:vAlign w:val="center"/>
          </w:tcPr>
          <w:p w14:paraId="4B471014" w14:textId="4F8ADDD9" w:rsidR="00D14933" w:rsidRDefault="00D14933" w:rsidP="00D14933">
            <w:pPr>
              <w:pStyle w:val="TableText-Decimal"/>
            </w:pPr>
            <w:r>
              <w:t>20.00</w:t>
            </w:r>
          </w:p>
        </w:tc>
        <w:tc>
          <w:tcPr>
            <w:tcW w:w="1806" w:type="dxa"/>
            <w:vAlign w:val="center"/>
          </w:tcPr>
          <w:p w14:paraId="0040BC97" w14:textId="1D6DB5AF" w:rsidR="00D14933" w:rsidRDefault="00D14933">
            <w:pPr>
              <w:pStyle w:val="TableText-Decimal"/>
            </w:pPr>
            <w:r>
              <w:t>1</w:t>
            </w:r>
          </w:p>
        </w:tc>
        <w:tc>
          <w:tcPr>
            <w:tcW w:w="1806" w:type="dxa"/>
            <w:vAlign w:val="center"/>
          </w:tcPr>
          <w:p w14:paraId="4E8FA0DB" w14:textId="14DFCAFA" w:rsidR="00D14933" w:rsidRDefault="00D14933">
            <w:pPr>
              <w:pStyle w:val="TableText-Decimal"/>
            </w:pPr>
            <w:r>
              <w:t>20.00</w:t>
            </w:r>
          </w:p>
        </w:tc>
      </w:tr>
      <w:tr w:rsidR="009B1F7C" w14:paraId="74A0AB2C" w14:textId="77777777" w:rsidTr="00C5332A">
        <w:trPr>
          <w:cnfStyle w:val="000000010000" w:firstRow="0" w:lastRow="0" w:firstColumn="0" w:lastColumn="0" w:oddVBand="0" w:evenVBand="0" w:oddHBand="0" w:evenHBand="1" w:firstRowFirstColumn="0" w:firstRowLastColumn="0" w:lastRowFirstColumn="0" w:lastRowLastColumn="0"/>
        </w:trPr>
        <w:sdt>
          <w:sdtPr>
            <w:id w:val="3192534"/>
            <w:placeholder>
              <w:docPart w:val="EDA65492F134654EB7336FB3796C0D26"/>
            </w:placeholder>
            <w:text/>
          </w:sdtPr>
          <w:sdtContent>
            <w:tc>
              <w:tcPr>
                <w:tcW w:w="4158" w:type="dxa"/>
                <w:vAlign w:val="center"/>
              </w:tcPr>
              <w:p w14:paraId="7C89A821" w14:textId="41610ACB" w:rsidR="009B1F7C" w:rsidRDefault="00C5332A" w:rsidP="00C5332A">
                <w:pPr>
                  <w:pStyle w:val="TableText-Left"/>
                </w:pPr>
                <w:r>
                  <w:t>Hard Drive</w:t>
                </w:r>
              </w:p>
            </w:tc>
          </w:sdtContent>
        </w:sdt>
        <w:tc>
          <w:tcPr>
            <w:tcW w:w="2526" w:type="dxa"/>
            <w:vAlign w:val="center"/>
          </w:tcPr>
          <w:p w14:paraId="4803F83E" w14:textId="1281F857" w:rsidR="009B1F7C" w:rsidRDefault="00D1703B">
            <w:pPr>
              <w:pStyle w:val="TableText-Decimal"/>
            </w:pPr>
            <w:r>
              <w:t>1</w:t>
            </w:r>
            <w:r w:rsidR="00186356">
              <w:t>00.00</w:t>
            </w:r>
          </w:p>
        </w:tc>
        <w:tc>
          <w:tcPr>
            <w:tcW w:w="1806" w:type="dxa"/>
            <w:vAlign w:val="center"/>
          </w:tcPr>
          <w:p w14:paraId="5B573EE9" w14:textId="623ED85B" w:rsidR="009B1F7C" w:rsidRDefault="000856F9">
            <w:pPr>
              <w:pStyle w:val="TableText-Decimal"/>
            </w:pPr>
            <w:r>
              <w:t>2</w:t>
            </w:r>
          </w:p>
        </w:tc>
        <w:tc>
          <w:tcPr>
            <w:tcW w:w="1806" w:type="dxa"/>
            <w:vAlign w:val="center"/>
          </w:tcPr>
          <w:p w14:paraId="3D15490F" w14:textId="687A8879" w:rsidR="009B1F7C" w:rsidRDefault="00D14933">
            <w:pPr>
              <w:pStyle w:val="TableText-Decimal"/>
            </w:pPr>
            <w:r>
              <w:t>1</w:t>
            </w:r>
            <w:r w:rsidR="00186356">
              <w:t>00.00</w:t>
            </w:r>
          </w:p>
        </w:tc>
      </w:tr>
      <w:tr w:rsidR="00B01ED9" w14:paraId="634CEDAC" w14:textId="77777777" w:rsidTr="00C5332A">
        <w:tc>
          <w:tcPr>
            <w:tcW w:w="4158" w:type="dxa"/>
            <w:vAlign w:val="center"/>
          </w:tcPr>
          <w:p w14:paraId="07AC5C0E" w14:textId="1946D6D9" w:rsidR="00B01ED9" w:rsidRDefault="00B01ED9" w:rsidP="00C5332A">
            <w:pPr>
              <w:pStyle w:val="TableText-Left"/>
            </w:pPr>
            <w:r>
              <w:t>Wireless extender antenna</w:t>
            </w:r>
          </w:p>
        </w:tc>
        <w:tc>
          <w:tcPr>
            <w:tcW w:w="2526" w:type="dxa"/>
            <w:vAlign w:val="center"/>
          </w:tcPr>
          <w:p w14:paraId="7A544140" w14:textId="4C34221C" w:rsidR="00B01ED9" w:rsidRDefault="00B01ED9">
            <w:pPr>
              <w:pStyle w:val="TableText-Decimal"/>
            </w:pPr>
            <w:r>
              <w:t>40.00</w:t>
            </w:r>
          </w:p>
        </w:tc>
        <w:tc>
          <w:tcPr>
            <w:tcW w:w="1806" w:type="dxa"/>
            <w:vAlign w:val="center"/>
          </w:tcPr>
          <w:p w14:paraId="0D582EFC" w14:textId="070D77D9" w:rsidR="00B01ED9" w:rsidRDefault="00B01ED9">
            <w:pPr>
              <w:pStyle w:val="TableText-Decimal"/>
            </w:pPr>
            <w:r>
              <w:t>1</w:t>
            </w:r>
          </w:p>
        </w:tc>
        <w:tc>
          <w:tcPr>
            <w:tcW w:w="1806" w:type="dxa"/>
            <w:vAlign w:val="center"/>
          </w:tcPr>
          <w:p w14:paraId="0B0F4168" w14:textId="2ABB7F73" w:rsidR="00B01ED9" w:rsidRDefault="00B01ED9">
            <w:pPr>
              <w:pStyle w:val="TableText-Decimal"/>
            </w:pPr>
            <w:r>
              <w:t>40.00</w:t>
            </w:r>
          </w:p>
        </w:tc>
      </w:tr>
      <w:tr w:rsidR="009B1F7C" w14:paraId="55E66BD3" w14:textId="77777777" w:rsidTr="00C5332A">
        <w:trPr>
          <w:cnfStyle w:val="000000010000" w:firstRow="0" w:lastRow="0" w:firstColumn="0" w:lastColumn="0" w:oddVBand="0" w:evenVBand="0" w:oddHBand="0" w:evenHBand="1" w:firstRowFirstColumn="0" w:firstRowLastColumn="0" w:lastRowFirstColumn="0" w:lastRowLastColumn="0"/>
        </w:trPr>
        <w:sdt>
          <w:sdtPr>
            <w:id w:val="3192536"/>
            <w:placeholder>
              <w:docPart w:val="859A5BC4DF0E9448B76C685262F8FB90"/>
            </w:placeholder>
            <w:text/>
          </w:sdtPr>
          <w:sdtContent>
            <w:tc>
              <w:tcPr>
                <w:tcW w:w="4158" w:type="dxa"/>
                <w:vAlign w:val="center"/>
              </w:tcPr>
              <w:p w14:paraId="52D3B84F" w14:textId="16C7EFE0" w:rsidR="009B1F7C" w:rsidRDefault="00C5332A" w:rsidP="00C5332A">
                <w:pPr>
                  <w:pStyle w:val="TableText-Left"/>
                </w:pPr>
                <w:r>
                  <w:t>Batteries</w:t>
                </w:r>
              </w:p>
            </w:tc>
          </w:sdtContent>
        </w:sdt>
        <w:tc>
          <w:tcPr>
            <w:tcW w:w="2526" w:type="dxa"/>
            <w:vAlign w:val="center"/>
          </w:tcPr>
          <w:p w14:paraId="1F529C52" w14:textId="29C16E24" w:rsidR="009B1F7C" w:rsidRDefault="00D1703B" w:rsidP="00A84CD5">
            <w:pPr>
              <w:pStyle w:val="TableText-Decimal"/>
            </w:pPr>
            <w:r>
              <w:t>1</w:t>
            </w:r>
            <w:r w:rsidR="00A84CD5">
              <w:t>56</w:t>
            </w:r>
            <w:r w:rsidR="00186356">
              <w:t>.00</w:t>
            </w:r>
          </w:p>
        </w:tc>
        <w:tc>
          <w:tcPr>
            <w:tcW w:w="1806" w:type="dxa"/>
            <w:vAlign w:val="center"/>
          </w:tcPr>
          <w:p w14:paraId="3F43C5AA" w14:textId="4A603D3A" w:rsidR="009B1F7C" w:rsidRDefault="00210492">
            <w:pPr>
              <w:pStyle w:val="TableText-Decimal"/>
            </w:pPr>
            <w:r>
              <w:t>4</w:t>
            </w:r>
          </w:p>
        </w:tc>
        <w:tc>
          <w:tcPr>
            <w:tcW w:w="1806" w:type="dxa"/>
            <w:vAlign w:val="center"/>
          </w:tcPr>
          <w:p w14:paraId="2602D65D" w14:textId="4B2FCB70" w:rsidR="009B1F7C" w:rsidRDefault="00210492">
            <w:pPr>
              <w:pStyle w:val="TableText-Decimal"/>
            </w:pPr>
            <w:r>
              <w:t>624.00</w:t>
            </w:r>
          </w:p>
        </w:tc>
      </w:tr>
      <w:tr w:rsidR="009B1F7C" w14:paraId="11F0EDB7" w14:textId="77777777" w:rsidTr="00C5332A">
        <w:sdt>
          <w:sdtPr>
            <w:id w:val="3192538"/>
            <w:placeholder>
              <w:docPart w:val="3CD1AE78308EF54A8A8F000E049267E5"/>
            </w:placeholder>
            <w:text/>
          </w:sdtPr>
          <w:sdtContent>
            <w:tc>
              <w:tcPr>
                <w:tcW w:w="4158" w:type="dxa"/>
                <w:vAlign w:val="center"/>
              </w:tcPr>
              <w:p w14:paraId="03C366C8" w14:textId="0C43557B" w:rsidR="009B1F7C" w:rsidRDefault="00C5332A" w:rsidP="00C5332A">
                <w:pPr>
                  <w:pStyle w:val="TableText-Left"/>
                </w:pPr>
                <w:r>
                  <w:t>Microsoft Kinect</w:t>
                </w:r>
              </w:p>
            </w:tc>
          </w:sdtContent>
        </w:sdt>
        <w:tc>
          <w:tcPr>
            <w:tcW w:w="2526" w:type="dxa"/>
            <w:vAlign w:val="center"/>
          </w:tcPr>
          <w:p w14:paraId="7A4AB40F" w14:textId="4EB03B88" w:rsidR="009B1F7C" w:rsidRDefault="00D1703B">
            <w:pPr>
              <w:pStyle w:val="TableText-Decimal"/>
            </w:pPr>
            <w:r>
              <w:t>150.00</w:t>
            </w:r>
          </w:p>
        </w:tc>
        <w:tc>
          <w:tcPr>
            <w:tcW w:w="1806" w:type="dxa"/>
            <w:vAlign w:val="center"/>
          </w:tcPr>
          <w:p w14:paraId="1EEAA680" w14:textId="4B257AF5" w:rsidR="009B1F7C" w:rsidRDefault="00E74C50">
            <w:pPr>
              <w:pStyle w:val="TableText-Decimal"/>
            </w:pPr>
            <w:r>
              <w:t>2</w:t>
            </w:r>
          </w:p>
        </w:tc>
        <w:tc>
          <w:tcPr>
            <w:tcW w:w="1806" w:type="dxa"/>
            <w:vAlign w:val="center"/>
          </w:tcPr>
          <w:p w14:paraId="2B024A81" w14:textId="0D067878" w:rsidR="009B1F7C" w:rsidRDefault="00A84CD5">
            <w:pPr>
              <w:pStyle w:val="TableText-Decimal"/>
            </w:pPr>
            <w:r>
              <w:t>3</w:t>
            </w:r>
            <w:r w:rsidR="00186356">
              <w:t>00.00</w:t>
            </w:r>
          </w:p>
        </w:tc>
      </w:tr>
      <w:tr w:rsidR="009B1F7C" w14:paraId="7D988E56" w14:textId="77777777" w:rsidTr="00C5332A">
        <w:trPr>
          <w:cnfStyle w:val="000000010000" w:firstRow="0" w:lastRow="0" w:firstColumn="0" w:lastColumn="0" w:oddVBand="0" w:evenVBand="0" w:oddHBand="0" w:evenHBand="1" w:firstRowFirstColumn="0" w:firstRowLastColumn="0" w:lastRowFirstColumn="0" w:lastRowLastColumn="0"/>
        </w:trPr>
        <w:sdt>
          <w:sdtPr>
            <w:id w:val="3192540"/>
            <w:placeholder>
              <w:docPart w:val="B6D6E1123A0EA7449CAF103A4E9ADF17"/>
            </w:placeholder>
            <w:text/>
          </w:sdtPr>
          <w:sdtContent>
            <w:tc>
              <w:tcPr>
                <w:tcW w:w="4158" w:type="dxa"/>
                <w:vAlign w:val="center"/>
              </w:tcPr>
              <w:p w14:paraId="62DC3775" w14:textId="26ABE673" w:rsidR="009B1F7C" w:rsidRDefault="00C5332A" w:rsidP="00C5332A">
                <w:pPr>
                  <w:pStyle w:val="TableText-Left"/>
                </w:pPr>
                <w:r>
                  <w:t>Servo</w:t>
                </w:r>
              </w:p>
            </w:tc>
          </w:sdtContent>
        </w:sdt>
        <w:tc>
          <w:tcPr>
            <w:tcW w:w="2526" w:type="dxa"/>
            <w:vAlign w:val="center"/>
          </w:tcPr>
          <w:p w14:paraId="35486343" w14:textId="4A317487" w:rsidR="009B1F7C" w:rsidRDefault="00E74C50">
            <w:pPr>
              <w:pStyle w:val="TableText-Decimal"/>
            </w:pPr>
            <w:r>
              <w:t>5</w:t>
            </w:r>
            <w:r w:rsidR="00186356">
              <w:t>0.00</w:t>
            </w:r>
          </w:p>
        </w:tc>
        <w:tc>
          <w:tcPr>
            <w:tcW w:w="1806" w:type="dxa"/>
            <w:vAlign w:val="center"/>
          </w:tcPr>
          <w:p w14:paraId="3514E06D" w14:textId="14649D74" w:rsidR="009B1F7C" w:rsidRDefault="000856F9">
            <w:pPr>
              <w:pStyle w:val="TableText-Decimal"/>
            </w:pPr>
            <w:r>
              <w:t>10</w:t>
            </w:r>
          </w:p>
        </w:tc>
        <w:tc>
          <w:tcPr>
            <w:tcW w:w="1806" w:type="dxa"/>
            <w:vAlign w:val="center"/>
          </w:tcPr>
          <w:p w14:paraId="7CF27C54" w14:textId="30A79889" w:rsidR="009B1F7C" w:rsidRDefault="00A84CD5">
            <w:pPr>
              <w:pStyle w:val="TableText-Decimal"/>
            </w:pPr>
            <w:r>
              <w:t>5</w:t>
            </w:r>
            <w:r w:rsidR="00186356">
              <w:t>00.00</w:t>
            </w:r>
          </w:p>
        </w:tc>
      </w:tr>
      <w:tr w:rsidR="009B1F7C" w14:paraId="29858A1C" w14:textId="77777777" w:rsidTr="00C5332A">
        <w:sdt>
          <w:sdtPr>
            <w:id w:val="3192542"/>
            <w:placeholder>
              <w:docPart w:val="66834A6AC1CEDB429BDC68D7BBB29D71"/>
            </w:placeholder>
            <w:text/>
          </w:sdtPr>
          <w:sdtContent>
            <w:tc>
              <w:tcPr>
                <w:tcW w:w="4158" w:type="dxa"/>
                <w:vAlign w:val="center"/>
              </w:tcPr>
              <w:p w14:paraId="609961C4" w14:textId="75C94547" w:rsidR="009B1F7C" w:rsidRDefault="00C5332A" w:rsidP="00C5332A">
                <w:pPr>
                  <w:pStyle w:val="TableText-Left"/>
                </w:pPr>
                <w:r>
                  <w:t>Tablet</w:t>
                </w:r>
              </w:p>
            </w:tc>
          </w:sdtContent>
        </w:sdt>
        <w:tc>
          <w:tcPr>
            <w:tcW w:w="2526" w:type="dxa"/>
            <w:vAlign w:val="center"/>
          </w:tcPr>
          <w:p w14:paraId="77488506" w14:textId="5C7B6D51" w:rsidR="009B1F7C" w:rsidRDefault="00E74C50" w:rsidP="001933EB">
            <w:pPr>
              <w:pStyle w:val="TableText-Decimal"/>
            </w:pPr>
            <w:r>
              <w:t>3</w:t>
            </w:r>
            <w:r w:rsidR="001933EB">
              <w:t>5</w:t>
            </w:r>
            <w:r w:rsidR="00186356">
              <w:t>0.00</w:t>
            </w:r>
          </w:p>
        </w:tc>
        <w:tc>
          <w:tcPr>
            <w:tcW w:w="1806" w:type="dxa"/>
            <w:vAlign w:val="center"/>
          </w:tcPr>
          <w:p w14:paraId="34243BCE" w14:textId="596BECD4" w:rsidR="009B1F7C" w:rsidRDefault="000856F9">
            <w:pPr>
              <w:pStyle w:val="TableText-Decimal"/>
            </w:pPr>
            <w:r>
              <w:t>2</w:t>
            </w:r>
          </w:p>
        </w:tc>
        <w:tc>
          <w:tcPr>
            <w:tcW w:w="1806" w:type="dxa"/>
            <w:vAlign w:val="center"/>
          </w:tcPr>
          <w:p w14:paraId="6D1714CA" w14:textId="3B285D33" w:rsidR="009B1F7C" w:rsidRDefault="001933EB">
            <w:pPr>
              <w:pStyle w:val="TableText-Decimal"/>
            </w:pPr>
            <w:r>
              <w:t>7</w:t>
            </w:r>
            <w:r w:rsidR="00186356">
              <w:t>00.00</w:t>
            </w:r>
          </w:p>
        </w:tc>
      </w:tr>
      <w:tr w:rsidR="00C5332A" w14:paraId="18E72960" w14:textId="77777777" w:rsidTr="00C5332A">
        <w:trPr>
          <w:cnfStyle w:val="000000010000" w:firstRow="0" w:lastRow="0" w:firstColumn="0" w:lastColumn="0" w:oddVBand="0" w:evenVBand="0" w:oddHBand="0" w:evenHBand="1" w:firstRowFirstColumn="0" w:firstRowLastColumn="0" w:lastRowFirstColumn="0" w:lastRowLastColumn="0"/>
        </w:trPr>
        <w:tc>
          <w:tcPr>
            <w:tcW w:w="4158" w:type="dxa"/>
            <w:vAlign w:val="center"/>
          </w:tcPr>
          <w:p w14:paraId="09B0A5AD" w14:textId="46400DB6" w:rsidR="00C5332A" w:rsidRDefault="003C0517" w:rsidP="00C5332A">
            <w:pPr>
              <w:pStyle w:val="TableText-Left"/>
            </w:pPr>
            <w:r>
              <w:t>Sensors</w:t>
            </w:r>
          </w:p>
        </w:tc>
        <w:tc>
          <w:tcPr>
            <w:tcW w:w="2526" w:type="dxa"/>
            <w:vAlign w:val="center"/>
          </w:tcPr>
          <w:p w14:paraId="58D0852F" w14:textId="13FCACC3" w:rsidR="00C5332A" w:rsidRDefault="003C0517">
            <w:pPr>
              <w:pStyle w:val="TableText-Decimal"/>
            </w:pPr>
            <w:r>
              <w:t>Varies</w:t>
            </w:r>
          </w:p>
        </w:tc>
        <w:tc>
          <w:tcPr>
            <w:tcW w:w="1806" w:type="dxa"/>
            <w:vAlign w:val="center"/>
          </w:tcPr>
          <w:p w14:paraId="529243C6" w14:textId="454A1F9C" w:rsidR="00C5332A" w:rsidRDefault="003C0517" w:rsidP="00B01ED9">
            <w:pPr>
              <w:pStyle w:val="TableText-Decimal"/>
            </w:pPr>
            <w:r>
              <w:t>Varies</w:t>
            </w:r>
          </w:p>
        </w:tc>
        <w:tc>
          <w:tcPr>
            <w:tcW w:w="1806" w:type="dxa"/>
            <w:vAlign w:val="center"/>
          </w:tcPr>
          <w:p w14:paraId="503EEBC1" w14:textId="54BDDFF5" w:rsidR="00C5332A" w:rsidRDefault="003C0517" w:rsidP="003C0517">
            <w:pPr>
              <w:pStyle w:val="TableText-Decimal"/>
            </w:pPr>
            <w:r>
              <w:t>700</w:t>
            </w:r>
            <w:r w:rsidR="00B01ED9">
              <w:t>.00</w:t>
            </w:r>
          </w:p>
        </w:tc>
      </w:tr>
      <w:tr w:rsidR="007917BE" w14:paraId="05E28029" w14:textId="77777777" w:rsidTr="00C5332A">
        <w:tc>
          <w:tcPr>
            <w:tcW w:w="4158" w:type="dxa"/>
            <w:vAlign w:val="center"/>
          </w:tcPr>
          <w:p w14:paraId="7A28D46F" w14:textId="55B96F55" w:rsidR="007917BE" w:rsidRDefault="007917BE" w:rsidP="00C5332A">
            <w:pPr>
              <w:pStyle w:val="TableText-Left"/>
            </w:pPr>
            <w:r>
              <w:t>Building material (sheet metal, screws, etc.)</w:t>
            </w:r>
          </w:p>
        </w:tc>
        <w:tc>
          <w:tcPr>
            <w:tcW w:w="2526" w:type="dxa"/>
            <w:vAlign w:val="center"/>
          </w:tcPr>
          <w:p w14:paraId="0B6AA748" w14:textId="4742DE01" w:rsidR="007917BE" w:rsidRDefault="007917BE">
            <w:pPr>
              <w:pStyle w:val="TableText-Decimal"/>
            </w:pPr>
            <w:r>
              <w:t>Varies</w:t>
            </w:r>
          </w:p>
        </w:tc>
        <w:tc>
          <w:tcPr>
            <w:tcW w:w="1806" w:type="dxa"/>
            <w:vAlign w:val="center"/>
          </w:tcPr>
          <w:p w14:paraId="15A01980" w14:textId="52A96E3D" w:rsidR="007917BE" w:rsidRDefault="007917BE">
            <w:pPr>
              <w:pStyle w:val="TableText-Decimal"/>
            </w:pPr>
            <w:r>
              <w:t>Varies</w:t>
            </w:r>
          </w:p>
        </w:tc>
        <w:tc>
          <w:tcPr>
            <w:tcW w:w="1806" w:type="dxa"/>
            <w:vAlign w:val="center"/>
          </w:tcPr>
          <w:p w14:paraId="39FEFAA6" w14:textId="47A796E4" w:rsidR="007917BE" w:rsidRDefault="007917BE">
            <w:pPr>
              <w:pStyle w:val="TableText-Decimal"/>
            </w:pPr>
            <w:r>
              <w:t>1000.00</w:t>
            </w:r>
          </w:p>
        </w:tc>
      </w:tr>
      <w:tr w:rsidR="007917BE" w14:paraId="0AF71157" w14:textId="77777777" w:rsidTr="00C5332A">
        <w:trPr>
          <w:cnfStyle w:val="000000010000" w:firstRow="0" w:lastRow="0" w:firstColumn="0" w:lastColumn="0" w:oddVBand="0" w:evenVBand="0" w:oddHBand="0" w:evenHBand="1" w:firstRowFirstColumn="0" w:firstRowLastColumn="0" w:lastRowFirstColumn="0" w:lastRowLastColumn="0"/>
        </w:trPr>
        <w:tc>
          <w:tcPr>
            <w:tcW w:w="4158" w:type="dxa"/>
            <w:vAlign w:val="center"/>
          </w:tcPr>
          <w:p w14:paraId="519CAFAC" w14:textId="035492DB" w:rsidR="007917BE" w:rsidRDefault="007917BE" w:rsidP="00C5332A">
            <w:pPr>
              <w:pStyle w:val="TableText-Left"/>
            </w:pPr>
            <w:r>
              <w:t xml:space="preserve">Stipend </w:t>
            </w:r>
          </w:p>
        </w:tc>
        <w:tc>
          <w:tcPr>
            <w:tcW w:w="2526" w:type="dxa"/>
            <w:vAlign w:val="center"/>
          </w:tcPr>
          <w:p w14:paraId="030C416A" w14:textId="5E928FDB" w:rsidR="007917BE" w:rsidRDefault="007917BE">
            <w:pPr>
              <w:pStyle w:val="TableText-Decimal"/>
            </w:pPr>
            <w:r>
              <w:t>25.00/</w:t>
            </w:r>
            <w:proofErr w:type="spellStart"/>
            <w:r>
              <w:t>hr</w:t>
            </w:r>
            <w:proofErr w:type="spellEnd"/>
          </w:p>
        </w:tc>
        <w:tc>
          <w:tcPr>
            <w:tcW w:w="1806" w:type="dxa"/>
            <w:vAlign w:val="center"/>
          </w:tcPr>
          <w:p w14:paraId="08363084" w14:textId="37A5BC86" w:rsidR="007917BE" w:rsidRDefault="007917BE">
            <w:pPr>
              <w:pStyle w:val="TableText-Decimal"/>
            </w:pPr>
            <w:r>
              <w:t>432 hours (for 18 months)</w:t>
            </w:r>
          </w:p>
        </w:tc>
        <w:tc>
          <w:tcPr>
            <w:tcW w:w="1806" w:type="dxa"/>
            <w:vAlign w:val="center"/>
          </w:tcPr>
          <w:p w14:paraId="21EFE37E" w14:textId="6C3E23BD" w:rsidR="007917BE" w:rsidRDefault="007917BE">
            <w:pPr>
              <w:pStyle w:val="TableText-Decimal"/>
            </w:pPr>
            <w:r>
              <w:t>10800.00</w:t>
            </w:r>
          </w:p>
        </w:tc>
      </w:tr>
      <w:tr w:rsidR="009B1F7C" w14:paraId="047A7841" w14:textId="77777777" w:rsidTr="0092570F">
        <w:trPr>
          <w:cnfStyle w:val="010000000000" w:firstRow="0" w:lastRow="1" w:firstColumn="0" w:lastColumn="0" w:oddVBand="0" w:evenVBand="0" w:oddHBand="0" w:evenHBand="0" w:firstRowFirstColumn="0" w:firstRowLastColumn="0" w:lastRowFirstColumn="0" w:lastRowLastColumn="0"/>
        </w:trPr>
        <w:tc>
          <w:tcPr>
            <w:tcW w:w="4158" w:type="dxa"/>
            <w:vAlign w:val="center"/>
          </w:tcPr>
          <w:p w14:paraId="0310306A" w14:textId="77777777" w:rsidR="009B1F7C" w:rsidRPr="0092570F" w:rsidRDefault="00186356" w:rsidP="0092570F">
            <w:pPr>
              <w:pStyle w:val="BodyText"/>
              <w:rPr>
                <w:color w:val="FFFFFF" w:themeColor="background1"/>
              </w:rPr>
            </w:pPr>
            <w:r w:rsidRPr="0092570F">
              <w:rPr>
                <w:color w:val="FFFFFF" w:themeColor="background1"/>
              </w:rPr>
              <w:t>Total</w:t>
            </w:r>
          </w:p>
        </w:tc>
        <w:tc>
          <w:tcPr>
            <w:tcW w:w="2526" w:type="dxa"/>
            <w:vAlign w:val="center"/>
          </w:tcPr>
          <w:p w14:paraId="1F1DF6A0" w14:textId="24C5FAFC" w:rsidR="009B1F7C" w:rsidRDefault="009B1F7C">
            <w:pPr>
              <w:pStyle w:val="TableText-Decimal"/>
              <w:rPr>
                <w:color w:val="FFFFFF" w:themeColor="background1"/>
              </w:rPr>
            </w:pPr>
          </w:p>
        </w:tc>
        <w:tc>
          <w:tcPr>
            <w:tcW w:w="1806" w:type="dxa"/>
            <w:vAlign w:val="center"/>
          </w:tcPr>
          <w:p w14:paraId="5B8B20BB" w14:textId="5A3A5190" w:rsidR="009B1F7C" w:rsidRDefault="009B1F7C">
            <w:pPr>
              <w:pStyle w:val="TableText-Decimal"/>
              <w:rPr>
                <w:color w:val="FFFFFF" w:themeColor="background1"/>
              </w:rPr>
            </w:pPr>
          </w:p>
        </w:tc>
        <w:tc>
          <w:tcPr>
            <w:tcW w:w="1806" w:type="dxa"/>
            <w:vAlign w:val="center"/>
          </w:tcPr>
          <w:p w14:paraId="03739727" w14:textId="2219F59F" w:rsidR="009B1F7C" w:rsidRDefault="003F0D3D">
            <w:pPr>
              <w:pStyle w:val="TableText-Decimal"/>
              <w:rPr>
                <w:color w:val="FFFFFF" w:themeColor="background1"/>
              </w:rPr>
            </w:pPr>
            <w:r>
              <w:rPr>
                <w:color w:val="FFFFFF" w:themeColor="background1"/>
              </w:rPr>
              <w:fldChar w:fldCharType="begin"/>
            </w:r>
            <w:r>
              <w:rPr>
                <w:color w:val="FFFFFF" w:themeColor="background1"/>
              </w:rPr>
              <w:instrText xml:space="preserve"> =SUM(ABOVE) </w:instrText>
            </w:r>
            <w:r>
              <w:rPr>
                <w:color w:val="FFFFFF" w:themeColor="background1"/>
              </w:rPr>
              <w:fldChar w:fldCharType="separate"/>
            </w:r>
            <w:r>
              <w:rPr>
                <w:noProof/>
                <w:color w:val="FFFFFF" w:themeColor="background1"/>
              </w:rPr>
              <w:t>17214</w:t>
            </w:r>
            <w:r>
              <w:rPr>
                <w:color w:val="FFFFFF" w:themeColor="background1"/>
              </w:rPr>
              <w:fldChar w:fldCharType="end"/>
            </w:r>
            <w:r w:rsidR="00B01ED9">
              <w:rPr>
                <w:color w:val="FFFFFF" w:themeColor="background1"/>
              </w:rPr>
              <w:t>.00</w:t>
            </w:r>
          </w:p>
        </w:tc>
      </w:tr>
    </w:tbl>
    <w:sdt>
      <w:sdtPr>
        <w:rPr>
          <w:rFonts w:asciiTheme="minorHAnsi" w:eastAsiaTheme="minorEastAsia" w:hAnsiTheme="minorHAnsi" w:cstheme="minorBidi"/>
          <w:bCs w:val="0"/>
          <w:color w:val="262641" w:themeColor="text2"/>
          <w:spacing w:val="5"/>
          <w:kern w:val="28"/>
          <w:sz w:val="100"/>
          <w:szCs w:val="100"/>
        </w:rPr>
        <w:id w:val="-1336602284"/>
        <w:placeholder>
          <w:docPart w:val="07D9E638D1774B3D9077B30548E882EC"/>
        </w:placeholder>
      </w:sdtPr>
      <w:sdtEndPr>
        <w:rPr>
          <w:color w:val="404040" w:themeColor="text1" w:themeTint="BF"/>
          <w:spacing w:val="0"/>
          <w:kern w:val="0"/>
          <w:sz w:val="20"/>
          <w:szCs w:val="22"/>
        </w:rPr>
      </w:sdtEndPr>
      <w:sdtContent>
        <w:p w14:paraId="4E0E1C2C" w14:textId="08947044" w:rsidR="00CF527B" w:rsidRPr="00D52206" w:rsidRDefault="00330ECE" w:rsidP="001E0588">
          <w:pPr>
            <w:pStyle w:val="Heading1"/>
            <w:rPr>
              <w:rStyle w:val="Heading2Char"/>
              <w:b w:val="0"/>
            </w:rPr>
          </w:pPr>
          <w:r>
            <w:rPr>
              <w:b/>
            </w:rPr>
            <w:t>Project Timeline Estimate</w:t>
          </w:r>
        </w:p>
        <w:p w14:paraId="6E775041" w14:textId="1EDE40B5" w:rsidR="00CF527B" w:rsidRPr="00D52206" w:rsidRDefault="00CF527B" w:rsidP="001E0588">
          <w:r w:rsidRPr="00D52206">
            <w:t xml:space="preserve">The following is our estimate of the amount of work </w:t>
          </w:r>
          <w:r w:rsidR="002453CC" w:rsidRPr="00D52206">
            <w:t xml:space="preserve">items </w:t>
          </w:r>
          <w:r w:rsidRPr="00D52206">
            <w:t>involved.</w:t>
          </w:r>
        </w:p>
        <w:tbl>
          <w:tblPr>
            <w:tblStyle w:val="FinancialTable"/>
            <w:tblW w:w="10278" w:type="dxa"/>
            <w:tblLook w:val="04E0" w:firstRow="1" w:lastRow="1" w:firstColumn="1" w:lastColumn="0" w:noHBand="0" w:noVBand="1"/>
          </w:tblPr>
          <w:tblGrid>
            <w:gridCol w:w="1572"/>
            <w:gridCol w:w="1393"/>
            <w:gridCol w:w="3646"/>
            <w:gridCol w:w="1437"/>
            <w:gridCol w:w="2230"/>
          </w:tblGrid>
          <w:tr w:rsidR="00A153A3" w:rsidRPr="00D52206" w14:paraId="2CC2B8CD" w14:textId="77777777" w:rsidTr="00577539">
            <w:trPr>
              <w:cnfStyle w:val="100000000000" w:firstRow="1" w:lastRow="0" w:firstColumn="0" w:lastColumn="0" w:oddVBand="0" w:evenVBand="0" w:oddHBand="0" w:evenHBand="0" w:firstRowFirstColumn="0" w:firstRowLastColumn="0" w:lastRowFirstColumn="0" w:lastRowLastColumn="0"/>
            </w:trPr>
            <w:sdt>
              <w:sdtPr>
                <w:id w:val="-2063704889"/>
                <w:placeholder>
                  <w:docPart w:val="1DDC22DB91C8C94AAAEF28DC61126578"/>
                </w:placeholder>
                <w:text/>
              </w:sdtPr>
              <w:sdtContent>
                <w:tc>
                  <w:tcPr>
                    <w:tcW w:w="1572" w:type="dxa"/>
                    <w:vAlign w:val="center"/>
                  </w:tcPr>
                  <w:p w14:paraId="171AFF84" w14:textId="19F58DFD" w:rsidR="00A153A3" w:rsidRPr="00D52206" w:rsidRDefault="00A153A3" w:rsidP="00A153A3">
                    <w:pPr>
                      <w:pStyle w:val="TableHeading-Left"/>
                    </w:pPr>
                    <w:r w:rsidRPr="00D52206">
                      <w:t>Term</w:t>
                    </w:r>
                  </w:p>
                </w:tc>
              </w:sdtContent>
            </w:sdt>
            <w:tc>
              <w:tcPr>
                <w:tcW w:w="1393" w:type="dxa"/>
              </w:tcPr>
              <w:p w14:paraId="0F55368E" w14:textId="5719C4BF" w:rsidR="00A153A3" w:rsidRPr="00D52206" w:rsidRDefault="00ED0ACD" w:rsidP="0096737A">
                <w:pPr>
                  <w:pStyle w:val="TableHeading-Center"/>
                </w:pPr>
                <w:r w:rsidRPr="00D52206">
                  <w:t>Project</w:t>
                </w:r>
              </w:p>
            </w:tc>
            <w:sdt>
              <w:sdtPr>
                <w:id w:val="-1841689908"/>
                <w:placeholder>
                  <w:docPart w:val="CA242A2A6E42824DAB2B5F7C6EB70310"/>
                </w:placeholder>
                <w:text/>
              </w:sdtPr>
              <w:sdtContent>
                <w:tc>
                  <w:tcPr>
                    <w:tcW w:w="3646" w:type="dxa"/>
                    <w:vAlign w:val="center"/>
                  </w:tcPr>
                  <w:p w14:paraId="01C9355C" w14:textId="43397BF5" w:rsidR="00A153A3" w:rsidRPr="00D52206" w:rsidRDefault="00A153A3" w:rsidP="0096737A">
                    <w:pPr>
                      <w:pStyle w:val="TableHeading-Center"/>
                    </w:pPr>
                    <w:r w:rsidRPr="00D52206">
                      <w:t>Description</w:t>
                    </w:r>
                  </w:p>
                </w:tc>
              </w:sdtContent>
            </w:sdt>
            <w:sdt>
              <w:sdtPr>
                <w:id w:val="-1936048398"/>
                <w:placeholder>
                  <w:docPart w:val="5F4DA0D4D62902438E5FCBE9707D62D8"/>
                </w:placeholder>
                <w:text/>
              </w:sdtPr>
              <w:sdtContent>
                <w:tc>
                  <w:tcPr>
                    <w:tcW w:w="1437" w:type="dxa"/>
                    <w:vAlign w:val="center"/>
                  </w:tcPr>
                  <w:p w14:paraId="1F10CC10" w14:textId="1743ED91" w:rsidR="00A153A3" w:rsidRPr="00D52206" w:rsidRDefault="00ED0ACD" w:rsidP="00ED0ACD">
                    <w:pPr>
                      <w:pStyle w:val="TableHeading-Center"/>
                    </w:pPr>
                    <w:r w:rsidRPr="00D52206">
                      <w:t>Complexity</w:t>
                    </w:r>
                  </w:p>
                </w:tc>
              </w:sdtContent>
            </w:sdt>
            <w:sdt>
              <w:sdtPr>
                <w:id w:val="767821857"/>
                <w:placeholder>
                  <w:docPart w:val="731917DC68713E47AD0A5E69926CAC7E"/>
                </w:placeholder>
                <w:text/>
              </w:sdtPr>
              <w:sdtContent>
                <w:tc>
                  <w:tcPr>
                    <w:tcW w:w="2230" w:type="dxa"/>
                    <w:vAlign w:val="center"/>
                  </w:tcPr>
                  <w:p w14:paraId="627139C9" w14:textId="5EB25680" w:rsidR="00A153A3" w:rsidRPr="00D52206" w:rsidRDefault="00A153A3" w:rsidP="00A153A3">
                    <w:pPr>
                      <w:pStyle w:val="TableHeading-Center"/>
                    </w:pPr>
                    <w:r w:rsidRPr="00D52206">
                      <w:t>Notes</w:t>
                    </w:r>
                  </w:p>
                </w:tc>
              </w:sdtContent>
            </w:sdt>
          </w:tr>
          <w:tr w:rsidR="00A153A3" w:rsidRPr="00D52206" w14:paraId="171EA205" w14:textId="77777777" w:rsidTr="00577539">
            <w:trPr>
              <w:trHeight w:val="387"/>
            </w:trPr>
            <w:sdt>
              <w:sdtPr>
                <w:id w:val="563913329"/>
                <w:placeholder>
                  <w:docPart w:val="38E601D56EFB214E85CE7810BA297919"/>
                </w:placeholder>
                <w:text/>
              </w:sdtPr>
              <w:sdtContent>
                <w:tc>
                  <w:tcPr>
                    <w:tcW w:w="1572" w:type="dxa"/>
                    <w:vAlign w:val="center"/>
                  </w:tcPr>
                  <w:p w14:paraId="45384FB6" w14:textId="4D489AF4" w:rsidR="00A153A3" w:rsidRPr="00D52206" w:rsidRDefault="00A153A3" w:rsidP="00A153A3">
                    <w:pPr>
                      <w:pStyle w:val="TableText-Left"/>
                    </w:pPr>
                    <w:r w:rsidRPr="00D52206">
                      <w:t>Winter 2012</w:t>
                    </w:r>
                  </w:p>
                </w:tc>
              </w:sdtContent>
            </w:sdt>
            <w:tc>
              <w:tcPr>
                <w:tcW w:w="1393" w:type="dxa"/>
                <w:vAlign w:val="center"/>
              </w:tcPr>
              <w:p w14:paraId="3FF2DB07" w14:textId="129DB4B9" w:rsidR="00A153A3" w:rsidRPr="00D52206" w:rsidRDefault="00A153A3" w:rsidP="00A153A3">
                <w:pPr>
                  <w:pStyle w:val="TableText-Decimal"/>
                  <w:tabs>
                    <w:tab w:val="clear" w:pos="977"/>
                  </w:tabs>
                  <w:jc w:val="both"/>
                </w:pPr>
                <w:r w:rsidRPr="00D52206">
                  <w:t>Vision</w:t>
                </w:r>
                <w:r w:rsidR="00ED0ACD" w:rsidRPr="00D52206">
                  <w:t xml:space="preserve"> 1</w:t>
                </w:r>
              </w:p>
            </w:tc>
            <w:tc>
              <w:tcPr>
                <w:tcW w:w="3646" w:type="dxa"/>
                <w:vAlign w:val="center"/>
              </w:tcPr>
              <w:p w14:paraId="1C56DEA6" w14:textId="531AA32D" w:rsidR="00A153A3" w:rsidRPr="00D52206" w:rsidRDefault="00A153A3" w:rsidP="0096737A">
                <w:pPr>
                  <w:pStyle w:val="TableText-Decimal"/>
                </w:pPr>
                <w:r w:rsidRPr="00D52206">
                  <w:t>Use Kinect to track faces using face detection</w:t>
                </w:r>
              </w:p>
            </w:tc>
            <w:tc>
              <w:tcPr>
                <w:tcW w:w="1437" w:type="dxa"/>
                <w:vAlign w:val="center"/>
              </w:tcPr>
              <w:p w14:paraId="4BA83E80" w14:textId="42F0EEEC" w:rsidR="00A153A3" w:rsidRPr="00D52206" w:rsidRDefault="00ED0ACD" w:rsidP="0096737A">
                <w:pPr>
                  <w:pStyle w:val="TableText-Decimal"/>
                </w:pPr>
                <w:r w:rsidRPr="00D52206">
                  <w:t>High</w:t>
                </w:r>
              </w:p>
            </w:tc>
            <w:tc>
              <w:tcPr>
                <w:tcW w:w="2230" w:type="dxa"/>
                <w:vAlign w:val="center"/>
              </w:tcPr>
              <w:p w14:paraId="1072972F" w14:textId="77777777" w:rsidR="00A153A3" w:rsidRPr="00D52206" w:rsidRDefault="00A153A3" w:rsidP="0096737A">
                <w:pPr>
                  <w:pStyle w:val="TableText-Decimal"/>
                </w:pPr>
              </w:p>
            </w:tc>
          </w:tr>
          <w:tr w:rsidR="00A153A3" w:rsidRPr="00D52206" w14:paraId="5D6D30F7"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0D3A5949" w14:textId="77777777" w:rsidR="00A153A3" w:rsidRPr="00D52206" w:rsidRDefault="00A153A3" w:rsidP="0096737A">
                <w:pPr>
                  <w:pStyle w:val="TableText-Left"/>
                </w:pPr>
              </w:p>
            </w:tc>
            <w:tc>
              <w:tcPr>
                <w:tcW w:w="1393" w:type="dxa"/>
                <w:vAlign w:val="center"/>
              </w:tcPr>
              <w:p w14:paraId="62B50449" w14:textId="77777777" w:rsidR="00A153A3" w:rsidRPr="00D52206" w:rsidRDefault="00A153A3" w:rsidP="00A153A3">
                <w:pPr>
                  <w:pStyle w:val="TableText-Decimal"/>
                  <w:tabs>
                    <w:tab w:val="clear" w:pos="977"/>
                  </w:tabs>
                  <w:jc w:val="both"/>
                </w:pPr>
              </w:p>
            </w:tc>
            <w:tc>
              <w:tcPr>
                <w:tcW w:w="3646" w:type="dxa"/>
                <w:vAlign w:val="center"/>
              </w:tcPr>
              <w:p w14:paraId="127FF33B" w14:textId="13C7CA15" w:rsidR="00A153A3" w:rsidRPr="00D52206" w:rsidRDefault="00A153A3" w:rsidP="0096737A">
                <w:pPr>
                  <w:pStyle w:val="TableText-Decimal"/>
                </w:pPr>
                <w:r w:rsidRPr="00D52206">
                  <w:t>Add face recognition to face detection</w:t>
                </w:r>
              </w:p>
            </w:tc>
            <w:tc>
              <w:tcPr>
                <w:tcW w:w="1437" w:type="dxa"/>
                <w:vAlign w:val="center"/>
              </w:tcPr>
              <w:p w14:paraId="51A2CA44" w14:textId="424AAB9B" w:rsidR="00A153A3" w:rsidRPr="00D52206" w:rsidRDefault="00ED0ACD" w:rsidP="0096737A">
                <w:pPr>
                  <w:pStyle w:val="TableText-Decimal"/>
                </w:pPr>
                <w:r w:rsidRPr="00D52206">
                  <w:t>High</w:t>
                </w:r>
              </w:p>
            </w:tc>
            <w:tc>
              <w:tcPr>
                <w:tcW w:w="2230" w:type="dxa"/>
                <w:vAlign w:val="center"/>
              </w:tcPr>
              <w:p w14:paraId="6D367681" w14:textId="77777777" w:rsidR="00A153A3" w:rsidRPr="00D52206" w:rsidRDefault="00A153A3" w:rsidP="0096737A">
                <w:pPr>
                  <w:pStyle w:val="TableText-Decimal"/>
                </w:pPr>
              </w:p>
            </w:tc>
          </w:tr>
          <w:tr w:rsidR="00ED0ACD" w:rsidRPr="00D52206" w14:paraId="2F0C2DDF" w14:textId="77777777" w:rsidTr="00577539">
            <w:tc>
              <w:tcPr>
                <w:tcW w:w="1572" w:type="dxa"/>
                <w:vAlign w:val="center"/>
              </w:tcPr>
              <w:p w14:paraId="65ECC0FE" w14:textId="77777777" w:rsidR="00ED0ACD" w:rsidRPr="00D52206" w:rsidRDefault="00ED0ACD" w:rsidP="0096737A">
                <w:pPr>
                  <w:pStyle w:val="TableText-Left"/>
                </w:pPr>
              </w:p>
            </w:tc>
            <w:tc>
              <w:tcPr>
                <w:tcW w:w="1393" w:type="dxa"/>
                <w:vAlign w:val="center"/>
              </w:tcPr>
              <w:p w14:paraId="46B4C191" w14:textId="77777777" w:rsidR="00ED0ACD" w:rsidRPr="00D52206" w:rsidRDefault="00ED0ACD" w:rsidP="00A153A3">
                <w:pPr>
                  <w:pStyle w:val="TableText-Decimal"/>
                  <w:tabs>
                    <w:tab w:val="clear" w:pos="977"/>
                  </w:tabs>
                  <w:jc w:val="both"/>
                </w:pPr>
              </w:p>
            </w:tc>
            <w:tc>
              <w:tcPr>
                <w:tcW w:w="3646" w:type="dxa"/>
                <w:vAlign w:val="center"/>
              </w:tcPr>
              <w:p w14:paraId="1F72A3BB" w14:textId="62D3F004" w:rsidR="00ED0ACD" w:rsidRPr="00D52206" w:rsidRDefault="00ED0ACD" w:rsidP="0096737A">
                <w:pPr>
                  <w:pStyle w:val="TableText-Decimal"/>
                </w:pPr>
                <w:r w:rsidRPr="00D52206">
                  <w:t>Build library for integration with the system</w:t>
                </w:r>
              </w:p>
            </w:tc>
            <w:tc>
              <w:tcPr>
                <w:tcW w:w="1437" w:type="dxa"/>
                <w:vAlign w:val="center"/>
              </w:tcPr>
              <w:p w14:paraId="0BFFFE6D" w14:textId="45A621B0" w:rsidR="00ED0ACD" w:rsidRPr="00D52206" w:rsidRDefault="00ED0ACD" w:rsidP="0096737A">
                <w:pPr>
                  <w:pStyle w:val="TableText-Decimal"/>
                </w:pPr>
                <w:r w:rsidRPr="00D52206">
                  <w:t>Medium</w:t>
                </w:r>
              </w:p>
            </w:tc>
            <w:tc>
              <w:tcPr>
                <w:tcW w:w="2230" w:type="dxa"/>
                <w:vAlign w:val="center"/>
              </w:tcPr>
              <w:p w14:paraId="76D045A1" w14:textId="77777777" w:rsidR="00ED0ACD" w:rsidRPr="00D52206" w:rsidRDefault="00ED0ACD" w:rsidP="0096737A">
                <w:pPr>
                  <w:pStyle w:val="TableText-Decimal"/>
                </w:pPr>
              </w:p>
            </w:tc>
          </w:tr>
          <w:tr w:rsidR="00A153A3" w:rsidRPr="00D52206" w14:paraId="2EF43DBC"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40FC688B" w14:textId="77777777" w:rsidR="00A153A3" w:rsidRPr="00D52206" w:rsidRDefault="00A153A3" w:rsidP="0096737A">
                <w:pPr>
                  <w:pStyle w:val="TableText-Left"/>
                </w:pPr>
              </w:p>
            </w:tc>
            <w:tc>
              <w:tcPr>
                <w:tcW w:w="1393" w:type="dxa"/>
                <w:vAlign w:val="center"/>
              </w:tcPr>
              <w:p w14:paraId="1C30B130" w14:textId="671303A1" w:rsidR="00A153A3" w:rsidRPr="00D52206" w:rsidRDefault="00ED0ACD" w:rsidP="00A153A3">
                <w:pPr>
                  <w:pStyle w:val="TableText-Decimal"/>
                  <w:tabs>
                    <w:tab w:val="clear" w:pos="977"/>
                  </w:tabs>
                  <w:jc w:val="both"/>
                </w:pPr>
                <w:r w:rsidRPr="00D52206">
                  <w:t>Vision 2/Navigation</w:t>
                </w:r>
              </w:p>
            </w:tc>
            <w:tc>
              <w:tcPr>
                <w:tcW w:w="3646" w:type="dxa"/>
                <w:vAlign w:val="center"/>
              </w:tcPr>
              <w:p w14:paraId="2E437D28" w14:textId="5D403AF0" w:rsidR="00A153A3" w:rsidRPr="00D52206" w:rsidRDefault="00A153A3" w:rsidP="0096737A">
                <w:pPr>
                  <w:pStyle w:val="TableText-Decimal"/>
                </w:pPr>
                <w:r w:rsidRPr="00D52206">
                  <w:t xml:space="preserve">Use Kinect to detect hallway </w:t>
                </w:r>
                <w:r w:rsidR="00ED0ACD" w:rsidRPr="00D52206">
                  <w:t>walls/</w:t>
                </w:r>
                <w:r w:rsidRPr="00D52206">
                  <w:t>edges</w:t>
                </w:r>
              </w:p>
            </w:tc>
            <w:tc>
              <w:tcPr>
                <w:tcW w:w="1437" w:type="dxa"/>
                <w:vAlign w:val="center"/>
              </w:tcPr>
              <w:p w14:paraId="6E252725" w14:textId="5A6FC309" w:rsidR="00A153A3" w:rsidRPr="00D52206" w:rsidRDefault="00ED0ACD" w:rsidP="0096737A">
                <w:pPr>
                  <w:pStyle w:val="TableText-Decimal"/>
                </w:pPr>
                <w:r w:rsidRPr="00D52206">
                  <w:t>High</w:t>
                </w:r>
              </w:p>
            </w:tc>
            <w:tc>
              <w:tcPr>
                <w:tcW w:w="2230" w:type="dxa"/>
                <w:vAlign w:val="center"/>
              </w:tcPr>
              <w:p w14:paraId="225B9873" w14:textId="77777777" w:rsidR="00A153A3" w:rsidRPr="00D52206" w:rsidRDefault="00A153A3" w:rsidP="0096737A">
                <w:pPr>
                  <w:pStyle w:val="TableText-Decimal"/>
                </w:pPr>
              </w:p>
            </w:tc>
          </w:tr>
          <w:tr w:rsidR="00A153A3" w:rsidRPr="00D52206" w14:paraId="1782DA02" w14:textId="77777777" w:rsidTr="00577539">
            <w:tc>
              <w:tcPr>
                <w:tcW w:w="1572" w:type="dxa"/>
                <w:vAlign w:val="center"/>
              </w:tcPr>
              <w:p w14:paraId="6AF1137C" w14:textId="77777777" w:rsidR="00A153A3" w:rsidRPr="00D52206" w:rsidRDefault="00A153A3" w:rsidP="0096737A">
                <w:pPr>
                  <w:pStyle w:val="TableText-Left"/>
                </w:pPr>
              </w:p>
            </w:tc>
            <w:tc>
              <w:tcPr>
                <w:tcW w:w="1393" w:type="dxa"/>
                <w:vAlign w:val="center"/>
              </w:tcPr>
              <w:p w14:paraId="0D9EDC57" w14:textId="77777777" w:rsidR="00A153A3" w:rsidRPr="00D52206" w:rsidRDefault="00A153A3" w:rsidP="00A153A3">
                <w:pPr>
                  <w:pStyle w:val="TableText-Decimal"/>
                  <w:tabs>
                    <w:tab w:val="clear" w:pos="977"/>
                  </w:tabs>
                  <w:jc w:val="both"/>
                </w:pPr>
              </w:p>
            </w:tc>
            <w:tc>
              <w:tcPr>
                <w:tcW w:w="3646" w:type="dxa"/>
                <w:vAlign w:val="center"/>
              </w:tcPr>
              <w:p w14:paraId="3D85731C" w14:textId="04220473" w:rsidR="00A153A3" w:rsidRPr="00D52206" w:rsidRDefault="00ED0ACD" w:rsidP="0096737A">
                <w:pPr>
                  <w:pStyle w:val="TableText-Decimal"/>
                </w:pPr>
                <w:r w:rsidRPr="00D52206">
                  <w:t>Use information of hallway walls/edges to orient robot</w:t>
                </w:r>
              </w:p>
            </w:tc>
            <w:tc>
              <w:tcPr>
                <w:tcW w:w="1437" w:type="dxa"/>
                <w:vAlign w:val="center"/>
              </w:tcPr>
              <w:p w14:paraId="439DC4C6" w14:textId="66A12BF4" w:rsidR="00A153A3" w:rsidRPr="00D52206" w:rsidRDefault="00ED0ACD" w:rsidP="0096737A">
                <w:pPr>
                  <w:pStyle w:val="TableText-Decimal"/>
                </w:pPr>
                <w:r w:rsidRPr="00D52206">
                  <w:t>Medium</w:t>
                </w:r>
              </w:p>
            </w:tc>
            <w:tc>
              <w:tcPr>
                <w:tcW w:w="2230" w:type="dxa"/>
                <w:vAlign w:val="center"/>
              </w:tcPr>
              <w:p w14:paraId="1692C456" w14:textId="77777777" w:rsidR="00A153A3" w:rsidRPr="00D52206" w:rsidRDefault="00A153A3" w:rsidP="0096737A">
                <w:pPr>
                  <w:pStyle w:val="TableText-Decimal"/>
                </w:pPr>
              </w:p>
            </w:tc>
          </w:tr>
          <w:tr w:rsidR="00A153A3" w:rsidRPr="00D52206" w14:paraId="60DE1243"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11F22C23" w14:textId="77777777" w:rsidR="00A153A3" w:rsidRPr="00D52206" w:rsidRDefault="00A153A3" w:rsidP="0096737A">
                <w:pPr>
                  <w:pStyle w:val="TableText-Left"/>
                </w:pPr>
              </w:p>
            </w:tc>
            <w:tc>
              <w:tcPr>
                <w:tcW w:w="1393" w:type="dxa"/>
                <w:vAlign w:val="center"/>
              </w:tcPr>
              <w:p w14:paraId="659565AB" w14:textId="77777777" w:rsidR="00A153A3" w:rsidRPr="00D52206" w:rsidRDefault="00A153A3" w:rsidP="00A153A3">
                <w:pPr>
                  <w:pStyle w:val="TableText-Decimal"/>
                  <w:tabs>
                    <w:tab w:val="clear" w:pos="977"/>
                  </w:tabs>
                  <w:jc w:val="both"/>
                </w:pPr>
              </w:p>
            </w:tc>
            <w:tc>
              <w:tcPr>
                <w:tcW w:w="3646" w:type="dxa"/>
                <w:vAlign w:val="center"/>
              </w:tcPr>
              <w:p w14:paraId="1293F10A" w14:textId="5F0432B3" w:rsidR="00A153A3" w:rsidRPr="00D52206" w:rsidRDefault="00ED0ACD" w:rsidP="0096737A">
                <w:pPr>
                  <w:pStyle w:val="TableText-Decimal"/>
                </w:pPr>
                <w:r w:rsidRPr="00D52206">
                  <w:t>Build library for integration with the system</w:t>
                </w:r>
              </w:p>
            </w:tc>
            <w:tc>
              <w:tcPr>
                <w:tcW w:w="1437" w:type="dxa"/>
                <w:vAlign w:val="center"/>
              </w:tcPr>
              <w:p w14:paraId="5092DA8F" w14:textId="502026DA" w:rsidR="00A153A3" w:rsidRPr="00D52206" w:rsidRDefault="00ED0ACD" w:rsidP="0096737A">
                <w:pPr>
                  <w:pStyle w:val="TableText-Decimal"/>
                </w:pPr>
                <w:r w:rsidRPr="00D52206">
                  <w:t>Medium</w:t>
                </w:r>
              </w:p>
            </w:tc>
            <w:tc>
              <w:tcPr>
                <w:tcW w:w="2230" w:type="dxa"/>
                <w:vAlign w:val="center"/>
              </w:tcPr>
              <w:p w14:paraId="2CD77631" w14:textId="77777777" w:rsidR="00A153A3" w:rsidRPr="00D52206" w:rsidRDefault="00A153A3" w:rsidP="0096737A">
                <w:pPr>
                  <w:pStyle w:val="TableText-Decimal"/>
                </w:pPr>
              </w:p>
            </w:tc>
          </w:tr>
          <w:tr w:rsidR="00A153A3" w:rsidRPr="00D52206" w14:paraId="49E0058F" w14:textId="77777777" w:rsidTr="00577539">
            <w:tc>
              <w:tcPr>
                <w:tcW w:w="1572" w:type="dxa"/>
                <w:vAlign w:val="center"/>
              </w:tcPr>
              <w:p w14:paraId="426F73B9" w14:textId="77777777" w:rsidR="00A153A3" w:rsidRPr="00D52206" w:rsidRDefault="00A153A3" w:rsidP="0096737A">
                <w:pPr>
                  <w:pStyle w:val="TableText-Left"/>
                </w:pPr>
              </w:p>
            </w:tc>
            <w:tc>
              <w:tcPr>
                <w:tcW w:w="1393" w:type="dxa"/>
                <w:vAlign w:val="center"/>
              </w:tcPr>
              <w:p w14:paraId="1815C47F" w14:textId="3F19DB70" w:rsidR="00A153A3" w:rsidRPr="00D52206" w:rsidRDefault="00ED0ACD" w:rsidP="00A153A3">
                <w:pPr>
                  <w:pStyle w:val="TableText-Decimal"/>
                  <w:tabs>
                    <w:tab w:val="clear" w:pos="977"/>
                  </w:tabs>
                  <w:jc w:val="both"/>
                </w:pPr>
                <w:r w:rsidRPr="00D52206">
                  <w:t>Speech</w:t>
                </w:r>
              </w:p>
            </w:tc>
            <w:tc>
              <w:tcPr>
                <w:tcW w:w="3646" w:type="dxa"/>
                <w:vAlign w:val="center"/>
              </w:tcPr>
              <w:p w14:paraId="48B762D0" w14:textId="1FFC8B96" w:rsidR="00A153A3" w:rsidRPr="00D52206" w:rsidRDefault="00ED0ACD" w:rsidP="0096737A">
                <w:pPr>
                  <w:pStyle w:val="TableText-Decimal"/>
                </w:pPr>
                <w:r w:rsidRPr="00D52206">
                  <w:t>Train Pocket-Sphinx for 85%+ detection rate</w:t>
                </w:r>
              </w:p>
            </w:tc>
            <w:tc>
              <w:tcPr>
                <w:tcW w:w="1437" w:type="dxa"/>
                <w:vAlign w:val="center"/>
              </w:tcPr>
              <w:p w14:paraId="3E56A0E7" w14:textId="7C7F52A8" w:rsidR="00A153A3" w:rsidRPr="00D52206" w:rsidRDefault="00ED0ACD" w:rsidP="0096737A">
                <w:pPr>
                  <w:pStyle w:val="TableText-Decimal"/>
                </w:pPr>
                <w:r w:rsidRPr="00D52206">
                  <w:t>High</w:t>
                </w:r>
              </w:p>
            </w:tc>
            <w:tc>
              <w:tcPr>
                <w:tcW w:w="2230" w:type="dxa"/>
                <w:vAlign w:val="center"/>
              </w:tcPr>
              <w:p w14:paraId="1C678181" w14:textId="77777777" w:rsidR="00A153A3" w:rsidRPr="00D52206" w:rsidRDefault="00A153A3" w:rsidP="0096737A">
                <w:pPr>
                  <w:pStyle w:val="TableText-Decimal"/>
                </w:pPr>
              </w:p>
            </w:tc>
          </w:tr>
          <w:tr w:rsidR="00ED0ACD" w:rsidRPr="00D52206" w14:paraId="41F58C51"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324214AB" w14:textId="3CA23DD5" w:rsidR="00ED0ACD" w:rsidRPr="00D52206" w:rsidRDefault="00ED0ACD" w:rsidP="0096737A">
                <w:pPr>
                  <w:pStyle w:val="TableText-Left"/>
                </w:pPr>
              </w:p>
            </w:tc>
            <w:tc>
              <w:tcPr>
                <w:tcW w:w="1393" w:type="dxa"/>
                <w:vAlign w:val="center"/>
              </w:tcPr>
              <w:p w14:paraId="657CA612" w14:textId="77777777" w:rsidR="00ED0ACD" w:rsidRPr="00D52206" w:rsidRDefault="00ED0ACD" w:rsidP="00A153A3">
                <w:pPr>
                  <w:pStyle w:val="TableText-Decimal"/>
                  <w:tabs>
                    <w:tab w:val="clear" w:pos="977"/>
                  </w:tabs>
                  <w:jc w:val="both"/>
                </w:pPr>
              </w:p>
            </w:tc>
            <w:tc>
              <w:tcPr>
                <w:tcW w:w="3646" w:type="dxa"/>
                <w:vAlign w:val="center"/>
              </w:tcPr>
              <w:p w14:paraId="2C1FB62B" w14:textId="7CBF31E7" w:rsidR="00ED0ACD" w:rsidRPr="00D52206" w:rsidRDefault="00ED0ACD" w:rsidP="0096737A">
                <w:pPr>
                  <w:pStyle w:val="TableText-Decimal"/>
                </w:pPr>
                <w:r w:rsidRPr="00D52206">
                  <w:t>Interface Pocket-Sphinx with NLP unit</w:t>
                </w:r>
              </w:p>
            </w:tc>
            <w:tc>
              <w:tcPr>
                <w:tcW w:w="1437" w:type="dxa"/>
                <w:vAlign w:val="center"/>
              </w:tcPr>
              <w:p w14:paraId="579C657D" w14:textId="3B92F297" w:rsidR="00ED0ACD" w:rsidRPr="00D52206" w:rsidRDefault="00ED0ACD" w:rsidP="0096737A">
                <w:pPr>
                  <w:pStyle w:val="TableText-Decimal"/>
                </w:pPr>
                <w:r w:rsidRPr="00D52206">
                  <w:t>Medium</w:t>
                </w:r>
              </w:p>
            </w:tc>
            <w:tc>
              <w:tcPr>
                <w:tcW w:w="2230" w:type="dxa"/>
                <w:vAlign w:val="center"/>
              </w:tcPr>
              <w:p w14:paraId="25EE4C65" w14:textId="77777777" w:rsidR="00ED0ACD" w:rsidRPr="00D52206" w:rsidRDefault="00ED0ACD" w:rsidP="0096737A">
                <w:pPr>
                  <w:pStyle w:val="TableText-Decimal"/>
                </w:pPr>
              </w:p>
            </w:tc>
          </w:tr>
          <w:tr w:rsidR="00ED0ACD" w:rsidRPr="00D52206" w14:paraId="65117129" w14:textId="77777777" w:rsidTr="00577539">
            <w:tc>
              <w:tcPr>
                <w:tcW w:w="1572" w:type="dxa"/>
                <w:vAlign w:val="center"/>
              </w:tcPr>
              <w:p w14:paraId="0414E02A" w14:textId="77777777" w:rsidR="00ED0ACD" w:rsidRPr="00D52206" w:rsidRDefault="00ED0ACD" w:rsidP="0096737A">
                <w:pPr>
                  <w:pStyle w:val="TableText-Left"/>
                </w:pPr>
              </w:p>
            </w:tc>
            <w:tc>
              <w:tcPr>
                <w:tcW w:w="1393" w:type="dxa"/>
                <w:vAlign w:val="center"/>
              </w:tcPr>
              <w:p w14:paraId="5225BCAC" w14:textId="77777777" w:rsidR="00ED0ACD" w:rsidRPr="00D52206" w:rsidRDefault="00ED0ACD" w:rsidP="00A153A3">
                <w:pPr>
                  <w:pStyle w:val="TableText-Decimal"/>
                  <w:tabs>
                    <w:tab w:val="clear" w:pos="977"/>
                  </w:tabs>
                  <w:jc w:val="both"/>
                </w:pPr>
              </w:p>
            </w:tc>
            <w:tc>
              <w:tcPr>
                <w:tcW w:w="3646" w:type="dxa"/>
                <w:vAlign w:val="center"/>
              </w:tcPr>
              <w:p w14:paraId="2FE84B7A" w14:textId="090F0477" w:rsidR="00ED0ACD" w:rsidRPr="00D52206" w:rsidRDefault="00ED0ACD" w:rsidP="0096737A">
                <w:pPr>
                  <w:pStyle w:val="TableText-Decimal"/>
                </w:pPr>
                <w:r w:rsidRPr="00D52206">
                  <w:t>Build library for integration with the system</w:t>
                </w:r>
              </w:p>
            </w:tc>
            <w:tc>
              <w:tcPr>
                <w:tcW w:w="1437" w:type="dxa"/>
                <w:vAlign w:val="center"/>
              </w:tcPr>
              <w:p w14:paraId="7DA46534" w14:textId="0F715291" w:rsidR="00ED0ACD" w:rsidRPr="00D52206" w:rsidRDefault="00ED0ACD" w:rsidP="0096737A">
                <w:pPr>
                  <w:pStyle w:val="TableText-Decimal"/>
                </w:pPr>
                <w:r w:rsidRPr="00D52206">
                  <w:t>Medium</w:t>
                </w:r>
              </w:p>
            </w:tc>
            <w:tc>
              <w:tcPr>
                <w:tcW w:w="2230" w:type="dxa"/>
                <w:vAlign w:val="center"/>
              </w:tcPr>
              <w:p w14:paraId="26CB6C96" w14:textId="77777777" w:rsidR="00ED0ACD" w:rsidRPr="00D52206" w:rsidRDefault="00ED0ACD" w:rsidP="0096737A">
                <w:pPr>
                  <w:pStyle w:val="TableText-Decimal"/>
                </w:pPr>
              </w:p>
            </w:tc>
          </w:tr>
          <w:tr w:rsidR="00ED0ACD" w:rsidRPr="00D52206" w14:paraId="5D36469E"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692F1459" w14:textId="533CCAFD" w:rsidR="00ED0ACD" w:rsidRPr="00D52206" w:rsidRDefault="00ED0ACD" w:rsidP="0096737A">
                <w:pPr>
                  <w:pStyle w:val="TableText-Left"/>
                </w:pPr>
              </w:p>
            </w:tc>
            <w:tc>
              <w:tcPr>
                <w:tcW w:w="1393" w:type="dxa"/>
                <w:vAlign w:val="center"/>
              </w:tcPr>
              <w:p w14:paraId="52DB02FF" w14:textId="5E443243" w:rsidR="00ED0ACD" w:rsidRPr="00D52206" w:rsidRDefault="00ED0ACD" w:rsidP="00A153A3">
                <w:pPr>
                  <w:pStyle w:val="TableText-Decimal"/>
                  <w:tabs>
                    <w:tab w:val="clear" w:pos="977"/>
                  </w:tabs>
                  <w:jc w:val="both"/>
                </w:pPr>
                <w:r w:rsidRPr="00D52206">
                  <w:t>NLP</w:t>
                </w:r>
              </w:p>
            </w:tc>
            <w:tc>
              <w:tcPr>
                <w:tcW w:w="3646" w:type="dxa"/>
                <w:vAlign w:val="center"/>
              </w:tcPr>
              <w:p w14:paraId="4E2C8E18" w14:textId="7D4B953F" w:rsidR="00ED0ACD" w:rsidRPr="00D52206" w:rsidRDefault="00ED0ACD" w:rsidP="0096737A">
                <w:pPr>
                  <w:pStyle w:val="TableText-Decimal"/>
                </w:pPr>
                <w:r w:rsidRPr="00D52206">
                  <w:t>Improve current NLP program</w:t>
                </w:r>
              </w:p>
            </w:tc>
            <w:tc>
              <w:tcPr>
                <w:tcW w:w="1437" w:type="dxa"/>
                <w:vAlign w:val="center"/>
              </w:tcPr>
              <w:p w14:paraId="1E5420E9" w14:textId="097931A3" w:rsidR="00ED0ACD" w:rsidRPr="00D52206" w:rsidRDefault="00ED0ACD" w:rsidP="0096737A">
                <w:pPr>
                  <w:pStyle w:val="TableText-Decimal"/>
                </w:pPr>
                <w:r w:rsidRPr="00D52206">
                  <w:t>High</w:t>
                </w:r>
              </w:p>
            </w:tc>
            <w:tc>
              <w:tcPr>
                <w:tcW w:w="2230" w:type="dxa"/>
                <w:vAlign w:val="center"/>
              </w:tcPr>
              <w:p w14:paraId="1C7F5D98" w14:textId="77777777" w:rsidR="00ED0ACD" w:rsidRPr="00D52206" w:rsidRDefault="00ED0ACD" w:rsidP="0096737A">
                <w:pPr>
                  <w:pStyle w:val="TableText-Decimal"/>
                </w:pPr>
              </w:p>
            </w:tc>
          </w:tr>
          <w:tr w:rsidR="00ED0ACD" w:rsidRPr="00D52206" w14:paraId="1EDE3670" w14:textId="77777777" w:rsidTr="00577539">
            <w:tc>
              <w:tcPr>
                <w:tcW w:w="1572" w:type="dxa"/>
                <w:vAlign w:val="center"/>
              </w:tcPr>
              <w:p w14:paraId="2E97EF34" w14:textId="77777777" w:rsidR="00ED0ACD" w:rsidRPr="00D52206" w:rsidRDefault="00ED0ACD" w:rsidP="0096737A">
                <w:pPr>
                  <w:pStyle w:val="TableText-Left"/>
                </w:pPr>
              </w:p>
            </w:tc>
            <w:tc>
              <w:tcPr>
                <w:tcW w:w="1393" w:type="dxa"/>
                <w:vAlign w:val="center"/>
              </w:tcPr>
              <w:p w14:paraId="15C06BF8" w14:textId="77777777" w:rsidR="00ED0ACD" w:rsidRPr="00D52206" w:rsidRDefault="00ED0ACD" w:rsidP="00A153A3">
                <w:pPr>
                  <w:pStyle w:val="TableText-Decimal"/>
                  <w:tabs>
                    <w:tab w:val="clear" w:pos="977"/>
                  </w:tabs>
                  <w:jc w:val="both"/>
                </w:pPr>
              </w:p>
            </w:tc>
            <w:tc>
              <w:tcPr>
                <w:tcW w:w="3646" w:type="dxa"/>
                <w:vAlign w:val="center"/>
              </w:tcPr>
              <w:p w14:paraId="11FAC6EA" w14:textId="56E3D412" w:rsidR="00ED0ACD" w:rsidRPr="00D52206" w:rsidRDefault="00ED0ACD" w:rsidP="0096737A">
                <w:pPr>
                  <w:pStyle w:val="TableText-Decimal"/>
                </w:pPr>
                <w:r w:rsidRPr="00D52206">
                  <w:t>Improve grammar database</w:t>
                </w:r>
              </w:p>
            </w:tc>
            <w:tc>
              <w:tcPr>
                <w:tcW w:w="1437" w:type="dxa"/>
                <w:vAlign w:val="center"/>
              </w:tcPr>
              <w:p w14:paraId="5CADACDD" w14:textId="57A98281" w:rsidR="00ED0ACD" w:rsidRPr="00D52206" w:rsidRDefault="00ED0ACD" w:rsidP="0096737A">
                <w:pPr>
                  <w:pStyle w:val="TableText-Decimal"/>
                </w:pPr>
                <w:r w:rsidRPr="00D52206">
                  <w:t>Medium</w:t>
                </w:r>
              </w:p>
            </w:tc>
            <w:tc>
              <w:tcPr>
                <w:tcW w:w="2230" w:type="dxa"/>
                <w:vAlign w:val="center"/>
              </w:tcPr>
              <w:p w14:paraId="0DCD7A6C" w14:textId="77777777" w:rsidR="00ED0ACD" w:rsidRPr="00D52206" w:rsidRDefault="00ED0ACD" w:rsidP="0096737A">
                <w:pPr>
                  <w:pStyle w:val="TableText-Decimal"/>
                </w:pPr>
              </w:p>
            </w:tc>
          </w:tr>
          <w:tr w:rsidR="00ED0ACD" w:rsidRPr="00D52206" w14:paraId="3EDF8A25"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063FF04C" w14:textId="77777777" w:rsidR="00ED0ACD" w:rsidRPr="00D52206" w:rsidRDefault="00ED0ACD" w:rsidP="0096737A">
                <w:pPr>
                  <w:pStyle w:val="TableText-Left"/>
                </w:pPr>
              </w:p>
            </w:tc>
            <w:tc>
              <w:tcPr>
                <w:tcW w:w="1393" w:type="dxa"/>
                <w:vAlign w:val="center"/>
              </w:tcPr>
              <w:p w14:paraId="4F1E291C" w14:textId="77777777" w:rsidR="00ED0ACD" w:rsidRPr="00D52206" w:rsidRDefault="00ED0ACD" w:rsidP="00A153A3">
                <w:pPr>
                  <w:pStyle w:val="TableText-Decimal"/>
                  <w:tabs>
                    <w:tab w:val="clear" w:pos="977"/>
                  </w:tabs>
                  <w:jc w:val="both"/>
                </w:pPr>
              </w:p>
            </w:tc>
            <w:tc>
              <w:tcPr>
                <w:tcW w:w="3646" w:type="dxa"/>
                <w:vAlign w:val="center"/>
              </w:tcPr>
              <w:p w14:paraId="5DF23F5E" w14:textId="370ED56B" w:rsidR="00ED0ACD" w:rsidRPr="00D52206" w:rsidRDefault="00ED0ACD" w:rsidP="0096737A">
                <w:pPr>
                  <w:pStyle w:val="TableText-Decimal"/>
                </w:pPr>
                <w:r w:rsidRPr="00D52206">
                  <w:t>Add new words to the vocabulary</w:t>
                </w:r>
              </w:p>
            </w:tc>
            <w:tc>
              <w:tcPr>
                <w:tcW w:w="1437" w:type="dxa"/>
                <w:vAlign w:val="center"/>
              </w:tcPr>
              <w:p w14:paraId="3175D5FC" w14:textId="1D006901" w:rsidR="00ED0ACD" w:rsidRPr="00D52206" w:rsidRDefault="00ED0ACD" w:rsidP="0096737A">
                <w:pPr>
                  <w:pStyle w:val="TableText-Decimal"/>
                </w:pPr>
                <w:r w:rsidRPr="00D52206">
                  <w:t>Low</w:t>
                </w:r>
              </w:p>
            </w:tc>
            <w:tc>
              <w:tcPr>
                <w:tcW w:w="2230" w:type="dxa"/>
                <w:vAlign w:val="center"/>
              </w:tcPr>
              <w:p w14:paraId="109F006A" w14:textId="77777777" w:rsidR="00ED0ACD" w:rsidRPr="00D52206" w:rsidRDefault="00ED0ACD" w:rsidP="0096737A">
                <w:pPr>
                  <w:pStyle w:val="TableText-Decimal"/>
                </w:pPr>
              </w:p>
            </w:tc>
          </w:tr>
          <w:tr w:rsidR="00ED0ACD" w:rsidRPr="00D52206" w14:paraId="02A99417" w14:textId="77777777" w:rsidTr="00577539">
            <w:tc>
              <w:tcPr>
                <w:tcW w:w="1572" w:type="dxa"/>
                <w:vAlign w:val="center"/>
              </w:tcPr>
              <w:p w14:paraId="20C38AA8" w14:textId="77777777" w:rsidR="00ED0ACD" w:rsidRPr="00D52206" w:rsidRDefault="00ED0ACD" w:rsidP="0096737A">
                <w:pPr>
                  <w:pStyle w:val="TableText-Left"/>
                </w:pPr>
              </w:p>
            </w:tc>
            <w:tc>
              <w:tcPr>
                <w:tcW w:w="1393" w:type="dxa"/>
                <w:vAlign w:val="center"/>
              </w:tcPr>
              <w:p w14:paraId="73BA3D96" w14:textId="77777777" w:rsidR="00ED0ACD" w:rsidRPr="00D52206" w:rsidRDefault="00ED0ACD" w:rsidP="00A153A3">
                <w:pPr>
                  <w:pStyle w:val="TableText-Decimal"/>
                  <w:tabs>
                    <w:tab w:val="clear" w:pos="977"/>
                  </w:tabs>
                  <w:jc w:val="both"/>
                </w:pPr>
              </w:p>
            </w:tc>
            <w:tc>
              <w:tcPr>
                <w:tcW w:w="3646" w:type="dxa"/>
                <w:vAlign w:val="center"/>
              </w:tcPr>
              <w:p w14:paraId="08AB0103" w14:textId="531BFCB3" w:rsidR="00ED0ACD" w:rsidRPr="00D52206" w:rsidRDefault="00ED0ACD" w:rsidP="0096737A">
                <w:pPr>
                  <w:pStyle w:val="TableText-Decimal"/>
                </w:pPr>
                <w:r w:rsidRPr="00D52206">
                  <w:t>Add responses to user commands</w:t>
                </w:r>
              </w:p>
            </w:tc>
            <w:tc>
              <w:tcPr>
                <w:tcW w:w="1437" w:type="dxa"/>
                <w:vAlign w:val="center"/>
              </w:tcPr>
              <w:p w14:paraId="2352897D" w14:textId="33C9128C" w:rsidR="00ED0ACD" w:rsidRPr="00D52206" w:rsidRDefault="00ED0ACD" w:rsidP="0096737A">
                <w:pPr>
                  <w:pStyle w:val="TableText-Decimal"/>
                </w:pPr>
                <w:r w:rsidRPr="00D52206">
                  <w:t>Low</w:t>
                </w:r>
              </w:p>
            </w:tc>
            <w:tc>
              <w:tcPr>
                <w:tcW w:w="2230" w:type="dxa"/>
                <w:vAlign w:val="center"/>
              </w:tcPr>
              <w:p w14:paraId="30713922" w14:textId="77777777" w:rsidR="00ED0ACD" w:rsidRPr="00D52206" w:rsidRDefault="00ED0ACD" w:rsidP="0096737A">
                <w:pPr>
                  <w:pStyle w:val="TableText-Decimal"/>
                </w:pPr>
              </w:p>
            </w:tc>
          </w:tr>
          <w:tr w:rsidR="00ED0ACD" w:rsidRPr="00D52206" w14:paraId="201610A9"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3EA2D573" w14:textId="77777777" w:rsidR="00ED0ACD" w:rsidRPr="00D52206" w:rsidRDefault="00ED0ACD" w:rsidP="0096737A">
                <w:pPr>
                  <w:pStyle w:val="TableText-Left"/>
                </w:pPr>
              </w:p>
            </w:tc>
            <w:tc>
              <w:tcPr>
                <w:tcW w:w="1393" w:type="dxa"/>
                <w:vAlign w:val="center"/>
              </w:tcPr>
              <w:p w14:paraId="15FD285E" w14:textId="77777777" w:rsidR="00ED0ACD" w:rsidRPr="00D52206" w:rsidRDefault="00ED0ACD" w:rsidP="00A153A3">
                <w:pPr>
                  <w:pStyle w:val="TableText-Decimal"/>
                  <w:tabs>
                    <w:tab w:val="clear" w:pos="977"/>
                  </w:tabs>
                  <w:jc w:val="both"/>
                </w:pPr>
              </w:p>
            </w:tc>
            <w:tc>
              <w:tcPr>
                <w:tcW w:w="3646" w:type="dxa"/>
                <w:vAlign w:val="center"/>
              </w:tcPr>
              <w:p w14:paraId="07E3853C" w14:textId="4AD9862C" w:rsidR="00ED0ACD" w:rsidRPr="00D52206" w:rsidRDefault="00ED0ACD" w:rsidP="0096737A">
                <w:pPr>
                  <w:pStyle w:val="TableText-Decimal"/>
                </w:pPr>
                <w:r w:rsidRPr="00D52206">
                  <w:t>Add responses to user questions</w:t>
                </w:r>
              </w:p>
            </w:tc>
            <w:tc>
              <w:tcPr>
                <w:tcW w:w="1437" w:type="dxa"/>
                <w:vAlign w:val="center"/>
              </w:tcPr>
              <w:p w14:paraId="3E7AFADB" w14:textId="43D94DC4" w:rsidR="00ED0ACD" w:rsidRPr="00D52206" w:rsidRDefault="00ED0ACD" w:rsidP="0096737A">
                <w:pPr>
                  <w:pStyle w:val="TableText-Decimal"/>
                </w:pPr>
                <w:r w:rsidRPr="00D52206">
                  <w:t>Low</w:t>
                </w:r>
              </w:p>
            </w:tc>
            <w:tc>
              <w:tcPr>
                <w:tcW w:w="2230" w:type="dxa"/>
                <w:vAlign w:val="center"/>
              </w:tcPr>
              <w:p w14:paraId="0EF675E8" w14:textId="77777777" w:rsidR="00ED0ACD" w:rsidRPr="00D52206" w:rsidRDefault="00ED0ACD" w:rsidP="0096737A">
                <w:pPr>
                  <w:pStyle w:val="TableText-Decimal"/>
                </w:pPr>
              </w:p>
            </w:tc>
          </w:tr>
          <w:tr w:rsidR="00ED0ACD" w:rsidRPr="00D52206" w14:paraId="41AB17C3" w14:textId="77777777" w:rsidTr="00577539">
            <w:tc>
              <w:tcPr>
                <w:tcW w:w="1572" w:type="dxa"/>
                <w:vAlign w:val="center"/>
              </w:tcPr>
              <w:p w14:paraId="0989F2E6" w14:textId="77777777" w:rsidR="00ED0ACD" w:rsidRPr="00D52206" w:rsidRDefault="00ED0ACD" w:rsidP="0096737A">
                <w:pPr>
                  <w:pStyle w:val="TableText-Left"/>
                </w:pPr>
              </w:p>
            </w:tc>
            <w:tc>
              <w:tcPr>
                <w:tcW w:w="1393" w:type="dxa"/>
                <w:vAlign w:val="center"/>
              </w:tcPr>
              <w:p w14:paraId="72D97813" w14:textId="77777777" w:rsidR="00ED0ACD" w:rsidRPr="00D52206" w:rsidRDefault="00ED0ACD" w:rsidP="00A153A3">
                <w:pPr>
                  <w:pStyle w:val="TableText-Decimal"/>
                  <w:tabs>
                    <w:tab w:val="clear" w:pos="977"/>
                  </w:tabs>
                  <w:jc w:val="both"/>
                </w:pPr>
              </w:p>
            </w:tc>
            <w:tc>
              <w:tcPr>
                <w:tcW w:w="3646" w:type="dxa"/>
                <w:vAlign w:val="center"/>
              </w:tcPr>
              <w:p w14:paraId="0C380A52" w14:textId="2C026495" w:rsidR="00ED0ACD" w:rsidRPr="00D52206" w:rsidRDefault="00ED0ACD" w:rsidP="0096737A">
                <w:pPr>
                  <w:pStyle w:val="TableText-Decimal"/>
                </w:pPr>
                <w:r w:rsidRPr="00D52206">
                  <w:t>Add responses to user statements</w:t>
                </w:r>
              </w:p>
            </w:tc>
            <w:tc>
              <w:tcPr>
                <w:tcW w:w="1437" w:type="dxa"/>
                <w:vAlign w:val="center"/>
              </w:tcPr>
              <w:p w14:paraId="5CF09812" w14:textId="028927EE" w:rsidR="00ED0ACD" w:rsidRPr="00D52206" w:rsidRDefault="00ED0ACD" w:rsidP="0096737A">
                <w:pPr>
                  <w:pStyle w:val="TableText-Decimal"/>
                </w:pPr>
                <w:r w:rsidRPr="00D52206">
                  <w:t>Low</w:t>
                </w:r>
              </w:p>
            </w:tc>
            <w:tc>
              <w:tcPr>
                <w:tcW w:w="2230" w:type="dxa"/>
                <w:vAlign w:val="center"/>
              </w:tcPr>
              <w:p w14:paraId="1506D1CB" w14:textId="77777777" w:rsidR="00ED0ACD" w:rsidRPr="00D52206" w:rsidRDefault="00ED0ACD" w:rsidP="0096737A">
                <w:pPr>
                  <w:pStyle w:val="TableText-Decimal"/>
                </w:pPr>
              </w:p>
            </w:tc>
          </w:tr>
          <w:tr w:rsidR="00ED0ACD" w:rsidRPr="00D52206" w14:paraId="1AF26172"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5BBB6476" w14:textId="77777777" w:rsidR="00ED0ACD" w:rsidRPr="00D52206" w:rsidRDefault="00ED0ACD" w:rsidP="0096737A">
                <w:pPr>
                  <w:pStyle w:val="TableText-Left"/>
                </w:pPr>
              </w:p>
            </w:tc>
            <w:tc>
              <w:tcPr>
                <w:tcW w:w="1393" w:type="dxa"/>
                <w:vAlign w:val="center"/>
              </w:tcPr>
              <w:p w14:paraId="0B49172E" w14:textId="77777777" w:rsidR="00ED0ACD" w:rsidRPr="00D52206" w:rsidRDefault="00ED0ACD" w:rsidP="00A153A3">
                <w:pPr>
                  <w:pStyle w:val="TableText-Decimal"/>
                  <w:tabs>
                    <w:tab w:val="clear" w:pos="977"/>
                  </w:tabs>
                  <w:jc w:val="both"/>
                </w:pPr>
              </w:p>
            </w:tc>
            <w:tc>
              <w:tcPr>
                <w:tcW w:w="3646" w:type="dxa"/>
                <w:vAlign w:val="center"/>
              </w:tcPr>
              <w:p w14:paraId="3F09EDCA" w14:textId="1BE069D7" w:rsidR="00ED0ACD" w:rsidRPr="00D52206" w:rsidRDefault="00ED0ACD" w:rsidP="0096737A">
                <w:pPr>
                  <w:pStyle w:val="TableText-Decimal"/>
                </w:pPr>
                <w:r w:rsidRPr="00D52206">
                  <w:t xml:space="preserve">Interface with </w:t>
                </w:r>
                <w:proofErr w:type="spellStart"/>
                <w:r w:rsidRPr="00D52206">
                  <w:t>FreeTTS</w:t>
                </w:r>
                <w:proofErr w:type="spellEnd"/>
                <w:r w:rsidRPr="00D52206">
                  <w:t xml:space="preserve"> and behavior unit</w:t>
                </w:r>
              </w:p>
            </w:tc>
            <w:tc>
              <w:tcPr>
                <w:tcW w:w="1437" w:type="dxa"/>
                <w:vAlign w:val="center"/>
              </w:tcPr>
              <w:p w14:paraId="7AF43FF0" w14:textId="62CD9320" w:rsidR="00ED0ACD" w:rsidRPr="00D52206" w:rsidRDefault="00ED0ACD" w:rsidP="0096737A">
                <w:pPr>
                  <w:pStyle w:val="TableText-Decimal"/>
                </w:pPr>
                <w:r w:rsidRPr="00D52206">
                  <w:t>Medium</w:t>
                </w:r>
              </w:p>
            </w:tc>
            <w:tc>
              <w:tcPr>
                <w:tcW w:w="2230" w:type="dxa"/>
                <w:vAlign w:val="center"/>
              </w:tcPr>
              <w:p w14:paraId="0745C710" w14:textId="77777777" w:rsidR="00ED0ACD" w:rsidRPr="00D52206" w:rsidRDefault="00ED0ACD" w:rsidP="0096737A">
                <w:pPr>
                  <w:pStyle w:val="TableText-Decimal"/>
                </w:pPr>
              </w:p>
            </w:tc>
          </w:tr>
          <w:tr w:rsidR="00ED0ACD" w:rsidRPr="00D52206" w14:paraId="6662CF79" w14:textId="77777777" w:rsidTr="00577539">
            <w:tc>
              <w:tcPr>
                <w:tcW w:w="1572" w:type="dxa"/>
                <w:vAlign w:val="center"/>
              </w:tcPr>
              <w:p w14:paraId="783B4453" w14:textId="77777777" w:rsidR="00ED0ACD" w:rsidRPr="00D52206" w:rsidRDefault="00ED0ACD" w:rsidP="0096737A">
                <w:pPr>
                  <w:pStyle w:val="TableText-Left"/>
                </w:pPr>
              </w:p>
            </w:tc>
            <w:tc>
              <w:tcPr>
                <w:tcW w:w="1393" w:type="dxa"/>
                <w:vAlign w:val="center"/>
              </w:tcPr>
              <w:p w14:paraId="14B90C02" w14:textId="77777777" w:rsidR="00ED0ACD" w:rsidRPr="00D52206" w:rsidRDefault="00ED0ACD" w:rsidP="00A153A3">
                <w:pPr>
                  <w:pStyle w:val="TableText-Decimal"/>
                  <w:tabs>
                    <w:tab w:val="clear" w:pos="977"/>
                  </w:tabs>
                  <w:jc w:val="both"/>
                </w:pPr>
              </w:p>
            </w:tc>
            <w:tc>
              <w:tcPr>
                <w:tcW w:w="3646" w:type="dxa"/>
                <w:vAlign w:val="center"/>
              </w:tcPr>
              <w:p w14:paraId="1A0E52EA" w14:textId="7235B1BD" w:rsidR="00ED0ACD" w:rsidRPr="00D52206" w:rsidRDefault="00ED0ACD" w:rsidP="0096737A">
                <w:pPr>
                  <w:pStyle w:val="TableText-Decimal"/>
                </w:pPr>
                <w:r w:rsidRPr="00D52206">
                  <w:t>Build library for integration with the system</w:t>
                </w:r>
              </w:p>
            </w:tc>
            <w:tc>
              <w:tcPr>
                <w:tcW w:w="1437" w:type="dxa"/>
                <w:vAlign w:val="center"/>
              </w:tcPr>
              <w:p w14:paraId="328F989A" w14:textId="03921F47" w:rsidR="00ED0ACD" w:rsidRPr="00D52206" w:rsidRDefault="00ED0ACD" w:rsidP="0096737A">
                <w:pPr>
                  <w:pStyle w:val="TableText-Decimal"/>
                </w:pPr>
                <w:r w:rsidRPr="00D52206">
                  <w:t>Medium</w:t>
                </w:r>
              </w:p>
            </w:tc>
            <w:tc>
              <w:tcPr>
                <w:tcW w:w="2230" w:type="dxa"/>
                <w:vAlign w:val="center"/>
              </w:tcPr>
              <w:p w14:paraId="49DE0B42" w14:textId="77777777" w:rsidR="00ED0ACD" w:rsidRPr="00D52206" w:rsidRDefault="00ED0ACD" w:rsidP="0096737A">
                <w:pPr>
                  <w:pStyle w:val="TableText-Decimal"/>
                </w:pPr>
              </w:p>
            </w:tc>
          </w:tr>
          <w:tr w:rsidR="005921F8" w:rsidRPr="00D52206" w14:paraId="1DFFE4FB"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009FA3C7" w14:textId="77777777" w:rsidR="005921F8" w:rsidRPr="00D52206" w:rsidRDefault="005921F8" w:rsidP="0096737A">
                <w:pPr>
                  <w:pStyle w:val="TableText-Left"/>
                </w:pPr>
              </w:p>
            </w:tc>
            <w:tc>
              <w:tcPr>
                <w:tcW w:w="1393" w:type="dxa"/>
                <w:vAlign w:val="center"/>
              </w:tcPr>
              <w:p w14:paraId="075AAC97" w14:textId="2FBB9ED0" w:rsidR="005921F8" w:rsidRPr="00D52206" w:rsidRDefault="005921F8" w:rsidP="00A153A3">
                <w:pPr>
                  <w:pStyle w:val="TableText-Decimal"/>
                  <w:tabs>
                    <w:tab w:val="clear" w:pos="977"/>
                  </w:tabs>
                  <w:jc w:val="both"/>
                </w:pPr>
                <w:r w:rsidRPr="00D52206">
                  <w:t>Body Construction</w:t>
                </w:r>
              </w:p>
            </w:tc>
            <w:tc>
              <w:tcPr>
                <w:tcW w:w="3646" w:type="dxa"/>
                <w:vAlign w:val="center"/>
              </w:tcPr>
              <w:p w14:paraId="3C9BBF2D" w14:textId="4BC85440" w:rsidR="005921F8" w:rsidRPr="00D52206" w:rsidRDefault="005921F8" w:rsidP="0096737A">
                <w:pPr>
                  <w:pStyle w:val="TableText-Decimal"/>
                </w:pPr>
                <w:r w:rsidRPr="00D52206">
                  <w:t>Obtain and modify mobile base</w:t>
                </w:r>
              </w:p>
            </w:tc>
            <w:tc>
              <w:tcPr>
                <w:tcW w:w="1437" w:type="dxa"/>
                <w:vAlign w:val="center"/>
              </w:tcPr>
              <w:p w14:paraId="3E01E7AB" w14:textId="5F54E80D" w:rsidR="005921F8" w:rsidRPr="00D52206" w:rsidRDefault="005921F8" w:rsidP="0096737A">
                <w:pPr>
                  <w:pStyle w:val="TableText-Decimal"/>
                </w:pPr>
                <w:r w:rsidRPr="00D52206">
                  <w:t>Medium</w:t>
                </w:r>
              </w:p>
            </w:tc>
            <w:tc>
              <w:tcPr>
                <w:tcW w:w="2230" w:type="dxa"/>
                <w:vAlign w:val="center"/>
              </w:tcPr>
              <w:p w14:paraId="6A2163D5" w14:textId="57571B87" w:rsidR="005921F8" w:rsidRPr="00D52206" w:rsidRDefault="005921F8" w:rsidP="0096737A">
                <w:pPr>
                  <w:pStyle w:val="TableText-Decimal"/>
                </w:pPr>
                <w:r w:rsidRPr="00D52206">
                  <w:t>Investigate how to interface with the base, design and make mounts for sensors and robot body</w:t>
                </w:r>
              </w:p>
            </w:tc>
          </w:tr>
          <w:tr w:rsidR="007931DA" w:rsidRPr="00D52206" w14:paraId="664D1267" w14:textId="77777777" w:rsidTr="00577539">
            <w:tc>
              <w:tcPr>
                <w:tcW w:w="1572" w:type="dxa"/>
                <w:vAlign w:val="center"/>
              </w:tcPr>
              <w:p w14:paraId="46D9867B" w14:textId="77777777" w:rsidR="007931DA" w:rsidRPr="00D52206" w:rsidRDefault="007931DA" w:rsidP="0096737A">
                <w:pPr>
                  <w:pStyle w:val="TableText-Left"/>
                </w:pPr>
              </w:p>
            </w:tc>
            <w:tc>
              <w:tcPr>
                <w:tcW w:w="1393" w:type="dxa"/>
                <w:vAlign w:val="center"/>
              </w:tcPr>
              <w:p w14:paraId="2208F5C7" w14:textId="77777777" w:rsidR="007931DA" w:rsidRPr="00D52206" w:rsidRDefault="007931DA" w:rsidP="00A153A3">
                <w:pPr>
                  <w:pStyle w:val="TableText-Decimal"/>
                  <w:tabs>
                    <w:tab w:val="clear" w:pos="977"/>
                  </w:tabs>
                  <w:jc w:val="both"/>
                </w:pPr>
              </w:p>
            </w:tc>
            <w:tc>
              <w:tcPr>
                <w:tcW w:w="3646" w:type="dxa"/>
                <w:vAlign w:val="center"/>
              </w:tcPr>
              <w:p w14:paraId="4CC985A5" w14:textId="556F05EA" w:rsidR="007931DA" w:rsidRPr="00D52206" w:rsidRDefault="00AB66D7" w:rsidP="0096737A">
                <w:pPr>
                  <w:pStyle w:val="TableText-Decimal"/>
                </w:pPr>
                <w:r>
                  <w:t>Start d</w:t>
                </w:r>
                <w:r w:rsidR="007931DA" w:rsidRPr="00D52206">
                  <w:t>esign on robot body</w:t>
                </w:r>
              </w:p>
            </w:tc>
            <w:tc>
              <w:tcPr>
                <w:tcW w:w="1437" w:type="dxa"/>
                <w:vAlign w:val="center"/>
              </w:tcPr>
              <w:p w14:paraId="6A18E72D" w14:textId="53CE79C9" w:rsidR="007931DA" w:rsidRPr="00D52206" w:rsidRDefault="007931DA" w:rsidP="0096737A">
                <w:pPr>
                  <w:pStyle w:val="TableText-Decimal"/>
                </w:pPr>
                <w:r w:rsidRPr="00D52206">
                  <w:t>Medium</w:t>
                </w:r>
              </w:p>
            </w:tc>
            <w:tc>
              <w:tcPr>
                <w:tcW w:w="2230" w:type="dxa"/>
                <w:vAlign w:val="center"/>
              </w:tcPr>
              <w:p w14:paraId="58699A30" w14:textId="3322FF2B" w:rsidR="007931DA" w:rsidRPr="00D52206" w:rsidRDefault="007931DA" w:rsidP="0096737A">
                <w:pPr>
                  <w:pStyle w:val="TableText-Decimal"/>
                </w:pPr>
                <w:r w:rsidRPr="00D52206">
                  <w:t>Torso and lower body mechanisms</w:t>
                </w:r>
              </w:p>
            </w:tc>
          </w:tr>
          <w:tr w:rsidR="00BE78C9" w:rsidRPr="00D52206" w14:paraId="52768B5F"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tcBorders>
                  <w:bottom w:val="single" w:sz="4" w:space="0" w:color="auto"/>
                </w:tcBorders>
                <w:vAlign w:val="center"/>
              </w:tcPr>
              <w:p w14:paraId="34CE80D8" w14:textId="2F161808" w:rsidR="00BE78C9" w:rsidRPr="00D52206" w:rsidRDefault="00287ABC" w:rsidP="0096737A">
                <w:pPr>
                  <w:pStyle w:val="TableText-Left"/>
                </w:pPr>
                <w:r w:rsidRPr="00D52206">
                  <w:t>**********</w:t>
                </w:r>
              </w:p>
            </w:tc>
            <w:tc>
              <w:tcPr>
                <w:tcW w:w="1393" w:type="dxa"/>
                <w:tcBorders>
                  <w:bottom w:val="single" w:sz="4" w:space="0" w:color="auto"/>
                </w:tcBorders>
                <w:vAlign w:val="center"/>
              </w:tcPr>
              <w:p w14:paraId="7131A0A1" w14:textId="3F6DC35E" w:rsidR="00BE78C9" w:rsidRPr="00D52206" w:rsidRDefault="00F131F4" w:rsidP="00A153A3">
                <w:pPr>
                  <w:pStyle w:val="TableText-Decimal"/>
                  <w:tabs>
                    <w:tab w:val="clear" w:pos="977"/>
                  </w:tabs>
                  <w:jc w:val="both"/>
                </w:pPr>
                <w:r w:rsidRPr="00D52206">
                  <w:t>Winter 2012 Deliverables</w:t>
                </w:r>
              </w:p>
            </w:tc>
            <w:tc>
              <w:tcPr>
                <w:tcW w:w="3646" w:type="dxa"/>
                <w:tcBorders>
                  <w:bottom w:val="single" w:sz="4" w:space="0" w:color="auto"/>
                </w:tcBorders>
                <w:vAlign w:val="center"/>
              </w:tcPr>
              <w:p w14:paraId="17EC293E" w14:textId="67E77AB0" w:rsidR="00BE78C9" w:rsidRPr="00D52206" w:rsidRDefault="00BE78C9" w:rsidP="0096737A">
                <w:pPr>
                  <w:pStyle w:val="TableText-Decimal"/>
                </w:pPr>
                <w:r w:rsidRPr="00D52206">
                  <w:t>Library for face detection and recognition, library for hallway walls/edge detection, library for speech recognition, library for NLP, mobile base is prepared for mounting sensors and body, body design</w:t>
                </w:r>
              </w:p>
            </w:tc>
            <w:tc>
              <w:tcPr>
                <w:tcW w:w="1437" w:type="dxa"/>
                <w:tcBorders>
                  <w:bottom w:val="single" w:sz="4" w:space="0" w:color="auto"/>
                </w:tcBorders>
                <w:vAlign w:val="center"/>
              </w:tcPr>
              <w:p w14:paraId="59F6E09A" w14:textId="174E0BB0" w:rsidR="00BE78C9" w:rsidRPr="00D52206" w:rsidRDefault="00166D21" w:rsidP="0096737A">
                <w:pPr>
                  <w:pStyle w:val="TableText-Decimal"/>
                </w:pPr>
                <w:r w:rsidRPr="00D52206">
                  <w:t>**********</w:t>
                </w:r>
              </w:p>
            </w:tc>
            <w:tc>
              <w:tcPr>
                <w:tcW w:w="2230" w:type="dxa"/>
                <w:tcBorders>
                  <w:bottom w:val="single" w:sz="4" w:space="0" w:color="auto"/>
                </w:tcBorders>
                <w:vAlign w:val="center"/>
              </w:tcPr>
              <w:p w14:paraId="6F134CCF" w14:textId="77777777" w:rsidR="00BE78C9" w:rsidRPr="00D52206" w:rsidRDefault="00BE78C9" w:rsidP="0096737A">
                <w:pPr>
                  <w:pStyle w:val="TableText-Decimal"/>
                </w:pPr>
              </w:p>
            </w:tc>
          </w:tr>
          <w:tr w:rsidR="00ED0ACD" w:rsidRPr="00D52206" w14:paraId="06873712" w14:textId="77777777" w:rsidTr="00577539">
            <w:tc>
              <w:tcPr>
                <w:tcW w:w="1572" w:type="dxa"/>
                <w:tcBorders>
                  <w:top w:val="single" w:sz="4" w:space="0" w:color="auto"/>
                </w:tcBorders>
                <w:vAlign w:val="center"/>
              </w:tcPr>
              <w:p w14:paraId="5F910178" w14:textId="2524C301" w:rsidR="00ED0ACD" w:rsidRPr="00D52206" w:rsidRDefault="00ED0ACD" w:rsidP="0096737A">
                <w:pPr>
                  <w:pStyle w:val="TableText-Left"/>
                </w:pPr>
                <w:r w:rsidRPr="00D52206">
                  <w:t>Spring 2012</w:t>
                </w:r>
              </w:p>
            </w:tc>
            <w:tc>
              <w:tcPr>
                <w:tcW w:w="1393" w:type="dxa"/>
                <w:tcBorders>
                  <w:top w:val="single" w:sz="4" w:space="0" w:color="auto"/>
                </w:tcBorders>
                <w:vAlign w:val="center"/>
              </w:tcPr>
              <w:p w14:paraId="53CFF93D" w14:textId="303107D5" w:rsidR="00ED0ACD" w:rsidRPr="00D52206" w:rsidRDefault="00577539" w:rsidP="00A153A3">
                <w:pPr>
                  <w:pStyle w:val="TableText-Decimal"/>
                  <w:tabs>
                    <w:tab w:val="clear" w:pos="977"/>
                  </w:tabs>
                  <w:jc w:val="both"/>
                </w:pPr>
                <w:r>
                  <w:t>Vision</w:t>
                </w:r>
              </w:p>
            </w:tc>
            <w:tc>
              <w:tcPr>
                <w:tcW w:w="3646" w:type="dxa"/>
                <w:tcBorders>
                  <w:top w:val="single" w:sz="4" w:space="0" w:color="auto"/>
                </w:tcBorders>
                <w:vAlign w:val="center"/>
              </w:tcPr>
              <w:p w14:paraId="58F23521" w14:textId="1ACB507C" w:rsidR="00ED0ACD" w:rsidRPr="00D52206" w:rsidRDefault="00577539" w:rsidP="0096737A">
                <w:pPr>
                  <w:pStyle w:val="TableText-Decimal"/>
                </w:pPr>
                <w:r>
                  <w:t>Recognition of user’s arm and body gestures</w:t>
                </w:r>
              </w:p>
            </w:tc>
            <w:tc>
              <w:tcPr>
                <w:tcW w:w="1437" w:type="dxa"/>
                <w:tcBorders>
                  <w:top w:val="single" w:sz="4" w:space="0" w:color="auto"/>
                </w:tcBorders>
                <w:vAlign w:val="center"/>
              </w:tcPr>
              <w:p w14:paraId="5EED1957" w14:textId="04DB5DEC" w:rsidR="00ED0ACD" w:rsidRPr="00D52206" w:rsidRDefault="00577539" w:rsidP="0096737A">
                <w:pPr>
                  <w:pStyle w:val="TableText-Decimal"/>
                </w:pPr>
                <w:r>
                  <w:t>High</w:t>
                </w:r>
              </w:p>
            </w:tc>
            <w:tc>
              <w:tcPr>
                <w:tcW w:w="2230" w:type="dxa"/>
                <w:tcBorders>
                  <w:top w:val="single" w:sz="4" w:space="0" w:color="auto"/>
                </w:tcBorders>
                <w:vAlign w:val="center"/>
              </w:tcPr>
              <w:p w14:paraId="48F1FD17" w14:textId="7D692453" w:rsidR="00ED0ACD" w:rsidRPr="00D52206" w:rsidRDefault="00577539" w:rsidP="0096737A">
                <w:pPr>
                  <w:pStyle w:val="TableText-Decimal"/>
                </w:pPr>
                <w:r>
                  <w:t>Using Kinect</w:t>
                </w:r>
              </w:p>
            </w:tc>
          </w:tr>
          <w:tr w:rsidR="00577539" w:rsidRPr="00D52206" w14:paraId="30074045"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766678A9" w14:textId="77777777" w:rsidR="00577539" w:rsidRPr="00D52206" w:rsidRDefault="00577539" w:rsidP="0096737A">
                <w:pPr>
                  <w:pStyle w:val="TableText-Left"/>
                </w:pPr>
              </w:p>
            </w:tc>
            <w:tc>
              <w:tcPr>
                <w:tcW w:w="1393" w:type="dxa"/>
                <w:vAlign w:val="center"/>
              </w:tcPr>
              <w:p w14:paraId="542FE2C1" w14:textId="56BEC3C0" w:rsidR="00577539" w:rsidRPr="00D52206" w:rsidRDefault="00577539" w:rsidP="00A153A3">
                <w:pPr>
                  <w:pStyle w:val="TableText-Decimal"/>
                  <w:tabs>
                    <w:tab w:val="clear" w:pos="977"/>
                  </w:tabs>
                  <w:jc w:val="both"/>
                </w:pPr>
                <w:r w:rsidRPr="00D52206">
                  <w:t>Navigation</w:t>
                </w:r>
              </w:p>
            </w:tc>
            <w:tc>
              <w:tcPr>
                <w:tcW w:w="3646" w:type="dxa"/>
                <w:vAlign w:val="center"/>
              </w:tcPr>
              <w:p w14:paraId="4C1AED97" w14:textId="6F6883A0" w:rsidR="00577539" w:rsidRPr="00D52206" w:rsidRDefault="00577539" w:rsidP="0096737A">
                <w:pPr>
                  <w:pStyle w:val="TableText-Decimal"/>
                </w:pPr>
                <w:r w:rsidRPr="00D52206">
                  <w:t>Wall following</w:t>
                </w:r>
              </w:p>
            </w:tc>
            <w:tc>
              <w:tcPr>
                <w:tcW w:w="1437" w:type="dxa"/>
                <w:vAlign w:val="center"/>
              </w:tcPr>
              <w:p w14:paraId="40198DC7" w14:textId="178E7A07" w:rsidR="00577539" w:rsidRPr="00D52206" w:rsidRDefault="00577539" w:rsidP="0096737A">
                <w:pPr>
                  <w:pStyle w:val="TableText-Decimal"/>
                </w:pPr>
                <w:r w:rsidRPr="00D52206">
                  <w:t>Medium</w:t>
                </w:r>
              </w:p>
            </w:tc>
            <w:tc>
              <w:tcPr>
                <w:tcW w:w="2230" w:type="dxa"/>
                <w:vAlign w:val="center"/>
              </w:tcPr>
              <w:p w14:paraId="2F60CF8E" w14:textId="4FEC1D68" w:rsidR="00577539" w:rsidRPr="00D52206" w:rsidRDefault="00577539" w:rsidP="0096737A">
                <w:pPr>
                  <w:pStyle w:val="TableText-Decimal"/>
                </w:pPr>
                <w:r w:rsidRPr="00D52206">
                  <w:t>Using information from Kinect and sonar arrays</w:t>
                </w:r>
              </w:p>
            </w:tc>
          </w:tr>
          <w:tr w:rsidR="00577539" w:rsidRPr="00D52206" w14:paraId="0FEB1ADF" w14:textId="77777777" w:rsidTr="00577539">
            <w:tc>
              <w:tcPr>
                <w:tcW w:w="1572" w:type="dxa"/>
                <w:vAlign w:val="center"/>
              </w:tcPr>
              <w:p w14:paraId="2A409E11" w14:textId="77777777" w:rsidR="00577539" w:rsidRPr="00D52206" w:rsidRDefault="00577539" w:rsidP="0096737A">
                <w:pPr>
                  <w:pStyle w:val="TableText-Left"/>
                </w:pPr>
              </w:p>
            </w:tc>
            <w:tc>
              <w:tcPr>
                <w:tcW w:w="1393" w:type="dxa"/>
                <w:vAlign w:val="center"/>
              </w:tcPr>
              <w:p w14:paraId="4BFCA442" w14:textId="77777777" w:rsidR="00577539" w:rsidRPr="00D52206" w:rsidRDefault="00577539" w:rsidP="00A153A3">
                <w:pPr>
                  <w:pStyle w:val="TableText-Decimal"/>
                  <w:tabs>
                    <w:tab w:val="clear" w:pos="977"/>
                  </w:tabs>
                  <w:jc w:val="both"/>
                </w:pPr>
              </w:p>
            </w:tc>
            <w:tc>
              <w:tcPr>
                <w:tcW w:w="3646" w:type="dxa"/>
                <w:vAlign w:val="center"/>
              </w:tcPr>
              <w:p w14:paraId="0BFCBB76" w14:textId="759ABAC9" w:rsidR="00577539" w:rsidRPr="00D52206" w:rsidRDefault="00577539" w:rsidP="0096737A">
                <w:pPr>
                  <w:pStyle w:val="TableText-Decimal"/>
                </w:pPr>
                <w:r w:rsidRPr="00D52206">
                  <w:t>Smooth turning</w:t>
                </w:r>
              </w:p>
            </w:tc>
            <w:tc>
              <w:tcPr>
                <w:tcW w:w="1437" w:type="dxa"/>
                <w:vAlign w:val="center"/>
              </w:tcPr>
              <w:p w14:paraId="79B043B4" w14:textId="4EC46A10" w:rsidR="00577539" w:rsidRPr="00D52206" w:rsidRDefault="00577539" w:rsidP="0096737A">
                <w:pPr>
                  <w:pStyle w:val="TableText-Decimal"/>
                </w:pPr>
                <w:r w:rsidRPr="00D52206">
                  <w:t>Medium</w:t>
                </w:r>
              </w:p>
            </w:tc>
            <w:tc>
              <w:tcPr>
                <w:tcW w:w="2230" w:type="dxa"/>
                <w:vAlign w:val="center"/>
              </w:tcPr>
              <w:p w14:paraId="7A22462D" w14:textId="77777777" w:rsidR="00577539" w:rsidRPr="00D52206" w:rsidRDefault="00577539" w:rsidP="0096737A">
                <w:pPr>
                  <w:pStyle w:val="TableText-Decimal"/>
                </w:pPr>
              </w:p>
            </w:tc>
          </w:tr>
          <w:tr w:rsidR="00577539" w:rsidRPr="00D52206" w14:paraId="3826323A"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46287EDD" w14:textId="77777777" w:rsidR="00577539" w:rsidRPr="00D52206" w:rsidRDefault="00577539" w:rsidP="0096737A">
                <w:pPr>
                  <w:pStyle w:val="TableText-Left"/>
                </w:pPr>
              </w:p>
            </w:tc>
            <w:tc>
              <w:tcPr>
                <w:tcW w:w="1393" w:type="dxa"/>
                <w:vAlign w:val="center"/>
              </w:tcPr>
              <w:p w14:paraId="1A97C279" w14:textId="77777777" w:rsidR="00577539" w:rsidRPr="00D52206" w:rsidRDefault="00577539" w:rsidP="00A153A3">
                <w:pPr>
                  <w:pStyle w:val="TableText-Decimal"/>
                  <w:tabs>
                    <w:tab w:val="clear" w:pos="977"/>
                  </w:tabs>
                  <w:jc w:val="both"/>
                </w:pPr>
              </w:p>
            </w:tc>
            <w:tc>
              <w:tcPr>
                <w:tcW w:w="3646" w:type="dxa"/>
                <w:vAlign w:val="center"/>
              </w:tcPr>
              <w:p w14:paraId="4B0C5BCC" w14:textId="2C61A134" w:rsidR="00577539" w:rsidRPr="00D52206" w:rsidRDefault="00577539" w:rsidP="0096737A">
                <w:pPr>
                  <w:pStyle w:val="TableText-Decimal"/>
                </w:pPr>
                <w:r w:rsidRPr="00D52206">
                  <w:t>Improve obstacle avoidance</w:t>
                </w:r>
              </w:p>
            </w:tc>
            <w:tc>
              <w:tcPr>
                <w:tcW w:w="1437" w:type="dxa"/>
                <w:vAlign w:val="center"/>
              </w:tcPr>
              <w:p w14:paraId="342A71A9" w14:textId="38722254" w:rsidR="00577539" w:rsidRPr="00D52206" w:rsidRDefault="00577539" w:rsidP="0096737A">
                <w:pPr>
                  <w:pStyle w:val="TableText-Decimal"/>
                </w:pPr>
                <w:r w:rsidRPr="00D52206">
                  <w:t>Medium</w:t>
                </w:r>
              </w:p>
            </w:tc>
            <w:tc>
              <w:tcPr>
                <w:tcW w:w="2230" w:type="dxa"/>
                <w:vAlign w:val="center"/>
              </w:tcPr>
              <w:p w14:paraId="5B571DFC" w14:textId="77777777" w:rsidR="00577539" w:rsidRPr="00D52206" w:rsidRDefault="00577539" w:rsidP="0096737A">
                <w:pPr>
                  <w:pStyle w:val="TableText-Decimal"/>
                </w:pPr>
              </w:p>
            </w:tc>
          </w:tr>
          <w:tr w:rsidR="00577539" w:rsidRPr="00D52206" w14:paraId="2BFCE8FE" w14:textId="77777777" w:rsidTr="00577539">
            <w:tc>
              <w:tcPr>
                <w:tcW w:w="1572" w:type="dxa"/>
                <w:vAlign w:val="center"/>
              </w:tcPr>
              <w:p w14:paraId="49728D7D" w14:textId="735190AF" w:rsidR="00577539" w:rsidRPr="00D52206" w:rsidRDefault="00577539" w:rsidP="0096737A">
                <w:pPr>
                  <w:pStyle w:val="TableText-Left"/>
                </w:pPr>
              </w:p>
            </w:tc>
            <w:tc>
              <w:tcPr>
                <w:tcW w:w="1393" w:type="dxa"/>
                <w:vAlign w:val="center"/>
              </w:tcPr>
              <w:p w14:paraId="5F09F848" w14:textId="6AE00458" w:rsidR="00577539" w:rsidRPr="00D52206" w:rsidRDefault="00577539" w:rsidP="00A153A3">
                <w:pPr>
                  <w:pStyle w:val="TableText-Decimal"/>
                  <w:tabs>
                    <w:tab w:val="clear" w:pos="977"/>
                  </w:tabs>
                  <w:jc w:val="both"/>
                </w:pPr>
                <w:r w:rsidRPr="00D52206">
                  <w:t>Behavior</w:t>
                </w:r>
              </w:p>
            </w:tc>
            <w:tc>
              <w:tcPr>
                <w:tcW w:w="3646" w:type="dxa"/>
                <w:vAlign w:val="center"/>
              </w:tcPr>
              <w:p w14:paraId="4AAAE241" w14:textId="36365FE7" w:rsidR="00577539" w:rsidRPr="00D52206" w:rsidRDefault="00577539" w:rsidP="0096737A">
                <w:pPr>
                  <w:pStyle w:val="TableText-Decimal"/>
                </w:pPr>
                <w:r w:rsidRPr="00D52206">
                  <w:t>Program some simple gestures for conversation</w:t>
                </w:r>
              </w:p>
            </w:tc>
            <w:tc>
              <w:tcPr>
                <w:tcW w:w="1437" w:type="dxa"/>
                <w:vAlign w:val="center"/>
              </w:tcPr>
              <w:p w14:paraId="18B6BC65" w14:textId="21A8C1AF" w:rsidR="00577539" w:rsidRPr="00D52206" w:rsidRDefault="00577539" w:rsidP="0096737A">
                <w:pPr>
                  <w:pStyle w:val="TableText-Decimal"/>
                </w:pPr>
                <w:r w:rsidRPr="00D52206">
                  <w:t>Low</w:t>
                </w:r>
              </w:p>
            </w:tc>
            <w:tc>
              <w:tcPr>
                <w:tcW w:w="2230" w:type="dxa"/>
                <w:vAlign w:val="center"/>
              </w:tcPr>
              <w:p w14:paraId="35662DEF" w14:textId="77777777" w:rsidR="00577539" w:rsidRPr="00D52206" w:rsidRDefault="00577539" w:rsidP="0096737A">
                <w:pPr>
                  <w:pStyle w:val="TableText-Decimal"/>
                </w:pPr>
              </w:p>
            </w:tc>
          </w:tr>
          <w:tr w:rsidR="00577539" w:rsidRPr="00D52206" w14:paraId="63F8833F"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536BA446" w14:textId="77777777" w:rsidR="00577539" w:rsidRPr="00D52206" w:rsidRDefault="00577539" w:rsidP="0096737A">
                <w:pPr>
                  <w:pStyle w:val="TableText-Left"/>
                </w:pPr>
              </w:p>
            </w:tc>
            <w:tc>
              <w:tcPr>
                <w:tcW w:w="1393" w:type="dxa"/>
                <w:vAlign w:val="center"/>
              </w:tcPr>
              <w:p w14:paraId="6389F9BA" w14:textId="77777777" w:rsidR="00577539" w:rsidRPr="00D52206" w:rsidRDefault="00577539" w:rsidP="00A153A3">
                <w:pPr>
                  <w:pStyle w:val="TableText-Decimal"/>
                  <w:tabs>
                    <w:tab w:val="clear" w:pos="977"/>
                  </w:tabs>
                  <w:jc w:val="both"/>
                </w:pPr>
              </w:p>
            </w:tc>
            <w:tc>
              <w:tcPr>
                <w:tcW w:w="3646" w:type="dxa"/>
                <w:vAlign w:val="center"/>
              </w:tcPr>
              <w:p w14:paraId="3F3E4EC7" w14:textId="4FCFE0D3" w:rsidR="00577539" w:rsidRPr="00D52206" w:rsidRDefault="00577539" w:rsidP="0096737A">
                <w:pPr>
                  <w:pStyle w:val="TableText-Decimal"/>
                </w:pPr>
                <w:r w:rsidRPr="00D52206">
                  <w:t>Map some input combinations to some behaviors</w:t>
                </w:r>
              </w:p>
            </w:tc>
            <w:tc>
              <w:tcPr>
                <w:tcW w:w="1437" w:type="dxa"/>
                <w:vAlign w:val="center"/>
              </w:tcPr>
              <w:p w14:paraId="54610BF2" w14:textId="74F0EFCB" w:rsidR="00577539" w:rsidRPr="00D52206" w:rsidRDefault="00577539" w:rsidP="0096737A">
                <w:pPr>
                  <w:pStyle w:val="TableText-Decimal"/>
                </w:pPr>
                <w:r w:rsidRPr="00D52206">
                  <w:t>Low</w:t>
                </w:r>
              </w:p>
            </w:tc>
            <w:tc>
              <w:tcPr>
                <w:tcW w:w="2230" w:type="dxa"/>
                <w:vAlign w:val="center"/>
              </w:tcPr>
              <w:p w14:paraId="2A143315" w14:textId="77777777" w:rsidR="00577539" w:rsidRPr="00D52206" w:rsidRDefault="00577539" w:rsidP="0096737A">
                <w:pPr>
                  <w:pStyle w:val="TableText-Decimal"/>
                </w:pPr>
              </w:p>
            </w:tc>
          </w:tr>
          <w:tr w:rsidR="00577539" w:rsidRPr="00D52206" w14:paraId="5EA026B1" w14:textId="77777777" w:rsidTr="00577539">
            <w:tc>
              <w:tcPr>
                <w:tcW w:w="1572" w:type="dxa"/>
                <w:vAlign w:val="center"/>
              </w:tcPr>
              <w:p w14:paraId="20831079" w14:textId="77777777" w:rsidR="00577539" w:rsidRPr="00D52206" w:rsidRDefault="00577539" w:rsidP="0096737A">
                <w:pPr>
                  <w:pStyle w:val="TableText-Left"/>
                </w:pPr>
              </w:p>
            </w:tc>
            <w:tc>
              <w:tcPr>
                <w:tcW w:w="1393" w:type="dxa"/>
                <w:vAlign w:val="center"/>
              </w:tcPr>
              <w:p w14:paraId="7C7602CD" w14:textId="77777777" w:rsidR="00577539" w:rsidRPr="00D52206" w:rsidRDefault="00577539" w:rsidP="00A153A3">
                <w:pPr>
                  <w:pStyle w:val="TableText-Decimal"/>
                  <w:tabs>
                    <w:tab w:val="clear" w:pos="977"/>
                  </w:tabs>
                  <w:jc w:val="both"/>
                </w:pPr>
              </w:p>
            </w:tc>
            <w:tc>
              <w:tcPr>
                <w:tcW w:w="3646" w:type="dxa"/>
                <w:vAlign w:val="center"/>
              </w:tcPr>
              <w:p w14:paraId="5F1BAE46" w14:textId="1C86DA6B" w:rsidR="00577539" w:rsidRPr="00D52206" w:rsidRDefault="00577539" w:rsidP="0096737A">
                <w:pPr>
                  <w:pStyle w:val="TableText-Decimal"/>
                </w:pPr>
                <w:r w:rsidRPr="00D52206">
                  <w:t>Create a behavior/gesture generator program</w:t>
                </w:r>
              </w:p>
            </w:tc>
            <w:tc>
              <w:tcPr>
                <w:tcW w:w="1437" w:type="dxa"/>
                <w:vAlign w:val="center"/>
              </w:tcPr>
              <w:p w14:paraId="43F995BC" w14:textId="6025B54A" w:rsidR="00577539" w:rsidRPr="00D52206" w:rsidRDefault="00577539" w:rsidP="0096737A">
                <w:pPr>
                  <w:pStyle w:val="TableText-Decimal"/>
                </w:pPr>
                <w:r w:rsidRPr="00D52206">
                  <w:t>High</w:t>
                </w:r>
              </w:p>
            </w:tc>
            <w:tc>
              <w:tcPr>
                <w:tcW w:w="2230" w:type="dxa"/>
                <w:vAlign w:val="center"/>
              </w:tcPr>
              <w:p w14:paraId="58F23320" w14:textId="77777777" w:rsidR="00577539" w:rsidRPr="00D52206" w:rsidRDefault="00577539" w:rsidP="0096737A">
                <w:pPr>
                  <w:pStyle w:val="TableText-Decimal"/>
                </w:pPr>
              </w:p>
            </w:tc>
          </w:tr>
          <w:tr w:rsidR="00577539" w:rsidRPr="00D52206" w14:paraId="416C6360"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40F94CDC" w14:textId="0B1D866D" w:rsidR="00577539" w:rsidRPr="00D52206" w:rsidRDefault="00577539" w:rsidP="0096737A">
                <w:pPr>
                  <w:pStyle w:val="TableText-Left"/>
                </w:pPr>
              </w:p>
            </w:tc>
            <w:tc>
              <w:tcPr>
                <w:tcW w:w="1393" w:type="dxa"/>
                <w:vAlign w:val="center"/>
              </w:tcPr>
              <w:p w14:paraId="49E251FA" w14:textId="253D9451" w:rsidR="00577539" w:rsidRPr="00D52206" w:rsidRDefault="00577539" w:rsidP="00A153A3">
                <w:pPr>
                  <w:pStyle w:val="TableText-Decimal"/>
                  <w:tabs>
                    <w:tab w:val="clear" w:pos="977"/>
                  </w:tabs>
                  <w:jc w:val="both"/>
                </w:pPr>
                <w:r w:rsidRPr="00D52206">
                  <w:t>Robot Construction</w:t>
                </w:r>
              </w:p>
            </w:tc>
            <w:tc>
              <w:tcPr>
                <w:tcW w:w="3646" w:type="dxa"/>
                <w:vAlign w:val="center"/>
              </w:tcPr>
              <w:p w14:paraId="370677BA" w14:textId="4550580D" w:rsidR="00577539" w:rsidRPr="00D52206" w:rsidRDefault="00577539" w:rsidP="0096737A">
                <w:pPr>
                  <w:pStyle w:val="TableText-Decimal"/>
                </w:pPr>
                <w:r>
                  <w:t>Finalize design on robot body</w:t>
                </w:r>
              </w:p>
            </w:tc>
            <w:tc>
              <w:tcPr>
                <w:tcW w:w="1437" w:type="dxa"/>
                <w:vAlign w:val="center"/>
              </w:tcPr>
              <w:p w14:paraId="0E2BF251" w14:textId="458216CC" w:rsidR="00577539" w:rsidRPr="00D52206" w:rsidRDefault="00577539" w:rsidP="0096737A">
                <w:pPr>
                  <w:pStyle w:val="TableText-Decimal"/>
                </w:pPr>
                <w:r>
                  <w:t>Medium</w:t>
                </w:r>
              </w:p>
            </w:tc>
            <w:tc>
              <w:tcPr>
                <w:tcW w:w="2230" w:type="dxa"/>
                <w:vAlign w:val="center"/>
              </w:tcPr>
              <w:p w14:paraId="46FBB570" w14:textId="77777777" w:rsidR="00577539" w:rsidRPr="00D52206" w:rsidRDefault="00577539" w:rsidP="0096737A">
                <w:pPr>
                  <w:pStyle w:val="TableText-Decimal"/>
                </w:pPr>
              </w:p>
            </w:tc>
          </w:tr>
          <w:tr w:rsidR="00577539" w:rsidRPr="00D52206" w14:paraId="7A0B901A" w14:textId="77777777" w:rsidTr="00577539">
            <w:tc>
              <w:tcPr>
                <w:tcW w:w="1572" w:type="dxa"/>
                <w:vAlign w:val="center"/>
              </w:tcPr>
              <w:p w14:paraId="47BA1057" w14:textId="77777777" w:rsidR="00577539" w:rsidRPr="00D52206" w:rsidRDefault="00577539" w:rsidP="0096737A">
                <w:pPr>
                  <w:pStyle w:val="TableText-Left"/>
                </w:pPr>
              </w:p>
            </w:tc>
            <w:tc>
              <w:tcPr>
                <w:tcW w:w="1393" w:type="dxa"/>
                <w:vAlign w:val="center"/>
              </w:tcPr>
              <w:p w14:paraId="4811AF40" w14:textId="77777777" w:rsidR="00577539" w:rsidRPr="00D52206" w:rsidRDefault="00577539" w:rsidP="00A153A3">
                <w:pPr>
                  <w:pStyle w:val="TableText-Decimal"/>
                  <w:tabs>
                    <w:tab w:val="clear" w:pos="977"/>
                  </w:tabs>
                  <w:jc w:val="both"/>
                </w:pPr>
              </w:p>
            </w:tc>
            <w:tc>
              <w:tcPr>
                <w:tcW w:w="3646" w:type="dxa"/>
                <w:vAlign w:val="center"/>
              </w:tcPr>
              <w:p w14:paraId="697CF553" w14:textId="4647A34B" w:rsidR="00577539" w:rsidRPr="00D52206" w:rsidRDefault="00577539" w:rsidP="0096737A">
                <w:pPr>
                  <w:pStyle w:val="TableText-Decimal"/>
                </w:pPr>
                <w:r w:rsidRPr="00D52206">
                  <w:t xml:space="preserve">Build robot body (torso, neck, head/face, </w:t>
                </w:r>
                <w:r w:rsidRPr="00D52206">
                  <w:lastRenderedPageBreak/>
                  <w:t>arm, base)</w:t>
                </w:r>
              </w:p>
            </w:tc>
            <w:tc>
              <w:tcPr>
                <w:tcW w:w="1437" w:type="dxa"/>
                <w:vAlign w:val="center"/>
              </w:tcPr>
              <w:p w14:paraId="79DC7180" w14:textId="364EC277" w:rsidR="00577539" w:rsidRPr="00D52206" w:rsidRDefault="00577539" w:rsidP="0096737A">
                <w:pPr>
                  <w:pStyle w:val="TableText-Decimal"/>
                </w:pPr>
                <w:r>
                  <w:lastRenderedPageBreak/>
                  <w:t>High</w:t>
                </w:r>
              </w:p>
            </w:tc>
            <w:tc>
              <w:tcPr>
                <w:tcW w:w="2230" w:type="dxa"/>
                <w:vAlign w:val="center"/>
              </w:tcPr>
              <w:p w14:paraId="18FB4179" w14:textId="77777777" w:rsidR="00577539" w:rsidRPr="00D52206" w:rsidRDefault="00577539" w:rsidP="0096737A">
                <w:pPr>
                  <w:pStyle w:val="TableText-Decimal"/>
                </w:pPr>
              </w:p>
            </w:tc>
          </w:tr>
          <w:tr w:rsidR="00577539" w:rsidRPr="00D52206" w14:paraId="52072110"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762D43F8" w14:textId="77777777" w:rsidR="00577539" w:rsidRPr="00D52206" w:rsidRDefault="00577539" w:rsidP="0096737A">
                <w:pPr>
                  <w:pStyle w:val="TableText-Left"/>
                </w:pPr>
              </w:p>
            </w:tc>
            <w:tc>
              <w:tcPr>
                <w:tcW w:w="1393" w:type="dxa"/>
                <w:vAlign w:val="center"/>
              </w:tcPr>
              <w:p w14:paraId="7EEDC9FB" w14:textId="77777777" w:rsidR="00577539" w:rsidRPr="00D52206" w:rsidRDefault="00577539" w:rsidP="00A153A3">
                <w:pPr>
                  <w:pStyle w:val="TableText-Decimal"/>
                  <w:tabs>
                    <w:tab w:val="clear" w:pos="977"/>
                  </w:tabs>
                  <w:jc w:val="both"/>
                </w:pPr>
              </w:p>
            </w:tc>
            <w:tc>
              <w:tcPr>
                <w:tcW w:w="3646" w:type="dxa"/>
                <w:vAlign w:val="center"/>
              </w:tcPr>
              <w:p w14:paraId="41958917" w14:textId="12E7F1A7" w:rsidR="00577539" w:rsidRPr="00D52206" w:rsidRDefault="00577539" w:rsidP="0096737A">
                <w:pPr>
                  <w:pStyle w:val="TableText-Decimal"/>
                </w:pPr>
                <w:r w:rsidRPr="00D52206">
                  <w:t>Build mounts for Kinect, motherboard, HDD, etc.</w:t>
                </w:r>
              </w:p>
            </w:tc>
            <w:tc>
              <w:tcPr>
                <w:tcW w:w="1437" w:type="dxa"/>
                <w:vAlign w:val="center"/>
              </w:tcPr>
              <w:p w14:paraId="20B904E9" w14:textId="451AC6D7" w:rsidR="00577539" w:rsidRPr="00D52206" w:rsidRDefault="00577539" w:rsidP="0096737A">
                <w:pPr>
                  <w:pStyle w:val="TableText-Decimal"/>
                </w:pPr>
                <w:r w:rsidRPr="00D52206">
                  <w:t>High</w:t>
                </w:r>
              </w:p>
            </w:tc>
            <w:tc>
              <w:tcPr>
                <w:tcW w:w="2230" w:type="dxa"/>
                <w:vAlign w:val="center"/>
              </w:tcPr>
              <w:p w14:paraId="74FE120B" w14:textId="77777777" w:rsidR="00577539" w:rsidRPr="00D52206" w:rsidRDefault="00577539" w:rsidP="0096737A">
                <w:pPr>
                  <w:pStyle w:val="TableText-Decimal"/>
                </w:pPr>
              </w:p>
            </w:tc>
          </w:tr>
          <w:tr w:rsidR="00577539" w:rsidRPr="00D52206" w14:paraId="3105F45C" w14:textId="77777777" w:rsidTr="00577539">
            <w:tc>
              <w:tcPr>
                <w:tcW w:w="1572" w:type="dxa"/>
                <w:vAlign w:val="center"/>
              </w:tcPr>
              <w:p w14:paraId="768C4065" w14:textId="77777777" w:rsidR="00577539" w:rsidRPr="00D52206" w:rsidRDefault="00577539" w:rsidP="0096737A">
                <w:pPr>
                  <w:pStyle w:val="TableText-Left"/>
                </w:pPr>
              </w:p>
            </w:tc>
            <w:tc>
              <w:tcPr>
                <w:tcW w:w="1393" w:type="dxa"/>
                <w:vAlign w:val="center"/>
              </w:tcPr>
              <w:p w14:paraId="2CFE6079" w14:textId="77777777" w:rsidR="00577539" w:rsidRPr="00D52206" w:rsidRDefault="00577539" w:rsidP="00A153A3">
                <w:pPr>
                  <w:pStyle w:val="TableText-Decimal"/>
                  <w:tabs>
                    <w:tab w:val="clear" w:pos="977"/>
                  </w:tabs>
                  <w:jc w:val="both"/>
                </w:pPr>
              </w:p>
            </w:tc>
            <w:tc>
              <w:tcPr>
                <w:tcW w:w="3646" w:type="dxa"/>
                <w:vAlign w:val="center"/>
              </w:tcPr>
              <w:p w14:paraId="7D8F5DDF" w14:textId="036AA310" w:rsidR="00577539" w:rsidRPr="00D52206" w:rsidRDefault="00577539" w:rsidP="0096737A">
                <w:pPr>
                  <w:pStyle w:val="TableText-Decimal"/>
                </w:pPr>
                <w:r w:rsidRPr="00D52206">
                  <w:t>Design and build power supply system</w:t>
                </w:r>
              </w:p>
            </w:tc>
            <w:tc>
              <w:tcPr>
                <w:tcW w:w="1437" w:type="dxa"/>
                <w:vAlign w:val="center"/>
              </w:tcPr>
              <w:p w14:paraId="00112588" w14:textId="2F4AF767" w:rsidR="00577539" w:rsidRPr="00D52206" w:rsidRDefault="00577539" w:rsidP="0096737A">
                <w:pPr>
                  <w:pStyle w:val="TableText-Decimal"/>
                </w:pPr>
                <w:r w:rsidRPr="00D52206">
                  <w:t>Medium</w:t>
                </w:r>
              </w:p>
            </w:tc>
            <w:tc>
              <w:tcPr>
                <w:tcW w:w="2230" w:type="dxa"/>
                <w:vAlign w:val="center"/>
              </w:tcPr>
              <w:p w14:paraId="2CD98D14" w14:textId="77777777" w:rsidR="00577539" w:rsidRPr="00D52206" w:rsidRDefault="00577539" w:rsidP="0096737A">
                <w:pPr>
                  <w:pStyle w:val="TableText-Decimal"/>
                </w:pPr>
              </w:p>
            </w:tc>
          </w:tr>
          <w:tr w:rsidR="00577539" w:rsidRPr="00D52206" w14:paraId="4E63E74E"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4C7C4876" w14:textId="77777777" w:rsidR="00577539" w:rsidRPr="00D52206" w:rsidRDefault="00577539" w:rsidP="0096737A">
                <w:pPr>
                  <w:pStyle w:val="TableText-Left"/>
                </w:pPr>
              </w:p>
            </w:tc>
            <w:tc>
              <w:tcPr>
                <w:tcW w:w="1393" w:type="dxa"/>
                <w:vAlign w:val="center"/>
              </w:tcPr>
              <w:p w14:paraId="4F67915C" w14:textId="77777777" w:rsidR="00577539" w:rsidRPr="00D52206" w:rsidRDefault="00577539" w:rsidP="00A153A3">
                <w:pPr>
                  <w:pStyle w:val="TableText-Decimal"/>
                  <w:tabs>
                    <w:tab w:val="clear" w:pos="977"/>
                  </w:tabs>
                  <w:jc w:val="both"/>
                </w:pPr>
              </w:p>
            </w:tc>
            <w:tc>
              <w:tcPr>
                <w:tcW w:w="3646" w:type="dxa"/>
                <w:vAlign w:val="center"/>
              </w:tcPr>
              <w:p w14:paraId="56F4A4F1" w14:textId="35C7DC9F" w:rsidR="00577539" w:rsidRPr="00D52206" w:rsidRDefault="00577539" w:rsidP="0096737A">
                <w:pPr>
                  <w:pStyle w:val="TableText-Decimal"/>
                </w:pPr>
                <w:r w:rsidRPr="00D52206">
                  <w:t>Controllers for servos</w:t>
                </w:r>
              </w:p>
            </w:tc>
            <w:tc>
              <w:tcPr>
                <w:tcW w:w="1437" w:type="dxa"/>
                <w:vAlign w:val="center"/>
              </w:tcPr>
              <w:p w14:paraId="026895BC" w14:textId="6A020754" w:rsidR="00577539" w:rsidRPr="00D52206" w:rsidRDefault="00577539" w:rsidP="0096737A">
                <w:pPr>
                  <w:pStyle w:val="TableText-Decimal"/>
                </w:pPr>
                <w:r w:rsidRPr="00D52206">
                  <w:t>Medium</w:t>
                </w:r>
              </w:p>
            </w:tc>
            <w:tc>
              <w:tcPr>
                <w:tcW w:w="2230" w:type="dxa"/>
                <w:vAlign w:val="center"/>
              </w:tcPr>
              <w:p w14:paraId="0144FB28" w14:textId="77777777" w:rsidR="00577539" w:rsidRPr="00D52206" w:rsidRDefault="00577539" w:rsidP="0096737A">
                <w:pPr>
                  <w:pStyle w:val="TableText-Decimal"/>
                </w:pPr>
              </w:p>
            </w:tc>
          </w:tr>
          <w:tr w:rsidR="00577539" w:rsidRPr="00D52206" w14:paraId="0D38AAC3" w14:textId="77777777" w:rsidTr="00577539">
            <w:tc>
              <w:tcPr>
                <w:tcW w:w="1572" w:type="dxa"/>
                <w:vAlign w:val="center"/>
              </w:tcPr>
              <w:p w14:paraId="69AD6788" w14:textId="5AA31DD1" w:rsidR="00577539" w:rsidRPr="00D52206" w:rsidRDefault="00577539" w:rsidP="0096737A">
                <w:pPr>
                  <w:pStyle w:val="TableText-Left"/>
                </w:pPr>
              </w:p>
            </w:tc>
            <w:tc>
              <w:tcPr>
                <w:tcW w:w="1393" w:type="dxa"/>
                <w:vAlign w:val="center"/>
              </w:tcPr>
              <w:p w14:paraId="643758D0" w14:textId="3EBBB271" w:rsidR="00577539" w:rsidRPr="00D52206" w:rsidRDefault="00577539" w:rsidP="00A153A3">
                <w:pPr>
                  <w:pStyle w:val="TableText-Decimal"/>
                  <w:tabs>
                    <w:tab w:val="clear" w:pos="977"/>
                  </w:tabs>
                  <w:jc w:val="both"/>
                </w:pPr>
                <w:r w:rsidRPr="00D52206">
                  <w:t>User Interface</w:t>
                </w:r>
              </w:p>
            </w:tc>
            <w:tc>
              <w:tcPr>
                <w:tcW w:w="3646" w:type="dxa"/>
                <w:vAlign w:val="center"/>
              </w:tcPr>
              <w:p w14:paraId="3C69AF16" w14:textId="43740EC3" w:rsidR="00577539" w:rsidRPr="00D52206" w:rsidRDefault="00577539" w:rsidP="0096737A">
                <w:pPr>
                  <w:pStyle w:val="TableText-Decimal"/>
                </w:pPr>
                <w:r w:rsidRPr="00D52206">
                  <w:t>Design and program user interface</w:t>
                </w:r>
                <w:r>
                  <w:t xml:space="preserve"> for input</w:t>
                </w:r>
              </w:p>
            </w:tc>
            <w:tc>
              <w:tcPr>
                <w:tcW w:w="1437" w:type="dxa"/>
                <w:vAlign w:val="center"/>
              </w:tcPr>
              <w:p w14:paraId="3D6EC14C" w14:textId="41B978E2" w:rsidR="00577539" w:rsidRPr="00D52206" w:rsidRDefault="00577539" w:rsidP="0096737A">
                <w:pPr>
                  <w:pStyle w:val="TableText-Decimal"/>
                </w:pPr>
                <w:r w:rsidRPr="00D52206">
                  <w:t>High</w:t>
                </w:r>
              </w:p>
            </w:tc>
            <w:tc>
              <w:tcPr>
                <w:tcW w:w="2230" w:type="dxa"/>
                <w:vAlign w:val="center"/>
              </w:tcPr>
              <w:p w14:paraId="5CFA666F" w14:textId="77777777" w:rsidR="00577539" w:rsidRPr="00D52206" w:rsidRDefault="00577539" w:rsidP="0096737A">
                <w:pPr>
                  <w:pStyle w:val="TableText-Decimal"/>
                </w:pPr>
              </w:p>
            </w:tc>
          </w:tr>
          <w:tr w:rsidR="00577539" w:rsidRPr="00D52206" w14:paraId="5CDDC8FA"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294AFC97" w14:textId="77777777" w:rsidR="00577539" w:rsidRPr="00D52206" w:rsidRDefault="00577539" w:rsidP="0096737A">
                <w:pPr>
                  <w:pStyle w:val="TableText-Left"/>
                </w:pPr>
              </w:p>
            </w:tc>
            <w:tc>
              <w:tcPr>
                <w:tcW w:w="1393" w:type="dxa"/>
                <w:vAlign w:val="center"/>
              </w:tcPr>
              <w:p w14:paraId="3CC8FAB5" w14:textId="77777777" w:rsidR="00577539" w:rsidRPr="00D52206" w:rsidRDefault="00577539" w:rsidP="00A153A3">
                <w:pPr>
                  <w:pStyle w:val="TableText-Decimal"/>
                  <w:tabs>
                    <w:tab w:val="clear" w:pos="977"/>
                  </w:tabs>
                  <w:jc w:val="both"/>
                </w:pPr>
              </w:p>
            </w:tc>
            <w:tc>
              <w:tcPr>
                <w:tcW w:w="3646" w:type="dxa"/>
                <w:vAlign w:val="center"/>
              </w:tcPr>
              <w:p w14:paraId="0546C108" w14:textId="50B2944F" w:rsidR="00577539" w:rsidRPr="00D52206" w:rsidRDefault="00577539" w:rsidP="0096737A">
                <w:pPr>
                  <w:pStyle w:val="TableText-Decimal"/>
                </w:pPr>
                <w:r>
                  <w:t>Design and program user interface for robot face, status, and facial expressions</w:t>
                </w:r>
              </w:p>
            </w:tc>
            <w:tc>
              <w:tcPr>
                <w:tcW w:w="1437" w:type="dxa"/>
                <w:vAlign w:val="center"/>
              </w:tcPr>
              <w:p w14:paraId="06680A21" w14:textId="6DF08AB7" w:rsidR="00577539" w:rsidRPr="00D52206" w:rsidRDefault="00577539" w:rsidP="0096737A">
                <w:pPr>
                  <w:pStyle w:val="TableText-Decimal"/>
                </w:pPr>
                <w:r>
                  <w:t>High</w:t>
                </w:r>
              </w:p>
            </w:tc>
            <w:tc>
              <w:tcPr>
                <w:tcW w:w="2230" w:type="dxa"/>
                <w:vAlign w:val="center"/>
              </w:tcPr>
              <w:p w14:paraId="60594CA2" w14:textId="77777777" w:rsidR="00577539" w:rsidRPr="00D52206" w:rsidRDefault="00577539" w:rsidP="0096737A">
                <w:pPr>
                  <w:pStyle w:val="TableText-Decimal"/>
                </w:pPr>
              </w:p>
            </w:tc>
          </w:tr>
          <w:tr w:rsidR="00577539" w:rsidRPr="00D52206" w14:paraId="387A6631" w14:textId="77777777" w:rsidTr="00577539">
            <w:tc>
              <w:tcPr>
                <w:tcW w:w="1572" w:type="dxa"/>
                <w:vAlign w:val="center"/>
              </w:tcPr>
              <w:p w14:paraId="51FBA6AC" w14:textId="77777777" w:rsidR="00577539" w:rsidRPr="00D52206" w:rsidRDefault="00577539" w:rsidP="0096737A">
                <w:pPr>
                  <w:pStyle w:val="TableText-Left"/>
                </w:pPr>
              </w:p>
            </w:tc>
            <w:tc>
              <w:tcPr>
                <w:tcW w:w="1393" w:type="dxa"/>
                <w:vAlign w:val="center"/>
              </w:tcPr>
              <w:p w14:paraId="39D920D6" w14:textId="77777777" w:rsidR="00577539" w:rsidRPr="00D52206" w:rsidRDefault="00577539" w:rsidP="00A153A3">
                <w:pPr>
                  <w:pStyle w:val="TableText-Decimal"/>
                  <w:tabs>
                    <w:tab w:val="clear" w:pos="977"/>
                  </w:tabs>
                  <w:jc w:val="both"/>
                </w:pPr>
              </w:p>
            </w:tc>
            <w:tc>
              <w:tcPr>
                <w:tcW w:w="3646" w:type="dxa"/>
                <w:vAlign w:val="center"/>
              </w:tcPr>
              <w:p w14:paraId="3E35F84A" w14:textId="3A57154E" w:rsidR="00577539" w:rsidRPr="00D52206" w:rsidRDefault="00577539" w:rsidP="0096737A">
                <w:pPr>
                  <w:pStyle w:val="TableText-Decimal"/>
                </w:pPr>
                <w:r w:rsidRPr="00D52206">
                  <w:t>Record voices</w:t>
                </w:r>
              </w:p>
            </w:tc>
            <w:tc>
              <w:tcPr>
                <w:tcW w:w="1437" w:type="dxa"/>
                <w:vAlign w:val="center"/>
              </w:tcPr>
              <w:p w14:paraId="378306A0" w14:textId="37127D33" w:rsidR="00577539" w:rsidRPr="00D52206" w:rsidRDefault="00577539" w:rsidP="0096737A">
                <w:pPr>
                  <w:pStyle w:val="TableText-Decimal"/>
                </w:pPr>
                <w:r w:rsidRPr="00D52206">
                  <w:t>Low</w:t>
                </w:r>
              </w:p>
            </w:tc>
            <w:tc>
              <w:tcPr>
                <w:tcW w:w="2230" w:type="dxa"/>
                <w:vAlign w:val="center"/>
              </w:tcPr>
              <w:p w14:paraId="38A1F680" w14:textId="77777777" w:rsidR="00577539" w:rsidRPr="00D52206" w:rsidRDefault="00577539" w:rsidP="0096737A">
                <w:pPr>
                  <w:pStyle w:val="TableText-Decimal"/>
                </w:pPr>
              </w:p>
            </w:tc>
          </w:tr>
          <w:tr w:rsidR="00577539" w:rsidRPr="00D52206" w14:paraId="376EBEB7"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tcBorders>
                  <w:bottom w:val="single" w:sz="4" w:space="0" w:color="auto"/>
                </w:tcBorders>
                <w:vAlign w:val="center"/>
              </w:tcPr>
              <w:p w14:paraId="136DE680" w14:textId="190F2BFB" w:rsidR="00577539" w:rsidRPr="00D52206" w:rsidRDefault="00577539" w:rsidP="0096737A">
                <w:pPr>
                  <w:pStyle w:val="TableText-Left"/>
                </w:pPr>
                <w:r w:rsidRPr="00D52206">
                  <w:t>**********</w:t>
                </w:r>
              </w:p>
            </w:tc>
            <w:tc>
              <w:tcPr>
                <w:tcW w:w="1393" w:type="dxa"/>
                <w:tcBorders>
                  <w:bottom w:val="single" w:sz="4" w:space="0" w:color="auto"/>
                </w:tcBorders>
                <w:vAlign w:val="center"/>
              </w:tcPr>
              <w:p w14:paraId="7A3086E7" w14:textId="370785DE" w:rsidR="00577539" w:rsidRPr="00D52206" w:rsidRDefault="00577539" w:rsidP="00A153A3">
                <w:pPr>
                  <w:pStyle w:val="TableText-Decimal"/>
                  <w:tabs>
                    <w:tab w:val="clear" w:pos="977"/>
                  </w:tabs>
                  <w:jc w:val="both"/>
                </w:pPr>
                <w:r w:rsidRPr="00D52206">
                  <w:t>Spring 2012 Deliverables</w:t>
                </w:r>
              </w:p>
            </w:tc>
            <w:tc>
              <w:tcPr>
                <w:tcW w:w="3646" w:type="dxa"/>
                <w:tcBorders>
                  <w:bottom w:val="single" w:sz="4" w:space="0" w:color="auto"/>
                </w:tcBorders>
                <w:vAlign w:val="center"/>
              </w:tcPr>
              <w:p w14:paraId="32B433EB" w14:textId="4251D19C" w:rsidR="00577539" w:rsidRPr="00D52206" w:rsidRDefault="00577539" w:rsidP="0096737A">
                <w:pPr>
                  <w:pStyle w:val="TableText-Decimal"/>
                </w:pPr>
                <w:r w:rsidRPr="00D52206">
                  <w:t>Interface with mobile base, improved mobile base navigation, some interaction with simple gestures and behaviors, torso and lower body are built.</w:t>
                </w:r>
              </w:p>
            </w:tc>
            <w:tc>
              <w:tcPr>
                <w:tcW w:w="1437" w:type="dxa"/>
                <w:tcBorders>
                  <w:bottom w:val="single" w:sz="4" w:space="0" w:color="auto"/>
                </w:tcBorders>
                <w:vAlign w:val="center"/>
              </w:tcPr>
              <w:p w14:paraId="46389CB5" w14:textId="0AC022D1" w:rsidR="00577539" w:rsidRPr="00D52206" w:rsidRDefault="00577539" w:rsidP="0096737A">
                <w:pPr>
                  <w:pStyle w:val="TableText-Decimal"/>
                </w:pPr>
                <w:r w:rsidRPr="00D52206">
                  <w:t>**********</w:t>
                </w:r>
              </w:p>
            </w:tc>
            <w:tc>
              <w:tcPr>
                <w:tcW w:w="2230" w:type="dxa"/>
                <w:tcBorders>
                  <w:bottom w:val="single" w:sz="4" w:space="0" w:color="auto"/>
                </w:tcBorders>
                <w:vAlign w:val="center"/>
              </w:tcPr>
              <w:p w14:paraId="04E09989" w14:textId="77777777" w:rsidR="00577539" w:rsidRPr="00D52206" w:rsidRDefault="00577539" w:rsidP="0096737A">
                <w:pPr>
                  <w:pStyle w:val="TableText-Decimal"/>
                </w:pPr>
              </w:p>
            </w:tc>
          </w:tr>
          <w:tr w:rsidR="008D2D47" w:rsidRPr="00D52206" w14:paraId="1F2A11D0" w14:textId="77777777" w:rsidTr="00577539">
            <w:tc>
              <w:tcPr>
                <w:tcW w:w="1572" w:type="dxa"/>
                <w:tcBorders>
                  <w:top w:val="single" w:sz="4" w:space="0" w:color="auto"/>
                </w:tcBorders>
                <w:vAlign w:val="center"/>
              </w:tcPr>
              <w:p w14:paraId="4AAF2989" w14:textId="672E42A5" w:rsidR="008D2D47" w:rsidRPr="00D52206" w:rsidRDefault="008D2D47" w:rsidP="0096737A">
                <w:pPr>
                  <w:pStyle w:val="TableText-Left"/>
                </w:pPr>
                <w:r w:rsidRPr="00D52206">
                  <w:t>Summer 2012</w:t>
                </w:r>
              </w:p>
            </w:tc>
            <w:tc>
              <w:tcPr>
                <w:tcW w:w="1393" w:type="dxa"/>
                <w:tcBorders>
                  <w:top w:val="single" w:sz="4" w:space="0" w:color="auto"/>
                </w:tcBorders>
                <w:vAlign w:val="center"/>
              </w:tcPr>
              <w:p w14:paraId="3BD5974C" w14:textId="71B5FF2D" w:rsidR="008D2D47" w:rsidRPr="00D52206" w:rsidRDefault="008D2D47" w:rsidP="00A153A3">
                <w:pPr>
                  <w:pStyle w:val="TableText-Decimal"/>
                  <w:tabs>
                    <w:tab w:val="clear" w:pos="977"/>
                  </w:tabs>
                  <w:jc w:val="both"/>
                </w:pPr>
                <w:r>
                  <w:t>Body Construction</w:t>
                </w:r>
              </w:p>
            </w:tc>
            <w:tc>
              <w:tcPr>
                <w:tcW w:w="3646" w:type="dxa"/>
                <w:tcBorders>
                  <w:top w:val="single" w:sz="4" w:space="0" w:color="auto"/>
                </w:tcBorders>
                <w:vAlign w:val="center"/>
              </w:tcPr>
              <w:p w14:paraId="3CD94E67" w14:textId="6E0B684B" w:rsidR="008D2D47" w:rsidRPr="00D52206" w:rsidRDefault="008D2D47" w:rsidP="00AF7F4F">
                <w:pPr>
                  <w:pStyle w:val="TableText-Decimal"/>
                </w:pPr>
                <w:r>
                  <w:t>Complete arms</w:t>
                </w:r>
              </w:p>
            </w:tc>
            <w:tc>
              <w:tcPr>
                <w:tcW w:w="1437" w:type="dxa"/>
                <w:tcBorders>
                  <w:top w:val="single" w:sz="4" w:space="0" w:color="auto"/>
                </w:tcBorders>
                <w:vAlign w:val="center"/>
              </w:tcPr>
              <w:p w14:paraId="77A192E4" w14:textId="46ACE454" w:rsidR="008D2D47" w:rsidRPr="00D52206" w:rsidRDefault="008D2D47" w:rsidP="0096737A">
                <w:pPr>
                  <w:pStyle w:val="TableText-Decimal"/>
                </w:pPr>
                <w:r>
                  <w:t>Medium</w:t>
                </w:r>
              </w:p>
            </w:tc>
            <w:tc>
              <w:tcPr>
                <w:tcW w:w="2230" w:type="dxa"/>
                <w:tcBorders>
                  <w:top w:val="single" w:sz="4" w:space="0" w:color="auto"/>
                </w:tcBorders>
                <w:vAlign w:val="center"/>
              </w:tcPr>
              <w:p w14:paraId="0C8D2DFE" w14:textId="77777777" w:rsidR="008D2D47" w:rsidRPr="00D52206" w:rsidRDefault="008D2D47" w:rsidP="0096737A">
                <w:pPr>
                  <w:pStyle w:val="TableText-Decimal"/>
                </w:pPr>
              </w:p>
            </w:tc>
          </w:tr>
          <w:tr w:rsidR="008D2D47" w:rsidRPr="00D52206" w14:paraId="2CA5363E"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03946854" w14:textId="77777777" w:rsidR="008D2D47" w:rsidRPr="00D52206" w:rsidRDefault="008D2D47" w:rsidP="0096737A">
                <w:pPr>
                  <w:pStyle w:val="TableText-Left"/>
                </w:pPr>
              </w:p>
            </w:tc>
            <w:tc>
              <w:tcPr>
                <w:tcW w:w="1393" w:type="dxa"/>
                <w:vAlign w:val="center"/>
              </w:tcPr>
              <w:p w14:paraId="6F7322B3" w14:textId="08004B1E" w:rsidR="008D2D47" w:rsidRDefault="008D2D47" w:rsidP="00A153A3">
                <w:pPr>
                  <w:pStyle w:val="TableText-Decimal"/>
                  <w:tabs>
                    <w:tab w:val="clear" w:pos="977"/>
                  </w:tabs>
                  <w:jc w:val="both"/>
                </w:pPr>
              </w:p>
            </w:tc>
            <w:tc>
              <w:tcPr>
                <w:tcW w:w="3646" w:type="dxa"/>
                <w:vAlign w:val="center"/>
              </w:tcPr>
              <w:p w14:paraId="2F07121B" w14:textId="71C057AF" w:rsidR="008D2D47" w:rsidRDefault="008D2D47" w:rsidP="0096737A">
                <w:pPr>
                  <w:pStyle w:val="TableText-Decimal"/>
                </w:pPr>
                <w:r>
                  <w:t>Complete head and neck</w:t>
                </w:r>
              </w:p>
            </w:tc>
            <w:tc>
              <w:tcPr>
                <w:tcW w:w="1437" w:type="dxa"/>
                <w:vAlign w:val="center"/>
              </w:tcPr>
              <w:p w14:paraId="3D4E70FF" w14:textId="7AF0C75C" w:rsidR="008D2D47" w:rsidRDefault="008D2D47" w:rsidP="0096737A">
                <w:pPr>
                  <w:pStyle w:val="TableText-Decimal"/>
                </w:pPr>
                <w:r>
                  <w:t>Medium</w:t>
                </w:r>
              </w:p>
            </w:tc>
            <w:tc>
              <w:tcPr>
                <w:tcW w:w="2230" w:type="dxa"/>
                <w:vAlign w:val="center"/>
              </w:tcPr>
              <w:p w14:paraId="0551C2A7" w14:textId="77777777" w:rsidR="008D2D47" w:rsidRPr="00D52206" w:rsidRDefault="008D2D47" w:rsidP="0096737A">
                <w:pPr>
                  <w:pStyle w:val="TableText-Decimal"/>
                </w:pPr>
              </w:p>
            </w:tc>
          </w:tr>
          <w:tr w:rsidR="008D2D47" w:rsidRPr="00D52206" w14:paraId="510A92CC" w14:textId="77777777" w:rsidTr="00577539">
            <w:tc>
              <w:tcPr>
                <w:tcW w:w="1572" w:type="dxa"/>
                <w:vAlign w:val="center"/>
              </w:tcPr>
              <w:p w14:paraId="0C7D808B" w14:textId="77777777" w:rsidR="008D2D47" w:rsidRPr="00D52206" w:rsidRDefault="008D2D47" w:rsidP="0096737A">
                <w:pPr>
                  <w:pStyle w:val="TableText-Left"/>
                </w:pPr>
              </w:p>
            </w:tc>
            <w:tc>
              <w:tcPr>
                <w:tcW w:w="1393" w:type="dxa"/>
                <w:vAlign w:val="center"/>
              </w:tcPr>
              <w:p w14:paraId="45B91216" w14:textId="77777777" w:rsidR="008D2D47" w:rsidRDefault="008D2D47" w:rsidP="00A153A3">
                <w:pPr>
                  <w:pStyle w:val="TableText-Decimal"/>
                  <w:tabs>
                    <w:tab w:val="clear" w:pos="977"/>
                  </w:tabs>
                  <w:jc w:val="both"/>
                </w:pPr>
              </w:p>
            </w:tc>
            <w:tc>
              <w:tcPr>
                <w:tcW w:w="3646" w:type="dxa"/>
                <w:vAlign w:val="center"/>
              </w:tcPr>
              <w:p w14:paraId="67F7BBAB" w14:textId="021D1F1E" w:rsidR="008D2D47" w:rsidRDefault="008D2D47" w:rsidP="0096737A">
                <w:pPr>
                  <w:pStyle w:val="TableText-Decimal"/>
                </w:pPr>
                <w:r>
                  <w:t>Test mechanisms of individual components</w:t>
                </w:r>
              </w:p>
            </w:tc>
            <w:tc>
              <w:tcPr>
                <w:tcW w:w="1437" w:type="dxa"/>
                <w:vAlign w:val="center"/>
              </w:tcPr>
              <w:p w14:paraId="25E77B9F" w14:textId="323F7DC4" w:rsidR="008D2D47" w:rsidRDefault="008D2D47" w:rsidP="0096737A">
                <w:pPr>
                  <w:pStyle w:val="TableText-Decimal"/>
                </w:pPr>
                <w:r>
                  <w:t>Medium</w:t>
                </w:r>
              </w:p>
            </w:tc>
            <w:tc>
              <w:tcPr>
                <w:tcW w:w="2230" w:type="dxa"/>
                <w:vAlign w:val="center"/>
              </w:tcPr>
              <w:p w14:paraId="3C7E36D6" w14:textId="48C8A711" w:rsidR="008D2D47" w:rsidRPr="00D52206" w:rsidRDefault="008D2D47" w:rsidP="0096737A">
                <w:pPr>
                  <w:pStyle w:val="TableText-Decimal"/>
                </w:pPr>
                <w:r>
                  <w:t>Motor control, range of motion</w:t>
                </w:r>
              </w:p>
            </w:tc>
          </w:tr>
          <w:tr w:rsidR="008D2D47" w:rsidRPr="00D52206" w14:paraId="4D27D1AF"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744E385D" w14:textId="77777777" w:rsidR="008D2D47" w:rsidRPr="00D52206" w:rsidRDefault="008D2D47" w:rsidP="0096737A">
                <w:pPr>
                  <w:pStyle w:val="TableText-Left"/>
                </w:pPr>
              </w:p>
            </w:tc>
            <w:tc>
              <w:tcPr>
                <w:tcW w:w="1393" w:type="dxa"/>
                <w:vAlign w:val="center"/>
              </w:tcPr>
              <w:p w14:paraId="77D53D7F" w14:textId="77777777" w:rsidR="008D2D47" w:rsidRDefault="008D2D47" w:rsidP="00A153A3">
                <w:pPr>
                  <w:pStyle w:val="TableText-Decimal"/>
                  <w:tabs>
                    <w:tab w:val="clear" w:pos="977"/>
                  </w:tabs>
                  <w:jc w:val="both"/>
                </w:pPr>
              </w:p>
            </w:tc>
            <w:tc>
              <w:tcPr>
                <w:tcW w:w="3646" w:type="dxa"/>
                <w:vAlign w:val="center"/>
              </w:tcPr>
              <w:p w14:paraId="4AA518C3" w14:textId="54BE0001" w:rsidR="008D2D47" w:rsidRDefault="008D2D47" w:rsidP="0096737A">
                <w:pPr>
                  <w:pStyle w:val="TableText-Decimal"/>
                </w:pPr>
                <w:r>
                  <w:t>Assemble body to mobile base</w:t>
                </w:r>
              </w:p>
            </w:tc>
            <w:tc>
              <w:tcPr>
                <w:tcW w:w="1437" w:type="dxa"/>
                <w:vAlign w:val="center"/>
              </w:tcPr>
              <w:p w14:paraId="3AB3D2C6" w14:textId="1813157C" w:rsidR="008D2D47" w:rsidRDefault="008D2D47" w:rsidP="0096737A">
                <w:pPr>
                  <w:pStyle w:val="TableText-Decimal"/>
                </w:pPr>
                <w:r>
                  <w:t>Low</w:t>
                </w:r>
              </w:p>
            </w:tc>
            <w:tc>
              <w:tcPr>
                <w:tcW w:w="2230" w:type="dxa"/>
                <w:vAlign w:val="center"/>
              </w:tcPr>
              <w:p w14:paraId="1FA9B8EB" w14:textId="55A99B12" w:rsidR="008D2D47" w:rsidRPr="00D52206" w:rsidRDefault="008D2D47" w:rsidP="0096737A">
                <w:pPr>
                  <w:pStyle w:val="TableText-Decimal"/>
                </w:pPr>
              </w:p>
            </w:tc>
          </w:tr>
          <w:tr w:rsidR="008D2D47" w:rsidRPr="00D52206" w14:paraId="28BD3249" w14:textId="77777777" w:rsidTr="00577539">
            <w:tc>
              <w:tcPr>
                <w:tcW w:w="1572" w:type="dxa"/>
                <w:vAlign w:val="center"/>
              </w:tcPr>
              <w:p w14:paraId="15D66C9F" w14:textId="77777777" w:rsidR="008D2D47" w:rsidRPr="00D52206" w:rsidRDefault="008D2D47" w:rsidP="0096737A">
                <w:pPr>
                  <w:pStyle w:val="TableText-Left"/>
                </w:pPr>
              </w:p>
            </w:tc>
            <w:tc>
              <w:tcPr>
                <w:tcW w:w="1393" w:type="dxa"/>
                <w:vAlign w:val="center"/>
              </w:tcPr>
              <w:p w14:paraId="5E11C2C9" w14:textId="77777777" w:rsidR="008D2D47" w:rsidRDefault="008D2D47" w:rsidP="00A153A3">
                <w:pPr>
                  <w:pStyle w:val="TableText-Decimal"/>
                  <w:tabs>
                    <w:tab w:val="clear" w:pos="977"/>
                  </w:tabs>
                  <w:jc w:val="both"/>
                </w:pPr>
              </w:p>
            </w:tc>
            <w:tc>
              <w:tcPr>
                <w:tcW w:w="3646" w:type="dxa"/>
                <w:vAlign w:val="center"/>
              </w:tcPr>
              <w:p w14:paraId="6A6A8D9B" w14:textId="2F2BF7D6" w:rsidR="008D2D47" w:rsidRDefault="008D2D47" w:rsidP="0096737A">
                <w:pPr>
                  <w:pStyle w:val="TableText-Decimal"/>
                </w:pPr>
                <w:r>
                  <w:t>Assemble arms and head to torso</w:t>
                </w:r>
              </w:p>
            </w:tc>
            <w:tc>
              <w:tcPr>
                <w:tcW w:w="1437" w:type="dxa"/>
                <w:vAlign w:val="center"/>
              </w:tcPr>
              <w:p w14:paraId="14C7656D" w14:textId="44CF92A6" w:rsidR="008D2D47" w:rsidRDefault="008D2D47" w:rsidP="0096737A">
                <w:pPr>
                  <w:pStyle w:val="TableText-Decimal"/>
                </w:pPr>
                <w:r>
                  <w:t>Low</w:t>
                </w:r>
              </w:p>
            </w:tc>
            <w:tc>
              <w:tcPr>
                <w:tcW w:w="2230" w:type="dxa"/>
                <w:vAlign w:val="center"/>
              </w:tcPr>
              <w:p w14:paraId="408AD293" w14:textId="77777777" w:rsidR="008D2D47" w:rsidRPr="00D52206" w:rsidRDefault="008D2D47" w:rsidP="0096737A">
                <w:pPr>
                  <w:pStyle w:val="TableText-Decimal"/>
                </w:pPr>
              </w:p>
            </w:tc>
          </w:tr>
          <w:tr w:rsidR="008D2D47" w:rsidRPr="00D52206" w14:paraId="10FE1098"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10F74A39" w14:textId="77777777" w:rsidR="008D2D47" w:rsidRPr="00D52206" w:rsidRDefault="008D2D47" w:rsidP="0096737A">
                <w:pPr>
                  <w:pStyle w:val="TableText-Left"/>
                </w:pPr>
              </w:p>
            </w:tc>
            <w:tc>
              <w:tcPr>
                <w:tcW w:w="1393" w:type="dxa"/>
                <w:vAlign w:val="center"/>
              </w:tcPr>
              <w:p w14:paraId="79E7201B" w14:textId="77777777" w:rsidR="008D2D47" w:rsidRDefault="008D2D47" w:rsidP="00A153A3">
                <w:pPr>
                  <w:pStyle w:val="TableText-Decimal"/>
                  <w:tabs>
                    <w:tab w:val="clear" w:pos="977"/>
                  </w:tabs>
                  <w:jc w:val="both"/>
                </w:pPr>
              </w:p>
            </w:tc>
            <w:tc>
              <w:tcPr>
                <w:tcW w:w="3646" w:type="dxa"/>
                <w:vAlign w:val="center"/>
              </w:tcPr>
              <w:p w14:paraId="32C79CE0" w14:textId="6A39D633" w:rsidR="008D2D47" w:rsidRDefault="008D2D47" w:rsidP="0096737A">
                <w:pPr>
                  <w:pStyle w:val="TableText-Decimal"/>
                </w:pPr>
                <w:r>
                  <w:t>Test completed robot body</w:t>
                </w:r>
              </w:p>
            </w:tc>
            <w:tc>
              <w:tcPr>
                <w:tcW w:w="1437" w:type="dxa"/>
                <w:vAlign w:val="center"/>
              </w:tcPr>
              <w:p w14:paraId="2EDA1AF6" w14:textId="47DB51F2" w:rsidR="008D2D47" w:rsidRDefault="008D2D47" w:rsidP="0096737A">
                <w:pPr>
                  <w:pStyle w:val="TableText-Decimal"/>
                </w:pPr>
                <w:r>
                  <w:t>Medium</w:t>
                </w:r>
              </w:p>
            </w:tc>
            <w:tc>
              <w:tcPr>
                <w:tcW w:w="2230" w:type="dxa"/>
                <w:vAlign w:val="center"/>
              </w:tcPr>
              <w:p w14:paraId="00492431" w14:textId="43E38E93" w:rsidR="008D2D47" w:rsidRPr="00D52206" w:rsidRDefault="008D2D47" w:rsidP="0096737A">
                <w:pPr>
                  <w:pStyle w:val="TableText-Decimal"/>
                </w:pPr>
                <w:r>
                  <w:t>Test each degree of freedom, navigation</w:t>
                </w:r>
              </w:p>
            </w:tc>
          </w:tr>
          <w:tr w:rsidR="008D2D47" w:rsidRPr="00D52206" w14:paraId="656C47DA" w14:textId="77777777" w:rsidTr="00577539">
            <w:tc>
              <w:tcPr>
                <w:tcW w:w="1572" w:type="dxa"/>
                <w:vAlign w:val="center"/>
              </w:tcPr>
              <w:p w14:paraId="5F434989" w14:textId="77777777" w:rsidR="008D2D47" w:rsidRPr="00D52206" w:rsidRDefault="008D2D47" w:rsidP="0096737A">
                <w:pPr>
                  <w:pStyle w:val="TableText-Left"/>
                </w:pPr>
              </w:p>
            </w:tc>
            <w:tc>
              <w:tcPr>
                <w:tcW w:w="1393" w:type="dxa"/>
                <w:vAlign w:val="center"/>
              </w:tcPr>
              <w:p w14:paraId="3368E795" w14:textId="3BE3F176" w:rsidR="008D2D47" w:rsidRDefault="008D2D47" w:rsidP="00A153A3">
                <w:pPr>
                  <w:pStyle w:val="TableText-Decimal"/>
                  <w:tabs>
                    <w:tab w:val="clear" w:pos="977"/>
                  </w:tabs>
                  <w:jc w:val="both"/>
                </w:pPr>
                <w:r>
                  <w:t>User Interface</w:t>
                </w:r>
              </w:p>
            </w:tc>
            <w:tc>
              <w:tcPr>
                <w:tcW w:w="3646" w:type="dxa"/>
                <w:vAlign w:val="center"/>
              </w:tcPr>
              <w:p w14:paraId="5A891EA9" w14:textId="32B31DCD" w:rsidR="008D2D47" w:rsidRDefault="008D2D47" w:rsidP="0096737A">
                <w:pPr>
                  <w:pStyle w:val="TableText-Decimal"/>
                </w:pPr>
                <w:r>
                  <w:t>Improve interaction workflow</w:t>
                </w:r>
              </w:p>
            </w:tc>
            <w:tc>
              <w:tcPr>
                <w:tcW w:w="1437" w:type="dxa"/>
                <w:vAlign w:val="center"/>
              </w:tcPr>
              <w:p w14:paraId="596A29F0" w14:textId="1C8B0476" w:rsidR="008D2D47" w:rsidRDefault="008D2D47" w:rsidP="0096737A">
                <w:pPr>
                  <w:pStyle w:val="TableText-Decimal"/>
                </w:pPr>
                <w:r>
                  <w:t>Medium</w:t>
                </w:r>
              </w:p>
            </w:tc>
            <w:tc>
              <w:tcPr>
                <w:tcW w:w="2230" w:type="dxa"/>
                <w:vAlign w:val="center"/>
              </w:tcPr>
              <w:p w14:paraId="58D7AF48" w14:textId="28E9E3EC" w:rsidR="008D2D47" w:rsidRPr="00D52206" w:rsidRDefault="008D2D47" w:rsidP="0096737A">
                <w:pPr>
                  <w:pStyle w:val="TableText-Decimal"/>
                </w:pPr>
              </w:p>
            </w:tc>
          </w:tr>
          <w:tr w:rsidR="008D2D47" w:rsidRPr="00D52206" w14:paraId="6A9CB721"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4623C605" w14:textId="77777777" w:rsidR="008D2D47" w:rsidRPr="00D52206" w:rsidRDefault="008D2D47" w:rsidP="0096737A">
                <w:pPr>
                  <w:pStyle w:val="TableText-Left"/>
                </w:pPr>
              </w:p>
            </w:tc>
            <w:tc>
              <w:tcPr>
                <w:tcW w:w="1393" w:type="dxa"/>
                <w:vAlign w:val="center"/>
              </w:tcPr>
              <w:p w14:paraId="657086AE" w14:textId="11980A98" w:rsidR="008D2D47" w:rsidRDefault="008D2D47" w:rsidP="00A153A3">
                <w:pPr>
                  <w:pStyle w:val="TableText-Decimal"/>
                  <w:tabs>
                    <w:tab w:val="clear" w:pos="977"/>
                  </w:tabs>
                  <w:jc w:val="both"/>
                </w:pPr>
              </w:p>
            </w:tc>
            <w:tc>
              <w:tcPr>
                <w:tcW w:w="3646" w:type="dxa"/>
                <w:vAlign w:val="center"/>
              </w:tcPr>
              <w:p w14:paraId="28EBAB63" w14:textId="1C36E52E" w:rsidR="008D2D47" w:rsidRDefault="008D2D47" w:rsidP="0096737A">
                <w:pPr>
                  <w:pStyle w:val="TableText-Decimal"/>
                </w:pPr>
                <w:r>
                  <w:t>Improve UI graphics</w:t>
                </w:r>
              </w:p>
            </w:tc>
            <w:tc>
              <w:tcPr>
                <w:tcW w:w="1437" w:type="dxa"/>
                <w:vAlign w:val="center"/>
              </w:tcPr>
              <w:p w14:paraId="741AB733" w14:textId="0102E60A" w:rsidR="008D2D47" w:rsidRDefault="008D2D47" w:rsidP="0096737A">
                <w:pPr>
                  <w:pStyle w:val="TableText-Decimal"/>
                </w:pPr>
                <w:r>
                  <w:t>Low</w:t>
                </w:r>
              </w:p>
            </w:tc>
            <w:tc>
              <w:tcPr>
                <w:tcW w:w="2230" w:type="dxa"/>
                <w:vAlign w:val="center"/>
              </w:tcPr>
              <w:p w14:paraId="3FF30F3F" w14:textId="77777777" w:rsidR="008D2D47" w:rsidRPr="00D52206" w:rsidRDefault="008D2D47" w:rsidP="0096737A">
                <w:pPr>
                  <w:pStyle w:val="TableText-Decimal"/>
                </w:pPr>
              </w:p>
            </w:tc>
          </w:tr>
          <w:tr w:rsidR="008D2D47" w:rsidRPr="00D52206" w14:paraId="115F6409" w14:textId="77777777" w:rsidTr="00577539">
            <w:tc>
              <w:tcPr>
                <w:tcW w:w="1572" w:type="dxa"/>
                <w:vAlign w:val="center"/>
              </w:tcPr>
              <w:p w14:paraId="33AE91E0" w14:textId="77777777" w:rsidR="008D2D47" w:rsidRPr="00D52206" w:rsidRDefault="008D2D47" w:rsidP="0096737A">
                <w:pPr>
                  <w:pStyle w:val="TableText-Left"/>
                </w:pPr>
              </w:p>
            </w:tc>
            <w:tc>
              <w:tcPr>
                <w:tcW w:w="1393" w:type="dxa"/>
                <w:vAlign w:val="center"/>
              </w:tcPr>
              <w:p w14:paraId="4B1F191D" w14:textId="47815600" w:rsidR="008D2D47" w:rsidRDefault="008D2D47" w:rsidP="00A153A3">
                <w:pPr>
                  <w:pStyle w:val="TableText-Decimal"/>
                  <w:tabs>
                    <w:tab w:val="clear" w:pos="977"/>
                  </w:tabs>
                  <w:jc w:val="both"/>
                </w:pPr>
                <w:r>
                  <w:t>Vision</w:t>
                </w:r>
              </w:p>
            </w:tc>
            <w:tc>
              <w:tcPr>
                <w:tcW w:w="3646" w:type="dxa"/>
                <w:vAlign w:val="center"/>
              </w:tcPr>
              <w:p w14:paraId="0313461B" w14:textId="47CD1943" w:rsidR="008D2D47" w:rsidRDefault="008D2D47" w:rsidP="0096737A">
                <w:pPr>
                  <w:pStyle w:val="TableText-Decimal"/>
                </w:pPr>
                <w:r>
                  <w:t>Object detection and recognition</w:t>
                </w:r>
              </w:p>
            </w:tc>
            <w:tc>
              <w:tcPr>
                <w:tcW w:w="1437" w:type="dxa"/>
                <w:vAlign w:val="center"/>
              </w:tcPr>
              <w:p w14:paraId="157521C0" w14:textId="224F0252" w:rsidR="008D2D47" w:rsidRDefault="008D2D47" w:rsidP="0096737A">
                <w:pPr>
                  <w:pStyle w:val="TableText-Decimal"/>
                </w:pPr>
                <w:r>
                  <w:t>High</w:t>
                </w:r>
              </w:p>
            </w:tc>
            <w:tc>
              <w:tcPr>
                <w:tcW w:w="2230" w:type="dxa"/>
                <w:vAlign w:val="center"/>
              </w:tcPr>
              <w:p w14:paraId="499C6F1C" w14:textId="77777777" w:rsidR="008D2D47" w:rsidRPr="00D52206" w:rsidRDefault="008D2D47" w:rsidP="0096737A">
                <w:pPr>
                  <w:pStyle w:val="TableText-Decimal"/>
                </w:pPr>
              </w:p>
            </w:tc>
          </w:tr>
          <w:tr w:rsidR="008D2D47" w:rsidRPr="00D52206" w14:paraId="56AB434F"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79A5675E" w14:textId="77777777" w:rsidR="008D2D47" w:rsidRPr="00D52206" w:rsidRDefault="008D2D47" w:rsidP="0096737A">
                <w:pPr>
                  <w:pStyle w:val="TableText-Left"/>
                </w:pPr>
              </w:p>
            </w:tc>
            <w:tc>
              <w:tcPr>
                <w:tcW w:w="1393" w:type="dxa"/>
                <w:vAlign w:val="center"/>
              </w:tcPr>
              <w:p w14:paraId="597B7EF4" w14:textId="03421BA0" w:rsidR="008D2D47" w:rsidRDefault="008D2D47" w:rsidP="00A153A3">
                <w:pPr>
                  <w:pStyle w:val="TableText-Decimal"/>
                  <w:tabs>
                    <w:tab w:val="clear" w:pos="977"/>
                  </w:tabs>
                  <w:jc w:val="both"/>
                </w:pPr>
                <w:r>
                  <w:t>Navigation</w:t>
                </w:r>
              </w:p>
            </w:tc>
            <w:tc>
              <w:tcPr>
                <w:tcW w:w="3646" w:type="dxa"/>
                <w:vAlign w:val="center"/>
              </w:tcPr>
              <w:p w14:paraId="71C22F94" w14:textId="1A2A6826" w:rsidR="008D2D47" w:rsidRDefault="008D2D47" w:rsidP="0096737A">
                <w:pPr>
                  <w:pStyle w:val="TableText-Decimal"/>
                </w:pPr>
                <w:r>
                  <w:t>Fine-tuning navigation algorithms</w:t>
                </w:r>
              </w:p>
            </w:tc>
            <w:tc>
              <w:tcPr>
                <w:tcW w:w="1437" w:type="dxa"/>
                <w:vAlign w:val="center"/>
              </w:tcPr>
              <w:p w14:paraId="41A831E8" w14:textId="67EA34EC" w:rsidR="008D2D47" w:rsidRDefault="008D2D47" w:rsidP="0096737A">
                <w:pPr>
                  <w:pStyle w:val="TableText-Decimal"/>
                </w:pPr>
                <w:r>
                  <w:t>Medium</w:t>
                </w:r>
              </w:p>
            </w:tc>
            <w:tc>
              <w:tcPr>
                <w:tcW w:w="2230" w:type="dxa"/>
                <w:vAlign w:val="center"/>
              </w:tcPr>
              <w:p w14:paraId="6C8F75E8" w14:textId="77777777" w:rsidR="008D2D47" w:rsidRPr="00D52206" w:rsidRDefault="008D2D47" w:rsidP="0096737A">
                <w:pPr>
                  <w:pStyle w:val="TableText-Decimal"/>
                </w:pPr>
              </w:p>
            </w:tc>
          </w:tr>
          <w:tr w:rsidR="008D2D47" w:rsidRPr="00D52206" w14:paraId="1A875946" w14:textId="77777777" w:rsidTr="00577539">
            <w:tc>
              <w:tcPr>
                <w:tcW w:w="1572" w:type="dxa"/>
                <w:tcBorders>
                  <w:bottom w:val="single" w:sz="4" w:space="0" w:color="auto"/>
                </w:tcBorders>
                <w:vAlign w:val="center"/>
              </w:tcPr>
              <w:p w14:paraId="0F865286" w14:textId="5C0A11EA" w:rsidR="008D2D47" w:rsidRPr="00D52206" w:rsidRDefault="008D2D47" w:rsidP="0096737A">
                <w:pPr>
                  <w:pStyle w:val="TableText-Left"/>
                </w:pPr>
                <w:r w:rsidRPr="00D52206">
                  <w:t>**********</w:t>
                </w:r>
              </w:p>
            </w:tc>
            <w:tc>
              <w:tcPr>
                <w:tcW w:w="1393" w:type="dxa"/>
                <w:tcBorders>
                  <w:bottom w:val="single" w:sz="4" w:space="0" w:color="auto"/>
                </w:tcBorders>
                <w:vAlign w:val="center"/>
              </w:tcPr>
              <w:p w14:paraId="2F18AAE2" w14:textId="5578A2E7" w:rsidR="008D2D47" w:rsidRDefault="008D2D47" w:rsidP="00A153A3">
                <w:pPr>
                  <w:pStyle w:val="TableText-Decimal"/>
                  <w:tabs>
                    <w:tab w:val="clear" w:pos="977"/>
                  </w:tabs>
                  <w:jc w:val="both"/>
                </w:pPr>
                <w:r>
                  <w:t>Summer 2012 Deliverables</w:t>
                </w:r>
              </w:p>
            </w:tc>
            <w:tc>
              <w:tcPr>
                <w:tcW w:w="3646" w:type="dxa"/>
                <w:tcBorders>
                  <w:bottom w:val="single" w:sz="4" w:space="0" w:color="auto"/>
                </w:tcBorders>
                <w:vAlign w:val="center"/>
              </w:tcPr>
              <w:p w14:paraId="60606F86" w14:textId="1E2AF5C0" w:rsidR="008D2D47" w:rsidRDefault="008D2D47" w:rsidP="0096737A">
                <w:pPr>
                  <w:pStyle w:val="TableText-Decimal"/>
                </w:pPr>
                <w:r>
                  <w:t>Robot body completely built, robot able to navigate safely and reliably through the hallways, working user interface on screen</w:t>
                </w:r>
              </w:p>
            </w:tc>
            <w:tc>
              <w:tcPr>
                <w:tcW w:w="1437" w:type="dxa"/>
                <w:tcBorders>
                  <w:bottom w:val="single" w:sz="4" w:space="0" w:color="auto"/>
                </w:tcBorders>
                <w:vAlign w:val="center"/>
              </w:tcPr>
              <w:p w14:paraId="6EA35632" w14:textId="0D751592" w:rsidR="008D2D47" w:rsidRDefault="008D2D47" w:rsidP="0096737A">
                <w:pPr>
                  <w:pStyle w:val="TableText-Decimal"/>
                </w:pPr>
                <w:r w:rsidRPr="00D52206">
                  <w:t>**********</w:t>
                </w:r>
              </w:p>
            </w:tc>
            <w:tc>
              <w:tcPr>
                <w:tcW w:w="2230" w:type="dxa"/>
                <w:tcBorders>
                  <w:bottom w:val="single" w:sz="4" w:space="0" w:color="auto"/>
                </w:tcBorders>
                <w:vAlign w:val="center"/>
              </w:tcPr>
              <w:p w14:paraId="0B2EB94C" w14:textId="77777777" w:rsidR="008D2D47" w:rsidRPr="00D52206" w:rsidRDefault="008D2D47" w:rsidP="0096737A">
                <w:pPr>
                  <w:pStyle w:val="TableText-Decimal"/>
                </w:pPr>
              </w:p>
            </w:tc>
          </w:tr>
          <w:tr w:rsidR="008D2D47" w:rsidRPr="00D52206" w14:paraId="39BA8740"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tcBorders>
                  <w:top w:val="single" w:sz="4" w:space="0" w:color="auto"/>
                </w:tcBorders>
                <w:vAlign w:val="center"/>
              </w:tcPr>
              <w:p w14:paraId="137B0BB4" w14:textId="43E37C77" w:rsidR="008D2D47" w:rsidRPr="00D52206" w:rsidRDefault="008D2D47" w:rsidP="0096737A">
                <w:pPr>
                  <w:pStyle w:val="TableText-Left"/>
                </w:pPr>
                <w:r>
                  <w:t>Fall 2012</w:t>
                </w:r>
              </w:p>
            </w:tc>
            <w:tc>
              <w:tcPr>
                <w:tcW w:w="1393" w:type="dxa"/>
                <w:tcBorders>
                  <w:top w:val="single" w:sz="4" w:space="0" w:color="auto"/>
                </w:tcBorders>
                <w:vAlign w:val="center"/>
              </w:tcPr>
              <w:p w14:paraId="727CAB1D" w14:textId="092AAF62" w:rsidR="008D2D47" w:rsidRDefault="008D2D47" w:rsidP="00A153A3">
                <w:pPr>
                  <w:pStyle w:val="TableText-Decimal"/>
                  <w:tabs>
                    <w:tab w:val="clear" w:pos="977"/>
                  </w:tabs>
                  <w:jc w:val="both"/>
                </w:pPr>
                <w:r>
                  <w:t>Behavior</w:t>
                </w:r>
              </w:p>
            </w:tc>
            <w:tc>
              <w:tcPr>
                <w:tcW w:w="3646" w:type="dxa"/>
                <w:tcBorders>
                  <w:top w:val="single" w:sz="4" w:space="0" w:color="auto"/>
                </w:tcBorders>
                <w:vAlign w:val="center"/>
              </w:tcPr>
              <w:p w14:paraId="33BD769D" w14:textId="2F738DFB" w:rsidR="008D2D47" w:rsidRDefault="008D2D47" w:rsidP="0096737A">
                <w:pPr>
                  <w:pStyle w:val="TableText-Decimal"/>
                </w:pPr>
                <w:r>
                  <w:t>Improve</w:t>
                </w:r>
                <w:r w:rsidRPr="00D52206">
                  <w:t xml:space="preserve"> behavior/gesture generator program</w:t>
                </w:r>
              </w:p>
            </w:tc>
            <w:tc>
              <w:tcPr>
                <w:tcW w:w="1437" w:type="dxa"/>
                <w:tcBorders>
                  <w:top w:val="single" w:sz="4" w:space="0" w:color="auto"/>
                </w:tcBorders>
                <w:vAlign w:val="center"/>
              </w:tcPr>
              <w:p w14:paraId="067C4147" w14:textId="2AF523FD" w:rsidR="008D2D47" w:rsidRPr="00D52206" w:rsidRDefault="008D2D47" w:rsidP="0096737A">
                <w:pPr>
                  <w:pStyle w:val="TableText-Decimal"/>
                </w:pPr>
                <w:r>
                  <w:t>High</w:t>
                </w:r>
              </w:p>
            </w:tc>
            <w:tc>
              <w:tcPr>
                <w:tcW w:w="2230" w:type="dxa"/>
                <w:tcBorders>
                  <w:top w:val="single" w:sz="4" w:space="0" w:color="auto"/>
                </w:tcBorders>
                <w:vAlign w:val="center"/>
              </w:tcPr>
              <w:p w14:paraId="67E0E4E8" w14:textId="19725D4E" w:rsidR="008D2D47" w:rsidRPr="00D52206" w:rsidRDefault="008D2D47" w:rsidP="0096737A">
                <w:pPr>
                  <w:pStyle w:val="TableText-Decimal"/>
                </w:pPr>
                <w:r>
                  <w:t>Include Forward/Inverse Kinematics</w:t>
                </w:r>
              </w:p>
            </w:tc>
          </w:tr>
          <w:tr w:rsidR="008D2D47" w:rsidRPr="00D52206" w14:paraId="3E2D31C6" w14:textId="77777777" w:rsidTr="00577539">
            <w:tc>
              <w:tcPr>
                <w:tcW w:w="1572" w:type="dxa"/>
                <w:vAlign w:val="center"/>
              </w:tcPr>
              <w:p w14:paraId="6CC8D9B1" w14:textId="77777777" w:rsidR="008D2D47" w:rsidRDefault="008D2D47" w:rsidP="0096737A">
                <w:pPr>
                  <w:pStyle w:val="TableText-Left"/>
                </w:pPr>
              </w:p>
            </w:tc>
            <w:tc>
              <w:tcPr>
                <w:tcW w:w="1393" w:type="dxa"/>
                <w:vAlign w:val="center"/>
              </w:tcPr>
              <w:p w14:paraId="70543C68" w14:textId="77777777" w:rsidR="008D2D47" w:rsidRDefault="008D2D47" w:rsidP="00A153A3">
                <w:pPr>
                  <w:pStyle w:val="TableText-Decimal"/>
                  <w:tabs>
                    <w:tab w:val="clear" w:pos="977"/>
                  </w:tabs>
                  <w:jc w:val="both"/>
                </w:pPr>
              </w:p>
            </w:tc>
            <w:tc>
              <w:tcPr>
                <w:tcW w:w="3646" w:type="dxa"/>
                <w:vAlign w:val="center"/>
              </w:tcPr>
              <w:p w14:paraId="6A9E4B34" w14:textId="66DB4175" w:rsidR="008D2D47" w:rsidRDefault="008D2D47" w:rsidP="0096737A">
                <w:pPr>
                  <w:pStyle w:val="TableText-Decimal"/>
                </w:pPr>
                <w:r>
                  <w:t>Add ability to go through door and use elevator</w:t>
                </w:r>
              </w:p>
            </w:tc>
            <w:tc>
              <w:tcPr>
                <w:tcW w:w="1437" w:type="dxa"/>
                <w:vAlign w:val="center"/>
              </w:tcPr>
              <w:p w14:paraId="55B7F99C" w14:textId="046B1F1E" w:rsidR="008D2D47" w:rsidRDefault="008D2D47" w:rsidP="0096737A">
                <w:pPr>
                  <w:pStyle w:val="TableText-Decimal"/>
                </w:pPr>
                <w:r>
                  <w:t>High</w:t>
                </w:r>
              </w:p>
            </w:tc>
            <w:tc>
              <w:tcPr>
                <w:tcW w:w="2230" w:type="dxa"/>
                <w:vAlign w:val="center"/>
              </w:tcPr>
              <w:p w14:paraId="0DEFA8D8" w14:textId="77777777" w:rsidR="008D2D47" w:rsidRDefault="008D2D47" w:rsidP="0096737A">
                <w:pPr>
                  <w:pStyle w:val="TableText-Decimal"/>
                </w:pPr>
              </w:p>
            </w:tc>
          </w:tr>
          <w:tr w:rsidR="008D2D47" w:rsidRPr="00D52206" w14:paraId="2C602184"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0727B935" w14:textId="77777777" w:rsidR="008D2D47" w:rsidRDefault="008D2D47" w:rsidP="0096737A">
                <w:pPr>
                  <w:pStyle w:val="TableText-Left"/>
                </w:pPr>
              </w:p>
            </w:tc>
            <w:tc>
              <w:tcPr>
                <w:tcW w:w="1393" w:type="dxa"/>
                <w:vAlign w:val="center"/>
              </w:tcPr>
              <w:p w14:paraId="19F8E2B9" w14:textId="77777777" w:rsidR="008D2D47" w:rsidRDefault="008D2D47" w:rsidP="00A153A3">
                <w:pPr>
                  <w:pStyle w:val="TableText-Decimal"/>
                  <w:tabs>
                    <w:tab w:val="clear" w:pos="977"/>
                  </w:tabs>
                  <w:jc w:val="both"/>
                </w:pPr>
              </w:p>
            </w:tc>
            <w:tc>
              <w:tcPr>
                <w:tcW w:w="3646" w:type="dxa"/>
                <w:vAlign w:val="center"/>
              </w:tcPr>
              <w:p w14:paraId="7C1E9D15" w14:textId="7EF2A1C9" w:rsidR="008D2D47" w:rsidRDefault="008D2D47" w:rsidP="0096737A">
                <w:pPr>
                  <w:pStyle w:val="TableText-Decimal"/>
                </w:pPr>
                <w:r>
                  <w:t>Connect with the semantic web database</w:t>
                </w:r>
              </w:p>
            </w:tc>
            <w:tc>
              <w:tcPr>
                <w:tcW w:w="1437" w:type="dxa"/>
                <w:vAlign w:val="center"/>
              </w:tcPr>
              <w:p w14:paraId="3D7D3294" w14:textId="3D359E3F" w:rsidR="008D2D47" w:rsidRDefault="008D2D47" w:rsidP="0096737A">
                <w:pPr>
                  <w:pStyle w:val="TableText-Decimal"/>
                </w:pPr>
                <w:r>
                  <w:t>Medium</w:t>
                </w:r>
              </w:p>
            </w:tc>
            <w:tc>
              <w:tcPr>
                <w:tcW w:w="2230" w:type="dxa"/>
                <w:vAlign w:val="center"/>
              </w:tcPr>
              <w:p w14:paraId="070A2CAA" w14:textId="77777777" w:rsidR="008D2D47" w:rsidRDefault="008D2D47" w:rsidP="0096737A">
                <w:pPr>
                  <w:pStyle w:val="TableText-Decimal"/>
                </w:pPr>
              </w:p>
            </w:tc>
          </w:tr>
          <w:tr w:rsidR="008D2D47" w:rsidRPr="00D52206" w14:paraId="081E32D1" w14:textId="77777777" w:rsidTr="00577539">
            <w:tc>
              <w:tcPr>
                <w:tcW w:w="1572" w:type="dxa"/>
                <w:vAlign w:val="center"/>
              </w:tcPr>
              <w:p w14:paraId="2719DE74" w14:textId="77777777" w:rsidR="008D2D47" w:rsidRDefault="008D2D47" w:rsidP="0096737A">
                <w:pPr>
                  <w:pStyle w:val="TableText-Left"/>
                </w:pPr>
              </w:p>
            </w:tc>
            <w:tc>
              <w:tcPr>
                <w:tcW w:w="1393" w:type="dxa"/>
                <w:vAlign w:val="center"/>
              </w:tcPr>
              <w:p w14:paraId="2677D94A" w14:textId="7EA91D72" w:rsidR="008D2D47" w:rsidRDefault="008D2D47" w:rsidP="00A153A3">
                <w:pPr>
                  <w:pStyle w:val="TableText-Decimal"/>
                  <w:tabs>
                    <w:tab w:val="clear" w:pos="977"/>
                  </w:tabs>
                  <w:jc w:val="both"/>
                </w:pPr>
                <w:r>
                  <w:t>Navigation</w:t>
                </w:r>
              </w:p>
            </w:tc>
            <w:tc>
              <w:tcPr>
                <w:tcW w:w="3646" w:type="dxa"/>
                <w:vAlign w:val="center"/>
              </w:tcPr>
              <w:p w14:paraId="5ED7BADB" w14:textId="1C956DCF" w:rsidR="008D2D47" w:rsidRDefault="008D2D47" w:rsidP="0096737A">
                <w:pPr>
                  <w:pStyle w:val="TableText-Decimal"/>
                </w:pPr>
                <w:r>
                  <w:t>Implement automatic mapping algorithm</w:t>
                </w:r>
              </w:p>
            </w:tc>
            <w:tc>
              <w:tcPr>
                <w:tcW w:w="1437" w:type="dxa"/>
                <w:vAlign w:val="center"/>
              </w:tcPr>
              <w:p w14:paraId="15284EA2" w14:textId="2BA2629C" w:rsidR="008D2D47" w:rsidRDefault="008D2D47" w:rsidP="0096737A">
                <w:pPr>
                  <w:pStyle w:val="TableText-Decimal"/>
                </w:pPr>
                <w:r>
                  <w:t>High</w:t>
                </w:r>
              </w:p>
            </w:tc>
            <w:tc>
              <w:tcPr>
                <w:tcW w:w="2230" w:type="dxa"/>
                <w:vAlign w:val="center"/>
              </w:tcPr>
              <w:p w14:paraId="465D65FB" w14:textId="77777777" w:rsidR="008D2D47" w:rsidRDefault="008D2D47" w:rsidP="0096737A">
                <w:pPr>
                  <w:pStyle w:val="TableText-Decimal"/>
                </w:pPr>
              </w:p>
            </w:tc>
          </w:tr>
          <w:tr w:rsidR="008D2D47" w:rsidRPr="00D52206" w14:paraId="33EB6A56"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061BDEFC" w14:textId="77777777" w:rsidR="008D2D47" w:rsidRDefault="008D2D47" w:rsidP="0096737A">
                <w:pPr>
                  <w:pStyle w:val="TableText-Left"/>
                </w:pPr>
              </w:p>
            </w:tc>
            <w:tc>
              <w:tcPr>
                <w:tcW w:w="1393" w:type="dxa"/>
                <w:vAlign w:val="center"/>
              </w:tcPr>
              <w:p w14:paraId="76460C29" w14:textId="77777777" w:rsidR="008D2D47" w:rsidRDefault="008D2D47" w:rsidP="00A153A3">
                <w:pPr>
                  <w:pStyle w:val="TableText-Decimal"/>
                  <w:tabs>
                    <w:tab w:val="clear" w:pos="977"/>
                  </w:tabs>
                  <w:jc w:val="both"/>
                </w:pPr>
              </w:p>
            </w:tc>
            <w:tc>
              <w:tcPr>
                <w:tcW w:w="3646" w:type="dxa"/>
                <w:vAlign w:val="center"/>
              </w:tcPr>
              <w:p w14:paraId="784D7DF2" w14:textId="029D55FA" w:rsidR="008D2D47" w:rsidRDefault="008D2D47" w:rsidP="0096737A">
                <w:pPr>
                  <w:pStyle w:val="TableText-Decimal"/>
                </w:pPr>
                <w:r>
                  <w:t>Find shortest route</w:t>
                </w:r>
              </w:p>
            </w:tc>
            <w:tc>
              <w:tcPr>
                <w:tcW w:w="1437" w:type="dxa"/>
                <w:vAlign w:val="center"/>
              </w:tcPr>
              <w:p w14:paraId="4FE5B343" w14:textId="68F809DF" w:rsidR="008D2D47" w:rsidRDefault="008D2D47" w:rsidP="0096737A">
                <w:pPr>
                  <w:pStyle w:val="TableText-Decimal"/>
                </w:pPr>
                <w:r>
                  <w:t>Medium</w:t>
                </w:r>
              </w:p>
            </w:tc>
            <w:tc>
              <w:tcPr>
                <w:tcW w:w="2230" w:type="dxa"/>
                <w:vAlign w:val="center"/>
              </w:tcPr>
              <w:p w14:paraId="3A1ADF0B" w14:textId="77777777" w:rsidR="008D2D47" w:rsidRDefault="008D2D47" w:rsidP="0096737A">
                <w:pPr>
                  <w:pStyle w:val="TableText-Decimal"/>
                </w:pPr>
              </w:p>
            </w:tc>
          </w:tr>
          <w:tr w:rsidR="008D2D47" w:rsidRPr="00D52206" w14:paraId="12DB5C5E" w14:textId="77777777" w:rsidTr="00577539">
            <w:tc>
              <w:tcPr>
                <w:tcW w:w="1572" w:type="dxa"/>
                <w:vAlign w:val="center"/>
              </w:tcPr>
              <w:p w14:paraId="5F15059F" w14:textId="77777777" w:rsidR="008D2D47" w:rsidRDefault="008D2D47" w:rsidP="0096737A">
                <w:pPr>
                  <w:pStyle w:val="TableText-Left"/>
                </w:pPr>
              </w:p>
            </w:tc>
            <w:tc>
              <w:tcPr>
                <w:tcW w:w="1393" w:type="dxa"/>
                <w:vAlign w:val="center"/>
              </w:tcPr>
              <w:p w14:paraId="44859215" w14:textId="04733541" w:rsidR="008D2D47" w:rsidRDefault="008D2D47" w:rsidP="00A153A3">
                <w:pPr>
                  <w:pStyle w:val="TableText-Decimal"/>
                  <w:tabs>
                    <w:tab w:val="clear" w:pos="977"/>
                  </w:tabs>
                  <w:jc w:val="both"/>
                </w:pPr>
                <w:r>
                  <w:t>Body Construction</w:t>
                </w:r>
              </w:p>
            </w:tc>
            <w:tc>
              <w:tcPr>
                <w:tcW w:w="3646" w:type="dxa"/>
                <w:vAlign w:val="center"/>
              </w:tcPr>
              <w:p w14:paraId="534209FE" w14:textId="52CEAD71" w:rsidR="008D2D47" w:rsidRDefault="008D2D47" w:rsidP="0096737A">
                <w:pPr>
                  <w:pStyle w:val="TableText-Decimal"/>
                </w:pPr>
                <w:r>
                  <w:t>Improve body construction if necessary</w:t>
                </w:r>
              </w:p>
            </w:tc>
            <w:tc>
              <w:tcPr>
                <w:tcW w:w="1437" w:type="dxa"/>
                <w:vAlign w:val="center"/>
              </w:tcPr>
              <w:p w14:paraId="2786315D" w14:textId="5DE0B60B" w:rsidR="008D2D47" w:rsidRDefault="008D2D47" w:rsidP="0096737A">
                <w:pPr>
                  <w:pStyle w:val="TableText-Decimal"/>
                </w:pPr>
                <w:r>
                  <w:t>Medium</w:t>
                </w:r>
              </w:p>
            </w:tc>
            <w:tc>
              <w:tcPr>
                <w:tcW w:w="2230" w:type="dxa"/>
                <w:vAlign w:val="center"/>
              </w:tcPr>
              <w:p w14:paraId="62207953" w14:textId="77777777" w:rsidR="008D2D47" w:rsidRDefault="008D2D47" w:rsidP="0096737A">
                <w:pPr>
                  <w:pStyle w:val="TableText-Decimal"/>
                </w:pPr>
              </w:p>
            </w:tc>
          </w:tr>
          <w:tr w:rsidR="00F20A98" w:rsidRPr="00D52206" w14:paraId="44787D84"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64FF1E38" w14:textId="77777777" w:rsidR="00F20A98" w:rsidRDefault="00F20A98" w:rsidP="0096737A">
                <w:pPr>
                  <w:pStyle w:val="TableText-Left"/>
                </w:pPr>
              </w:p>
            </w:tc>
            <w:tc>
              <w:tcPr>
                <w:tcW w:w="1393" w:type="dxa"/>
                <w:vAlign w:val="center"/>
              </w:tcPr>
              <w:p w14:paraId="2A372E3A" w14:textId="6DE1323C" w:rsidR="00F20A98" w:rsidRDefault="00F20A98" w:rsidP="00A153A3">
                <w:pPr>
                  <w:pStyle w:val="TableText-Decimal"/>
                  <w:tabs>
                    <w:tab w:val="clear" w:pos="977"/>
                  </w:tabs>
                  <w:jc w:val="both"/>
                </w:pPr>
                <w:r>
                  <w:t>NLP</w:t>
                </w:r>
              </w:p>
            </w:tc>
            <w:tc>
              <w:tcPr>
                <w:tcW w:w="3646" w:type="dxa"/>
                <w:vAlign w:val="center"/>
              </w:tcPr>
              <w:p w14:paraId="21F51F6B" w14:textId="44690EEB" w:rsidR="00F20A98" w:rsidRDefault="00F20A98" w:rsidP="0096737A">
                <w:pPr>
                  <w:pStyle w:val="TableText-Decimal"/>
                </w:pPr>
                <w:r>
                  <w:t>Improve grammar and vocabulary database</w:t>
                </w:r>
              </w:p>
            </w:tc>
            <w:tc>
              <w:tcPr>
                <w:tcW w:w="1437" w:type="dxa"/>
                <w:vAlign w:val="center"/>
              </w:tcPr>
              <w:p w14:paraId="53C31620" w14:textId="0D6E2950" w:rsidR="00F20A98" w:rsidRDefault="00F20A98" w:rsidP="0096737A">
                <w:pPr>
                  <w:pStyle w:val="TableText-Decimal"/>
                </w:pPr>
                <w:r>
                  <w:t>Medium</w:t>
                </w:r>
              </w:p>
            </w:tc>
            <w:tc>
              <w:tcPr>
                <w:tcW w:w="2230" w:type="dxa"/>
                <w:vAlign w:val="center"/>
              </w:tcPr>
              <w:p w14:paraId="7E34A3AF" w14:textId="77777777" w:rsidR="00F20A98" w:rsidRDefault="00F20A98" w:rsidP="0096737A">
                <w:pPr>
                  <w:pStyle w:val="TableText-Decimal"/>
                </w:pPr>
              </w:p>
            </w:tc>
          </w:tr>
          <w:tr w:rsidR="00F20A98" w:rsidRPr="00D52206" w14:paraId="056AD6EA" w14:textId="77777777" w:rsidTr="00577539">
            <w:tc>
              <w:tcPr>
                <w:tcW w:w="1572" w:type="dxa"/>
                <w:vAlign w:val="center"/>
              </w:tcPr>
              <w:p w14:paraId="50B40BAC" w14:textId="77777777" w:rsidR="00F20A98" w:rsidRDefault="00F20A98" w:rsidP="0096737A">
                <w:pPr>
                  <w:pStyle w:val="TableText-Left"/>
                </w:pPr>
              </w:p>
            </w:tc>
            <w:tc>
              <w:tcPr>
                <w:tcW w:w="1393" w:type="dxa"/>
                <w:vAlign w:val="center"/>
              </w:tcPr>
              <w:p w14:paraId="2630A312" w14:textId="77777777" w:rsidR="00F20A98" w:rsidRDefault="00F20A98" w:rsidP="00A153A3">
                <w:pPr>
                  <w:pStyle w:val="TableText-Decimal"/>
                  <w:tabs>
                    <w:tab w:val="clear" w:pos="977"/>
                  </w:tabs>
                  <w:jc w:val="both"/>
                </w:pPr>
              </w:p>
            </w:tc>
            <w:tc>
              <w:tcPr>
                <w:tcW w:w="3646" w:type="dxa"/>
                <w:vAlign w:val="center"/>
              </w:tcPr>
              <w:p w14:paraId="32ECBE5C" w14:textId="6EC37A3D" w:rsidR="00F20A98" w:rsidRDefault="00F20A98" w:rsidP="0096737A">
                <w:pPr>
                  <w:pStyle w:val="TableText-Decimal"/>
                </w:pPr>
                <w:r>
                  <w:t>Improve understanding of sentence meaning and context</w:t>
                </w:r>
              </w:p>
            </w:tc>
            <w:tc>
              <w:tcPr>
                <w:tcW w:w="1437" w:type="dxa"/>
                <w:vAlign w:val="center"/>
              </w:tcPr>
              <w:p w14:paraId="3F4F9A93" w14:textId="5C356EF1" w:rsidR="00F20A98" w:rsidRDefault="00F20A98" w:rsidP="0096737A">
                <w:pPr>
                  <w:pStyle w:val="TableText-Decimal"/>
                </w:pPr>
                <w:r>
                  <w:t>High</w:t>
                </w:r>
              </w:p>
            </w:tc>
            <w:tc>
              <w:tcPr>
                <w:tcW w:w="2230" w:type="dxa"/>
                <w:vAlign w:val="center"/>
              </w:tcPr>
              <w:p w14:paraId="6BE9DA5B" w14:textId="77777777" w:rsidR="00F20A98" w:rsidRDefault="00F20A98" w:rsidP="0096737A">
                <w:pPr>
                  <w:pStyle w:val="TableText-Decimal"/>
                </w:pPr>
              </w:p>
            </w:tc>
          </w:tr>
          <w:tr w:rsidR="00F20A98" w:rsidRPr="00D52206" w14:paraId="30B757E2"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5710F868" w14:textId="77777777" w:rsidR="00F20A98" w:rsidRDefault="00F20A98" w:rsidP="0096737A">
                <w:pPr>
                  <w:pStyle w:val="TableText-Left"/>
                </w:pPr>
              </w:p>
            </w:tc>
            <w:tc>
              <w:tcPr>
                <w:tcW w:w="1393" w:type="dxa"/>
                <w:vAlign w:val="center"/>
              </w:tcPr>
              <w:p w14:paraId="411690FD" w14:textId="77777777" w:rsidR="00F20A98" w:rsidRDefault="00F20A98" w:rsidP="00A153A3">
                <w:pPr>
                  <w:pStyle w:val="TableText-Decimal"/>
                  <w:tabs>
                    <w:tab w:val="clear" w:pos="977"/>
                  </w:tabs>
                  <w:jc w:val="both"/>
                </w:pPr>
              </w:p>
            </w:tc>
            <w:tc>
              <w:tcPr>
                <w:tcW w:w="3646" w:type="dxa"/>
                <w:vAlign w:val="center"/>
              </w:tcPr>
              <w:p w14:paraId="19C51746" w14:textId="04B338CB" w:rsidR="00F20A98" w:rsidRDefault="00F20A98" w:rsidP="0096737A">
                <w:pPr>
                  <w:pStyle w:val="TableText-Decimal"/>
                </w:pPr>
                <w:r>
                  <w:t>Add jokes to conversation</w:t>
                </w:r>
              </w:p>
            </w:tc>
            <w:tc>
              <w:tcPr>
                <w:tcW w:w="1437" w:type="dxa"/>
                <w:vAlign w:val="center"/>
              </w:tcPr>
              <w:p w14:paraId="391A9858" w14:textId="6A96865B" w:rsidR="00F20A98" w:rsidRDefault="00F20A98" w:rsidP="0096737A">
                <w:pPr>
                  <w:pStyle w:val="TableText-Decimal"/>
                </w:pPr>
                <w:r>
                  <w:t>Medium</w:t>
                </w:r>
              </w:p>
            </w:tc>
            <w:tc>
              <w:tcPr>
                <w:tcW w:w="2230" w:type="dxa"/>
                <w:vAlign w:val="center"/>
              </w:tcPr>
              <w:p w14:paraId="4C533F7C" w14:textId="77777777" w:rsidR="00F20A98" w:rsidRDefault="00F20A98" w:rsidP="0096737A">
                <w:pPr>
                  <w:pStyle w:val="TableText-Decimal"/>
                </w:pPr>
              </w:p>
            </w:tc>
          </w:tr>
          <w:tr w:rsidR="008D2D47" w:rsidRPr="00D52206" w14:paraId="56D092B0" w14:textId="77777777" w:rsidTr="00577539">
            <w:tc>
              <w:tcPr>
                <w:tcW w:w="1572" w:type="dxa"/>
                <w:vAlign w:val="center"/>
              </w:tcPr>
              <w:p w14:paraId="12A5F014" w14:textId="77777777" w:rsidR="008D2D47" w:rsidRDefault="008D2D47" w:rsidP="0096737A">
                <w:pPr>
                  <w:pStyle w:val="TableText-Left"/>
                </w:pPr>
              </w:p>
            </w:tc>
            <w:tc>
              <w:tcPr>
                <w:tcW w:w="1393" w:type="dxa"/>
                <w:vAlign w:val="center"/>
              </w:tcPr>
              <w:p w14:paraId="02F7DB8D" w14:textId="1CFC2838" w:rsidR="008D2D47" w:rsidRDefault="008D2D47" w:rsidP="00A153A3">
                <w:pPr>
                  <w:pStyle w:val="TableText-Decimal"/>
                  <w:tabs>
                    <w:tab w:val="clear" w:pos="977"/>
                  </w:tabs>
                  <w:jc w:val="both"/>
                </w:pPr>
                <w:r>
                  <w:t>Miscellaneous</w:t>
                </w:r>
              </w:p>
            </w:tc>
            <w:tc>
              <w:tcPr>
                <w:tcW w:w="3646" w:type="dxa"/>
                <w:vAlign w:val="center"/>
              </w:tcPr>
              <w:p w14:paraId="79AE711B" w14:textId="109FBF84" w:rsidR="008D2D47" w:rsidRDefault="008D2D47" w:rsidP="0096737A">
                <w:pPr>
                  <w:pStyle w:val="TableText-Decimal"/>
                </w:pPr>
                <w:r>
                  <w:t>Interface with PAVE website for remote access</w:t>
                </w:r>
              </w:p>
            </w:tc>
            <w:tc>
              <w:tcPr>
                <w:tcW w:w="1437" w:type="dxa"/>
                <w:vAlign w:val="center"/>
              </w:tcPr>
              <w:p w14:paraId="3436248E" w14:textId="5B82F641" w:rsidR="008D2D47" w:rsidRDefault="008D2D47" w:rsidP="0096737A">
                <w:pPr>
                  <w:pStyle w:val="TableText-Decimal"/>
                </w:pPr>
                <w:r>
                  <w:t>Low</w:t>
                </w:r>
              </w:p>
            </w:tc>
            <w:tc>
              <w:tcPr>
                <w:tcW w:w="2230" w:type="dxa"/>
                <w:vAlign w:val="center"/>
              </w:tcPr>
              <w:p w14:paraId="1C251CDA" w14:textId="77777777" w:rsidR="008D2D47" w:rsidRDefault="008D2D47" w:rsidP="0096737A">
                <w:pPr>
                  <w:pStyle w:val="TableText-Decimal"/>
                </w:pPr>
              </w:p>
            </w:tc>
          </w:tr>
          <w:tr w:rsidR="008D2D47" w:rsidRPr="00D52206" w14:paraId="3CB1EFC2"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7D83D1FA" w14:textId="7E56444E" w:rsidR="008D2D47" w:rsidRDefault="0075670E" w:rsidP="0096737A">
                <w:pPr>
                  <w:pStyle w:val="TableText-Left"/>
                </w:pPr>
                <w:r w:rsidRPr="00D52206">
                  <w:t>**********</w:t>
                </w:r>
              </w:p>
            </w:tc>
            <w:tc>
              <w:tcPr>
                <w:tcW w:w="1393" w:type="dxa"/>
                <w:vAlign w:val="center"/>
              </w:tcPr>
              <w:p w14:paraId="451B6166" w14:textId="4E875DDE" w:rsidR="008D2D47" w:rsidRDefault="0075670E" w:rsidP="00A153A3">
                <w:pPr>
                  <w:pStyle w:val="TableText-Decimal"/>
                  <w:tabs>
                    <w:tab w:val="clear" w:pos="977"/>
                  </w:tabs>
                  <w:jc w:val="both"/>
                </w:pPr>
                <w:r>
                  <w:t>Fall 2012 Deliverables</w:t>
                </w:r>
              </w:p>
            </w:tc>
            <w:tc>
              <w:tcPr>
                <w:tcW w:w="3646" w:type="dxa"/>
                <w:vAlign w:val="center"/>
              </w:tcPr>
              <w:p w14:paraId="46747061" w14:textId="613F4597" w:rsidR="008D2D47" w:rsidRDefault="006C1456" w:rsidP="0096737A">
                <w:pPr>
                  <w:pStyle w:val="TableText-Decimal"/>
                </w:pPr>
                <w:r>
                  <w:t>Robot exhibiting more complex, interesting behavior and conversation, remote access via the PAVE website interface, better reliability of robot body construction, first public demo</w:t>
                </w:r>
              </w:p>
            </w:tc>
            <w:tc>
              <w:tcPr>
                <w:tcW w:w="1437" w:type="dxa"/>
                <w:vAlign w:val="center"/>
              </w:tcPr>
              <w:p w14:paraId="7C080969" w14:textId="50649A34" w:rsidR="008D2D47" w:rsidRDefault="006C1456" w:rsidP="0096737A">
                <w:pPr>
                  <w:pStyle w:val="TableText-Decimal"/>
                </w:pPr>
                <w:r w:rsidRPr="00D52206">
                  <w:t>**********</w:t>
                </w:r>
              </w:p>
            </w:tc>
            <w:tc>
              <w:tcPr>
                <w:tcW w:w="2230" w:type="dxa"/>
                <w:vAlign w:val="center"/>
              </w:tcPr>
              <w:p w14:paraId="5B5DE89F" w14:textId="77777777" w:rsidR="008D2D47" w:rsidRDefault="008D2D47" w:rsidP="0096737A">
                <w:pPr>
                  <w:pStyle w:val="TableText-Decimal"/>
                </w:pPr>
              </w:p>
            </w:tc>
          </w:tr>
          <w:tr w:rsidR="006B0C85" w:rsidRPr="00D52206" w14:paraId="5B7A56C4" w14:textId="77777777" w:rsidTr="00577539">
            <w:tc>
              <w:tcPr>
                <w:tcW w:w="1572" w:type="dxa"/>
                <w:vAlign w:val="center"/>
              </w:tcPr>
              <w:p w14:paraId="6EE83BD8" w14:textId="0512C813" w:rsidR="006B0C85" w:rsidRPr="00D52206" w:rsidRDefault="006B0C85" w:rsidP="0096737A">
                <w:pPr>
                  <w:pStyle w:val="TableText-Left"/>
                </w:pPr>
                <w:r>
                  <w:t>Winter 2013</w:t>
                </w:r>
              </w:p>
            </w:tc>
            <w:tc>
              <w:tcPr>
                <w:tcW w:w="1393" w:type="dxa"/>
                <w:vAlign w:val="center"/>
              </w:tcPr>
              <w:p w14:paraId="5E4CB877" w14:textId="1120DC3A" w:rsidR="006B0C85" w:rsidRDefault="006B0C85" w:rsidP="00A153A3">
                <w:pPr>
                  <w:pStyle w:val="TableText-Decimal"/>
                  <w:tabs>
                    <w:tab w:val="clear" w:pos="977"/>
                  </w:tabs>
                  <w:jc w:val="both"/>
                </w:pPr>
                <w:r>
                  <w:t>TBA</w:t>
                </w:r>
              </w:p>
            </w:tc>
            <w:tc>
              <w:tcPr>
                <w:tcW w:w="3646" w:type="dxa"/>
                <w:vAlign w:val="center"/>
              </w:tcPr>
              <w:p w14:paraId="404D95C1" w14:textId="60754CA0" w:rsidR="006B0C85" w:rsidRDefault="00DC3932" w:rsidP="0096737A">
                <w:pPr>
                  <w:pStyle w:val="TableText-Decimal"/>
                </w:pPr>
                <w:r>
                  <w:t>Buffer time, finish incomplete projects</w:t>
                </w:r>
              </w:p>
            </w:tc>
            <w:tc>
              <w:tcPr>
                <w:tcW w:w="1437" w:type="dxa"/>
                <w:vAlign w:val="center"/>
              </w:tcPr>
              <w:p w14:paraId="7B76F5DC" w14:textId="77777777" w:rsidR="006B0C85" w:rsidRPr="00D52206" w:rsidRDefault="006B0C85" w:rsidP="0096737A">
                <w:pPr>
                  <w:pStyle w:val="TableText-Decimal"/>
                </w:pPr>
              </w:p>
            </w:tc>
            <w:tc>
              <w:tcPr>
                <w:tcW w:w="2230" w:type="dxa"/>
                <w:vAlign w:val="center"/>
              </w:tcPr>
              <w:p w14:paraId="1DC2F694" w14:textId="77777777" w:rsidR="006B0C85" w:rsidRDefault="006B0C85" w:rsidP="0096737A">
                <w:pPr>
                  <w:pStyle w:val="TableText-Decimal"/>
                </w:pPr>
              </w:p>
            </w:tc>
          </w:tr>
          <w:tr w:rsidR="006B0C85" w:rsidRPr="00D52206" w14:paraId="2ACDD502" w14:textId="77777777" w:rsidTr="00577539">
            <w:trPr>
              <w:cnfStyle w:val="000000010000" w:firstRow="0" w:lastRow="0" w:firstColumn="0" w:lastColumn="0" w:oddVBand="0" w:evenVBand="0" w:oddHBand="0" w:evenHBand="1" w:firstRowFirstColumn="0" w:firstRowLastColumn="0" w:lastRowFirstColumn="0" w:lastRowLastColumn="0"/>
            </w:trPr>
            <w:tc>
              <w:tcPr>
                <w:tcW w:w="1572" w:type="dxa"/>
                <w:vAlign w:val="center"/>
              </w:tcPr>
              <w:p w14:paraId="1F254139" w14:textId="3C92264B" w:rsidR="006B0C85" w:rsidRDefault="006B0C85" w:rsidP="0096737A">
                <w:pPr>
                  <w:pStyle w:val="TableText-Left"/>
                </w:pPr>
                <w:r>
                  <w:t>Spring 2013</w:t>
                </w:r>
              </w:p>
            </w:tc>
            <w:tc>
              <w:tcPr>
                <w:tcW w:w="1393" w:type="dxa"/>
                <w:vAlign w:val="center"/>
              </w:tcPr>
              <w:p w14:paraId="7343EEE3" w14:textId="4DD3D739" w:rsidR="006B0C85" w:rsidRDefault="006B0C85" w:rsidP="00A153A3">
                <w:pPr>
                  <w:pStyle w:val="TableText-Decimal"/>
                  <w:tabs>
                    <w:tab w:val="clear" w:pos="977"/>
                  </w:tabs>
                  <w:jc w:val="both"/>
                </w:pPr>
                <w:r>
                  <w:t>TBA</w:t>
                </w:r>
              </w:p>
            </w:tc>
            <w:tc>
              <w:tcPr>
                <w:tcW w:w="3646" w:type="dxa"/>
                <w:vAlign w:val="center"/>
              </w:tcPr>
              <w:p w14:paraId="103069BD" w14:textId="0F0971D7" w:rsidR="006B0C85" w:rsidRDefault="00DC3932" w:rsidP="0096737A">
                <w:pPr>
                  <w:pStyle w:val="TableText-Decimal"/>
                </w:pPr>
                <w:r>
                  <w:t>Improvement and fine-tuning of the robot, test different algorithms</w:t>
                </w:r>
              </w:p>
            </w:tc>
            <w:tc>
              <w:tcPr>
                <w:tcW w:w="1437" w:type="dxa"/>
                <w:vAlign w:val="center"/>
              </w:tcPr>
              <w:p w14:paraId="2C552119" w14:textId="77777777" w:rsidR="006B0C85" w:rsidRPr="00D52206" w:rsidRDefault="006B0C85" w:rsidP="0096737A">
                <w:pPr>
                  <w:pStyle w:val="TableText-Decimal"/>
                </w:pPr>
              </w:p>
            </w:tc>
            <w:tc>
              <w:tcPr>
                <w:tcW w:w="2230" w:type="dxa"/>
                <w:vAlign w:val="center"/>
              </w:tcPr>
              <w:p w14:paraId="58E380B7" w14:textId="77777777" w:rsidR="006B0C85" w:rsidRDefault="006B0C85" w:rsidP="0096737A">
                <w:pPr>
                  <w:pStyle w:val="TableText-Decimal"/>
                </w:pPr>
              </w:p>
            </w:tc>
          </w:tr>
          <w:tr w:rsidR="008D2D47" w:rsidRPr="00D52206" w14:paraId="24A36A6B" w14:textId="77777777" w:rsidTr="00577539">
            <w:trPr>
              <w:cnfStyle w:val="010000000000" w:firstRow="0" w:lastRow="1" w:firstColumn="0" w:lastColumn="0" w:oddVBand="0" w:evenVBand="0" w:oddHBand="0" w:evenHBand="0" w:firstRowFirstColumn="0" w:firstRowLastColumn="0" w:lastRowFirstColumn="0" w:lastRowLastColumn="0"/>
            </w:trPr>
            <w:tc>
              <w:tcPr>
                <w:tcW w:w="1572" w:type="dxa"/>
                <w:vAlign w:val="center"/>
              </w:tcPr>
              <w:p w14:paraId="2BFA164E" w14:textId="4A1E73F9" w:rsidR="008D2D47" w:rsidRPr="00D52206" w:rsidRDefault="008D2D47" w:rsidP="0096737A">
                <w:pPr>
                  <w:pStyle w:val="TableText-Right"/>
                  <w:rPr>
                    <w:color w:val="FFFFFF" w:themeColor="background1"/>
                  </w:rPr>
                </w:pPr>
              </w:p>
            </w:tc>
            <w:tc>
              <w:tcPr>
                <w:tcW w:w="1393" w:type="dxa"/>
                <w:vAlign w:val="center"/>
              </w:tcPr>
              <w:p w14:paraId="5C6B9083" w14:textId="77777777" w:rsidR="008D2D47" w:rsidRPr="00D52206" w:rsidRDefault="008D2D47" w:rsidP="00A153A3">
                <w:pPr>
                  <w:pStyle w:val="TableText-Decimal"/>
                  <w:tabs>
                    <w:tab w:val="clear" w:pos="977"/>
                  </w:tabs>
                  <w:jc w:val="both"/>
                  <w:rPr>
                    <w:color w:val="FFFFFF" w:themeColor="background1"/>
                  </w:rPr>
                </w:pPr>
              </w:p>
            </w:tc>
            <w:tc>
              <w:tcPr>
                <w:tcW w:w="3646" w:type="dxa"/>
                <w:vAlign w:val="center"/>
              </w:tcPr>
              <w:p w14:paraId="34367B97" w14:textId="082DB77C" w:rsidR="008D2D47" w:rsidRPr="00D52206" w:rsidRDefault="008D2D47" w:rsidP="0096737A">
                <w:pPr>
                  <w:pStyle w:val="TableText-Decimal"/>
                  <w:rPr>
                    <w:color w:val="FFFFFF" w:themeColor="background1"/>
                  </w:rPr>
                </w:pPr>
              </w:p>
            </w:tc>
            <w:tc>
              <w:tcPr>
                <w:tcW w:w="1437" w:type="dxa"/>
                <w:vAlign w:val="center"/>
              </w:tcPr>
              <w:p w14:paraId="29300DBF" w14:textId="35802C85" w:rsidR="008D2D47" w:rsidRPr="00D52206" w:rsidRDefault="008D2D47" w:rsidP="0096737A">
                <w:pPr>
                  <w:pStyle w:val="TableText-Decimal"/>
                  <w:rPr>
                    <w:color w:val="FFFFFF" w:themeColor="background1"/>
                  </w:rPr>
                </w:pPr>
              </w:p>
            </w:tc>
            <w:tc>
              <w:tcPr>
                <w:tcW w:w="2230" w:type="dxa"/>
                <w:vAlign w:val="center"/>
              </w:tcPr>
              <w:p w14:paraId="338C3393" w14:textId="63E61B6E" w:rsidR="008D2D47" w:rsidRPr="00D52206" w:rsidRDefault="008D2D47" w:rsidP="0096737A">
                <w:pPr>
                  <w:pStyle w:val="TableText-Decimal"/>
                  <w:rPr>
                    <w:color w:val="FFFFFF" w:themeColor="background1"/>
                  </w:rPr>
                </w:pPr>
              </w:p>
            </w:tc>
          </w:tr>
        </w:tbl>
        <w:p w14:paraId="054D082D" w14:textId="77777777" w:rsidR="001F37F7" w:rsidRPr="00D52206" w:rsidRDefault="00C5332A" w:rsidP="001E0588">
          <w:pPr>
            <w:pStyle w:val="Title"/>
          </w:pPr>
          <w:r w:rsidRPr="00D52206">
            <w:tab/>
          </w:r>
        </w:p>
        <w:p w14:paraId="194DFCFC" w14:textId="77777777" w:rsidR="001F37F7" w:rsidRPr="00D52206" w:rsidRDefault="001F37F7" w:rsidP="001E0588">
          <w:pPr>
            <w:spacing w:line="240" w:lineRule="auto"/>
          </w:pPr>
          <w:r w:rsidRPr="00D52206">
            <w:br w:type="page"/>
          </w:r>
        </w:p>
        <w:p w14:paraId="2B62769E" w14:textId="77777777" w:rsidR="001F37F7" w:rsidRPr="00D52206" w:rsidRDefault="001F37F7" w:rsidP="001E0588">
          <w:pPr>
            <w:pStyle w:val="Heading1"/>
          </w:pPr>
          <w:r w:rsidRPr="00D52206">
            <w:lastRenderedPageBreak/>
            <w:t>References</w:t>
          </w:r>
        </w:p>
        <w:p w14:paraId="13BFDF22" w14:textId="6A15A437" w:rsidR="001E0588" w:rsidRPr="00D52206" w:rsidRDefault="001E0588" w:rsidP="001E0588">
          <w:pPr>
            <w:ind w:left="360" w:hanging="360"/>
          </w:pPr>
          <w:r w:rsidRPr="00D52206">
            <w:t>[1</w:t>
          </w:r>
          <w:proofErr w:type="gramStart"/>
          <w:r w:rsidRPr="00D52206">
            <w:t xml:space="preserve">]  </w:t>
          </w:r>
          <w:proofErr w:type="spellStart"/>
          <w:r w:rsidRPr="00D52206">
            <w:t>Bhutada</w:t>
          </w:r>
          <w:proofErr w:type="spellEnd"/>
          <w:proofErr w:type="gramEnd"/>
          <w:r w:rsidRPr="00D52206">
            <w:t xml:space="preserve">, A. (2011) </w:t>
          </w:r>
          <w:r w:rsidRPr="00D52206">
            <w:rPr>
              <w:i/>
            </w:rPr>
            <w:t>Universal Event &amp; Motion Editor for Robots' Theatre</w:t>
          </w:r>
          <w:r w:rsidRPr="00D52206">
            <w:t>, master’s thesis (M.S.), Portland State University.</w:t>
          </w:r>
        </w:p>
        <w:p w14:paraId="212BA2AC" w14:textId="5B49B5EF" w:rsidR="00B92A4F" w:rsidRPr="00D52206" w:rsidRDefault="001F37F7" w:rsidP="001E0588">
          <w:pPr>
            <w:ind w:left="360" w:hanging="360"/>
          </w:pPr>
          <w:r w:rsidRPr="00D52206">
            <w:t>[</w:t>
          </w:r>
          <w:r w:rsidR="001E0588" w:rsidRPr="00D52206">
            <w:t>2</w:t>
          </w:r>
          <w:r w:rsidRPr="00D52206">
            <w:t xml:space="preserve">]  </w:t>
          </w:r>
          <w:proofErr w:type="spellStart"/>
          <w:r w:rsidRPr="00D52206">
            <w:t>Labunsky</w:t>
          </w:r>
          <w:proofErr w:type="spellEnd"/>
          <w:r w:rsidRPr="00D52206">
            <w:t xml:space="preserve">, D. </w:t>
          </w:r>
          <w:r w:rsidR="00B92A4F" w:rsidRPr="00D52206">
            <w:t xml:space="preserve">(2010) </w:t>
          </w:r>
          <w:r w:rsidRPr="00D52206">
            <w:rPr>
              <w:i/>
            </w:rPr>
            <w:t>Facial Emotion Recognition System Based on Principle Component Analysis and Neural Networks</w:t>
          </w:r>
          <w:r w:rsidRPr="00D52206">
            <w:t xml:space="preserve">, </w:t>
          </w:r>
          <w:r w:rsidR="00B92A4F" w:rsidRPr="00D52206">
            <w:t>m</w:t>
          </w:r>
          <w:r w:rsidRPr="00D52206">
            <w:t xml:space="preserve">aster’s </w:t>
          </w:r>
          <w:r w:rsidR="00B92A4F" w:rsidRPr="00D52206">
            <w:t>t</w:t>
          </w:r>
          <w:r w:rsidRPr="00D52206">
            <w:t>hesis</w:t>
          </w:r>
          <w:r w:rsidR="00B92A4F" w:rsidRPr="00D52206">
            <w:t xml:space="preserve"> (M.S.)</w:t>
          </w:r>
          <w:r w:rsidRPr="00D52206">
            <w:t>, Po</w:t>
          </w:r>
          <w:r w:rsidR="00B92A4F" w:rsidRPr="00D52206">
            <w:t>rtland State University.</w:t>
          </w:r>
        </w:p>
        <w:p w14:paraId="4BE0EE4C" w14:textId="77777777" w:rsidR="00186C86" w:rsidRPr="00D52206" w:rsidRDefault="00B92A4F" w:rsidP="00186C86">
          <w:pPr>
            <w:ind w:left="360" w:hanging="360"/>
          </w:pPr>
          <w:r w:rsidRPr="00D52206">
            <w:t>[</w:t>
          </w:r>
          <w:r w:rsidR="001E0588" w:rsidRPr="00D52206">
            <w:t>3</w:t>
          </w:r>
          <w:proofErr w:type="gramStart"/>
          <w:r w:rsidRPr="00D52206">
            <w:t xml:space="preserve">]  </w:t>
          </w:r>
          <w:proofErr w:type="spellStart"/>
          <w:r w:rsidRPr="00D52206">
            <w:t>Sunardi</w:t>
          </w:r>
          <w:proofErr w:type="spellEnd"/>
          <w:proofErr w:type="gramEnd"/>
          <w:r w:rsidRPr="00D52206">
            <w:t xml:space="preserve">, M. (2010) </w:t>
          </w:r>
          <w:r w:rsidRPr="00D52206">
            <w:rPr>
              <w:i/>
            </w:rPr>
            <w:t>Expressive Motion Synthesis for Robot Actors in a Robot Theatre</w:t>
          </w:r>
          <w:r w:rsidRPr="00D52206">
            <w:t>, master’s thesis (M.S.), Portland State University.</w:t>
          </w:r>
        </w:p>
        <w:p w14:paraId="3663238B" w14:textId="77777777" w:rsidR="00707D07" w:rsidRPr="00D52206" w:rsidRDefault="00186C86" w:rsidP="00186C86">
          <w:pPr>
            <w:ind w:left="360" w:hanging="360"/>
          </w:pPr>
          <w:r w:rsidRPr="00D52206">
            <w:t>[4</w:t>
          </w:r>
          <w:proofErr w:type="gramStart"/>
          <w:r w:rsidRPr="00D52206">
            <w:t>]  C</w:t>
          </w:r>
          <w:proofErr w:type="gramEnd"/>
          <w:r w:rsidRPr="00D52206">
            <w:t xml:space="preserve">. </w:t>
          </w:r>
          <w:proofErr w:type="spellStart"/>
          <w:r w:rsidRPr="00D52206">
            <w:t>Breazeal</w:t>
          </w:r>
          <w:proofErr w:type="spellEnd"/>
          <w:r w:rsidRPr="00D52206">
            <w:t xml:space="preserve">, A. Brooks, J. Gray, M. </w:t>
          </w:r>
          <w:proofErr w:type="spellStart"/>
          <w:r w:rsidRPr="00D52206">
            <w:t>Hancher</w:t>
          </w:r>
          <w:proofErr w:type="spellEnd"/>
          <w:r w:rsidRPr="00D52206">
            <w:t xml:space="preserve">, J. </w:t>
          </w:r>
          <w:proofErr w:type="spellStart"/>
          <w:r w:rsidRPr="00D52206">
            <w:t>McBean</w:t>
          </w:r>
          <w:proofErr w:type="spellEnd"/>
          <w:r w:rsidRPr="00D52206">
            <w:t xml:space="preserve">, W.D. </w:t>
          </w:r>
          <w:proofErr w:type="spellStart"/>
          <w:r w:rsidRPr="00D52206">
            <w:t>Stiehl</w:t>
          </w:r>
          <w:proofErr w:type="spellEnd"/>
          <w:r w:rsidRPr="00D52206">
            <w:t xml:space="preserve">, and J. </w:t>
          </w:r>
          <w:proofErr w:type="spellStart"/>
          <w:r w:rsidRPr="00D52206">
            <w:t>Strickon</w:t>
          </w:r>
          <w:proofErr w:type="spellEnd"/>
          <w:r w:rsidRPr="00D52206">
            <w:t xml:space="preserve"> (2003). "Interactive Robot Theatre", Communications of the ACM, 46(7), pp. 76-85.</w:t>
          </w:r>
        </w:p>
        <w:p w14:paraId="664E254E" w14:textId="77777777" w:rsidR="00D52206" w:rsidRPr="00D52206" w:rsidRDefault="00707D07" w:rsidP="00D52206">
          <w:pPr>
            <w:ind w:left="360" w:hanging="360"/>
          </w:pPr>
          <w:r w:rsidRPr="00D52206">
            <w:t xml:space="preserve">[5] </w:t>
          </w:r>
          <w:proofErr w:type="spellStart"/>
          <w:r w:rsidRPr="00D52206">
            <w:t>Durell</w:t>
          </w:r>
          <w:proofErr w:type="spellEnd"/>
          <w:r w:rsidRPr="00D52206">
            <w:t xml:space="preserve"> Bouchard, Norman I. </w:t>
          </w:r>
          <w:proofErr w:type="spellStart"/>
          <w:r w:rsidRPr="00D52206">
            <w:t>Badler</w:t>
          </w:r>
          <w:proofErr w:type="spellEnd"/>
          <w:r w:rsidRPr="00D52206">
            <w:t>: Semantic Segmentation of Motion Capture Using Laban Movement Analysis. IVA 2007: 37-44</w:t>
          </w:r>
          <w:r w:rsidR="00D52206" w:rsidRPr="00D52206">
            <w:t>.</w:t>
          </w:r>
        </w:p>
        <w:p w14:paraId="15A168AC" w14:textId="77777777" w:rsidR="00D52206" w:rsidRPr="00D52206" w:rsidRDefault="00D52206" w:rsidP="00D52206">
          <w:pPr>
            <w:ind w:left="360" w:hanging="360"/>
          </w:pPr>
          <w:r w:rsidRPr="00D52206">
            <w:t xml:space="preserve">[6] </w:t>
          </w:r>
          <w:proofErr w:type="spellStart"/>
          <w:r w:rsidR="000636D4" w:rsidRPr="00D52206">
            <w:rPr>
              <w:lang w:val="en-GB"/>
            </w:rPr>
            <w:t>Sidharth</w:t>
          </w:r>
          <w:proofErr w:type="spellEnd"/>
          <w:r w:rsidR="000636D4" w:rsidRPr="00D52206">
            <w:rPr>
              <w:lang w:val="en-GB"/>
            </w:rPr>
            <w:t xml:space="preserve"> </w:t>
          </w:r>
          <w:proofErr w:type="spellStart"/>
          <w:r w:rsidR="000636D4" w:rsidRPr="00D52206">
            <w:rPr>
              <w:lang w:val="en-GB"/>
            </w:rPr>
            <w:t>Dhawan</w:t>
          </w:r>
          <w:proofErr w:type="spellEnd"/>
          <w:r w:rsidR="000636D4" w:rsidRPr="00D52206">
            <w:rPr>
              <w:lang w:val="en-GB"/>
            </w:rPr>
            <w:t xml:space="preserve">, </w:t>
          </w:r>
          <w:proofErr w:type="spellStart"/>
          <w:r w:rsidR="000636D4" w:rsidRPr="00D52206">
            <w:rPr>
              <w:lang w:val="en-GB"/>
            </w:rPr>
            <w:t>Arushi</w:t>
          </w:r>
          <w:proofErr w:type="spellEnd"/>
          <w:r w:rsidR="000636D4" w:rsidRPr="00D52206">
            <w:rPr>
              <w:lang w:val="en-GB"/>
            </w:rPr>
            <w:t xml:space="preserve"> </w:t>
          </w:r>
          <w:proofErr w:type="spellStart"/>
          <w:r w:rsidR="000636D4" w:rsidRPr="00D52206">
            <w:rPr>
              <w:lang w:val="en-GB"/>
            </w:rPr>
            <w:t>Raghuvanshi</w:t>
          </w:r>
          <w:proofErr w:type="spellEnd"/>
          <w:r w:rsidR="000636D4" w:rsidRPr="00D52206">
            <w:rPr>
              <w:lang w:val="en-GB"/>
            </w:rPr>
            <w:t xml:space="preserve">, Yale Fan,  Frank Zhao, </w:t>
          </w:r>
          <w:proofErr w:type="spellStart"/>
          <w:r w:rsidR="000636D4" w:rsidRPr="00D52206">
            <w:rPr>
              <w:lang w:val="en-GB"/>
            </w:rPr>
            <w:t>Yushi</w:t>
          </w:r>
          <w:proofErr w:type="spellEnd"/>
          <w:r w:rsidR="000636D4" w:rsidRPr="00D52206">
            <w:rPr>
              <w:lang w:val="en-GB"/>
            </w:rPr>
            <w:t xml:space="preserve"> Wang and </w:t>
          </w:r>
          <w:proofErr w:type="spellStart"/>
          <w:r w:rsidR="000636D4" w:rsidRPr="00D52206">
            <w:rPr>
              <w:lang w:val="en-GB"/>
            </w:rPr>
            <w:t>Marek</w:t>
          </w:r>
          <w:proofErr w:type="spellEnd"/>
          <w:r w:rsidR="000636D4" w:rsidRPr="00D52206">
            <w:rPr>
              <w:lang w:val="en-GB"/>
            </w:rPr>
            <w:t xml:space="preserve"> </w:t>
          </w:r>
          <w:proofErr w:type="spellStart"/>
          <w:r w:rsidR="000636D4" w:rsidRPr="00D52206">
            <w:rPr>
              <w:lang w:val="en-GB"/>
            </w:rPr>
            <w:t>Perkowski</w:t>
          </w:r>
          <w:proofErr w:type="spellEnd"/>
          <w:r w:rsidR="000636D4" w:rsidRPr="00D52206">
            <w:rPr>
              <w:lang w:val="en-GB"/>
            </w:rPr>
            <w:t>, “What’s that? Schrödinger Cat</w:t>
          </w:r>
          <w:r w:rsidR="000636D4" w:rsidRPr="00D52206">
            <w:rPr>
              <w:i/>
              <w:lang w:val="en-GB"/>
            </w:rPr>
            <w:t>!”  Proc. the Third International Conference on Science and Technology, Policy, Culture and Communication</w:t>
          </w:r>
          <w:proofErr w:type="gramStart"/>
          <w:r w:rsidR="000636D4" w:rsidRPr="00D52206">
            <w:rPr>
              <w:i/>
              <w:lang w:val="en-GB"/>
            </w:rPr>
            <w:t xml:space="preserve">, </w:t>
          </w:r>
          <w:r w:rsidR="000636D4" w:rsidRPr="00D52206">
            <w:rPr>
              <w:lang w:val="en-GB"/>
            </w:rPr>
            <w:t xml:space="preserve"> Korea</w:t>
          </w:r>
          <w:proofErr w:type="gramEnd"/>
          <w:r w:rsidR="000636D4" w:rsidRPr="00D52206">
            <w:rPr>
              <w:lang w:val="en-GB"/>
            </w:rPr>
            <w:t>, December 4-5,  2008.</w:t>
          </w:r>
          <w:r w:rsidR="000636D4" w:rsidRPr="00D52206">
            <w:rPr>
              <w:rFonts w:ascii="Arial Narrow" w:hAnsi="Arial Narrow" w:cs="Arial" w:hint="eastAsia"/>
              <w:bCs/>
              <w:color w:val="0000FF"/>
              <w:sz w:val="44"/>
              <w:szCs w:val="44"/>
            </w:rPr>
            <w:t xml:space="preserve"> </w:t>
          </w:r>
        </w:p>
        <w:p w14:paraId="503FF849" w14:textId="77777777" w:rsidR="00D52206" w:rsidRPr="00D52206" w:rsidRDefault="00D52206" w:rsidP="00D52206">
          <w:pPr>
            <w:ind w:left="360" w:hanging="360"/>
          </w:pPr>
          <w:r w:rsidRPr="00D52206">
            <w:t xml:space="preserve">[7] </w:t>
          </w:r>
          <w:proofErr w:type="spellStart"/>
          <w:r w:rsidR="000636D4" w:rsidRPr="00D52206">
            <w:rPr>
              <w:rFonts w:eastAsia="Times New Roman"/>
              <w:color w:val="000000"/>
            </w:rPr>
            <w:t>Arushi</w:t>
          </w:r>
          <w:proofErr w:type="spellEnd"/>
          <w:r w:rsidR="000636D4" w:rsidRPr="00D52206">
            <w:rPr>
              <w:rFonts w:eastAsia="Times New Roman"/>
              <w:color w:val="000000"/>
            </w:rPr>
            <w:t xml:space="preserve"> </w:t>
          </w:r>
          <w:proofErr w:type="spellStart"/>
          <w:r w:rsidR="000636D4" w:rsidRPr="00D52206">
            <w:rPr>
              <w:rFonts w:eastAsia="Times New Roman"/>
              <w:color w:val="000000"/>
            </w:rPr>
            <w:t>Raghuvanshi</w:t>
          </w:r>
          <w:proofErr w:type="spellEnd"/>
          <w:r w:rsidR="000636D4" w:rsidRPr="00D52206">
            <w:rPr>
              <w:rFonts w:eastAsia="Times New Roman"/>
              <w:color w:val="000000"/>
            </w:rPr>
            <w:t xml:space="preserve">, </w:t>
          </w:r>
          <w:proofErr w:type="spellStart"/>
          <w:r w:rsidR="000636D4" w:rsidRPr="00D52206">
            <w:rPr>
              <w:rFonts w:eastAsia="Times New Roman"/>
              <w:color w:val="000000"/>
            </w:rPr>
            <w:t>Marek</w:t>
          </w:r>
          <w:proofErr w:type="spellEnd"/>
          <w:r w:rsidR="000636D4" w:rsidRPr="00D52206">
            <w:rPr>
              <w:rFonts w:eastAsia="Times New Roman"/>
              <w:color w:val="000000"/>
            </w:rPr>
            <w:t xml:space="preserve"> </w:t>
          </w:r>
          <w:proofErr w:type="spellStart"/>
          <w:r w:rsidR="000636D4" w:rsidRPr="00D52206">
            <w:rPr>
              <w:rFonts w:eastAsia="Times New Roman"/>
              <w:color w:val="000000"/>
            </w:rPr>
            <w:t>Perkowski</w:t>
          </w:r>
          <w:proofErr w:type="spellEnd"/>
          <w:r w:rsidR="000636D4" w:rsidRPr="00D52206">
            <w:rPr>
              <w:rFonts w:eastAsia="Times New Roman"/>
              <w:color w:val="000000"/>
            </w:rPr>
            <w:t>,</w:t>
          </w:r>
          <w:r w:rsidR="000636D4" w:rsidRPr="00D52206">
            <w:rPr>
              <w:sz w:val="28"/>
            </w:rPr>
            <w:t xml:space="preserve"> </w:t>
          </w:r>
          <w:r w:rsidR="000636D4" w:rsidRPr="00D52206">
            <w:rPr>
              <w:rFonts w:eastAsia="Times New Roman"/>
              <w:color w:val="000000"/>
            </w:rPr>
            <w:t xml:space="preserve">“Using Fuzzy Quantum Logic to learn facial gestures of a Schrödinger Cat puppet for robot theatre,” </w:t>
          </w:r>
          <w:r w:rsidR="000636D4" w:rsidRPr="00D52206">
            <w:rPr>
              <w:rFonts w:eastAsia="Times New Roman"/>
              <w:i/>
              <w:color w:val="000000"/>
            </w:rPr>
            <w:t>Proc. ULSI 2008</w:t>
          </w:r>
          <w:proofErr w:type="gramStart"/>
          <w:r w:rsidR="000636D4" w:rsidRPr="00D52206">
            <w:rPr>
              <w:rFonts w:eastAsia="Times New Roman"/>
              <w:color w:val="000000"/>
            </w:rPr>
            <w:t>,  Dallas</w:t>
          </w:r>
          <w:proofErr w:type="gramEnd"/>
          <w:r w:rsidR="000636D4" w:rsidRPr="00D52206">
            <w:rPr>
              <w:rFonts w:eastAsia="Times New Roman"/>
              <w:color w:val="000000"/>
            </w:rPr>
            <w:t>, May 2008.</w:t>
          </w:r>
        </w:p>
        <w:p w14:paraId="65BEFF13" w14:textId="77777777" w:rsidR="00D52206" w:rsidRDefault="00D52206" w:rsidP="00D52206">
          <w:pPr>
            <w:ind w:left="360" w:hanging="360"/>
          </w:pPr>
          <w:r w:rsidRPr="00D52206">
            <w:t xml:space="preserve">[8] </w:t>
          </w:r>
          <w:r w:rsidR="000636D4" w:rsidRPr="00D52206">
            <w:rPr>
              <w:bCs/>
            </w:rPr>
            <w:t xml:space="preserve">Quay Williams, Scott </w:t>
          </w:r>
          <w:proofErr w:type="spellStart"/>
          <w:r w:rsidR="000636D4" w:rsidRPr="00D52206">
            <w:rPr>
              <w:bCs/>
            </w:rPr>
            <w:t>Bogner</w:t>
          </w:r>
          <w:proofErr w:type="spellEnd"/>
          <w:r w:rsidR="000636D4" w:rsidRPr="00D52206">
            <w:rPr>
              <w:bCs/>
            </w:rPr>
            <w:t xml:space="preserve">, Michael Kelley, Carolina Castillo, Martin </w:t>
          </w:r>
          <w:proofErr w:type="spellStart"/>
          <w:r w:rsidR="000636D4" w:rsidRPr="00D52206">
            <w:rPr>
              <w:bCs/>
            </w:rPr>
            <w:t>Lukac</w:t>
          </w:r>
          <w:proofErr w:type="spellEnd"/>
          <w:r w:rsidR="000636D4" w:rsidRPr="00D52206">
            <w:rPr>
              <w:bCs/>
            </w:rPr>
            <w:t xml:space="preserve">, Dong </w:t>
          </w:r>
          <w:proofErr w:type="spellStart"/>
          <w:r w:rsidR="000636D4" w:rsidRPr="00D52206">
            <w:rPr>
              <w:bCs/>
            </w:rPr>
            <w:t>Hwa</w:t>
          </w:r>
          <w:proofErr w:type="spellEnd"/>
          <w:r w:rsidR="000636D4" w:rsidRPr="00D52206">
            <w:rPr>
              <w:bCs/>
            </w:rPr>
            <w:t xml:space="preserve"> Kim, Jeff Allen, Mathias </w:t>
          </w:r>
          <w:proofErr w:type="spellStart"/>
          <w:r w:rsidR="000636D4" w:rsidRPr="00D52206">
            <w:rPr>
              <w:bCs/>
            </w:rPr>
            <w:t>Sunardi</w:t>
          </w:r>
          <w:proofErr w:type="spellEnd"/>
          <w:r w:rsidR="000636D4" w:rsidRPr="00D52206">
            <w:rPr>
              <w:bCs/>
            </w:rPr>
            <w:t xml:space="preserve">, </w:t>
          </w:r>
          <w:proofErr w:type="spellStart"/>
          <w:r w:rsidR="000636D4" w:rsidRPr="00D52206">
            <w:rPr>
              <w:bCs/>
            </w:rPr>
            <w:t>Sazzad</w:t>
          </w:r>
          <w:proofErr w:type="spellEnd"/>
          <w:r w:rsidR="000636D4" w:rsidRPr="00D52206">
            <w:rPr>
              <w:bCs/>
            </w:rPr>
            <w:t xml:space="preserve"> </w:t>
          </w:r>
          <w:proofErr w:type="spellStart"/>
          <w:r w:rsidR="000636D4" w:rsidRPr="00D52206">
            <w:rPr>
              <w:bCs/>
            </w:rPr>
            <w:t>Hossain</w:t>
          </w:r>
          <w:proofErr w:type="spellEnd"/>
          <w:r w:rsidR="000636D4" w:rsidRPr="00D52206">
            <w:rPr>
              <w:bCs/>
            </w:rPr>
            <w:t xml:space="preserve">, and </w:t>
          </w:r>
          <w:proofErr w:type="spellStart"/>
          <w:r w:rsidR="000636D4" w:rsidRPr="00D52206">
            <w:rPr>
              <w:bCs/>
            </w:rPr>
            <w:t>Marek</w:t>
          </w:r>
          <w:proofErr w:type="spellEnd"/>
          <w:r w:rsidR="000636D4" w:rsidRPr="00D52206">
            <w:rPr>
              <w:bCs/>
            </w:rPr>
            <w:t xml:space="preserve"> </w:t>
          </w:r>
          <w:proofErr w:type="spellStart"/>
          <w:r w:rsidR="000636D4" w:rsidRPr="00D52206">
            <w:rPr>
              <w:bCs/>
            </w:rPr>
            <w:t>Perkowski</w:t>
          </w:r>
          <w:proofErr w:type="spellEnd"/>
          <w:r w:rsidR="000636D4" w:rsidRPr="00D52206">
            <w:rPr>
              <w:bCs/>
            </w:rPr>
            <w:t>,</w:t>
          </w:r>
          <w:r w:rsidR="000636D4" w:rsidRPr="00D52206">
            <w:t xml:space="preserve"> “An Emotional Mimicking Humanoid Biped Robot and its Quantum Control Based on the Constraint Satisfaction Model,” </w:t>
          </w:r>
          <w:r w:rsidR="000636D4" w:rsidRPr="00D52206">
            <w:rPr>
              <w:i/>
              <w:iCs/>
            </w:rPr>
            <w:t xml:space="preserve">Proceedings of ULSI 2007. </w:t>
          </w:r>
          <w:proofErr w:type="gramStart"/>
          <w:r w:rsidR="000636D4" w:rsidRPr="00D52206">
            <w:t xml:space="preserve">May </w:t>
          </w:r>
          <w:r>
            <w:t>13, 2007, Oslo, Norway.</w:t>
          </w:r>
          <w:proofErr w:type="gramEnd"/>
        </w:p>
        <w:p w14:paraId="623AE414" w14:textId="77777777" w:rsidR="00D52206" w:rsidRDefault="00D52206" w:rsidP="00D52206">
          <w:pPr>
            <w:ind w:left="360" w:hanging="360"/>
          </w:pPr>
          <w:r>
            <w:t>[9</w:t>
          </w:r>
          <w:proofErr w:type="gramStart"/>
          <w:r>
            <w:t xml:space="preserve">]  </w:t>
          </w:r>
          <w:proofErr w:type="spellStart"/>
          <w:r w:rsidR="000636D4" w:rsidRPr="00D52206">
            <w:rPr>
              <w:bCs/>
              <w:lang w:eastAsia="ja-JP"/>
            </w:rPr>
            <w:t>Arushi</w:t>
          </w:r>
          <w:proofErr w:type="spellEnd"/>
          <w:proofErr w:type="gramEnd"/>
          <w:r w:rsidR="000636D4" w:rsidRPr="00D52206">
            <w:rPr>
              <w:bCs/>
              <w:lang w:eastAsia="ja-JP"/>
            </w:rPr>
            <w:t xml:space="preserve"> </w:t>
          </w:r>
          <w:proofErr w:type="spellStart"/>
          <w:r w:rsidR="000636D4" w:rsidRPr="00D52206">
            <w:rPr>
              <w:bCs/>
              <w:lang w:eastAsia="ja-JP"/>
            </w:rPr>
            <w:t>Raghuvanshi</w:t>
          </w:r>
          <w:proofErr w:type="spellEnd"/>
          <w:r w:rsidR="000636D4" w:rsidRPr="00D52206">
            <w:rPr>
              <w:bCs/>
              <w:lang w:eastAsia="ja-JP"/>
            </w:rPr>
            <w:t xml:space="preserve">, Yale Fan, Michal </w:t>
          </w:r>
          <w:proofErr w:type="spellStart"/>
          <w:r w:rsidR="000636D4" w:rsidRPr="00D52206">
            <w:rPr>
              <w:bCs/>
              <w:lang w:eastAsia="ja-JP"/>
            </w:rPr>
            <w:t>Woyke</w:t>
          </w:r>
          <w:proofErr w:type="spellEnd"/>
          <w:r w:rsidR="000636D4" w:rsidRPr="00D52206">
            <w:rPr>
              <w:bCs/>
              <w:lang w:eastAsia="ja-JP"/>
            </w:rPr>
            <w:t xml:space="preserve">, </w:t>
          </w:r>
          <w:proofErr w:type="spellStart"/>
          <w:r w:rsidR="000636D4" w:rsidRPr="00D52206">
            <w:rPr>
              <w:bCs/>
              <w:lang w:eastAsia="ja-JP"/>
            </w:rPr>
            <w:t>Marek</w:t>
          </w:r>
          <w:proofErr w:type="spellEnd"/>
          <w:r w:rsidR="000636D4" w:rsidRPr="00D52206">
            <w:rPr>
              <w:bCs/>
              <w:lang w:eastAsia="ja-JP"/>
            </w:rPr>
            <w:t xml:space="preserve"> </w:t>
          </w:r>
          <w:proofErr w:type="spellStart"/>
          <w:r w:rsidR="000636D4" w:rsidRPr="00D52206">
            <w:rPr>
              <w:bCs/>
              <w:lang w:eastAsia="ja-JP"/>
            </w:rPr>
            <w:t>Perkowski</w:t>
          </w:r>
          <w:proofErr w:type="spellEnd"/>
          <w:r w:rsidR="000636D4" w:rsidRPr="00D52206">
            <w:rPr>
              <w:bCs/>
              <w:lang w:eastAsia="ja-JP"/>
            </w:rPr>
            <w:t>,</w:t>
          </w:r>
          <w:r w:rsidR="000636D4" w:rsidRPr="00D52206">
            <w:rPr>
              <w:lang w:eastAsia="ja-JP"/>
            </w:rPr>
            <w:t xml:space="preserve"> “Quantum Robots for Teenagers,” </w:t>
          </w:r>
          <w:r w:rsidR="000636D4" w:rsidRPr="00D52206">
            <w:rPr>
              <w:i/>
              <w:iCs/>
              <w:lang w:eastAsia="ja-JP"/>
            </w:rPr>
            <w:t>Proceedings of  ISMVL 2007.</w:t>
          </w:r>
          <w:r w:rsidR="000636D4" w:rsidRPr="00D52206">
            <w:rPr>
              <w:lang w:eastAsia="ja-JP"/>
            </w:rPr>
            <w:t xml:space="preserve"> </w:t>
          </w:r>
          <w:proofErr w:type="gramStart"/>
          <w:r w:rsidR="000636D4" w:rsidRPr="00D52206">
            <w:rPr>
              <w:lang w:eastAsia="ja-JP"/>
            </w:rPr>
            <w:t>May 14-15, 2007, Oslo, Norway.</w:t>
          </w:r>
          <w:proofErr w:type="gramEnd"/>
        </w:p>
        <w:p w14:paraId="5F4CD809" w14:textId="77777777" w:rsidR="00D52206" w:rsidRDefault="00D52206" w:rsidP="00D52206">
          <w:pPr>
            <w:ind w:left="360" w:hanging="360"/>
          </w:pPr>
          <w:r>
            <w:t xml:space="preserve">[10] </w:t>
          </w:r>
          <w:r w:rsidR="000636D4" w:rsidRPr="00D52206">
            <w:rPr>
              <w:bCs/>
            </w:rPr>
            <w:t xml:space="preserve">Dong </w:t>
          </w:r>
          <w:proofErr w:type="spellStart"/>
          <w:r w:rsidR="000636D4" w:rsidRPr="00D52206">
            <w:rPr>
              <w:bCs/>
            </w:rPr>
            <w:t>Hwa</w:t>
          </w:r>
          <w:proofErr w:type="spellEnd"/>
          <w:r w:rsidR="000636D4" w:rsidRPr="00D52206">
            <w:rPr>
              <w:bCs/>
            </w:rPr>
            <w:t xml:space="preserve"> Kim, Christopher Brawn, </w:t>
          </w:r>
          <w:proofErr w:type="spellStart"/>
          <w:r w:rsidR="000636D4" w:rsidRPr="00D52206">
            <w:rPr>
              <w:bCs/>
            </w:rPr>
            <w:t>Maciej</w:t>
          </w:r>
          <w:proofErr w:type="spellEnd"/>
          <w:r w:rsidR="000636D4" w:rsidRPr="00D52206">
            <w:rPr>
              <w:bCs/>
            </w:rPr>
            <w:t xml:space="preserve"> </w:t>
          </w:r>
          <w:proofErr w:type="spellStart"/>
          <w:r w:rsidR="000636D4" w:rsidRPr="00D52206">
            <w:rPr>
              <w:bCs/>
            </w:rPr>
            <w:t>Sajkowski</w:t>
          </w:r>
          <w:proofErr w:type="spellEnd"/>
          <w:r w:rsidR="000636D4" w:rsidRPr="00D52206">
            <w:rPr>
              <w:bCs/>
            </w:rPr>
            <w:t xml:space="preserve">, Tomasz </w:t>
          </w:r>
          <w:proofErr w:type="spellStart"/>
          <w:r w:rsidR="000636D4" w:rsidRPr="00D52206">
            <w:rPr>
              <w:bCs/>
            </w:rPr>
            <w:t>Stenzel</w:t>
          </w:r>
          <w:proofErr w:type="spellEnd"/>
          <w:r w:rsidR="000636D4" w:rsidRPr="00D52206">
            <w:rPr>
              <w:bCs/>
            </w:rPr>
            <w:t xml:space="preserve">, Tsutomu </w:t>
          </w:r>
          <w:proofErr w:type="spellStart"/>
          <w:r w:rsidR="000636D4" w:rsidRPr="00D52206">
            <w:rPr>
              <w:bCs/>
            </w:rPr>
            <w:t>Sasao</w:t>
          </w:r>
          <w:proofErr w:type="spellEnd"/>
          <w:r w:rsidR="000636D4" w:rsidRPr="00D52206">
            <w:rPr>
              <w:bCs/>
            </w:rPr>
            <w:t xml:space="preserve">, Jeff Allen, Martin </w:t>
          </w:r>
          <w:proofErr w:type="spellStart"/>
          <w:r w:rsidR="000636D4" w:rsidRPr="00D52206">
            <w:rPr>
              <w:bCs/>
            </w:rPr>
            <w:t>Lukac</w:t>
          </w:r>
          <w:proofErr w:type="spellEnd"/>
          <w:r w:rsidR="000636D4" w:rsidRPr="00D52206">
            <w:rPr>
              <w:bCs/>
            </w:rPr>
            <w:t xml:space="preserve">, </w:t>
          </w:r>
          <w:proofErr w:type="spellStart"/>
          <w:r w:rsidR="000636D4" w:rsidRPr="00D52206">
            <w:rPr>
              <w:bCs/>
            </w:rPr>
            <w:t>Tzewen</w:t>
          </w:r>
          <w:proofErr w:type="spellEnd"/>
          <w:r w:rsidR="000636D4" w:rsidRPr="00D52206">
            <w:rPr>
              <w:bCs/>
            </w:rPr>
            <w:t xml:space="preserve"> Wang, and </w:t>
          </w:r>
          <w:proofErr w:type="spellStart"/>
          <w:r w:rsidR="000636D4" w:rsidRPr="00D52206">
            <w:rPr>
              <w:bCs/>
            </w:rPr>
            <w:t>Marek</w:t>
          </w:r>
          <w:proofErr w:type="spellEnd"/>
          <w:r w:rsidR="000636D4" w:rsidRPr="00D52206">
            <w:rPr>
              <w:bCs/>
            </w:rPr>
            <w:t xml:space="preserve"> </w:t>
          </w:r>
          <w:proofErr w:type="spellStart"/>
          <w:r w:rsidR="000636D4" w:rsidRPr="00D52206">
            <w:rPr>
              <w:bCs/>
            </w:rPr>
            <w:t>Perkowski</w:t>
          </w:r>
          <w:proofErr w:type="spellEnd"/>
          <w:r w:rsidR="000636D4" w:rsidRPr="00D52206">
            <w:rPr>
              <w:bCs/>
            </w:rPr>
            <w:t>,</w:t>
          </w:r>
          <w:r w:rsidR="000636D4" w:rsidRPr="00D52206">
            <w:t xml:space="preserve"> “Artificial Immune-</w:t>
          </w:r>
          <w:proofErr w:type="spellStart"/>
          <w:r w:rsidR="000636D4" w:rsidRPr="00D52206">
            <w:t>Neuro</w:t>
          </w:r>
          <w:proofErr w:type="spellEnd"/>
          <w:r w:rsidR="000636D4" w:rsidRPr="00D52206">
            <w:t xml:space="preserve">-Fuzzy System to control a walking robot </w:t>
          </w:r>
          <w:proofErr w:type="spellStart"/>
          <w:r w:rsidR="000636D4" w:rsidRPr="00D52206">
            <w:t>Hexor</w:t>
          </w:r>
          <w:proofErr w:type="spellEnd"/>
          <w:r w:rsidR="000636D4" w:rsidRPr="00D52206">
            <w:t xml:space="preserve">, </w:t>
          </w:r>
          <w:r w:rsidR="000636D4" w:rsidRPr="00D52206">
            <w:rPr>
              <w:i/>
            </w:rPr>
            <w:t>Proc. ULSI</w:t>
          </w:r>
          <w:r w:rsidR="000636D4" w:rsidRPr="00D52206">
            <w:t xml:space="preserve"> 2006. </w:t>
          </w:r>
        </w:p>
        <w:p w14:paraId="04C52010" w14:textId="77777777" w:rsidR="00D52206" w:rsidRDefault="00D52206" w:rsidP="00D52206">
          <w:pPr>
            <w:ind w:left="360" w:hanging="360"/>
          </w:pPr>
          <w:r>
            <w:t xml:space="preserve">[11] </w:t>
          </w:r>
          <w:r w:rsidR="000636D4" w:rsidRPr="00D52206">
            <w:rPr>
              <w:bCs/>
            </w:rPr>
            <w:t xml:space="preserve">Christopher Brawn, Natalie Metzger, Jake </w:t>
          </w:r>
          <w:proofErr w:type="spellStart"/>
          <w:r w:rsidR="000636D4" w:rsidRPr="00D52206">
            <w:rPr>
              <w:bCs/>
            </w:rPr>
            <w:t>Biamonte</w:t>
          </w:r>
          <w:proofErr w:type="spellEnd"/>
          <w:r w:rsidR="000636D4" w:rsidRPr="00D52206">
            <w:rPr>
              <w:bCs/>
            </w:rPr>
            <w:t xml:space="preserve">, Martin </w:t>
          </w:r>
          <w:proofErr w:type="spellStart"/>
          <w:r w:rsidR="000636D4" w:rsidRPr="00D52206">
            <w:rPr>
              <w:bCs/>
            </w:rPr>
            <w:t>Lukac</w:t>
          </w:r>
          <w:proofErr w:type="spellEnd"/>
          <w:r w:rsidR="000636D4" w:rsidRPr="00D52206">
            <w:rPr>
              <w:bCs/>
            </w:rPr>
            <w:t xml:space="preserve">, </w:t>
          </w:r>
          <w:proofErr w:type="spellStart"/>
          <w:r w:rsidR="000636D4" w:rsidRPr="00D52206">
            <w:rPr>
              <w:bCs/>
            </w:rPr>
            <w:t>Akashdeep</w:t>
          </w:r>
          <w:proofErr w:type="spellEnd"/>
          <w:r w:rsidR="000636D4" w:rsidRPr="00D52206">
            <w:rPr>
              <w:bCs/>
            </w:rPr>
            <w:t xml:space="preserve"> </w:t>
          </w:r>
          <w:proofErr w:type="spellStart"/>
          <w:r w:rsidR="000636D4" w:rsidRPr="00D52206">
            <w:rPr>
              <w:bCs/>
            </w:rPr>
            <w:t>Aulakh</w:t>
          </w:r>
          <w:proofErr w:type="spellEnd"/>
          <w:r w:rsidR="000636D4" w:rsidRPr="00D52206">
            <w:rPr>
              <w:bCs/>
            </w:rPr>
            <w:t xml:space="preserve">, </w:t>
          </w:r>
          <w:proofErr w:type="spellStart"/>
          <w:r w:rsidR="000636D4" w:rsidRPr="00D52206">
            <w:rPr>
              <w:bCs/>
            </w:rPr>
            <w:t>Indudhar</w:t>
          </w:r>
          <w:proofErr w:type="spellEnd"/>
          <w:r w:rsidR="000636D4" w:rsidRPr="00D52206">
            <w:rPr>
              <w:bCs/>
            </w:rPr>
            <w:t xml:space="preserve"> </w:t>
          </w:r>
          <w:proofErr w:type="spellStart"/>
          <w:r w:rsidR="000636D4" w:rsidRPr="00D52206">
            <w:rPr>
              <w:bCs/>
            </w:rPr>
            <w:t>Devanath</w:t>
          </w:r>
          <w:proofErr w:type="spellEnd"/>
          <w:r w:rsidR="000636D4" w:rsidRPr="00D52206">
            <w:rPr>
              <w:bCs/>
            </w:rPr>
            <w:t xml:space="preserve">, </w:t>
          </w:r>
          <w:proofErr w:type="spellStart"/>
          <w:r w:rsidR="000636D4" w:rsidRPr="00D52206">
            <w:rPr>
              <w:bCs/>
            </w:rPr>
            <w:t>Maciej</w:t>
          </w:r>
          <w:proofErr w:type="spellEnd"/>
          <w:r w:rsidR="000636D4" w:rsidRPr="00D52206">
            <w:rPr>
              <w:bCs/>
            </w:rPr>
            <w:t xml:space="preserve"> </w:t>
          </w:r>
          <w:proofErr w:type="spellStart"/>
          <w:r w:rsidR="000636D4" w:rsidRPr="00D52206">
            <w:rPr>
              <w:bCs/>
            </w:rPr>
            <w:t>Sajkowski</w:t>
          </w:r>
          <w:proofErr w:type="spellEnd"/>
          <w:r w:rsidR="000636D4" w:rsidRPr="00D52206">
            <w:rPr>
              <w:bCs/>
            </w:rPr>
            <w:t xml:space="preserve">, Tomasz </w:t>
          </w:r>
          <w:proofErr w:type="spellStart"/>
          <w:r w:rsidR="000636D4" w:rsidRPr="00D52206">
            <w:rPr>
              <w:bCs/>
            </w:rPr>
            <w:t>Stenzel</w:t>
          </w:r>
          <w:proofErr w:type="spellEnd"/>
          <w:r w:rsidR="000636D4" w:rsidRPr="00D52206">
            <w:rPr>
              <w:bCs/>
            </w:rPr>
            <w:t xml:space="preserve">, Dong </w:t>
          </w:r>
          <w:proofErr w:type="spellStart"/>
          <w:r w:rsidR="000636D4" w:rsidRPr="00D52206">
            <w:rPr>
              <w:bCs/>
            </w:rPr>
            <w:t>Hwa</w:t>
          </w:r>
          <w:proofErr w:type="spellEnd"/>
          <w:r w:rsidR="000636D4" w:rsidRPr="00D52206">
            <w:rPr>
              <w:bCs/>
            </w:rPr>
            <w:t xml:space="preserve"> Kim, Tsutomu </w:t>
          </w:r>
          <w:proofErr w:type="spellStart"/>
          <w:r w:rsidR="000636D4" w:rsidRPr="00D52206">
            <w:rPr>
              <w:bCs/>
            </w:rPr>
            <w:t>Sasao</w:t>
          </w:r>
          <w:proofErr w:type="spellEnd"/>
          <w:r w:rsidR="000636D4" w:rsidRPr="00D52206">
            <w:rPr>
              <w:bCs/>
            </w:rPr>
            <w:t xml:space="preserve">, </w:t>
          </w:r>
          <w:proofErr w:type="spellStart"/>
          <w:r w:rsidR="000636D4" w:rsidRPr="00D52206">
            <w:rPr>
              <w:bCs/>
            </w:rPr>
            <w:t>Marek</w:t>
          </w:r>
          <w:proofErr w:type="spellEnd"/>
          <w:r w:rsidR="000636D4" w:rsidRPr="00D52206">
            <w:rPr>
              <w:bCs/>
            </w:rPr>
            <w:t xml:space="preserve"> </w:t>
          </w:r>
          <w:proofErr w:type="spellStart"/>
          <w:r w:rsidR="000636D4" w:rsidRPr="00D52206">
            <w:rPr>
              <w:bCs/>
            </w:rPr>
            <w:t>Perkowski</w:t>
          </w:r>
          <w:proofErr w:type="spellEnd"/>
          <w:r w:rsidR="000636D4" w:rsidRPr="00D52206">
            <w:rPr>
              <w:bCs/>
            </w:rPr>
            <w:t>,</w:t>
          </w:r>
          <w:r w:rsidR="000636D4" w:rsidRPr="00D52206">
            <w:t xml:space="preserve"> “</w:t>
          </w:r>
          <w:proofErr w:type="spellStart"/>
          <w:r w:rsidR="000636D4" w:rsidRPr="00D52206">
            <w:t>Hexor</w:t>
          </w:r>
          <w:proofErr w:type="spellEnd"/>
          <w:r w:rsidR="000636D4" w:rsidRPr="00D52206">
            <w:t xml:space="preserve">, a Walking and Talking Robot with Quantum and Fuzzy Inference,” </w:t>
          </w:r>
          <w:r w:rsidR="000636D4" w:rsidRPr="00D52206">
            <w:rPr>
              <w:i/>
            </w:rPr>
            <w:t>Proc. ULSI</w:t>
          </w:r>
          <w:r w:rsidR="000636D4" w:rsidRPr="00D52206">
            <w:t xml:space="preserve"> </w:t>
          </w:r>
          <w:r w:rsidR="000636D4" w:rsidRPr="00D52206">
            <w:rPr>
              <w:i/>
            </w:rPr>
            <w:t>2006,</w:t>
          </w:r>
          <w:r w:rsidR="000636D4" w:rsidRPr="00D52206">
            <w:rPr>
              <w:lang w:eastAsia="ja-JP"/>
            </w:rPr>
            <w:t xml:space="preserve"> </w:t>
          </w:r>
          <w:r w:rsidR="000636D4" w:rsidRPr="00D52206">
            <w:rPr>
              <w:i/>
              <w:lang w:eastAsia="ja-JP"/>
            </w:rPr>
            <w:t>Workshop on Post-Binary ULSI Systems</w:t>
          </w:r>
          <w:r w:rsidR="000636D4" w:rsidRPr="00D52206">
            <w:rPr>
              <w:lang w:eastAsia="ja-JP"/>
            </w:rPr>
            <w:t xml:space="preserve">. </w:t>
          </w:r>
        </w:p>
        <w:p w14:paraId="693021F3" w14:textId="77777777" w:rsidR="00D52206" w:rsidRDefault="00D52206" w:rsidP="00D52206">
          <w:pPr>
            <w:ind w:left="360" w:hanging="360"/>
          </w:pPr>
          <w:r>
            <w:t xml:space="preserve">[12] </w:t>
          </w:r>
          <w:r w:rsidR="000636D4" w:rsidRPr="00D52206">
            <w:rPr>
              <w:bCs/>
            </w:rPr>
            <w:t xml:space="preserve">Phil </w:t>
          </w:r>
          <w:proofErr w:type="spellStart"/>
          <w:r w:rsidR="000636D4" w:rsidRPr="00D52206">
            <w:rPr>
              <w:bCs/>
            </w:rPr>
            <w:t>Serchuk</w:t>
          </w:r>
          <w:proofErr w:type="spellEnd"/>
          <w:r w:rsidR="000636D4" w:rsidRPr="00D52206">
            <w:rPr>
              <w:bCs/>
            </w:rPr>
            <w:t xml:space="preserve">, Ehud </w:t>
          </w:r>
          <w:proofErr w:type="spellStart"/>
          <w:r w:rsidR="000636D4" w:rsidRPr="00D52206">
            <w:rPr>
              <w:bCs/>
            </w:rPr>
            <w:t>Sharlin</w:t>
          </w:r>
          <w:proofErr w:type="spellEnd"/>
          <w:r w:rsidR="000636D4" w:rsidRPr="00D52206">
            <w:rPr>
              <w:bCs/>
            </w:rPr>
            <w:t xml:space="preserve">, Martin </w:t>
          </w:r>
          <w:proofErr w:type="spellStart"/>
          <w:r w:rsidR="000636D4" w:rsidRPr="00D52206">
            <w:rPr>
              <w:bCs/>
            </w:rPr>
            <w:t>Lukac</w:t>
          </w:r>
          <w:proofErr w:type="spellEnd"/>
          <w:r w:rsidR="000636D4" w:rsidRPr="00D52206">
            <w:rPr>
              <w:bCs/>
            </w:rPr>
            <w:t xml:space="preserve">, and </w:t>
          </w:r>
          <w:proofErr w:type="spellStart"/>
          <w:r w:rsidR="000636D4" w:rsidRPr="00D52206">
            <w:rPr>
              <w:bCs/>
            </w:rPr>
            <w:t>Marek</w:t>
          </w:r>
          <w:proofErr w:type="spellEnd"/>
          <w:r w:rsidR="000636D4" w:rsidRPr="00D52206">
            <w:rPr>
              <w:bCs/>
            </w:rPr>
            <w:t xml:space="preserve"> </w:t>
          </w:r>
          <w:proofErr w:type="spellStart"/>
          <w:r w:rsidR="000636D4" w:rsidRPr="00D52206">
            <w:rPr>
              <w:bCs/>
            </w:rPr>
            <w:t>Perkowski</w:t>
          </w:r>
          <w:proofErr w:type="spellEnd"/>
          <w:r w:rsidR="000636D4" w:rsidRPr="00D52206">
            <w:rPr>
              <w:bCs/>
            </w:rPr>
            <w:t>,</w:t>
          </w:r>
          <w:r w:rsidR="000636D4" w:rsidRPr="00D52206">
            <w:t xml:space="preserve"> The Vagueness of Robot Emotions, </w:t>
          </w:r>
          <w:r w:rsidR="000636D4" w:rsidRPr="00D52206">
            <w:rPr>
              <w:i/>
            </w:rPr>
            <w:t>Proc. ULSI 2006,</w:t>
          </w:r>
          <w:r w:rsidR="000636D4" w:rsidRPr="00D52206">
            <w:rPr>
              <w:i/>
              <w:lang w:eastAsia="ja-JP"/>
            </w:rPr>
            <w:t xml:space="preserve"> Workshop on Post-Binary ULSI Systems.</w:t>
          </w:r>
        </w:p>
        <w:p w14:paraId="3901928E" w14:textId="77777777" w:rsidR="00D52206" w:rsidRDefault="00D52206" w:rsidP="00D52206">
          <w:pPr>
            <w:ind w:left="360" w:hanging="360"/>
          </w:pPr>
          <w:r>
            <w:t xml:space="preserve">[13] </w:t>
          </w:r>
          <w:proofErr w:type="spellStart"/>
          <w:r w:rsidR="000636D4" w:rsidRPr="00D52206">
            <w:rPr>
              <w:bCs/>
              <w:lang w:eastAsia="ja-JP"/>
            </w:rPr>
            <w:t>Marek</w:t>
          </w:r>
          <w:proofErr w:type="spellEnd"/>
          <w:r w:rsidR="000636D4" w:rsidRPr="00D52206">
            <w:rPr>
              <w:bCs/>
              <w:lang w:eastAsia="ja-JP"/>
            </w:rPr>
            <w:t xml:space="preserve"> </w:t>
          </w:r>
          <w:proofErr w:type="spellStart"/>
          <w:r w:rsidR="000636D4" w:rsidRPr="00D52206">
            <w:rPr>
              <w:bCs/>
              <w:lang w:eastAsia="ja-JP"/>
            </w:rPr>
            <w:t>Perkowski</w:t>
          </w:r>
          <w:proofErr w:type="spellEnd"/>
          <w:r w:rsidR="000636D4" w:rsidRPr="00D52206">
            <w:rPr>
              <w:bCs/>
              <w:lang w:eastAsia="ja-JP"/>
            </w:rPr>
            <w:t xml:space="preserve">, Tsutomu </w:t>
          </w:r>
          <w:proofErr w:type="spellStart"/>
          <w:r w:rsidR="000636D4" w:rsidRPr="00D52206">
            <w:rPr>
              <w:bCs/>
              <w:lang w:eastAsia="ja-JP"/>
            </w:rPr>
            <w:t>Sasao</w:t>
          </w:r>
          <w:proofErr w:type="spellEnd"/>
          <w:r w:rsidR="000636D4" w:rsidRPr="00D52206">
            <w:rPr>
              <w:bCs/>
              <w:lang w:eastAsia="ja-JP"/>
            </w:rPr>
            <w:t xml:space="preserve">, Jong-Hwan Kim, Martin </w:t>
          </w:r>
          <w:proofErr w:type="spellStart"/>
          <w:r w:rsidR="000636D4" w:rsidRPr="00D52206">
            <w:rPr>
              <w:bCs/>
              <w:lang w:eastAsia="ja-JP"/>
            </w:rPr>
            <w:t>Lukac</w:t>
          </w:r>
          <w:proofErr w:type="spellEnd"/>
          <w:r w:rsidR="000636D4" w:rsidRPr="00D52206">
            <w:rPr>
              <w:bCs/>
              <w:lang w:eastAsia="ja-JP"/>
            </w:rPr>
            <w:t xml:space="preserve">, Jeff Allen, and Stefan </w:t>
          </w:r>
          <w:proofErr w:type="spellStart"/>
          <w:r w:rsidR="000636D4" w:rsidRPr="00D52206">
            <w:rPr>
              <w:bCs/>
              <w:lang w:eastAsia="ja-JP"/>
            </w:rPr>
            <w:t>Gebauer</w:t>
          </w:r>
          <w:proofErr w:type="spellEnd"/>
          <w:r w:rsidR="000636D4" w:rsidRPr="00D52206">
            <w:rPr>
              <w:bCs/>
              <w:lang w:eastAsia="ja-JP"/>
            </w:rPr>
            <w:t xml:space="preserve">, </w:t>
          </w:r>
          <w:r w:rsidR="000636D4" w:rsidRPr="00D52206">
            <w:rPr>
              <w:lang w:eastAsia="ja-JP"/>
            </w:rPr>
            <w:t>“</w:t>
          </w:r>
          <w:proofErr w:type="spellStart"/>
          <w:r w:rsidR="000636D4" w:rsidRPr="00D52206">
            <w:rPr>
              <w:lang w:eastAsia="ja-JP"/>
            </w:rPr>
            <w:t>Hahoe</w:t>
          </w:r>
          <w:proofErr w:type="spellEnd"/>
          <w:r w:rsidR="000636D4" w:rsidRPr="00D52206">
            <w:rPr>
              <w:lang w:eastAsia="ja-JP"/>
            </w:rPr>
            <w:t xml:space="preserve"> KAIST Robot Theatre: Learning Rules of Interactive Robot Behavior as a Multi-Valued Logic Synthesis Problem,” </w:t>
          </w:r>
          <w:r w:rsidR="000636D4" w:rsidRPr="00D52206">
            <w:rPr>
              <w:i/>
              <w:iCs/>
              <w:lang w:eastAsia="ja-JP"/>
            </w:rPr>
            <w:t xml:space="preserve">Proceedings of the 35th International Symposium on Multiple-Valued Logic, </w:t>
          </w:r>
          <w:r w:rsidR="000636D4" w:rsidRPr="00D52206">
            <w:rPr>
              <w:lang w:eastAsia="ja-JP"/>
            </w:rPr>
            <w:t xml:space="preserve">May 19 - May 21, 2005 at Calgary, Canada, </w:t>
          </w:r>
          <w:r w:rsidR="000636D4" w:rsidRPr="00D52206">
            <w:t>pp. 236-248.</w:t>
          </w:r>
        </w:p>
        <w:p w14:paraId="0134FF4C" w14:textId="60047970" w:rsidR="000636D4" w:rsidRDefault="00D52206" w:rsidP="00D52206">
          <w:pPr>
            <w:ind w:left="360" w:hanging="360"/>
            <w:rPr>
              <w:lang w:eastAsia="ja-JP"/>
            </w:rPr>
          </w:pPr>
          <w:r>
            <w:t xml:space="preserve">[14] </w:t>
          </w:r>
          <w:r w:rsidR="000636D4" w:rsidRPr="00D52206">
            <w:rPr>
              <w:bCs/>
              <w:lang w:eastAsia="ja-JP"/>
            </w:rPr>
            <w:t xml:space="preserve">Phil </w:t>
          </w:r>
          <w:proofErr w:type="spellStart"/>
          <w:r w:rsidR="000636D4" w:rsidRPr="00D52206">
            <w:rPr>
              <w:bCs/>
              <w:lang w:eastAsia="ja-JP"/>
            </w:rPr>
            <w:t>Serchuk</w:t>
          </w:r>
          <w:proofErr w:type="spellEnd"/>
          <w:r w:rsidR="000636D4" w:rsidRPr="00D52206">
            <w:rPr>
              <w:bCs/>
              <w:lang w:eastAsia="ja-JP"/>
            </w:rPr>
            <w:t xml:space="preserve">, Ehud </w:t>
          </w:r>
          <w:proofErr w:type="spellStart"/>
          <w:r w:rsidR="000636D4" w:rsidRPr="00D52206">
            <w:rPr>
              <w:bCs/>
              <w:lang w:eastAsia="ja-JP"/>
            </w:rPr>
            <w:t>Sharlin</w:t>
          </w:r>
          <w:proofErr w:type="spellEnd"/>
          <w:r w:rsidR="000636D4" w:rsidRPr="00D52206">
            <w:rPr>
              <w:bCs/>
              <w:lang w:eastAsia="ja-JP"/>
            </w:rPr>
            <w:t xml:space="preserve">, Martin </w:t>
          </w:r>
          <w:proofErr w:type="spellStart"/>
          <w:r w:rsidR="000636D4" w:rsidRPr="00D52206">
            <w:rPr>
              <w:bCs/>
              <w:lang w:eastAsia="ja-JP"/>
            </w:rPr>
            <w:t>Lukac</w:t>
          </w:r>
          <w:proofErr w:type="spellEnd"/>
          <w:r w:rsidR="000636D4" w:rsidRPr="00D52206">
            <w:rPr>
              <w:bCs/>
              <w:lang w:eastAsia="ja-JP"/>
            </w:rPr>
            <w:t xml:space="preserve">, and </w:t>
          </w:r>
          <w:proofErr w:type="spellStart"/>
          <w:r w:rsidR="000636D4" w:rsidRPr="00D52206">
            <w:rPr>
              <w:bCs/>
              <w:lang w:eastAsia="ja-JP"/>
            </w:rPr>
            <w:t>Marek</w:t>
          </w:r>
          <w:proofErr w:type="spellEnd"/>
          <w:r w:rsidR="000636D4" w:rsidRPr="00D52206">
            <w:rPr>
              <w:bCs/>
              <w:lang w:eastAsia="ja-JP"/>
            </w:rPr>
            <w:t xml:space="preserve"> </w:t>
          </w:r>
          <w:proofErr w:type="spellStart"/>
          <w:r w:rsidR="000636D4" w:rsidRPr="00D52206">
            <w:rPr>
              <w:bCs/>
              <w:lang w:eastAsia="ja-JP"/>
            </w:rPr>
            <w:t>Perkowski</w:t>
          </w:r>
          <w:proofErr w:type="spellEnd"/>
          <w:r w:rsidR="000636D4" w:rsidRPr="00D52206">
            <w:rPr>
              <w:bCs/>
              <w:lang w:eastAsia="ja-JP"/>
            </w:rPr>
            <w:t>, “</w:t>
          </w:r>
          <w:r w:rsidR="000636D4" w:rsidRPr="00D52206">
            <w:rPr>
              <w:lang w:eastAsia="ja-JP"/>
            </w:rPr>
            <w:t xml:space="preserve">Emotion-mapped Robotic Facial Expressions based on Philosophical Theories of Vagueness,” </w:t>
          </w:r>
          <w:r w:rsidR="000636D4" w:rsidRPr="00D52206">
            <w:rPr>
              <w:i/>
              <w:iCs/>
              <w:lang w:eastAsia="ja-JP"/>
            </w:rPr>
            <w:t>ACM Conference on Human Factors in Computing Systems (CHI 2006) Workshop on HCI and the Face</w:t>
          </w:r>
          <w:r w:rsidR="000636D4" w:rsidRPr="00D52206">
            <w:rPr>
              <w:lang w:eastAsia="ja-JP"/>
            </w:rPr>
            <w:t>, April 22-27, 2006, Montréal, Canada</w:t>
          </w:r>
        </w:p>
        <w:p w14:paraId="5DC36ED4" w14:textId="696D7C0C" w:rsidR="005D57DE" w:rsidRPr="00D52206" w:rsidRDefault="005D57DE" w:rsidP="00D52206">
          <w:pPr>
            <w:ind w:left="360" w:hanging="360"/>
          </w:pPr>
          <w:r>
            <w:rPr>
              <w:lang w:eastAsia="ja-JP"/>
            </w:rPr>
            <w:t xml:space="preserve">[15] Evan Ackerman, </w:t>
          </w:r>
          <w:r w:rsidRPr="005D57DE">
            <w:rPr>
              <w:lang w:eastAsia="ja-JP"/>
            </w:rPr>
            <w:t xml:space="preserve">Video: </w:t>
          </w:r>
          <w:proofErr w:type="spellStart"/>
          <w:r w:rsidRPr="005D57DE">
            <w:rPr>
              <w:lang w:eastAsia="ja-JP"/>
            </w:rPr>
            <w:t>Kombusto</w:t>
          </w:r>
          <w:proofErr w:type="spellEnd"/>
          <w:r w:rsidRPr="005D57DE">
            <w:rPr>
              <w:lang w:eastAsia="ja-JP"/>
            </w:rPr>
            <w:t>, MIT's Interactive Dragon Robot</w:t>
          </w:r>
          <w:r>
            <w:rPr>
              <w:lang w:eastAsia="ja-JP"/>
            </w:rPr>
            <w:t xml:space="preserve">, Internet article, URL: </w:t>
          </w:r>
          <w:r w:rsidRPr="005D57DE">
            <w:rPr>
              <w:lang w:eastAsia="ja-JP"/>
            </w:rPr>
            <w:t>http://spectrum.ieee.org/automaton/robotics/artificial-intelligence/video-kombusto-mit-interactive-dragon-robot</w:t>
          </w:r>
        </w:p>
        <w:p w14:paraId="69641B38" w14:textId="6CF12FF8" w:rsidR="00CE5646" w:rsidRPr="00D52206" w:rsidRDefault="00A87BDB" w:rsidP="001F2E17"/>
      </w:sdtContent>
    </w:sdt>
    <w:p w14:paraId="29EFBB4D" w14:textId="6AC593C3" w:rsidR="009B1F7C" w:rsidRDefault="00CE5646" w:rsidP="00CE5646">
      <w:pPr>
        <w:pStyle w:val="Heading1"/>
      </w:pPr>
      <w:r>
        <w:lastRenderedPageBreak/>
        <w:t>Appendix A</w:t>
      </w:r>
    </w:p>
    <w:p w14:paraId="1CF2DE36" w14:textId="3C8155C4" w:rsidR="00CE5646" w:rsidRDefault="00CE5646" w:rsidP="00CB1932">
      <w:pPr>
        <w:pStyle w:val="BodyText"/>
      </w:pPr>
      <w:r>
        <w:t xml:space="preserve">Specifications on the </w:t>
      </w:r>
      <w:proofErr w:type="spellStart"/>
      <w:r>
        <w:t>Zotac</w:t>
      </w:r>
      <w:proofErr w:type="spellEnd"/>
      <w:r>
        <w:t xml:space="preserve"> Motherboard</w:t>
      </w:r>
      <w:r w:rsidR="000A363C">
        <w:t xml:space="preserve"> IONITX-L Series</w:t>
      </w:r>
    </w:p>
    <w:p w14:paraId="1FAA0333" w14:textId="77777777" w:rsidR="005F4C33" w:rsidRPr="005F4C33" w:rsidRDefault="005F4C33" w:rsidP="005F4C33">
      <w:pPr>
        <w:spacing w:line="240" w:lineRule="auto"/>
        <w:rPr>
          <w:rFonts w:ascii="Arial Black" w:hAnsi="Arial Black"/>
          <w:color w:val="191918"/>
          <w:sz w:val="24"/>
          <w:szCs w:val="24"/>
          <w:lang w:eastAsia="ja-JP"/>
        </w:rPr>
      </w:pPr>
      <w:r w:rsidRPr="005F4C33">
        <w:rPr>
          <w:rFonts w:ascii="Arial Black" w:hAnsi="Arial Black"/>
          <w:color w:val="191918"/>
          <w:sz w:val="24"/>
          <w:szCs w:val="24"/>
          <w:lang w:eastAsia="ja-JP"/>
        </w:rPr>
        <w:t>Motherboard Specifications</w:t>
      </w:r>
    </w:p>
    <w:p w14:paraId="4D6234ED" w14:textId="3963A306" w:rsidR="005F4C33" w:rsidRP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Chipset</w:t>
      </w:r>
    </w:p>
    <w:p w14:paraId="5E57DEF9"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NVIDIA® MCP7A-ION Series </w:t>
      </w:r>
    </w:p>
    <w:p w14:paraId="7BB2B3BE" w14:textId="77777777" w:rsid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 xml:space="preserve">Size </w:t>
      </w:r>
    </w:p>
    <w:p w14:paraId="395E9C2A" w14:textId="77777777" w:rsidR="005F4C33" w:rsidRDefault="005F4C33" w:rsidP="005F4C33">
      <w:pPr>
        <w:spacing w:line="240" w:lineRule="auto"/>
        <w:ind w:firstLine="720"/>
        <w:rPr>
          <w:rFonts w:ascii="Times" w:hAnsi="Times"/>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Mini-ITX form factor of 6.69 inch x 6.69 inch (171mm x 171mm</w:t>
      </w:r>
      <w:r w:rsidRPr="005F4C33">
        <w:rPr>
          <w:rFonts w:ascii="Times" w:hAnsi="Times"/>
          <w:color w:val="191918"/>
          <w:sz w:val="24"/>
          <w:szCs w:val="24"/>
          <w:lang w:eastAsia="ja-JP"/>
        </w:rPr>
        <w:t xml:space="preserve">) </w:t>
      </w:r>
    </w:p>
    <w:p w14:paraId="12420EE2" w14:textId="77777777" w:rsid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 xml:space="preserve">Microprocessor support </w:t>
      </w:r>
    </w:p>
    <w:p w14:paraId="746FC046"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Intel® ATOMTM 230/330 CPU </w:t>
      </w:r>
    </w:p>
    <w:p w14:paraId="4B9553B2" w14:textId="7E303C6E" w:rsidR="005F4C33" w:rsidRP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Support for 533 MHz FSB</w:t>
      </w:r>
    </w:p>
    <w:p w14:paraId="3AB8A736" w14:textId="77777777" w:rsidR="005F4C33" w:rsidRP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Operating systems:</w:t>
      </w:r>
    </w:p>
    <w:p w14:paraId="58F38A66" w14:textId="77777777" w:rsidR="005F4C33" w:rsidRPr="005F4C33" w:rsidRDefault="005F4C33" w:rsidP="005F4C33">
      <w:pPr>
        <w:spacing w:line="240" w:lineRule="auto"/>
        <w:ind w:left="990" w:hanging="27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Supports Windows XP 32 bit/64 bit, Windows Vista 32 bit/64 bit and Windows 7 32 bit/64 bit</w:t>
      </w:r>
    </w:p>
    <w:p w14:paraId="12114559" w14:textId="77777777" w:rsidR="005F4C33" w:rsidRP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System Memory support</w:t>
      </w:r>
    </w:p>
    <w:p w14:paraId="3B9E1616" w14:textId="4B481225" w:rsidR="005F4C33" w:rsidRP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Helvetica" w:hAnsi="Helvetica"/>
          <w:color w:val="191918"/>
          <w:sz w:val="24"/>
          <w:szCs w:val="24"/>
          <w:lang w:eastAsia="ja-JP"/>
        </w:rPr>
        <w:t xml:space="preserve"> </w:t>
      </w:r>
      <w:r w:rsidRPr="005F4C33">
        <w:rPr>
          <w:rFonts w:ascii="Arial" w:hAnsi="Arial" w:cs="Arial"/>
          <w:color w:val="191918"/>
          <w:sz w:val="24"/>
          <w:szCs w:val="24"/>
          <w:lang w:eastAsia="ja-JP"/>
        </w:rPr>
        <w:t>Supports dual-channel (128 bits wide) DDRIII memory interface</w:t>
      </w:r>
    </w:p>
    <w:p w14:paraId="3AC23105" w14:textId="77777777" w:rsidR="005F4C33" w:rsidRP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Supports DDRIII 1066/800</w:t>
      </w:r>
    </w:p>
    <w:p w14:paraId="265B5C31"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Maximum memory size: 4 GB </w:t>
      </w:r>
    </w:p>
    <w:p w14:paraId="46DF5D4A" w14:textId="19EC988C" w:rsidR="005F4C33" w:rsidRP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USB 2.0 Ports</w:t>
      </w:r>
    </w:p>
    <w:p w14:paraId="26ECF50D"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Supports hot plug and play </w:t>
      </w:r>
    </w:p>
    <w:p w14:paraId="6C6A6DFC" w14:textId="7E47B485" w:rsidR="005F4C33" w:rsidRDefault="005F4C33" w:rsidP="00275FE3">
      <w:pPr>
        <w:spacing w:line="240" w:lineRule="auto"/>
        <w:ind w:left="990" w:hanging="27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Ten USB 2.0 ports (six on the back panel, four via the USB brackets connected</w:t>
      </w:r>
      <w:r w:rsidR="00275FE3">
        <w:rPr>
          <w:rFonts w:ascii="Arial" w:hAnsi="Arial" w:cs="Arial"/>
          <w:color w:val="191918"/>
          <w:sz w:val="24"/>
          <w:szCs w:val="24"/>
          <w:lang w:eastAsia="ja-JP"/>
        </w:rPr>
        <w:t xml:space="preserve"> </w:t>
      </w:r>
      <w:r w:rsidRPr="005F4C33">
        <w:rPr>
          <w:rFonts w:ascii="Arial" w:hAnsi="Arial" w:cs="Arial"/>
          <w:color w:val="191918"/>
          <w:sz w:val="24"/>
          <w:szCs w:val="24"/>
          <w:lang w:eastAsia="ja-JP"/>
        </w:rPr>
        <w:t xml:space="preserve">to the internal USB headers) </w:t>
      </w:r>
    </w:p>
    <w:p w14:paraId="24A4F70C" w14:textId="77777777" w:rsidR="005F4C33" w:rsidRDefault="005F4C33" w:rsidP="005F4C33">
      <w:pPr>
        <w:spacing w:line="240" w:lineRule="auto"/>
        <w:ind w:left="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Supports USB 2.0 protocol up to 480 Mbps transmission rate </w:t>
      </w:r>
    </w:p>
    <w:p w14:paraId="70DB2203" w14:textId="77777777" w:rsid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 xml:space="preserve">Onboard Serial ATA </w:t>
      </w:r>
    </w:p>
    <w:p w14:paraId="25E5BC78" w14:textId="58B782A1" w:rsidR="005F4C33" w:rsidRDefault="005F4C33" w:rsidP="005F4C33">
      <w:pPr>
        <w:spacing w:line="240" w:lineRule="auto"/>
        <w:ind w:left="990" w:hanging="27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Independent DMA operation on four ports (three onboard SATA headers, one</w:t>
      </w:r>
      <w:r>
        <w:rPr>
          <w:rFonts w:ascii="Arial" w:hAnsi="Arial" w:cs="Arial"/>
          <w:color w:val="191918"/>
          <w:sz w:val="24"/>
          <w:szCs w:val="24"/>
          <w:lang w:eastAsia="ja-JP"/>
        </w:rPr>
        <w:t xml:space="preserve"> </w:t>
      </w:r>
      <w:r w:rsidRPr="005F4C33">
        <w:rPr>
          <w:rFonts w:ascii="Arial" w:hAnsi="Arial" w:cs="Arial"/>
          <w:color w:val="191918"/>
          <w:sz w:val="24"/>
          <w:szCs w:val="24"/>
          <w:lang w:eastAsia="ja-JP"/>
        </w:rPr>
        <w:t xml:space="preserve">rear panel e-SATA). </w:t>
      </w:r>
    </w:p>
    <w:p w14:paraId="077027B6" w14:textId="797C086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Data transfer rates of 3 </w:t>
      </w:r>
      <w:proofErr w:type="gramStart"/>
      <w:r w:rsidRPr="005F4C33">
        <w:rPr>
          <w:rFonts w:ascii="Arial" w:hAnsi="Arial" w:cs="Arial"/>
          <w:color w:val="191918"/>
          <w:sz w:val="24"/>
          <w:szCs w:val="24"/>
          <w:lang w:eastAsia="ja-JP"/>
        </w:rPr>
        <w:t>Gb/</w:t>
      </w:r>
      <w:proofErr w:type="gramEnd"/>
      <w:r w:rsidRPr="005F4C33">
        <w:rPr>
          <w:rFonts w:ascii="Arial" w:hAnsi="Arial" w:cs="Arial"/>
          <w:color w:val="191918"/>
          <w:sz w:val="24"/>
          <w:szCs w:val="24"/>
          <w:lang w:eastAsia="ja-JP"/>
        </w:rPr>
        <w:t xml:space="preserve">s. </w:t>
      </w:r>
    </w:p>
    <w:p w14:paraId="131B32FB" w14:textId="77777777" w:rsid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 xml:space="preserve">On board RTL8211CL Gigabit LAN (Optional) </w:t>
      </w:r>
    </w:p>
    <w:p w14:paraId="598B34CB"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Supports 10/100/1000 Mbps operation </w:t>
      </w:r>
    </w:p>
    <w:p w14:paraId="48C8AEA2" w14:textId="77777777" w:rsidR="005F4C33" w:rsidRDefault="005F4C33" w:rsidP="005F4C33">
      <w:pPr>
        <w:spacing w:line="240" w:lineRule="auto"/>
        <w:rPr>
          <w:rFonts w:ascii="Times" w:hAnsi="Times"/>
          <w:color w:val="191918"/>
          <w:sz w:val="24"/>
          <w:szCs w:val="24"/>
          <w:lang w:eastAsia="ja-JP"/>
        </w:rPr>
      </w:pPr>
      <w:r w:rsidRPr="005F4C33">
        <w:rPr>
          <w:rFonts w:ascii="Arial" w:hAnsi="Arial" w:cs="Arial"/>
          <w:b/>
          <w:color w:val="191918"/>
          <w:sz w:val="24"/>
          <w:szCs w:val="24"/>
          <w:lang w:eastAsia="ja-JP"/>
        </w:rPr>
        <w:t xml:space="preserve">On board RTL8201EL Fast Ethernet </w:t>
      </w:r>
      <w:r w:rsidRPr="005F4C33">
        <w:rPr>
          <w:rFonts w:ascii="Times" w:hAnsi="Times"/>
          <w:color w:val="191918"/>
          <w:sz w:val="24"/>
          <w:szCs w:val="24"/>
          <w:lang w:eastAsia="ja-JP"/>
        </w:rPr>
        <w:t>(</w:t>
      </w:r>
      <w:r w:rsidRPr="005F4C33">
        <w:rPr>
          <w:rFonts w:ascii="Arial" w:hAnsi="Arial" w:cs="Arial"/>
          <w:b/>
          <w:color w:val="191918"/>
          <w:sz w:val="24"/>
          <w:szCs w:val="24"/>
          <w:lang w:eastAsia="ja-JP"/>
        </w:rPr>
        <w:t>Optional</w:t>
      </w:r>
      <w:r w:rsidRPr="005F4C33">
        <w:rPr>
          <w:rFonts w:ascii="Times" w:hAnsi="Times"/>
          <w:color w:val="191918"/>
          <w:sz w:val="24"/>
          <w:szCs w:val="24"/>
          <w:lang w:eastAsia="ja-JP"/>
        </w:rPr>
        <w:t xml:space="preserve">) </w:t>
      </w:r>
    </w:p>
    <w:p w14:paraId="1C2DE1AC"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Supports 10/100 Mbps operation </w:t>
      </w:r>
    </w:p>
    <w:p w14:paraId="0CF964E5"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Supports half/full duplex operation </w:t>
      </w:r>
    </w:p>
    <w:p w14:paraId="61BB3B2D" w14:textId="77777777" w:rsid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 xml:space="preserve">Onboard </w:t>
      </w:r>
      <w:proofErr w:type="gramStart"/>
      <w:r w:rsidRPr="005F4C33">
        <w:rPr>
          <w:rFonts w:ascii="Arial" w:hAnsi="Arial" w:cs="Arial"/>
          <w:b/>
          <w:color w:val="191918"/>
          <w:sz w:val="24"/>
          <w:szCs w:val="24"/>
          <w:lang w:eastAsia="ja-JP"/>
        </w:rPr>
        <w:t>Audio(</w:t>
      </w:r>
      <w:proofErr w:type="gramEnd"/>
      <w:r w:rsidRPr="005F4C33">
        <w:rPr>
          <w:rFonts w:ascii="Arial" w:hAnsi="Arial" w:cs="Arial"/>
          <w:b/>
          <w:color w:val="191918"/>
          <w:sz w:val="24"/>
          <w:szCs w:val="24"/>
          <w:lang w:eastAsia="ja-JP"/>
        </w:rPr>
        <w:t xml:space="preserve">Optional) </w:t>
      </w:r>
    </w:p>
    <w:p w14:paraId="5A34F5DA"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proofErr w:type="spellStart"/>
      <w:r w:rsidRPr="005F4C33">
        <w:rPr>
          <w:rFonts w:ascii="Arial" w:hAnsi="Arial" w:cs="Arial"/>
          <w:color w:val="191918"/>
          <w:sz w:val="24"/>
          <w:szCs w:val="24"/>
          <w:lang w:eastAsia="ja-JP"/>
        </w:rPr>
        <w:t>Azalia</w:t>
      </w:r>
      <w:proofErr w:type="spellEnd"/>
      <w:r w:rsidRPr="005F4C33">
        <w:rPr>
          <w:rFonts w:ascii="Arial" w:hAnsi="Arial" w:cs="Arial"/>
          <w:color w:val="191918"/>
          <w:sz w:val="24"/>
          <w:szCs w:val="24"/>
          <w:lang w:eastAsia="ja-JP"/>
        </w:rPr>
        <w:t xml:space="preserve"> High-Definition audio </w:t>
      </w:r>
    </w:p>
    <w:p w14:paraId="754927BD"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Supports 6-channel </w:t>
      </w:r>
    </w:p>
    <w:p w14:paraId="4ADF8CE5"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Supports Jack-Sensing function </w:t>
      </w:r>
    </w:p>
    <w:p w14:paraId="423A3DAD" w14:textId="77777777" w:rsid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 xml:space="preserve">Green Function </w:t>
      </w:r>
    </w:p>
    <w:p w14:paraId="39A95887"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Supports ACPI (Advanced Configuration and Power Interface) </w:t>
      </w:r>
    </w:p>
    <w:p w14:paraId="50672AD0"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RTC timer to power-on the system </w:t>
      </w:r>
    </w:p>
    <w:p w14:paraId="2286DB5A" w14:textId="77777777" w:rsid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AC power failure recovery </w:t>
      </w:r>
    </w:p>
    <w:p w14:paraId="6B1920AF" w14:textId="77777777" w:rsidR="005F4C33" w:rsidRDefault="005F4C33" w:rsidP="005F4C33">
      <w:pPr>
        <w:spacing w:line="240" w:lineRule="auto"/>
        <w:rPr>
          <w:rFonts w:ascii="Arial" w:hAnsi="Arial" w:cs="Arial"/>
          <w:b/>
          <w:color w:val="191918"/>
          <w:sz w:val="24"/>
          <w:szCs w:val="24"/>
          <w:lang w:eastAsia="ja-JP"/>
        </w:rPr>
      </w:pPr>
      <w:r w:rsidRPr="005F4C33">
        <w:rPr>
          <w:rFonts w:ascii="Arial" w:hAnsi="Arial" w:cs="Arial"/>
          <w:b/>
          <w:color w:val="191918"/>
          <w:sz w:val="24"/>
          <w:szCs w:val="24"/>
          <w:lang w:eastAsia="ja-JP"/>
        </w:rPr>
        <w:t xml:space="preserve">PCIE </w:t>
      </w:r>
      <w:proofErr w:type="gramStart"/>
      <w:r w:rsidRPr="005F4C33">
        <w:rPr>
          <w:rFonts w:ascii="Arial" w:hAnsi="Arial" w:cs="Arial"/>
          <w:b/>
          <w:color w:val="191918"/>
          <w:sz w:val="24"/>
          <w:szCs w:val="24"/>
          <w:lang w:eastAsia="ja-JP"/>
        </w:rPr>
        <w:t>x16 Interface</w:t>
      </w:r>
      <w:proofErr w:type="gramEnd"/>
      <w:r w:rsidRPr="005F4C33">
        <w:rPr>
          <w:rFonts w:ascii="Arial" w:hAnsi="Arial" w:cs="Arial"/>
          <w:b/>
          <w:color w:val="191918"/>
          <w:sz w:val="24"/>
          <w:szCs w:val="24"/>
          <w:lang w:eastAsia="ja-JP"/>
        </w:rPr>
        <w:t xml:space="preserve"> </w:t>
      </w:r>
    </w:p>
    <w:p w14:paraId="20F2538A" w14:textId="3E07C53F" w:rsidR="005F4C33" w:rsidRPr="005F4C33" w:rsidRDefault="005F4C33" w:rsidP="005F4C33">
      <w:pPr>
        <w:spacing w:line="240" w:lineRule="auto"/>
        <w:ind w:firstLine="720"/>
        <w:rPr>
          <w:rFonts w:ascii="Arial" w:hAnsi="Arial" w:cs="Arial"/>
          <w:color w:val="191918"/>
          <w:sz w:val="24"/>
          <w:szCs w:val="24"/>
          <w:lang w:eastAsia="ja-JP"/>
        </w:rPr>
      </w:pPr>
      <w:r w:rsidRPr="005F4C33">
        <w:rPr>
          <w:rFonts w:ascii="Zapf Dingbats" w:hAnsi="Zapf Dingbats"/>
          <w:color w:val="191918"/>
          <w:sz w:val="24"/>
          <w:szCs w:val="24"/>
          <w:lang w:eastAsia="ja-JP"/>
        </w:rPr>
        <w:t></w:t>
      </w: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PCIE x16 Generation 2.0 compatible</w:t>
      </w:r>
    </w:p>
    <w:p w14:paraId="4B26DC7A" w14:textId="77777777" w:rsidR="005F4C33" w:rsidRDefault="005F4C33" w:rsidP="005F4C33">
      <w:pPr>
        <w:spacing w:line="240" w:lineRule="auto"/>
        <w:ind w:firstLine="72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5 GHz support, for a total bandwidth of 5 </w:t>
      </w:r>
      <w:proofErr w:type="spellStart"/>
      <w:r w:rsidRPr="005F4C33">
        <w:rPr>
          <w:rFonts w:ascii="Arial" w:hAnsi="Arial" w:cs="Arial"/>
          <w:color w:val="191918"/>
          <w:sz w:val="24"/>
          <w:szCs w:val="24"/>
          <w:lang w:eastAsia="ja-JP"/>
        </w:rPr>
        <w:t>Gbps</w:t>
      </w:r>
      <w:proofErr w:type="spellEnd"/>
      <w:r w:rsidRPr="005F4C33">
        <w:rPr>
          <w:rFonts w:ascii="Arial" w:hAnsi="Arial" w:cs="Arial"/>
          <w:color w:val="191918"/>
          <w:sz w:val="24"/>
          <w:szCs w:val="24"/>
          <w:lang w:eastAsia="ja-JP"/>
        </w:rPr>
        <w:t xml:space="preserve"> per direction per lane</w:t>
      </w:r>
      <w:r w:rsidRPr="005F4C33">
        <w:rPr>
          <w:rFonts w:ascii="Zapf Dingbats" w:hAnsi="Zapf Dingbats"/>
          <w:color w:val="191918"/>
          <w:sz w:val="24"/>
          <w:szCs w:val="24"/>
          <w:lang w:eastAsia="ja-JP"/>
        </w:rPr>
        <w:t></w:t>
      </w:r>
    </w:p>
    <w:p w14:paraId="681586D1" w14:textId="77777777" w:rsidR="005F4C33" w:rsidRDefault="005F4C33" w:rsidP="005F4C33">
      <w:pPr>
        <w:spacing w:line="240" w:lineRule="auto"/>
        <w:ind w:firstLine="72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Wake up function is supported</w:t>
      </w:r>
      <w:r w:rsidRPr="005F4C33">
        <w:rPr>
          <w:rFonts w:ascii="Zapf Dingbats" w:hAnsi="Zapf Dingbats"/>
          <w:color w:val="191918"/>
          <w:sz w:val="24"/>
          <w:szCs w:val="24"/>
          <w:lang w:eastAsia="ja-JP"/>
        </w:rPr>
        <w:t></w:t>
      </w:r>
    </w:p>
    <w:p w14:paraId="0DB4594E" w14:textId="1CE1F843" w:rsidR="005F4C33" w:rsidRPr="005F4C33" w:rsidRDefault="005F4C33" w:rsidP="005F4C33">
      <w:pPr>
        <w:spacing w:line="240" w:lineRule="auto"/>
        <w:ind w:firstLine="720"/>
        <w:rPr>
          <w:rFonts w:ascii="Arial" w:hAnsi="Arial" w:cs="Arial"/>
          <w:b/>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Clock spread spectrum capability.</w:t>
      </w:r>
    </w:p>
    <w:p w14:paraId="5AD2AB2C" w14:textId="77777777" w:rsidR="005F4C33" w:rsidRPr="005F4C33" w:rsidRDefault="005F4C33" w:rsidP="005F4C33">
      <w:pPr>
        <w:spacing w:line="240" w:lineRule="auto"/>
        <w:rPr>
          <w:rFonts w:ascii="Zapf Dingbats" w:hAnsi="Zapf Dingbats"/>
          <w:color w:val="191918"/>
          <w:sz w:val="24"/>
          <w:szCs w:val="24"/>
          <w:lang w:eastAsia="ja-JP"/>
        </w:rPr>
      </w:pPr>
      <w:r w:rsidRPr="005F4C33">
        <w:rPr>
          <w:rFonts w:ascii="Arial" w:hAnsi="Arial" w:cs="Arial"/>
          <w:b/>
          <w:color w:val="191918"/>
          <w:sz w:val="24"/>
          <w:szCs w:val="24"/>
          <w:lang w:eastAsia="ja-JP"/>
        </w:rPr>
        <w:lastRenderedPageBreak/>
        <w:t>Onboard Graphics support</w:t>
      </w:r>
    </w:p>
    <w:p w14:paraId="5EFDACC5" w14:textId="77777777" w:rsidR="005F4C33" w:rsidRPr="005F4C33" w:rsidRDefault="005F4C33" w:rsidP="005F4C33">
      <w:pPr>
        <w:spacing w:line="240" w:lineRule="auto"/>
        <w:ind w:left="990" w:hanging="27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Integrated 300 MHz DAC for analog displays with resolutions up to 1920x1440 at 75 Hz.</w:t>
      </w:r>
    </w:p>
    <w:p w14:paraId="23FDF13E" w14:textId="77777777" w:rsidR="005F4C33" w:rsidRDefault="005F4C33" w:rsidP="005F4C33">
      <w:pPr>
        <w:spacing w:line="240" w:lineRule="auto"/>
        <w:ind w:firstLine="72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Integrated GeForce 9xxx Series GPU, Supports DX10</w:t>
      </w:r>
      <w:r w:rsidRPr="005F4C33">
        <w:rPr>
          <w:rFonts w:ascii="Zapf Dingbats" w:hAnsi="Zapf Dingbats"/>
          <w:color w:val="191918"/>
          <w:sz w:val="24"/>
          <w:szCs w:val="24"/>
          <w:lang w:eastAsia="ja-JP"/>
        </w:rPr>
        <w:t></w:t>
      </w:r>
    </w:p>
    <w:p w14:paraId="43971EF4" w14:textId="77777777" w:rsidR="005F4C33" w:rsidRDefault="005F4C33" w:rsidP="005F4C33">
      <w:pPr>
        <w:spacing w:line="240" w:lineRule="auto"/>
        <w:ind w:firstLine="720"/>
        <w:rPr>
          <w:rFonts w:ascii="Arial" w:hAnsi="Arial" w:cs="Arial"/>
          <w:b/>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VGA/DVI/HDMI output support (optional)</w:t>
      </w:r>
      <w:r w:rsidRPr="005F4C33">
        <w:rPr>
          <w:rFonts w:ascii="Arial" w:hAnsi="Arial" w:cs="Arial"/>
          <w:b/>
          <w:color w:val="191918"/>
          <w:sz w:val="24"/>
          <w:szCs w:val="24"/>
          <w:lang w:eastAsia="ja-JP"/>
        </w:rPr>
        <w:t xml:space="preserve"> </w:t>
      </w:r>
    </w:p>
    <w:p w14:paraId="582ADE61" w14:textId="77777777" w:rsidR="005F4C33" w:rsidRDefault="005F4C33" w:rsidP="005F4C33">
      <w:pPr>
        <w:spacing w:line="240" w:lineRule="auto"/>
        <w:rPr>
          <w:rFonts w:ascii="Zapf Dingbats" w:hAnsi="Zapf Dingbats"/>
          <w:color w:val="191918"/>
          <w:sz w:val="24"/>
          <w:szCs w:val="24"/>
          <w:lang w:eastAsia="ja-JP"/>
        </w:rPr>
      </w:pPr>
      <w:r w:rsidRPr="005F4C33">
        <w:rPr>
          <w:rFonts w:ascii="Arial" w:hAnsi="Arial" w:cs="Arial"/>
          <w:b/>
          <w:color w:val="191918"/>
          <w:sz w:val="24"/>
          <w:szCs w:val="24"/>
          <w:lang w:eastAsia="ja-JP"/>
        </w:rPr>
        <w:t>Integrated HDMI Interface with HDCP</w:t>
      </w:r>
      <w:r w:rsidRPr="005F4C33">
        <w:rPr>
          <w:rFonts w:ascii="Zapf Dingbats" w:hAnsi="Zapf Dingbats"/>
          <w:color w:val="191918"/>
          <w:sz w:val="24"/>
          <w:szCs w:val="24"/>
          <w:lang w:eastAsia="ja-JP"/>
        </w:rPr>
        <w:t></w:t>
      </w:r>
    </w:p>
    <w:p w14:paraId="44D9F016" w14:textId="7FA20B3F" w:rsidR="005F4C33" w:rsidRPr="005F4C33" w:rsidRDefault="005F4C33" w:rsidP="005F4C33">
      <w:pPr>
        <w:spacing w:line="240" w:lineRule="auto"/>
        <w:ind w:left="990" w:hanging="27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Support Dual link </w:t>
      </w:r>
      <w:proofErr w:type="spellStart"/>
      <w:r w:rsidRPr="005F4C33">
        <w:rPr>
          <w:rFonts w:ascii="Arial" w:hAnsi="Arial" w:cs="Arial"/>
          <w:color w:val="191918"/>
          <w:sz w:val="24"/>
          <w:szCs w:val="24"/>
          <w:lang w:eastAsia="ja-JP"/>
        </w:rPr>
        <w:t>DVI</w:t>
      </w:r>
      <w:proofErr w:type="gramStart"/>
      <w:r w:rsidRPr="005F4C33">
        <w:rPr>
          <w:rFonts w:ascii="Arial" w:hAnsi="Arial" w:cs="Arial"/>
          <w:color w:val="191918"/>
          <w:sz w:val="24"/>
          <w:szCs w:val="24"/>
          <w:lang w:eastAsia="ja-JP"/>
        </w:rPr>
        <w:t>,resolutions</w:t>
      </w:r>
      <w:proofErr w:type="spellEnd"/>
      <w:proofErr w:type="gramEnd"/>
      <w:r w:rsidRPr="005F4C33">
        <w:rPr>
          <w:rFonts w:ascii="Arial" w:hAnsi="Arial" w:cs="Arial"/>
          <w:color w:val="191918"/>
          <w:sz w:val="24"/>
          <w:szCs w:val="24"/>
          <w:lang w:eastAsia="ja-JP"/>
        </w:rPr>
        <w:t xml:space="preserve"> up to 2560x1600</w:t>
      </w:r>
    </w:p>
    <w:p w14:paraId="06967231" w14:textId="77777777" w:rsidR="005F4C33" w:rsidRDefault="005F4C33" w:rsidP="005F4C33">
      <w:pPr>
        <w:spacing w:line="240" w:lineRule="auto"/>
        <w:ind w:left="990" w:hanging="27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Supports DVI or HDMI 1.3 interfaces</w:t>
      </w:r>
      <w:r w:rsidRPr="005F4C33">
        <w:rPr>
          <w:rFonts w:ascii="Zapf Dingbats" w:hAnsi="Zapf Dingbats"/>
          <w:color w:val="191918"/>
          <w:sz w:val="24"/>
          <w:szCs w:val="24"/>
          <w:lang w:eastAsia="ja-JP"/>
        </w:rPr>
        <w:t></w:t>
      </w:r>
    </w:p>
    <w:p w14:paraId="3692FEBE" w14:textId="3C2D022A" w:rsidR="005F4C33" w:rsidRDefault="005F4C33" w:rsidP="005F4C33">
      <w:pPr>
        <w:spacing w:line="240" w:lineRule="auto"/>
        <w:ind w:left="990" w:hanging="27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w:t>
      </w:r>
      <w:proofErr w:type="gramStart"/>
      <w:r w:rsidRPr="005F4C33">
        <w:rPr>
          <w:rFonts w:ascii="Arial" w:hAnsi="Arial" w:cs="Arial"/>
          <w:color w:val="191918"/>
          <w:sz w:val="24"/>
          <w:szCs w:val="24"/>
          <w:lang w:eastAsia="ja-JP"/>
        </w:rPr>
        <w:t>Secure</w:t>
      </w:r>
      <w:proofErr w:type="gramEnd"/>
      <w:r w:rsidRPr="005F4C33">
        <w:rPr>
          <w:rFonts w:ascii="Arial" w:hAnsi="Arial" w:cs="Arial"/>
          <w:color w:val="191918"/>
          <w:sz w:val="24"/>
          <w:szCs w:val="24"/>
          <w:lang w:eastAsia="ja-JP"/>
        </w:rPr>
        <w:t xml:space="preserve"> digital audio merged from integrated HDA codec with no external audio</w:t>
      </w:r>
      <w:r>
        <w:rPr>
          <w:rFonts w:ascii="Arial" w:hAnsi="Arial" w:cs="Arial"/>
          <w:color w:val="191918"/>
          <w:sz w:val="24"/>
          <w:szCs w:val="24"/>
          <w:lang w:eastAsia="ja-JP"/>
        </w:rPr>
        <w:t xml:space="preserve"> </w:t>
      </w:r>
      <w:r w:rsidRPr="005F4C33">
        <w:rPr>
          <w:rFonts w:ascii="Arial" w:hAnsi="Arial" w:cs="Arial"/>
          <w:color w:val="191918"/>
          <w:sz w:val="24"/>
          <w:szCs w:val="24"/>
          <w:lang w:eastAsia="ja-JP"/>
        </w:rPr>
        <w:t>signals required</w:t>
      </w:r>
      <w:r w:rsidRPr="005F4C33">
        <w:rPr>
          <w:rFonts w:ascii="Zapf Dingbats" w:hAnsi="Zapf Dingbats"/>
          <w:color w:val="191918"/>
          <w:sz w:val="24"/>
          <w:szCs w:val="24"/>
          <w:lang w:eastAsia="ja-JP"/>
        </w:rPr>
        <w:t></w:t>
      </w:r>
    </w:p>
    <w:p w14:paraId="7B82F102" w14:textId="77777777" w:rsidR="005F4C33" w:rsidRDefault="005F4C33" w:rsidP="005F4C33">
      <w:pPr>
        <w:spacing w:line="240" w:lineRule="auto"/>
        <w:ind w:left="990" w:hanging="27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Support for HDCP 1.3 using soft or hard HDCP keys</w:t>
      </w:r>
      <w:r w:rsidRPr="005F4C33">
        <w:rPr>
          <w:rFonts w:ascii="Zapf Dingbats" w:hAnsi="Zapf Dingbats"/>
          <w:color w:val="191918"/>
          <w:sz w:val="24"/>
          <w:szCs w:val="24"/>
          <w:lang w:eastAsia="ja-JP"/>
        </w:rPr>
        <w:t></w:t>
      </w:r>
    </w:p>
    <w:p w14:paraId="26D63CAC" w14:textId="41114B38" w:rsidR="005F4C33" w:rsidRPr="005F4C33" w:rsidRDefault="005F4C33" w:rsidP="005F4C33">
      <w:pPr>
        <w:spacing w:line="240" w:lineRule="auto"/>
        <w:ind w:left="990" w:hanging="270"/>
        <w:rPr>
          <w:rFonts w:ascii="Arial" w:hAnsi="Arial" w:cs="Arial"/>
          <w:b/>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HDCP encryption support when configured as DVI or HDMI link without the</w:t>
      </w:r>
      <w:r>
        <w:rPr>
          <w:rFonts w:ascii="Arial" w:hAnsi="Arial" w:cs="Arial"/>
          <w:color w:val="191918"/>
          <w:sz w:val="24"/>
          <w:szCs w:val="24"/>
          <w:lang w:eastAsia="ja-JP"/>
        </w:rPr>
        <w:t xml:space="preserve"> </w:t>
      </w:r>
      <w:r w:rsidRPr="005F4C33">
        <w:rPr>
          <w:rFonts w:ascii="Arial" w:hAnsi="Arial" w:cs="Arial"/>
          <w:color w:val="191918"/>
          <w:sz w:val="24"/>
          <w:szCs w:val="24"/>
          <w:lang w:eastAsia="ja-JP"/>
        </w:rPr>
        <w:t>need for external HDCP key crypto ROM</w:t>
      </w:r>
    </w:p>
    <w:p w14:paraId="03E25852" w14:textId="77777777" w:rsidR="005F4C33" w:rsidRPr="005F4C33" w:rsidRDefault="005F4C33" w:rsidP="005F4C33">
      <w:pPr>
        <w:spacing w:line="240" w:lineRule="auto"/>
        <w:rPr>
          <w:rFonts w:ascii="Zapf Dingbats" w:hAnsi="Zapf Dingbats"/>
          <w:color w:val="191918"/>
          <w:sz w:val="24"/>
          <w:szCs w:val="24"/>
          <w:lang w:eastAsia="ja-JP"/>
        </w:rPr>
      </w:pPr>
      <w:r w:rsidRPr="005F4C33">
        <w:rPr>
          <w:rFonts w:ascii="Arial" w:hAnsi="Arial" w:cs="Arial"/>
          <w:b/>
          <w:color w:val="191918"/>
          <w:sz w:val="24"/>
          <w:szCs w:val="24"/>
          <w:lang w:eastAsia="ja-JP"/>
        </w:rPr>
        <w:t>Dual Head Display Controller</w:t>
      </w:r>
    </w:p>
    <w:p w14:paraId="1D63005B" w14:textId="77777777" w:rsidR="005F4C33" w:rsidRPr="005F4C33" w:rsidRDefault="005F4C33" w:rsidP="005F4C33">
      <w:pPr>
        <w:spacing w:line="240" w:lineRule="auto"/>
        <w:ind w:left="990" w:hanging="27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Full NVIDIA </w:t>
      </w:r>
      <w:proofErr w:type="spellStart"/>
      <w:r w:rsidRPr="005F4C33">
        <w:rPr>
          <w:rFonts w:ascii="Arial" w:hAnsi="Arial" w:cs="Arial"/>
          <w:color w:val="191918"/>
          <w:sz w:val="24"/>
          <w:szCs w:val="24"/>
          <w:lang w:eastAsia="ja-JP"/>
        </w:rPr>
        <w:t>nViewTM</w:t>
      </w:r>
      <w:proofErr w:type="spellEnd"/>
      <w:r w:rsidRPr="005F4C33">
        <w:rPr>
          <w:rFonts w:ascii="Arial" w:hAnsi="Arial" w:cs="Arial"/>
          <w:color w:val="191918"/>
          <w:sz w:val="24"/>
          <w:szCs w:val="24"/>
          <w:lang w:eastAsia="ja-JP"/>
        </w:rPr>
        <w:t xml:space="preserve"> multi-display technology capability, with independent display controllers for the CRT, TMDS, </w:t>
      </w:r>
      <w:proofErr w:type="spellStart"/>
      <w:r w:rsidRPr="005F4C33">
        <w:rPr>
          <w:rFonts w:ascii="Arial" w:hAnsi="Arial" w:cs="Arial"/>
          <w:color w:val="191918"/>
          <w:sz w:val="24"/>
          <w:szCs w:val="24"/>
          <w:lang w:eastAsia="ja-JP"/>
        </w:rPr>
        <w:t>DisplayPort</w:t>
      </w:r>
      <w:proofErr w:type="spellEnd"/>
      <w:r w:rsidRPr="005F4C33">
        <w:rPr>
          <w:rFonts w:ascii="Arial" w:hAnsi="Arial" w:cs="Arial"/>
          <w:color w:val="191918"/>
          <w:sz w:val="24"/>
          <w:szCs w:val="24"/>
          <w:lang w:eastAsia="ja-JP"/>
        </w:rPr>
        <w:t>, and HDMI interface</w:t>
      </w:r>
    </w:p>
    <w:p w14:paraId="7A11703B" w14:textId="77777777" w:rsidR="005F4C33" w:rsidRPr="005F4C33" w:rsidRDefault="005F4C33" w:rsidP="005F4C33">
      <w:pPr>
        <w:spacing w:line="240" w:lineRule="auto"/>
        <w:ind w:left="990" w:hanging="270"/>
        <w:rPr>
          <w:rFonts w:ascii="Arial" w:hAnsi="Arial" w:cs="Arial"/>
          <w:b/>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w:t>
      </w:r>
      <w:proofErr w:type="gramStart"/>
      <w:r w:rsidRPr="005F4C33">
        <w:rPr>
          <w:rFonts w:ascii="Arial" w:hAnsi="Arial" w:cs="Arial"/>
          <w:color w:val="191918"/>
          <w:sz w:val="24"/>
          <w:szCs w:val="24"/>
          <w:lang w:eastAsia="ja-JP"/>
        </w:rPr>
        <w:t>Each</w:t>
      </w:r>
      <w:proofErr w:type="gramEnd"/>
      <w:r w:rsidRPr="005F4C33">
        <w:rPr>
          <w:rFonts w:ascii="Arial" w:hAnsi="Arial" w:cs="Arial"/>
          <w:color w:val="191918"/>
          <w:sz w:val="24"/>
          <w:szCs w:val="24"/>
          <w:lang w:eastAsia="ja-JP"/>
        </w:rPr>
        <w:t xml:space="preserve"> controller can drive same or different display contents to different </w:t>
      </w:r>
      <w:proofErr w:type="spellStart"/>
      <w:r w:rsidRPr="005F4C33">
        <w:rPr>
          <w:rFonts w:ascii="Arial" w:hAnsi="Arial" w:cs="Arial"/>
          <w:color w:val="191918"/>
          <w:sz w:val="24"/>
          <w:szCs w:val="24"/>
          <w:lang w:eastAsia="ja-JP"/>
        </w:rPr>
        <w:t>resolu</w:t>
      </w:r>
      <w:proofErr w:type="spellEnd"/>
      <w:r w:rsidRPr="005F4C33">
        <w:rPr>
          <w:rFonts w:ascii="Arial" w:hAnsi="Arial" w:cs="Arial"/>
          <w:color w:val="191918"/>
          <w:sz w:val="24"/>
          <w:szCs w:val="24"/>
          <w:lang w:eastAsia="ja-JP"/>
        </w:rPr>
        <w:t xml:space="preserve">- </w:t>
      </w:r>
      <w:proofErr w:type="spellStart"/>
      <w:r w:rsidRPr="005F4C33">
        <w:rPr>
          <w:rFonts w:ascii="Arial" w:hAnsi="Arial" w:cs="Arial"/>
          <w:color w:val="191918"/>
          <w:sz w:val="24"/>
          <w:szCs w:val="24"/>
          <w:lang w:eastAsia="ja-JP"/>
        </w:rPr>
        <w:t>tions</w:t>
      </w:r>
      <w:proofErr w:type="spellEnd"/>
      <w:r w:rsidRPr="005F4C33">
        <w:rPr>
          <w:rFonts w:ascii="Arial" w:hAnsi="Arial" w:cs="Arial"/>
          <w:color w:val="191918"/>
          <w:sz w:val="24"/>
          <w:szCs w:val="24"/>
          <w:lang w:eastAsia="ja-JP"/>
        </w:rPr>
        <w:t xml:space="preserve"> and refresh rates</w:t>
      </w:r>
    </w:p>
    <w:p w14:paraId="0A0B8B16" w14:textId="77777777" w:rsidR="005F4C33" w:rsidRPr="005F4C33" w:rsidRDefault="005F4C33" w:rsidP="005F4C33">
      <w:pPr>
        <w:spacing w:line="240" w:lineRule="auto"/>
        <w:rPr>
          <w:rFonts w:ascii="Zapf Dingbats" w:hAnsi="Zapf Dingbats"/>
          <w:color w:val="191918"/>
          <w:sz w:val="24"/>
          <w:szCs w:val="24"/>
          <w:lang w:eastAsia="ja-JP"/>
        </w:rPr>
      </w:pPr>
      <w:r w:rsidRPr="005F4C33">
        <w:rPr>
          <w:rFonts w:ascii="Arial" w:hAnsi="Arial" w:cs="Arial"/>
          <w:b/>
          <w:color w:val="191918"/>
          <w:sz w:val="24"/>
          <w:szCs w:val="24"/>
          <w:lang w:eastAsia="ja-JP"/>
        </w:rPr>
        <w:t>Expansion Slots</w:t>
      </w:r>
    </w:p>
    <w:p w14:paraId="4F7F7949" w14:textId="77777777" w:rsidR="005F4C33" w:rsidRDefault="005F4C33" w:rsidP="005F4C33">
      <w:pPr>
        <w:ind w:firstLine="720"/>
        <w:rPr>
          <w:rFonts w:ascii="Zapf Dingbats" w:hAnsi="Zapf Dingbats"/>
          <w:color w:val="191918"/>
          <w:sz w:val="24"/>
          <w:szCs w:val="24"/>
          <w:lang w:eastAsia="ja-JP"/>
        </w:rPr>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One Mini PCI Express slot</w:t>
      </w:r>
      <w:r w:rsidRPr="005F4C33">
        <w:rPr>
          <w:rFonts w:ascii="Zapf Dingbats" w:hAnsi="Zapf Dingbats"/>
          <w:color w:val="191918"/>
          <w:sz w:val="24"/>
          <w:szCs w:val="24"/>
          <w:lang w:eastAsia="ja-JP"/>
        </w:rPr>
        <w:t></w:t>
      </w:r>
    </w:p>
    <w:p w14:paraId="3572B391" w14:textId="685CCC78" w:rsidR="00CE5646" w:rsidRPr="00CE5646" w:rsidRDefault="005F4C33" w:rsidP="005F4C33">
      <w:pPr>
        <w:ind w:firstLine="720"/>
      </w:pPr>
      <w:r w:rsidRPr="005F4C33">
        <w:rPr>
          <w:rFonts w:ascii="Zapf Dingbats" w:hAnsi="Zapf Dingbats"/>
          <w:color w:val="191918"/>
          <w:sz w:val="24"/>
          <w:szCs w:val="24"/>
          <w:lang w:eastAsia="ja-JP"/>
        </w:rPr>
        <w:t></w:t>
      </w:r>
      <w:r w:rsidRPr="005F4C33">
        <w:rPr>
          <w:rFonts w:ascii="Arial" w:hAnsi="Arial" w:cs="Arial"/>
          <w:color w:val="191918"/>
          <w:sz w:val="24"/>
          <w:szCs w:val="24"/>
          <w:lang w:eastAsia="ja-JP"/>
        </w:rPr>
        <w:t xml:space="preserve"> One PCI Express x16 slo</w:t>
      </w:r>
      <w:r w:rsidRPr="005F4C33">
        <w:rPr>
          <w:color w:val="auto"/>
          <w:sz w:val="24"/>
          <w:szCs w:val="24"/>
          <w:lang w:eastAsia="ja-JP"/>
        </w:rPr>
        <w:t>t</w:t>
      </w:r>
    </w:p>
    <w:sectPr w:rsidR="00CE5646" w:rsidRPr="00CE5646" w:rsidSect="009B1F7C">
      <w:headerReference w:type="default" r:id="rId29"/>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47CB0" w14:textId="77777777" w:rsidR="00506C80" w:rsidRDefault="00506C80">
      <w:pPr>
        <w:spacing w:line="240" w:lineRule="auto"/>
      </w:pPr>
      <w:r>
        <w:separator/>
      </w:r>
    </w:p>
  </w:endnote>
  <w:endnote w:type="continuationSeparator" w:id="0">
    <w:p w14:paraId="4360B7F5" w14:textId="77777777" w:rsidR="00506C80" w:rsidRDefault="00506C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Zapf Dingbats">
    <w:altName w:val="Wingdings 2"/>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4321F" w14:textId="77777777" w:rsidR="00506C80" w:rsidRDefault="00506C80">
      <w:pPr>
        <w:spacing w:line="240" w:lineRule="auto"/>
      </w:pPr>
      <w:r>
        <w:separator/>
      </w:r>
    </w:p>
  </w:footnote>
  <w:footnote w:type="continuationSeparator" w:id="0">
    <w:p w14:paraId="5AF282A8" w14:textId="77777777" w:rsidR="00506C80" w:rsidRDefault="00506C80">
      <w:pPr>
        <w:spacing w:line="240" w:lineRule="auto"/>
      </w:pPr>
      <w:r>
        <w:continuationSeparator/>
      </w:r>
    </w:p>
  </w:footnote>
  <w:footnote w:id="1">
    <w:p w14:paraId="1D284F5D" w14:textId="2735D937" w:rsidR="00506C80" w:rsidRDefault="00506C80">
      <w:pPr>
        <w:pStyle w:val="FootnoteText"/>
      </w:pPr>
      <w:r>
        <w:rPr>
          <w:rStyle w:val="FootnoteReference"/>
        </w:rPr>
        <w:footnoteRef/>
      </w:r>
      <w:r>
        <w:t xml:space="preserve"> An article covering the Robots play: </w:t>
      </w:r>
      <w:r w:rsidRPr="00252C8A">
        <w:t>http://www.swissinfo.ch/eng/culture/Robots_steal_the_musical_show.html?cid=996590</w:t>
      </w:r>
    </w:p>
  </w:footnote>
  <w:footnote w:id="2">
    <w:p w14:paraId="585590EB" w14:textId="68261145" w:rsidR="00506C80" w:rsidRDefault="00506C80">
      <w:pPr>
        <w:pStyle w:val="FootnoteText"/>
      </w:pPr>
      <w:r>
        <w:rPr>
          <w:rStyle w:val="FootnoteReference"/>
        </w:rPr>
        <w:footnoteRef/>
      </w:r>
      <w:r>
        <w:t xml:space="preserve"> An article covering the </w:t>
      </w:r>
      <w:proofErr w:type="spellStart"/>
      <w:r>
        <w:t>Hataraku</w:t>
      </w:r>
      <w:proofErr w:type="spellEnd"/>
      <w:r>
        <w:t xml:space="preserve"> </w:t>
      </w:r>
      <w:proofErr w:type="spellStart"/>
      <w:r>
        <w:t>Watashi</w:t>
      </w:r>
      <w:proofErr w:type="spellEnd"/>
      <w:r>
        <w:t xml:space="preserve"> play: </w:t>
      </w:r>
      <w:r w:rsidRPr="0000140B">
        <w:t>http://news.bbc.co.uk/2/hi/7749932.stm</w:t>
      </w:r>
    </w:p>
  </w:footnote>
  <w:footnote w:id="3">
    <w:p w14:paraId="7D589AEC" w14:textId="37489666" w:rsidR="00506C80" w:rsidRDefault="00506C80">
      <w:pPr>
        <w:pStyle w:val="FootnoteText"/>
      </w:pPr>
      <w:r>
        <w:rPr>
          <w:rStyle w:val="FootnoteReference"/>
        </w:rPr>
        <w:footnoteRef/>
      </w:r>
      <w:r>
        <w:t xml:space="preserve"> </w:t>
      </w:r>
      <w:proofErr w:type="spellStart"/>
      <w:r>
        <w:t>OpenKinect</w:t>
      </w:r>
      <w:proofErr w:type="spellEnd"/>
      <w:r>
        <w:t xml:space="preserve"> web page: </w:t>
      </w:r>
      <w:r w:rsidRPr="003537BA">
        <w:t>http://openkinect.org/wiki/Main_Page</w:t>
      </w:r>
    </w:p>
  </w:footnote>
  <w:footnote w:id="4">
    <w:p w14:paraId="4CF481F8" w14:textId="364390B9" w:rsidR="00506C80" w:rsidRDefault="00506C80">
      <w:pPr>
        <w:pStyle w:val="FootnoteText"/>
      </w:pPr>
      <w:r>
        <w:rPr>
          <w:rStyle w:val="FootnoteReference"/>
        </w:rPr>
        <w:footnoteRef/>
      </w:r>
      <w:r>
        <w:t xml:space="preserve"> Source: </w:t>
      </w:r>
      <w:r w:rsidRPr="00D765EE">
        <w:t>http://www.scootercatalog.com/ev-rider-stand-n-ride-electric-scooter.html</w:t>
      </w:r>
    </w:p>
  </w:footnote>
  <w:footnote w:id="5">
    <w:p w14:paraId="06C7E15D" w14:textId="42790F73" w:rsidR="00506C80" w:rsidRDefault="00506C80">
      <w:pPr>
        <w:pStyle w:val="FootnoteText"/>
      </w:pPr>
      <w:r>
        <w:rPr>
          <w:rStyle w:val="FootnoteReference"/>
        </w:rPr>
        <w:footnoteRef/>
      </w:r>
      <w:r>
        <w:t xml:space="preserve"> Source: </w:t>
      </w:r>
      <w:r w:rsidRPr="002E3DA4">
        <w:t>https://www.msu.edu/~luckie/segway/rmp/rmp.html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88"/>
      <w:gridCol w:w="1008"/>
    </w:tblGrid>
    <w:tr w:rsidR="00506C80" w14:paraId="78E71070" w14:textId="77777777">
      <w:sdt>
        <w:sdtPr>
          <w:id w:val="6002733"/>
          <w:placeholder>
            <w:docPart w:val="9BADDE2F7731B4498979342AB9012DF2"/>
          </w:placeholder>
        </w:sdtPr>
        <w:sdtContent>
          <w:tc>
            <w:tcPr>
              <w:tcW w:w="9288" w:type="dxa"/>
            </w:tcPr>
            <w:p w14:paraId="2C7CC775" w14:textId="5CFDBD39" w:rsidR="00506C80" w:rsidRDefault="00506C80" w:rsidP="00791AED">
              <w:pPr>
                <w:pStyle w:val="Header"/>
              </w:pPr>
              <w:r>
                <w:t>MCECS-Bot Proposal</w:t>
              </w:r>
            </w:p>
          </w:tc>
        </w:sdtContent>
      </w:sdt>
      <w:tc>
        <w:tcPr>
          <w:tcW w:w="1008" w:type="dxa"/>
        </w:tcPr>
        <w:p w14:paraId="49FC8E2C" w14:textId="77777777" w:rsidR="00506C80" w:rsidRDefault="00506C80">
          <w:pPr>
            <w:pStyle w:val="Header"/>
          </w:pPr>
          <w:r>
            <w:fldChar w:fldCharType="begin"/>
          </w:r>
          <w:r>
            <w:instrText xml:space="preserve"> page </w:instrText>
          </w:r>
          <w:r>
            <w:fldChar w:fldCharType="separate"/>
          </w:r>
          <w:r w:rsidR="00161880">
            <w:rPr>
              <w:noProof/>
            </w:rPr>
            <w:t>3</w:t>
          </w:r>
          <w:r>
            <w:rPr>
              <w:noProof/>
            </w:rPr>
            <w:fldChar w:fldCharType="end"/>
          </w:r>
        </w:p>
      </w:tc>
    </w:tr>
  </w:tbl>
  <w:p w14:paraId="536E8C73" w14:textId="77777777" w:rsidR="00506C80" w:rsidRDefault="00506C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9A42CD"/>
    <w:multiLevelType w:val="hybridMultilevel"/>
    <w:tmpl w:val="E10648DA"/>
    <w:lvl w:ilvl="0" w:tplc="90269C34">
      <w:start w:val="1"/>
      <w:numFmt w:val="bullet"/>
      <w:lvlText w:val="-"/>
      <w:lvlJc w:val="left"/>
      <w:pPr>
        <w:ind w:left="720" w:hanging="360"/>
      </w:pPr>
      <w:rPr>
        <w:rFonts w:ascii="Century Schoolbook" w:eastAsiaTheme="minorEastAsia" w:hAnsi="Century School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B1F11"/>
    <w:multiLevelType w:val="multilevel"/>
    <w:tmpl w:val="0EE012C0"/>
    <w:lvl w:ilvl="0">
      <w:start w:val="1"/>
      <w:numFmt w:val="decimal"/>
      <w:lvlText w:val="%1."/>
      <w:lvlJc w:val="left"/>
      <w:pPr>
        <w:tabs>
          <w:tab w:val="num" w:pos="720"/>
        </w:tabs>
        <w:ind w:left="720" w:hanging="360"/>
      </w:pPr>
      <w:rPr>
        <w:rFonts w:ascii="Times New Roman" w:eastAsia="Batang" w:hAnsi="Times New Roman" w:cs="Times New Roman"/>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2A74D7"/>
    <w:multiLevelType w:val="hybridMultilevel"/>
    <w:tmpl w:val="1A30F3B4"/>
    <w:lvl w:ilvl="0" w:tplc="3CBEBC8E">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C52653"/>
    <w:multiLevelType w:val="hybridMultilevel"/>
    <w:tmpl w:val="615C7D5E"/>
    <w:lvl w:ilvl="0" w:tplc="17FA4138">
      <w:start w:val="1"/>
      <w:numFmt w:val="bullet"/>
      <w:lvlText w:val="-"/>
      <w:lvlJc w:val="left"/>
      <w:pPr>
        <w:ind w:left="720" w:hanging="360"/>
      </w:pPr>
      <w:rPr>
        <w:rFonts w:ascii="Century Schoolbook" w:eastAsiaTheme="minorEastAsia" w:hAnsi="Century School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410957"/>
    <w:multiLevelType w:val="hybridMultilevel"/>
    <w:tmpl w:val="9CD8A7C0"/>
    <w:lvl w:ilvl="0" w:tplc="EE8E7A56">
      <w:numFmt w:val="bullet"/>
      <w:lvlText w:val="-"/>
      <w:lvlJc w:val="left"/>
      <w:pPr>
        <w:ind w:left="720" w:hanging="360"/>
      </w:pPr>
      <w:rPr>
        <w:rFonts w:ascii="Century Schoolbook" w:eastAsiaTheme="minorEastAsia" w:hAnsi="Century School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2705A9"/>
    <w:multiLevelType w:val="hybridMultilevel"/>
    <w:tmpl w:val="CE424FAE"/>
    <w:lvl w:ilvl="0" w:tplc="8E5A912C">
      <w:start w:val="3712"/>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0"/>
  </w:num>
  <w:num w:numId="14">
    <w:abstractNumId w:val="13"/>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AF4FE9"/>
    <w:rsid w:val="0000140B"/>
    <w:rsid w:val="00005DD0"/>
    <w:rsid w:val="00025762"/>
    <w:rsid w:val="000468BF"/>
    <w:rsid w:val="0004697B"/>
    <w:rsid w:val="000478D5"/>
    <w:rsid w:val="00051DAE"/>
    <w:rsid w:val="000523CA"/>
    <w:rsid w:val="000636D4"/>
    <w:rsid w:val="00066D62"/>
    <w:rsid w:val="00071ED1"/>
    <w:rsid w:val="000819FF"/>
    <w:rsid w:val="00082F6F"/>
    <w:rsid w:val="000856F9"/>
    <w:rsid w:val="00095A5B"/>
    <w:rsid w:val="000A363C"/>
    <w:rsid w:val="000B0EE6"/>
    <w:rsid w:val="000E28DF"/>
    <w:rsid w:val="000E3B9B"/>
    <w:rsid w:val="000F21A3"/>
    <w:rsid w:val="00100257"/>
    <w:rsid w:val="0010102F"/>
    <w:rsid w:val="00104C7A"/>
    <w:rsid w:val="00120F7C"/>
    <w:rsid w:val="001260E7"/>
    <w:rsid w:val="0013158B"/>
    <w:rsid w:val="00150654"/>
    <w:rsid w:val="00153D49"/>
    <w:rsid w:val="00153D57"/>
    <w:rsid w:val="00161880"/>
    <w:rsid w:val="00166D21"/>
    <w:rsid w:val="00172A50"/>
    <w:rsid w:val="00186295"/>
    <w:rsid w:val="00186356"/>
    <w:rsid w:val="00186C86"/>
    <w:rsid w:val="00191A46"/>
    <w:rsid w:val="001926AC"/>
    <w:rsid w:val="001933EB"/>
    <w:rsid w:val="00193C30"/>
    <w:rsid w:val="00197528"/>
    <w:rsid w:val="001A0CDB"/>
    <w:rsid w:val="001A2010"/>
    <w:rsid w:val="001A45CC"/>
    <w:rsid w:val="001A6A33"/>
    <w:rsid w:val="001A7B9D"/>
    <w:rsid w:val="001C0EE3"/>
    <w:rsid w:val="001C38CE"/>
    <w:rsid w:val="001C7070"/>
    <w:rsid w:val="001D1A1E"/>
    <w:rsid w:val="001D2F95"/>
    <w:rsid w:val="001D4692"/>
    <w:rsid w:val="001E0588"/>
    <w:rsid w:val="001F2BA8"/>
    <w:rsid w:val="001F2E17"/>
    <w:rsid w:val="001F37F7"/>
    <w:rsid w:val="00201045"/>
    <w:rsid w:val="00210492"/>
    <w:rsid w:val="00214923"/>
    <w:rsid w:val="002229F0"/>
    <w:rsid w:val="00225A03"/>
    <w:rsid w:val="00236651"/>
    <w:rsid w:val="002453CC"/>
    <w:rsid w:val="00250A3B"/>
    <w:rsid w:val="00252790"/>
    <w:rsid w:val="00252C8A"/>
    <w:rsid w:val="00263A6C"/>
    <w:rsid w:val="00275FE3"/>
    <w:rsid w:val="00287ABC"/>
    <w:rsid w:val="00293F21"/>
    <w:rsid w:val="002950DE"/>
    <w:rsid w:val="0029694A"/>
    <w:rsid w:val="0029790C"/>
    <w:rsid w:val="002A500B"/>
    <w:rsid w:val="002A644A"/>
    <w:rsid w:val="002B2967"/>
    <w:rsid w:val="002C22BF"/>
    <w:rsid w:val="002C4A49"/>
    <w:rsid w:val="002D0BF5"/>
    <w:rsid w:val="002E1DAB"/>
    <w:rsid w:val="002E3DA4"/>
    <w:rsid w:val="002F6163"/>
    <w:rsid w:val="002F6C61"/>
    <w:rsid w:val="00307479"/>
    <w:rsid w:val="00320362"/>
    <w:rsid w:val="00321A7A"/>
    <w:rsid w:val="00330ECE"/>
    <w:rsid w:val="003316EA"/>
    <w:rsid w:val="00337534"/>
    <w:rsid w:val="0034427A"/>
    <w:rsid w:val="00352A13"/>
    <w:rsid w:val="003537BA"/>
    <w:rsid w:val="0036213E"/>
    <w:rsid w:val="00371E34"/>
    <w:rsid w:val="00376EF3"/>
    <w:rsid w:val="00377B6D"/>
    <w:rsid w:val="00392486"/>
    <w:rsid w:val="003944E1"/>
    <w:rsid w:val="00397D72"/>
    <w:rsid w:val="003A08CC"/>
    <w:rsid w:val="003A53A3"/>
    <w:rsid w:val="003A7F08"/>
    <w:rsid w:val="003B151A"/>
    <w:rsid w:val="003B1B0F"/>
    <w:rsid w:val="003B2EFB"/>
    <w:rsid w:val="003B41EB"/>
    <w:rsid w:val="003B72B0"/>
    <w:rsid w:val="003C0517"/>
    <w:rsid w:val="003C72E3"/>
    <w:rsid w:val="003F0D3D"/>
    <w:rsid w:val="003F2732"/>
    <w:rsid w:val="00401688"/>
    <w:rsid w:val="004052D3"/>
    <w:rsid w:val="00412533"/>
    <w:rsid w:val="00417D1A"/>
    <w:rsid w:val="004211EF"/>
    <w:rsid w:val="0042543E"/>
    <w:rsid w:val="00436BB8"/>
    <w:rsid w:val="00446BE5"/>
    <w:rsid w:val="0045452B"/>
    <w:rsid w:val="0047650E"/>
    <w:rsid w:val="004770A6"/>
    <w:rsid w:val="00483EDC"/>
    <w:rsid w:val="004A272C"/>
    <w:rsid w:val="004A5531"/>
    <w:rsid w:val="004B2163"/>
    <w:rsid w:val="004B2FF1"/>
    <w:rsid w:val="004C2016"/>
    <w:rsid w:val="004C75C5"/>
    <w:rsid w:val="004D663D"/>
    <w:rsid w:val="004D71FF"/>
    <w:rsid w:val="004E3D5C"/>
    <w:rsid w:val="004E762D"/>
    <w:rsid w:val="004F1A68"/>
    <w:rsid w:val="004F4551"/>
    <w:rsid w:val="004F4BF1"/>
    <w:rsid w:val="005033B2"/>
    <w:rsid w:val="00506C80"/>
    <w:rsid w:val="00513093"/>
    <w:rsid w:val="005229AE"/>
    <w:rsid w:val="0052755A"/>
    <w:rsid w:val="00527CDD"/>
    <w:rsid w:val="005302BF"/>
    <w:rsid w:val="005315E6"/>
    <w:rsid w:val="00531D9C"/>
    <w:rsid w:val="005403A0"/>
    <w:rsid w:val="005464FB"/>
    <w:rsid w:val="00546FE8"/>
    <w:rsid w:val="00550DF9"/>
    <w:rsid w:val="00551909"/>
    <w:rsid w:val="005550E8"/>
    <w:rsid w:val="00555D16"/>
    <w:rsid w:val="00564047"/>
    <w:rsid w:val="00570DFA"/>
    <w:rsid w:val="00577539"/>
    <w:rsid w:val="0058465C"/>
    <w:rsid w:val="005921F8"/>
    <w:rsid w:val="00596E72"/>
    <w:rsid w:val="005A4150"/>
    <w:rsid w:val="005B277D"/>
    <w:rsid w:val="005D57DE"/>
    <w:rsid w:val="005E4342"/>
    <w:rsid w:val="005E5A68"/>
    <w:rsid w:val="005F23D1"/>
    <w:rsid w:val="005F4C33"/>
    <w:rsid w:val="00610B59"/>
    <w:rsid w:val="00621F89"/>
    <w:rsid w:val="00622E5E"/>
    <w:rsid w:val="00625CCD"/>
    <w:rsid w:val="00630885"/>
    <w:rsid w:val="006311C8"/>
    <w:rsid w:val="00632F53"/>
    <w:rsid w:val="00640EF0"/>
    <w:rsid w:val="00643C83"/>
    <w:rsid w:val="00644D44"/>
    <w:rsid w:val="00647B25"/>
    <w:rsid w:val="00650729"/>
    <w:rsid w:val="00650CFB"/>
    <w:rsid w:val="0066209B"/>
    <w:rsid w:val="00663737"/>
    <w:rsid w:val="006642B2"/>
    <w:rsid w:val="0068168B"/>
    <w:rsid w:val="00682BED"/>
    <w:rsid w:val="00683E0E"/>
    <w:rsid w:val="006A379C"/>
    <w:rsid w:val="006A5EB2"/>
    <w:rsid w:val="006A7B04"/>
    <w:rsid w:val="006B0C85"/>
    <w:rsid w:val="006B60BD"/>
    <w:rsid w:val="006C07BB"/>
    <w:rsid w:val="006C1456"/>
    <w:rsid w:val="006C39DF"/>
    <w:rsid w:val="006E3115"/>
    <w:rsid w:val="006E4AAC"/>
    <w:rsid w:val="006F25B4"/>
    <w:rsid w:val="00707D07"/>
    <w:rsid w:val="007245C3"/>
    <w:rsid w:val="00724BAC"/>
    <w:rsid w:val="00730EC7"/>
    <w:rsid w:val="00731342"/>
    <w:rsid w:val="007408F1"/>
    <w:rsid w:val="00746E00"/>
    <w:rsid w:val="00750848"/>
    <w:rsid w:val="0075670E"/>
    <w:rsid w:val="00762980"/>
    <w:rsid w:val="007810AF"/>
    <w:rsid w:val="007917BE"/>
    <w:rsid w:val="00791AED"/>
    <w:rsid w:val="007931DA"/>
    <w:rsid w:val="00795EBF"/>
    <w:rsid w:val="007A4B24"/>
    <w:rsid w:val="007A4EBC"/>
    <w:rsid w:val="007C0FFE"/>
    <w:rsid w:val="007D7385"/>
    <w:rsid w:val="007E439C"/>
    <w:rsid w:val="008072E8"/>
    <w:rsid w:val="008213E2"/>
    <w:rsid w:val="008220C0"/>
    <w:rsid w:val="00826C0F"/>
    <w:rsid w:val="00826E92"/>
    <w:rsid w:val="0083395E"/>
    <w:rsid w:val="008345A9"/>
    <w:rsid w:val="00837511"/>
    <w:rsid w:val="00841807"/>
    <w:rsid w:val="00852BA0"/>
    <w:rsid w:val="0086098A"/>
    <w:rsid w:val="00882EC9"/>
    <w:rsid w:val="00884FEC"/>
    <w:rsid w:val="00886C3F"/>
    <w:rsid w:val="00890E35"/>
    <w:rsid w:val="00893139"/>
    <w:rsid w:val="0089363A"/>
    <w:rsid w:val="00897691"/>
    <w:rsid w:val="00897A98"/>
    <w:rsid w:val="008A2C7C"/>
    <w:rsid w:val="008A538D"/>
    <w:rsid w:val="008A5ABB"/>
    <w:rsid w:val="008B507B"/>
    <w:rsid w:val="008C3BAF"/>
    <w:rsid w:val="008D2D47"/>
    <w:rsid w:val="008D56CB"/>
    <w:rsid w:val="008E34B0"/>
    <w:rsid w:val="008E6369"/>
    <w:rsid w:val="008F6280"/>
    <w:rsid w:val="008F7B16"/>
    <w:rsid w:val="00900414"/>
    <w:rsid w:val="00912B94"/>
    <w:rsid w:val="00915264"/>
    <w:rsid w:val="00916C08"/>
    <w:rsid w:val="0092570F"/>
    <w:rsid w:val="0093017E"/>
    <w:rsid w:val="00932C40"/>
    <w:rsid w:val="00933B76"/>
    <w:rsid w:val="009341D1"/>
    <w:rsid w:val="00935666"/>
    <w:rsid w:val="00952D69"/>
    <w:rsid w:val="009537DF"/>
    <w:rsid w:val="00964C32"/>
    <w:rsid w:val="0096737A"/>
    <w:rsid w:val="009720D7"/>
    <w:rsid w:val="00975831"/>
    <w:rsid w:val="00976A82"/>
    <w:rsid w:val="009772E3"/>
    <w:rsid w:val="00981E8E"/>
    <w:rsid w:val="00984E17"/>
    <w:rsid w:val="009871A7"/>
    <w:rsid w:val="00991E8E"/>
    <w:rsid w:val="009B18F0"/>
    <w:rsid w:val="009B1F7C"/>
    <w:rsid w:val="009B5DB3"/>
    <w:rsid w:val="009C3440"/>
    <w:rsid w:val="009D47FC"/>
    <w:rsid w:val="009D642F"/>
    <w:rsid w:val="009D7208"/>
    <w:rsid w:val="009E5F73"/>
    <w:rsid w:val="009F2604"/>
    <w:rsid w:val="00A0140B"/>
    <w:rsid w:val="00A03C27"/>
    <w:rsid w:val="00A06B3D"/>
    <w:rsid w:val="00A138D7"/>
    <w:rsid w:val="00A153A3"/>
    <w:rsid w:val="00A25484"/>
    <w:rsid w:val="00A26B52"/>
    <w:rsid w:val="00A272E7"/>
    <w:rsid w:val="00A27C78"/>
    <w:rsid w:val="00A30EB8"/>
    <w:rsid w:val="00A33601"/>
    <w:rsid w:val="00A33EE6"/>
    <w:rsid w:val="00A346E1"/>
    <w:rsid w:val="00A47601"/>
    <w:rsid w:val="00A47E92"/>
    <w:rsid w:val="00A57BB0"/>
    <w:rsid w:val="00A57D11"/>
    <w:rsid w:val="00A6121D"/>
    <w:rsid w:val="00A64941"/>
    <w:rsid w:val="00A73F42"/>
    <w:rsid w:val="00A73F95"/>
    <w:rsid w:val="00A818A1"/>
    <w:rsid w:val="00A84CD5"/>
    <w:rsid w:val="00A85DF4"/>
    <w:rsid w:val="00A87BDB"/>
    <w:rsid w:val="00A906FD"/>
    <w:rsid w:val="00A91D0B"/>
    <w:rsid w:val="00A97548"/>
    <w:rsid w:val="00AB66D7"/>
    <w:rsid w:val="00AC1DE3"/>
    <w:rsid w:val="00AE6807"/>
    <w:rsid w:val="00AF1C05"/>
    <w:rsid w:val="00AF32EF"/>
    <w:rsid w:val="00AF4FE9"/>
    <w:rsid w:val="00AF7F4F"/>
    <w:rsid w:val="00B01185"/>
    <w:rsid w:val="00B01ED9"/>
    <w:rsid w:val="00B1422D"/>
    <w:rsid w:val="00B25DC0"/>
    <w:rsid w:val="00B26C8B"/>
    <w:rsid w:val="00B322B9"/>
    <w:rsid w:val="00B3342C"/>
    <w:rsid w:val="00B34477"/>
    <w:rsid w:val="00B35799"/>
    <w:rsid w:val="00B46C53"/>
    <w:rsid w:val="00B55B86"/>
    <w:rsid w:val="00B64841"/>
    <w:rsid w:val="00B92A4F"/>
    <w:rsid w:val="00B933F2"/>
    <w:rsid w:val="00B978B9"/>
    <w:rsid w:val="00BA2D01"/>
    <w:rsid w:val="00BA49C5"/>
    <w:rsid w:val="00BB75E5"/>
    <w:rsid w:val="00BD462B"/>
    <w:rsid w:val="00BE06D1"/>
    <w:rsid w:val="00BE07EA"/>
    <w:rsid w:val="00BE78C9"/>
    <w:rsid w:val="00C12012"/>
    <w:rsid w:val="00C128FA"/>
    <w:rsid w:val="00C164F8"/>
    <w:rsid w:val="00C2778B"/>
    <w:rsid w:val="00C32B61"/>
    <w:rsid w:val="00C3319C"/>
    <w:rsid w:val="00C43F62"/>
    <w:rsid w:val="00C44E73"/>
    <w:rsid w:val="00C45BFD"/>
    <w:rsid w:val="00C46F07"/>
    <w:rsid w:val="00C501B7"/>
    <w:rsid w:val="00C5332A"/>
    <w:rsid w:val="00C60AEA"/>
    <w:rsid w:val="00C61E98"/>
    <w:rsid w:val="00C6629B"/>
    <w:rsid w:val="00C67809"/>
    <w:rsid w:val="00C70A8D"/>
    <w:rsid w:val="00C804A8"/>
    <w:rsid w:val="00C85317"/>
    <w:rsid w:val="00C96D10"/>
    <w:rsid w:val="00CA0C72"/>
    <w:rsid w:val="00CB0FDA"/>
    <w:rsid w:val="00CB1932"/>
    <w:rsid w:val="00CB2675"/>
    <w:rsid w:val="00CB46B0"/>
    <w:rsid w:val="00CB7822"/>
    <w:rsid w:val="00CC2AB9"/>
    <w:rsid w:val="00CD2F5C"/>
    <w:rsid w:val="00CD3A83"/>
    <w:rsid w:val="00CD52A8"/>
    <w:rsid w:val="00CE0253"/>
    <w:rsid w:val="00CE0949"/>
    <w:rsid w:val="00CE5646"/>
    <w:rsid w:val="00CE6DC6"/>
    <w:rsid w:val="00CF27D7"/>
    <w:rsid w:val="00CF3FD7"/>
    <w:rsid w:val="00CF527B"/>
    <w:rsid w:val="00D13395"/>
    <w:rsid w:val="00D14933"/>
    <w:rsid w:val="00D1703B"/>
    <w:rsid w:val="00D26D9D"/>
    <w:rsid w:val="00D30E11"/>
    <w:rsid w:val="00D34D5C"/>
    <w:rsid w:val="00D34E87"/>
    <w:rsid w:val="00D36FF9"/>
    <w:rsid w:val="00D41626"/>
    <w:rsid w:val="00D52206"/>
    <w:rsid w:val="00D545B8"/>
    <w:rsid w:val="00D566BD"/>
    <w:rsid w:val="00D60A82"/>
    <w:rsid w:val="00D6482D"/>
    <w:rsid w:val="00D703D0"/>
    <w:rsid w:val="00D70FE1"/>
    <w:rsid w:val="00D765EE"/>
    <w:rsid w:val="00D767FA"/>
    <w:rsid w:val="00D85657"/>
    <w:rsid w:val="00D94D1C"/>
    <w:rsid w:val="00DA3723"/>
    <w:rsid w:val="00DB0FB6"/>
    <w:rsid w:val="00DB4464"/>
    <w:rsid w:val="00DC23A2"/>
    <w:rsid w:val="00DC273B"/>
    <w:rsid w:val="00DC3932"/>
    <w:rsid w:val="00DC5F3D"/>
    <w:rsid w:val="00DE4322"/>
    <w:rsid w:val="00DF2092"/>
    <w:rsid w:val="00DF2542"/>
    <w:rsid w:val="00E02E98"/>
    <w:rsid w:val="00E138D7"/>
    <w:rsid w:val="00E15074"/>
    <w:rsid w:val="00E172B3"/>
    <w:rsid w:val="00E26AC0"/>
    <w:rsid w:val="00E53AF2"/>
    <w:rsid w:val="00E62CEF"/>
    <w:rsid w:val="00E63D08"/>
    <w:rsid w:val="00E74C50"/>
    <w:rsid w:val="00E74E95"/>
    <w:rsid w:val="00E767BC"/>
    <w:rsid w:val="00E7696B"/>
    <w:rsid w:val="00E80662"/>
    <w:rsid w:val="00E8355F"/>
    <w:rsid w:val="00E8515B"/>
    <w:rsid w:val="00E86E52"/>
    <w:rsid w:val="00E911D1"/>
    <w:rsid w:val="00E920B8"/>
    <w:rsid w:val="00E956C4"/>
    <w:rsid w:val="00EA1F39"/>
    <w:rsid w:val="00EA2E1E"/>
    <w:rsid w:val="00EB10A6"/>
    <w:rsid w:val="00EB614A"/>
    <w:rsid w:val="00EC412D"/>
    <w:rsid w:val="00EC5EBE"/>
    <w:rsid w:val="00ED0ACD"/>
    <w:rsid w:val="00ED1CE3"/>
    <w:rsid w:val="00ED3295"/>
    <w:rsid w:val="00ED5FBA"/>
    <w:rsid w:val="00EE2D1E"/>
    <w:rsid w:val="00EE5454"/>
    <w:rsid w:val="00EE6052"/>
    <w:rsid w:val="00EE7475"/>
    <w:rsid w:val="00EE75BB"/>
    <w:rsid w:val="00F1143E"/>
    <w:rsid w:val="00F131F4"/>
    <w:rsid w:val="00F17CC1"/>
    <w:rsid w:val="00F20A98"/>
    <w:rsid w:val="00F21CF2"/>
    <w:rsid w:val="00F43830"/>
    <w:rsid w:val="00F513C4"/>
    <w:rsid w:val="00F60EE4"/>
    <w:rsid w:val="00F67AEC"/>
    <w:rsid w:val="00F75047"/>
    <w:rsid w:val="00F76A60"/>
    <w:rsid w:val="00F809CF"/>
    <w:rsid w:val="00F81B84"/>
    <w:rsid w:val="00FA3084"/>
    <w:rsid w:val="00FA31B3"/>
    <w:rsid w:val="00FB0429"/>
    <w:rsid w:val="00FB20CE"/>
    <w:rsid w:val="00FC26EB"/>
    <w:rsid w:val="00FC29E8"/>
    <w:rsid w:val="00FD474E"/>
    <w:rsid w:val="00FE510A"/>
    <w:rsid w:val="00FF1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A38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6464A5" w:themeColor="text2" w:themeTint="99"/>
      <w:sz w:val="36"/>
      <w:szCs w:val="36"/>
    </w:rPr>
  </w:style>
  <w:style w:type="paragraph" w:styleId="Heading2">
    <w:name w:val="heading 2"/>
    <w:basedOn w:val="Normal"/>
    <w:next w:val="Normal"/>
    <w:link w:val="Heading2Char"/>
    <w:unhideWhenUsed/>
    <w:qFormat/>
    <w:rsid w:val="009B1F7C"/>
    <w:pPr>
      <w:keepNext/>
      <w:keepLines/>
      <w:spacing w:before="200"/>
      <w:outlineLvl w:val="1"/>
    </w:pPr>
    <w:rPr>
      <w:rFonts w:asciiTheme="majorHAnsi" w:eastAsiaTheme="majorEastAsia" w:hAnsiTheme="majorHAnsi" w:cstheme="majorBidi"/>
      <w:b/>
      <w:bCs/>
      <w:color w:val="84B0B9" w:themeColor="accent1"/>
      <w:sz w:val="26"/>
      <w:szCs w:val="26"/>
    </w:rPr>
  </w:style>
  <w:style w:type="paragraph" w:styleId="Heading3">
    <w:name w:val="heading 3"/>
    <w:basedOn w:val="Normal"/>
    <w:next w:val="Normal"/>
    <w:link w:val="Heading3Char"/>
    <w:unhideWhenUsed/>
    <w:qFormat/>
    <w:rsid w:val="009B1F7C"/>
    <w:pPr>
      <w:keepNext/>
      <w:keepLines/>
      <w:spacing w:before="200"/>
      <w:outlineLvl w:val="2"/>
    </w:pPr>
    <w:rPr>
      <w:rFonts w:asciiTheme="majorHAnsi" w:eastAsiaTheme="majorEastAsia" w:hAnsiTheme="majorHAnsi" w:cstheme="majorBidi"/>
      <w:b/>
      <w:bCs/>
      <w:color w:val="84B0B9" w:themeColor="accent1"/>
    </w:rPr>
  </w:style>
  <w:style w:type="paragraph" w:styleId="Heading4">
    <w:name w:val="heading 4"/>
    <w:basedOn w:val="Normal"/>
    <w:next w:val="Normal"/>
    <w:link w:val="Heading4Char"/>
    <w:semiHidden/>
    <w:unhideWhenUsed/>
    <w:qFormat/>
    <w:rsid w:val="009B1F7C"/>
    <w:pPr>
      <w:keepNext/>
      <w:keepLines/>
      <w:spacing w:before="200"/>
      <w:outlineLvl w:val="3"/>
    </w:pPr>
    <w:rPr>
      <w:rFonts w:asciiTheme="majorHAnsi" w:eastAsiaTheme="majorEastAsia" w:hAnsiTheme="majorHAnsi" w:cstheme="majorBidi"/>
      <w:b/>
      <w:bCs/>
      <w:i/>
      <w:iCs/>
      <w:color w:val="84B0B9"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95C64"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95C64"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6464A5"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898C3"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898C3" w:themeColor="text2" w:themeTint="66"/>
      <w:spacing w:val="15"/>
      <w:sz w:val="36"/>
      <w:szCs w:val="36"/>
    </w:rPr>
  </w:style>
  <w:style w:type="paragraph" w:styleId="Header">
    <w:name w:val="header"/>
    <w:basedOn w:val="Normal"/>
    <w:link w:val="HeaderChar"/>
    <w:rsid w:val="009B1F7C"/>
    <w:pPr>
      <w:spacing w:after="240"/>
      <w:jc w:val="right"/>
    </w:pPr>
    <w:rPr>
      <w:color w:val="9898C3" w:themeColor="text2" w:themeTint="66"/>
    </w:rPr>
  </w:style>
  <w:style w:type="character" w:customStyle="1" w:styleId="HeaderChar">
    <w:name w:val="Header Char"/>
    <w:basedOn w:val="DefaultParagraphFont"/>
    <w:link w:val="Header"/>
    <w:rsid w:val="009B1F7C"/>
    <w:rPr>
      <w:color w:val="9898C3"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62641"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62641"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6464A5" w:themeFill="text2" w:themeFillTint="99"/>
      </w:tcPr>
    </w:tblStylePr>
    <w:tblStylePr w:type="lastRow">
      <w:rPr>
        <w:color w:val="FFFFFF" w:themeColor="background1"/>
      </w:rPr>
      <w:tblPr/>
      <w:tcPr>
        <w:shd w:val="clear" w:color="auto" w:fill="6464A5" w:themeFill="text2" w:themeFillTint="99"/>
      </w:tcPr>
    </w:tblStylePr>
    <w:tblStylePr w:type="band2Horz">
      <w:tblPr/>
      <w:tcPr>
        <w:shd w:val="clear" w:color="auto" w:fill="CBCBE1" w:themeFill="text2" w:themeFillTint="33"/>
      </w:tcPr>
    </w:tblStylePr>
  </w:style>
  <w:style w:type="paragraph" w:customStyle="1" w:styleId="TableText-Left">
    <w:name w:val="Table Text - Left"/>
    <w:basedOn w:val="Normal"/>
    <w:rsid w:val="009B1F7C"/>
    <w:pPr>
      <w:spacing w:before="40" w:after="40"/>
    </w:pPr>
    <w:rPr>
      <w:color w:val="6464A5"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6464A5" w:themeColor="text2" w:themeTint="99"/>
      <w:sz w:val="18"/>
      <w:szCs w:val="18"/>
    </w:rPr>
  </w:style>
  <w:style w:type="paragraph" w:customStyle="1" w:styleId="TableText-Right">
    <w:name w:val="Table Text - Right"/>
    <w:basedOn w:val="Normal"/>
    <w:rsid w:val="009B1F7C"/>
    <w:pPr>
      <w:spacing w:before="40" w:after="40"/>
      <w:jc w:val="right"/>
    </w:pPr>
    <w:rPr>
      <w:color w:val="6464A5"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84B0B9" w:themeColor="accent1" w:shadow="1"/>
        <w:left w:val="single" w:sz="2" w:space="10" w:color="84B0B9" w:themeColor="accent1" w:shadow="1"/>
        <w:bottom w:val="single" w:sz="2" w:space="10" w:color="84B0B9" w:themeColor="accent1" w:shadow="1"/>
        <w:right w:val="single" w:sz="2" w:space="10" w:color="84B0B9" w:themeColor="accent1" w:shadow="1"/>
      </w:pBdr>
      <w:ind w:left="1152" w:right="1152"/>
    </w:pPr>
    <w:rPr>
      <w:i/>
      <w:iCs/>
      <w:color w:val="84B0B9"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84B0B9"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unhideWhenUsed/>
    <w:rsid w:val="009B1F7C"/>
    <w:pPr>
      <w:spacing w:line="240" w:lineRule="auto"/>
    </w:pPr>
    <w:rPr>
      <w:szCs w:val="20"/>
    </w:rPr>
  </w:style>
  <w:style w:type="character" w:customStyle="1" w:styleId="FootnoteTextChar">
    <w:name w:val="Footnote Text Char"/>
    <w:basedOn w:val="DefaultParagraphFont"/>
    <w:link w:val="FootnoteText"/>
    <w:rsid w:val="009B1F7C"/>
    <w:rPr>
      <w:color w:val="404040" w:themeColor="text1" w:themeTint="BF"/>
      <w:sz w:val="20"/>
      <w:szCs w:val="20"/>
    </w:rPr>
  </w:style>
  <w:style w:type="character" w:customStyle="1" w:styleId="Heading2Char">
    <w:name w:val="Heading 2 Char"/>
    <w:basedOn w:val="DefaultParagraphFont"/>
    <w:link w:val="Heading2"/>
    <w:rsid w:val="009B1F7C"/>
    <w:rPr>
      <w:rFonts w:asciiTheme="majorHAnsi" w:eastAsiaTheme="majorEastAsia" w:hAnsiTheme="majorHAnsi" w:cstheme="majorBidi"/>
      <w:b/>
      <w:bCs/>
      <w:color w:val="84B0B9" w:themeColor="accent1"/>
      <w:sz w:val="26"/>
      <w:szCs w:val="26"/>
    </w:rPr>
  </w:style>
  <w:style w:type="character" w:customStyle="1" w:styleId="Heading3Char">
    <w:name w:val="Heading 3 Char"/>
    <w:basedOn w:val="DefaultParagraphFont"/>
    <w:link w:val="Heading3"/>
    <w:rsid w:val="009B1F7C"/>
    <w:rPr>
      <w:rFonts w:asciiTheme="majorHAnsi" w:eastAsiaTheme="majorEastAsia" w:hAnsiTheme="majorHAnsi" w:cstheme="majorBidi"/>
      <w:b/>
      <w:bCs/>
      <w:color w:val="84B0B9" w:themeColor="accent1"/>
      <w:sz w:val="20"/>
    </w:rPr>
  </w:style>
  <w:style w:type="character" w:customStyle="1" w:styleId="Heading4Char">
    <w:name w:val="Heading 4 Char"/>
    <w:basedOn w:val="DefaultParagraphFont"/>
    <w:link w:val="Heading4"/>
    <w:semiHidden/>
    <w:rsid w:val="009B1F7C"/>
    <w:rPr>
      <w:rFonts w:asciiTheme="majorHAnsi" w:eastAsiaTheme="majorEastAsia" w:hAnsiTheme="majorHAnsi" w:cstheme="majorBidi"/>
      <w:b/>
      <w:bCs/>
      <w:i/>
      <w:iCs/>
      <w:color w:val="84B0B9"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95C64"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95C64"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84B0B9" w:themeColor="accent1"/>
      </w:pBdr>
      <w:spacing w:before="200" w:after="280"/>
      <w:ind w:left="936" w:right="936"/>
    </w:pPr>
    <w:rPr>
      <w:b/>
      <w:bCs/>
      <w:i/>
      <w:iCs/>
      <w:color w:val="84B0B9" w:themeColor="accent1"/>
    </w:rPr>
  </w:style>
  <w:style w:type="character" w:customStyle="1" w:styleId="IntenseQuoteChar">
    <w:name w:val="Intense Quote Char"/>
    <w:basedOn w:val="DefaultParagraphFont"/>
    <w:link w:val="IntenseQuote"/>
    <w:rsid w:val="009B1F7C"/>
    <w:rPr>
      <w:b/>
      <w:bCs/>
      <w:i/>
      <w:iCs/>
      <w:color w:val="84B0B9"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9B1F7C"/>
    <w:rPr>
      <w:color w:val="404040" w:themeColor="text1" w:themeTint="BF"/>
      <w:sz w:val="20"/>
    </w:rPr>
  </w:style>
  <w:style w:type="paragraph" w:styleId="NormalWeb">
    <w:name w:val="Normal (Web)"/>
    <w:basedOn w:val="Normal"/>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B1F7C"/>
    <w:pPr>
      <w:spacing w:after="100"/>
    </w:pPr>
  </w:style>
  <w:style w:type="paragraph" w:styleId="TOC2">
    <w:name w:val="toc 2"/>
    <w:basedOn w:val="Normal"/>
    <w:next w:val="Normal"/>
    <w:autoRedefine/>
    <w:semiHidden/>
    <w:unhideWhenUsed/>
    <w:rsid w:val="009B1F7C"/>
    <w:pPr>
      <w:spacing w:after="100"/>
      <w:ind w:left="200"/>
    </w:pPr>
  </w:style>
  <w:style w:type="paragraph" w:styleId="TOC3">
    <w:name w:val="toc 3"/>
    <w:basedOn w:val="Normal"/>
    <w:next w:val="Normal"/>
    <w:autoRedefine/>
    <w:semiHidden/>
    <w:unhideWhenUsed/>
    <w:rsid w:val="009B1F7C"/>
    <w:pPr>
      <w:spacing w:after="100"/>
      <w:ind w:left="400"/>
    </w:pPr>
  </w:style>
  <w:style w:type="paragraph" w:styleId="TOC4">
    <w:name w:val="toc 4"/>
    <w:basedOn w:val="Normal"/>
    <w:next w:val="Normal"/>
    <w:autoRedefine/>
    <w:semiHidden/>
    <w:unhideWhenUsed/>
    <w:rsid w:val="009B1F7C"/>
    <w:pPr>
      <w:spacing w:after="100"/>
      <w:ind w:left="600"/>
    </w:pPr>
  </w:style>
  <w:style w:type="paragraph" w:styleId="TOC5">
    <w:name w:val="toc 5"/>
    <w:basedOn w:val="Normal"/>
    <w:next w:val="Normal"/>
    <w:autoRedefine/>
    <w:semiHidden/>
    <w:unhideWhenUsed/>
    <w:rsid w:val="009B1F7C"/>
    <w:pPr>
      <w:spacing w:after="100"/>
      <w:ind w:left="800"/>
    </w:pPr>
  </w:style>
  <w:style w:type="paragraph" w:styleId="TOC6">
    <w:name w:val="toc 6"/>
    <w:basedOn w:val="Normal"/>
    <w:next w:val="Normal"/>
    <w:autoRedefine/>
    <w:semiHidden/>
    <w:unhideWhenUsed/>
    <w:rsid w:val="009B1F7C"/>
    <w:pPr>
      <w:spacing w:after="100"/>
      <w:ind w:left="1000"/>
    </w:pPr>
  </w:style>
  <w:style w:type="paragraph" w:styleId="TOC7">
    <w:name w:val="toc 7"/>
    <w:basedOn w:val="Normal"/>
    <w:next w:val="Normal"/>
    <w:autoRedefine/>
    <w:semiHidden/>
    <w:unhideWhenUsed/>
    <w:rsid w:val="009B1F7C"/>
    <w:pPr>
      <w:spacing w:after="100"/>
      <w:ind w:left="1200"/>
    </w:pPr>
  </w:style>
  <w:style w:type="paragraph" w:styleId="TOC8">
    <w:name w:val="toc 8"/>
    <w:basedOn w:val="Normal"/>
    <w:next w:val="Normal"/>
    <w:autoRedefine/>
    <w:semiHidden/>
    <w:unhideWhenUsed/>
    <w:rsid w:val="009B1F7C"/>
    <w:pPr>
      <w:spacing w:after="100"/>
      <w:ind w:left="1400"/>
    </w:pPr>
  </w:style>
  <w:style w:type="paragraph" w:styleId="TOC9">
    <w:name w:val="toc 9"/>
    <w:basedOn w:val="Normal"/>
    <w:next w:val="Normal"/>
    <w:autoRedefine/>
    <w:semiHidden/>
    <w:unhideWhenUsed/>
    <w:rsid w:val="009B1F7C"/>
    <w:pPr>
      <w:spacing w:after="100"/>
      <w:ind w:left="1600"/>
    </w:pPr>
  </w:style>
  <w:style w:type="paragraph" w:styleId="TOCHeading">
    <w:name w:val="TOC Heading"/>
    <w:basedOn w:val="Heading1"/>
    <w:next w:val="Normal"/>
    <w:semiHidden/>
    <w:unhideWhenUsed/>
    <w:qFormat/>
    <w:rsid w:val="009B1F7C"/>
    <w:pPr>
      <w:spacing w:before="480" w:after="0" w:line="300" w:lineRule="auto"/>
      <w:outlineLvl w:val="9"/>
    </w:pPr>
    <w:rPr>
      <w:b/>
      <w:color w:val="568B97" w:themeColor="accent1" w:themeShade="BF"/>
      <w:sz w:val="28"/>
      <w:szCs w:val="28"/>
    </w:rPr>
  </w:style>
  <w:style w:type="character" w:styleId="Hyperlink">
    <w:name w:val="Hyperlink"/>
    <w:basedOn w:val="DefaultParagraphFont"/>
    <w:uiPriority w:val="99"/>
    <w:unhideWhenUsed/>
    <w:rsid w:val="00263A6C"/>
    <w:rPr>
      <w:color w:val="50666E" w:themeColor="hyperlink"/>
      <w:u w:val="single"/>
    </w:rPr>
  </w:style>
  <w:style w:type="character" w:styleId="FootnoteReference">
    <w:name w:val="footnote reference"/>
    <w:basedOn w:val="DefaultParagraphFont"/>
    <w:uiPriority w:val="99"/>
    <w:unhideWhenUsed/>
    <w:rsid w:val="00252C8A"/>
    <w:rPr>
      <w:vertAlign w:val="superscript"/>
    </w:rPr>
  </w:style>
  <w:style w:type="character" w:styleId="FollowedHyperlink">
    <w:name w:val="FollowedHyperlink"/>
    <w:basedOn w:val="DefaultParagraphFont"/>
    <w:uiPriority w:val="99"/>
    <w:semiHidden/>
    <w:unhideWhenUsed/>
    <w:rsid w:val="0034427A"/>
    <w:rPr>
      <w:color w:val="712D33"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6464A5" w:themeColor="text2" w:themeTint="99"/>
      <w:sz w:val="36"/>
      <w:szCs w:val="36"/>
    </w:rPr>
  </w:style>
  <w:style w:type="paragraph" w:styleId="Heading2">
    <w:name w:val="heading 2"/>
    <w:basedOn w:val="Normal"/>
    <w:next w:val="Normal"/>
    <w:link w:val="Heading2Char"/>
    <w:unhideWhenUsed/>
    <w:qFormat/>
    <w:rsid w:val="009B1F7C"/>
    <w:pPr>
      <w:keepNext/>
      <w:keepLines/>
      <w:spacing w:before="200"/>
      <w:outlineLvl w:val="1"/>
    </w:pPr>
    <w:rPr>
      <w:rFonts w:asciiTheme="majorHAnsi" w:eastAsiaTheme="majorEastAsia" w:hAnsiTheme="majorHAnsi" w:cstheme="majorBidi"/>
      <w:b/>
      <w:bCs/>
      <w:color w:val="84B0B9" w:themeColor="accent1"/>
      <w:sz w:val="26"/>
      <w:szCs w:val="26"/>
    </w:rPr>
  </w:style>
  <w:style w:type="paragraph" w:styleId="Heading3">
    <w:name w:val="heading 3"/>
    <w:basedOn w:val="Normal"/>
    <w:next w:val="Normal"/>
    <w:link w:val="Heading3Char"/>
    <w:unhideWhenUsed/>
    <w:qFormat/>
    <w:rsid w:val="009B1F7C"/>
    <w:pPr>
      <w:keepNext/>
      <w:keepLines/>
      <w:spacing w:before="200"/>
      <w:outlineLvl w:val="2"/>
    </w:pPr>
    <w:rPr>
      <w:rFonts w:asciiTheme="majorHAnsi" w:eastAsiaTheme="majorEastAsia" w:hAnsiTheme="majorHAnsi" w:cstheme="majorBidi"/>
      <w:b/>
      <w:bCs/>
      <w:color w:val="84B0B9" w:themeColor="accent1"/>
    </w:rPr>
  </w:style>
  <w:style w:type="paragraph" w:styleId="Heading4">
    <w:name w:val="heading 4"/>
    <w:basedOn w:val="Normal"/>
    <w:next w:val="Normal"/>
    <w:link w:val="Heading4Char"/>
    <w:semiHidden/>
    <w:unhideWhenUsed/>
    <w:qFormat/>
    <w:rsid w:val="009B1F7C"/>
    <w:pPr>
      <w:keepNext/>
      <w:keepLines/>
      <w:spacing w:before="200"/>
      <w:outlineLvl w:val="3"/>
    </w:pPr>
    <w:rPr>
      <w:rFonts w:asciiTheme="majorHAnsi" w:eastAsiaTheme="majorEastAsia" w:hAnsiTheme="majorHAnsi" w:cstheme="majorBidi"/>
      <w:b/>
      <w:bCs/>
      <w:i/>
      <w:iCs/>
      <w:color w:val="84B0B9"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95C64"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95C64"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6464A5"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898C3"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898C3" w:themeColor="text2" w:themeTint="66"/>
      <w:spacing w:val="15"/>
      <w:sz w:val="36"/>
      <w:szCs w:val="36"/>
    </w:rPr>
  </w:style>
  <w:style w:type="paragraph" w:styleId="Header">
    <w:name w:val="header"/>
    <w:basedOn w:val="Normal"/>
    <w:link w:val="HeaderChar"/>
    <w:rsid w:val="009B1F7C"/>
    <w:pPr>
      <w:spacing w:after="240"/>
      <w:jc w:val="right"/>
    </w:pPr>
    <w:rPr>
      <w:color w:val="9898C3" w:themeColor="text2" w:themeTint="66"/>
    </w:rPr>
  </w:style>
  <w:style w:type="character" w:customStyle="1" w:styleId="HeaderChar">
    <w:name w:val="Header Char"/>
    <w:basedOn w:val="DefaultParagraphFont"/>
    <w:link w:val="Header"/>
    <w:rsid w:val="009B1F7C"/>
    <w:rPr>
      <w:color w:val="9898C3"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62641"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62641"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6464A5" w:themeFill="text2" w:themeFillTint="99"/>
      </w:tcPr>
    </w:tblStylePr>
    <w:tblStylePr w:type="lastRow">
      <w:rPr>
        <w:color w:val="FFFFFF" w:themeColor="background1"/>
      </w:rPr>
      <w:tblPr/>
      <w:tcPr>
        <w:shd w:val="clear" w:color="auto" w:fill="6464A5" w:themeFill="text2" w:themeFillTint="99"/>
      </w:tcPr>
    </w:tblStylePr>
    <w:tblStylePr w:type="band2Horz">
      <w:tblPr/>
      <w:tcPr>
        <w:shd w:val="clear" w:color="auto" w:fill="CBCBE1" w:themeFill="text2" w:themeFillTint="33"/>
      </w:tcPr>
    </w:tblStylePr>
  </w:style>
  <w:style w:type="paragraph" w:customStyle="1" w:styleId="TableText-Left">
    <w:name w:val="Table Text - Left"/>
    <w:basedOn w:val="Normal"/>
    <w:rsid w:val="009B1F7C"/>
    <w:pPr>
      <w:spacing w:before="40" w:after="40"/>
    </w:pPr>
    <w:rPr>
      <w:color w:val="6464A5"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6464A5" w:themeColor="text2" w:themeTint="99"/>
      <w:sz w:val="18"/>
      <w:szCs w:val="18"/>
    </w:rPr>
  </w:style>
  <w:style w:type="paragraph" w:customStyle="1" w:styleId="TableText-Right">
    <w:name w:val="Table Text - Right"/>
    <w:basedOn w:val="Normal"/>
    <w:rsid w:val="009B1F7C"/>
    <w:pPr>
      <w:spacing w:before="40" w:after="40"/>
      <w:jc w:val="right"/>
    </w:pPr>
    <w:rPr>
      <w:color w:val="6464A5"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84B0B9" w:themeColor="accent1" w:shadow="1"/>
        <w:left w:val="single" w:sz="2" w:space="10" w:color="84B0B9" w:themeColor="accent1" w:shadow="1"/>
        <w:bottom w:val="single" w:sz="2" w:space="10" w:color="84B0B9" w:themeColor="accent1" w:shadow="1"/>
        <w:right w:val="single" w:sz="2" w:space="10" w:color="84B0B9" w:themeColor="accent1" w:shadow="1"/>
      </w:pBdr>
      <w:ind w:left="1152" w:right="1152"/>
    </w:pPr>
    <w:rPr>
      <w:i/>
      <w:iCs/>
      <w:color w:val="84B0B9"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84B0B9"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unhideWhenUsed/>
    <w:rsid w:val="009B1F7C"/>
    <w:pPr>
      <w:spacing w:line="240" w:lineRule="auto"/>
    </w:pPr>
    <w:rPr>
      <w:szCs w:val="20"/>
    </w:rPr>
  </w:style>
  <w:style w:type="character" w:customStyle="1" w:styleId="FootnoteTextChar">
    <w:name w:val="Footnote Text Char"/>
    <w:basedOn w:val="DefaultParagraphFont"/>
    <w:link w:val="FootnoteText"/>
    <w:rsid w:val="009B1F7C"/>
    <w:rPr>
      <w:color w:val="404040" w:themeColor="text1" w:themeTint="BF"/>
      <w:sz w:val="20"/>
      <w:szCs w:val="20"/>
    </w:rPr>
  </w:style>
  <w:style w:type="character" w:customStyle="1" w:styleId="Heading2Char">
    <w:name w:val="Heading 2 Char"/>
    <w:basedOn w:val="DefaultParagraphFont"/>
    <w:link w:val="Heading2"/>
    <w:rsid w:val="009B1F7C"/>
    <w:rPr>
      <w:rFonts w:asciiTheme="majorHAnsi" w:eastAsiaTheme="majorEastAsia" w:hAnsiTheme="majorHAnsi" w:cstheme="majorBidi"/>
      <w:b/>
      <w:bCs/>
      <w:color w:val="84B0B9" w:themeColor="accent1"/>
      <w:sz w:val="26"/>
      <w:szCs w:val="26"/>
    </w:rPr>
  </w:style>
  <w:style w:type="character" w:customStyle="1" w:styleId="Heading3Char">
    <w:name w:val="Heading 3 Char"/>
    <w:basedOn w:val="DefaultParagraphFont"/>
    <w:link w:val="Heading3"/>
    <w:rsid w:val="009B1F7C"/>
    <w:rPr>
      <w:rFonts w:asciiTheme="majorHAnsi" w:eastAsiaTheme="majorEastAsia" w:hAnsiTheme="majorHAnsi" w:cstheme="majorBidi"/>
      <w:b/>
      <w:bCs/>
      <w:color w:val="84B0B9" w:themeColor="accent1"/>
      <w:sz w:val="20"/>
    </w:rPr>
  </w:style>
  <w:style w:type="character" w:customStyle="1" w:styleId="Heading4Char">
    <w:name w:val="Heading 4 Char"/>
    <w:basedOn w:val="DefaultParagraphFont"/>
    <w:link w:val="Heading4"/>
    <w:semiHidden/>
    <w:rsid w:val="009B1F7C"/>
    <w:rPr>
      <w:rFonts w:asciiTheme="majorHAnsi" w:eastAsiaTheme="majorEastAsia" w:hAnsiTheme="majorHAnsi" w:cstheme="majorBidi"/>
      <w:b/>
      <w:bCs/>
      <w:i/>
      <w:iCs/>
      <w:color w:val="84B0B9"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95C64"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95C64"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84B0B9" w:themeColor="accent1"/>
      </w:pBdr>
      <w:spacing w:before="200" w:after="280"/>
      <w:ind w:left="936" w:right="936"/>
    </w:pPr>
    <w:rPr>
      <w:b/>
      <w:bCs/>
      <w:i/>
      <w:iCs/>
      <w:color w:val="84B0B9" w:themeColor="accent1"/>
    </w:rPr>
  </w:style>
  <w:style w:type="character" w:customStyle="1" w:styleId="IntenseQuoteChar">
    <w:name w:val="Intense Quote Char"/>
    <w:basedOn w:val="DefaultParagraphFont"/>
    <w:link w:val="IntenseQuote"/>
    <w:rsid w:val="009B1F7C"/>
    <w:rPr>
      <w:b/>
      <w:bCs/>
      <w:i/>
      <w:iCs/>
      <w:color w:val="84B0B9"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9B1F7C"/>
    <w:rPr>
      <w:color w:val="404040" w:themeColor="text1" w:themeTint="BF"/>
      <w:sz w:val="20"/>
    </w:rPr>
  </w:style>
  <w:style w:type="paragraph" w:styleId="NormalWeb">
    <w:name w:val="Normal (Web)"/>
    <w:basedOn w:val="Normal"/>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B1F7C"/>
    <w:pPr>
      <w:spacing w:after="100"/>
    </w:pPr>
  </w:style>
  <w:style w:type="paragraph" w:styleId="TOC2">
    <w:name w:val="toc 2"/>
    <w:basedOn w:val="Normal"/>
    <w:next w:val="Normal"/>
    <w:autoRedefine/>
    <w:semiHidden/>
    <w:unhideWhenUsed/>
    <w:rsid w:val="009B1F7C"/>
    <w:pPr>
      <w:spacing w:after="100"/>
      <w:ind w:left="200"/>
    </w:pPr>
  </w:style>
  <w:style w:type="paragraph" w:styleId="TOC3">
    <w:name w:val="toc 3"/>
    <w:basedOn w:val="Normal"/>
    <w:next w:val="Normal"/>
    <w:autoRedefine/>
    <w:semiHidden/>
    <w:unhideWhenUsed/>
    <w:rsid w:val="009B1F7C"/>
    <w:pPr>
      <w:spacing w:after="100"/>
      <w:ind w:left="400"/>
    </w:pPr>
  </w:style>
  <w:style w:type="paragraph" w:styleId="TOC4">
    <w:name w:val="toc 4"/>
    <w:basedOn w:val="Normal"/>
    <w:next w:val="Normal"/>
    <w:autoRedefine/>
    <w:semiHidden/>
    <w:unhideWhenUsed/>
    <w:rsid w:val="009B1F7C"/>
    <w:pPr>
      <w:spacing w:after="100"/>
      <w:ind w:left="600"/>
    </w:pPr>
  </w:style>
  <w:style w:type="paragraph" w:styleId="TOC5">
    <w:name w:val="toc 5"/>
    <w:basedOn w:val="Normal"/>
    <w:next w:val="Normal"/>
    <w:autoRedefine/>
    <w:semiHidden/>
    <w:unhideWhenUsed/>
    <w:rsid w:val="009B1F7C"/>
    <w:pPr>
      <w:spacing w:after="100"/>
      <w:ind w:left="800"/>
    </w:pPr>
  </w:style>
  <w:style w:type="paragraph" w:styleId="TOC6">
    <w:name w:val="toc 6"/>
    <w:basedOn w:val="Normal"/>
    <w:next w:val="Normal"/>
    <w:autoRedefine/>
    <w:semiHidden/>
    <w:unhideWhenUsed/>
    <w:rsid w:val="009B1F7C"/>
    <w:pPr>
      <w:spacing w:after="100"/>
      <w:ind w:left="1000"/>
    </w:pPr>
  </w:style>
  <w:style w:type="paragraph" w:styleId="TOC7">
    <w:name w:val="toc 7"/>
    <w:basedOn w:val="Normal"/>
    <w:next w:val="Normal"/>
    <w:autoRedefine/>
    <w:semiHidden/>
    <w:unhideWhenUsed/>
    <w:rsid w:val="009B1F7C"/>
    <w:pPr>
      <w:spacing w:after="100"/>
      <w:ind w:left="1200"/>
    </w:pPr>
  </w:style>
  <w:style w:type="paragraph" w:styleId="TOC8">
    <w:name w:val="toc 8"/>
    <w:basedOn w:val="Normal"/>
    <w:next w:val="Normal"/>
    <w:autoRedefine/>
    <w:semiHidden/>
    <w:unhideWhenUsed/>
    <w:rsid w:val="009B1F7C"/>
    <w:pPr>
      <w:spacing w:after="100"/>
      <w:ind w:left="1400"/>
    </w:pPr>
  </w:style>
  <w:style w:type="paragraph" w:styleId="TOC9">
    <w:name w:val="toc 9"/>
    <w:basedOn w:val="Normal"/>
    <w:next w:val="Normal"/>
    <w:autoRedefine/>
    <w:semiHidden/>
    <w:unhideWhenUsed/>
    <w:rsid w:val="009B1F7C"/>
    <w:pPr>
      <w:spacing w:after="100"/>
      <w:ind w:left="1600"/>
    </w:pPr>
  </w:style>
  <w:style w:type="paragraph" w:styleId="TOCHeading">
    <w:name w:val="TOC Heading"/>
    <w:basedOn w:val="Heading1"/>
    <w:next w:val="Normal"/>
    <w:semiHidden/>
    <w:unhideWhenUsed/>
    <w:qFormat/>
    <w:rsid w:val="009B1F7C"/>
    <w:pPr>
      <w:spacing w:before="480" w:after="0" w:line="300" w:lineRule="auto"/>
      <w:outlineLvl w:val="9"/>
    </w:pPr>
    <w:rPr>
      <w:b/>
      <w:color w:val="568B97" w:themeColor="accent1" w:themeShade="BF"/>
      <w:sz w:val="28"/>
      <w:szCs w:val="28"/>
    </w:rPr>
  </w:style>
  <w:style w:type="character" w:styleId="Hyperlink">
    <w:name w:val="Hyperlink"/>
    <w:basedOn w:val="DefaultParagraphFont"/>
    <w:uiPriority w:val="99"/>
    <w:unhideWhenUsed/>
    <w:rsid w:val="00263A6C"/>
    <w:rPr>
      <w:color w:val="50666E" w:themeColor="hyperlink"/>
      <w:u w:val="single"/>
    </w:rPr>
  </w:style>
  <w:style w:type="character" w:styleId="FootnoteReference">
    <w:name w:val="footnote reference"/>
    <w:basedOn w:val="DefaultParagraphFont"/>
    <w:uiPriority w:val="99"/>
    <w:unhideWhenUsed/>
    <w:rsid w:val="00252C8A"/>
    <w:rPr>
      <w:vertAlign w:val="superscript"/>
    </w:rPr>
  </w:style>
  <w:style w:type="character" w:styleId="FollowedHyperlink">
    <w:name w:val="FollowedHyperlink"/>
    <w:basedOn w:val="DefaultParagraphFont"/>
    <w:uiPriority w:val="99"/>
    <w:semiHidden/>
    <w:unhideWhenUsed/>
    <w:rsid w:val="0034427A"/>
    <w:rPr>
      <w:color w:val="712D3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54623">
      <w:bodyDiv w:val="1"/>
      <w:marLeft w:val="0"/>
      <w:marRight w:val="0"/>
      <w:marTop w:val="0"/>
      <w:marBottom w:val="0"/>
      <w:divBdr>
        <w:top w:val="none" w:sz="0" w:space="0" w:color="auto"/>
        <w:left w:val="none" w:sz="0" w:space="0" w:color="auto"/>
        <w:bottom w:val="none" w:sz="0" w:space="0" w:color="auto"/>
        <w:right w:val="none" w:sz="0" w:space="0" w:color="auto"/>
      </w:divBdr>
    </w:div>
    <w:div w:id="712271467">
      <w:bodyDiv w:val="1"/>
      <w:marLeft w:val="0"/>
      <w:marRight w:val="0"/>
      <w:marTop w:val="0"/>
      <w:marBottom w:val="0"/>
      <w:divBdr>
        <w:top w:val="none" w:sz="0" w:space="0" w:color="auto"/>
        <w:left w:val="none" w:sz="0" w:space="0" w:color="auto"/>
        <w:bottom w:val="none" w:sz="0" w:space="0" w:color="auto"/>
        <w:right w:val="none" w:sz="0" w:space="0" w:color="auto"/>
      </w:divBdr>
    </w:div>
    <w:div w:id="1285506971">
      <w:bodyDiv w:val="1"/>
      <w:marLeft w:val="0"/>
      <w:marRight w:val="0"/>
      <w:marTop w:val="0"/>
      <w:marBottom w:val="0"/>
      <w:divBdr>
        <w:top w:val="none" w:sz="0" w:space="0" w:color="auto"/>
        <w:left w:val="none" w:sz="0" w:space="0" w:color="auto"/>
        <w:bottom w:val="none" w:sz="0" w:space="0" w:color="auto"/>
        <w:right w:val="none" w:sz="0" w:space="0" w:color="auto"/>
      </w:divBdr>
    </w:div>
    <w:div w:id="1775712934">
      <w:bodyDiv w:val="1"/>
      <w:marLeft w:val="0"/>
      <w:marRight w:val="0"/>
      <w:marTop w:val="0"/>
      <w:marBottom w:val="0"/>
      <w:divBdr>
        <w:top w:val="none" w:sz="0" w:space="0" w:color="auto"/>
        <w:left w:val="none" w:sz="0" w:space="0" w:color="auto"/>
        <w:bottom w:val="none" w:sz="0" w:space="0" w:color="auto"/>
        <w:right w:val="none" w:sz="0" w:space="0" w:color="auto"/>
      </w:divBdr>
    </w:div>
    <w:div w:id="20083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mailto:mperkows@ece.pdx.edu" TargetMode="External"/><Relationship Id="rId19" Type="http://schemas.openxmlformats.org/officeDocument/2006/relationships/image" Target="media/image10.pn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29308725F159418869A365AFC7EB71"/>
        <w:category>
          <w:name w:val="General"/>
          <w:gallery w:val="placeholder"/>
        </w:category>
        <w:types>
          <w:type w:val="bbPlcHdr"/>
        </w:types>
        <w:behaviors>
          <w:behavior w:val="content"/>
        </w:behaviors>
        <w:guid w:val="{49D1B3F5-D687-EF4C-914F-60F79E271BD4}"/>
      </w:docPartPr>
      <w:docPartBody>
        <w:p w:rsidR="001F54E1" w:rsidRDefault="001F54E1">
          <w:pPr>
            <w:pStyle w:val="0129308725F159418869A365AFC7EB71"/>
          </w:pPr>
          <w:r>
            <w:t>Lorem Ipsum</w:t>
          </w:r>
        </w:p>
      </w:docPartBody>
    </w:docPart>
    <w:docPart>
      <w:docPartPr>
        <w:name w:val="5BFB3D451CFA4A47A5EB0BDD8788DCC0"/>
        <w:category>
          <w:name w:val="General"/>
          <w:gallery w:val="placeholder"/>
        </w:category>
        <w:types>
          <w:type w:val="bbPlcHdr"/>
        </w:types>
        <w:behaviors>
          <w:behavior w:val="content"/>
        </w:behaviors>
        <w:guid w:val="{78903676-F9FF-1D44-9510-0E2E6EC8459B}"/>
      </w:docPartPr>
      <w:docPartBody>
        <w:p w:rsidR="001F54E1" w:rsidRDefault="001F54E1">
          <w:pPr>
            <w:pStyle w:val="5BFB3D451CFA4A47A5EB0BDD8788DCC0"/>
          </w:pPr>
          <w:r>
            <w:t>Praesent Tempor</w:t>
          </w:r>
        </w:p>
      </w:docPartBody>
    </w:docPart>
    <w:docPart>
      <w:docPartPr>
        <w:name w:val="CAF55BA98BA316418BB5B31D351D0453"/>
        <w:category>
          <w:name w:val="General"/>
          <w:gallery w:val="placeholder"/>
        </w:category>
        <w:types>
          <w:type w:val="bbPlcHdr"/>
        </w:types>
        <w:behaviors>
          <w:behavior w:val="content"/>
        </w:behaviors>
        <w:guid w:val="{B5560B62-A894-A84E-8982-38D85127771E}"/>
      </w:docPartPr>
      <w:docPartBody>
        <w:p w:rsidR="001F54E1" w:rsidRDefault="001F54E1">
          <w:pPr>
            <w:pStyle w:val="BodyText"/>
            <w:spacing w:after="120"/>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p w:rsidR="001F54E1" w:rsidRDefault="001F54E1">
          <w:pPr>
            <w:pStyle w:val="BodyText"/>
            <w:spacing w:after="120"/>
          </w:pPr>
          <w:r>
            <w:t xml:space="preserve">Vivamus lacus. Duis augue lorem, rhoncus eget, mattis vitae, facilisis ut, dolor. Nunc consequat velit sit amet purus. Integer et leo at est sollicitudin condimentum. Nullam dictum. Aliquam vitae diam. In hac habitasse platea dictumst. Vivamus arcu. Cum sociis natoque penatibus et magnis dis parturient montes, nascetur ridiculus mus. Maecenas a eros et metus sollicitudin sollicitudin. </w:t>
          </w:r>
        </w:p>
        <w:p w:rsidR="001F54E1" w:rsidRDefault="001F54E1">
          <w:pPr>
            <w:pStyle w:val="BodyText"/>
            <w:spacing w:after="120"/>
          </w:pPr>
          <w:r>
            <w:t xml:space="preserve">Etiam at libero. Vestibulum vitae mi id massa nonummy facilisis. Vestibulum ante ipsum primis in faucibus orci luctus et ultrices posuere cubilia Curae; Proin est orci, nonummy sed, cursus vel, posuere id, lorem. Vivamus metus eros, facilisis id, dictum ac, dignissim quis, ipsum. Maecenas nonummy justo non felis. Phasellus rutrum leo eu elit. Quisque facilisis tortor in nulla. In hac habitasse platea dictumst. </w:t>
          </w:r>
        </w:p>
        <w:p w:rsidR="001F54E1" w:rsidRDefault="001F54E1">
          <w:pPr>
            <w:pStyle w:val="CAF55BA98BA316418BB5B31D351D0453"/>
          </w:pPr>
          <w:r>
            <w:t xml:space="preserve">Mauris bibendum posuere mi. Donec pharetra risus sed lacus. Fusce rutrum magna eget sapien. Phasellus quis justo et velit hendrerit porta. In porta justo. Vivamus tempus magna et elit. </w:t>
          </w:r>
        </w:p>
      </w:docPartBody>
    </w:docPart>
    <w:docPart>
      <w:docPartPr>
        <w:name w:val="A6D15BE4E07F974E8428271CF1318336"/>
        <w:category>
          <w:name w:val="General"/>
          <w:gallery w:val="placeholder"/>
        </w:category>
        <w:types>
          <w:type w:val="bbPlcHdr"/>
        </w:types>
        <w:behaviors>
          <w:behavior w:val="content"/>
        </w:behaviors>
        <w:guid w:val="{28183B90-8131-E840-AC47-7AF8CFF259AB}"/>
      </w:docPartPr>
      <w:docPartBody>
        <w:p w:rsidR="001F54E1" w:rsidRDefault="001F54E1">
          <w:pPr>
            <w:pStyle w:val="A6D15BE4E07F974E8428271CF1318336"/>
          </w:pPr>
          <w:r>
            <w:t>Suspendisse Ipsum</w:t>
          </w:r>
        </w:p>
      </w:docPartBody>
    </w:docPart>
    <w:docPart>
      <w:docPartPr>
        <w:name w:val="EEFABAA0F747ED4FA5BC4D6AECA04FD5"/>
        <w:category>
          <w:name w:val="General"/>
          <w:gallery w:val="placeholder"/>
        </w:category>
        <w:types>
          <w:type w:val="bbPlcHdr"/>
        </w:types>
        <w:behaviors>
          <w:behavior w:val="content"/>
        </w:behaviors>
        <w:guid w:val="{CAED4DA8-BF8C-7C49-A66D-EC24E661A05D}"/>
      </w:docPartPr>
      <w:docPartBody>
        <w:p w:rsidR="001F54E1" w:rsidRDefault="001F54E1">
          <w:pPr>
            <w:pStyle w:val="EEFABAA0F747ED4FA5BC4D6AECA04FD5"/>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8CC006067E3A8C438278AA907AF161F9"/>
        <w:category>
          <w:name w:val="General"/>
          <w:gallery w:val="placeholder"/>
        </w:category>
        <w:types>
          <w:type w:val="bbPlcHdr"/>
        </w:types>
        <w:behaviors>
          <w:behavior w:val="content"/>
        </w:behaviors>
        <w:guid w:val="{5B4D9DF1-30F9-4946-96E4-7C63C79DDB9B}"/>
      </w:docPartPr>
      <w:docPartBody>
        <w:p w:rsidR="001F54E1" w:rsidRDefault="001F54E1">
          <w:pPr>
            <w:pStyle w:val="8CC006067E3A8C438278AA907AF161F9"/>
          </w:pPr>
          <w:r>
            <w:t>Sed quis libero</w:t>
          </w:r>
        </w:p>
      </w:docPartBody>
    </w:docPart>
    <w:docPart>
      <w:docPartPr>
        <w:name w:val="511632E258EC6E4CA1395F7970D94F42"/>
        <w:category>
          <w:name w:val="General"/>
          <w:gallery w:val="placeholder"/>
        </w:category>
        <w:types>
          <w:type w:val="bbPlcHdr"/>
        </w:types>
        <w:behaviors>
          <w:behavior w:val="content"/>
        </w:behaviors>
        <w:guid w:val="{FC9935B4-D7CC-2C4B-8E16-5B3DD914C1B2}"/>
      </w:docPartPr>
      <w:docPartBody>
        <w:p w:rsidR="001F54E1" w:rsidRDefault="001F54E1">
          <w:pPr>
            <w:pStyle w:val="511632E258EC6E4CA1395F7970D94F42"/>
          </w:pPr>
          <w:r>
            <w:t>Dolor Sit Amet</w:t>
          </w:r>
        </w:p>
      </w:docPartBody>
    </w:docPart>
    <w:docPart>
      <w:docPartPr>
        <w:name w:val="1AF4F515B9A5D8409DAF886D24A0D9F5"/>
        <w:category>
          <w:name w:val="General"/>
          <w:gallery w:val="placeholder"/>
        </w:category>
        <w:types>
          <w:type w:val="bbPlcHdr"/>
        </w:types>
        <w:behaviors>
          <w:behavior w:val="content"/>
        </w:behaviors>
        <w:guid w:val="{C865BD08-C6E9-5D4A-81C3-EA159CCE67FD}"/>
      </w:docPartPr>
      <w:docPartBody>
        <w:p w:rsidR="001F54E1" w:rsidRDefault="001F54E1">
          <w:pPr>
            <w:pStyle w:val="1AF4F515B9A5D8409DAF886D24A0D9F5"/>
          </w:pPr>
          <w:r>
            <w:t>Vivamus arcu</w:t>
          </w:r>
        </w:p>
      </w:docPartBody>
    </w:docPart>
    <w:docPart>
      <w:docPartPr>
        <w:name w:val="F97EA8A9C3C4444F98CBA9A2FE235BAA"/>
        <w:category>
          <w:name w:val="General"/>
          <w:gallery w:val="placeholder"/>
        </w:category>
        <w:types>
          <w:type w:val="bbPlcHdr"/>
        </w:types>
        <w:behaviors>
          <w:behavior w:val="content"/>
        </w:behaviors>
        <w:guid w:val="{279047BE-2F47-3248-B5E2-1DAEFF0B850A}"/>
      </w:docPartPr>
      <w:docPartBody>
        <w:p w:rsidR="001F54E1" w:rsidRDefault="001F54E1">
          <w:pPr>
            <w:pStyle w:val="F97EA8A9C3C4444F98CBA9A2FE235BAA"/>
          </w:pPr>
          <w:r>
            <w:t>Donec pharetra</w:t>
          </w:r>
        </w:p>
      </w:docPartBody>
    </w:docPart>
    <w:docPart>
      <w:docPartPr>
        <w:name w:val="D8E3069A9524C94DB7E7AD57C75C56A9"/>
        <w:category>
          <w:name w:val="General"/>
          <w:gallery w:val="placeholder"/>
        </w:category>
        <w:types>
          <w:type w:val="bbPlcHdr"/>
        </w:types>
        <w:behaviors>
          <w:behavior w:val="content"/>
        </w:behaviors>
        <w:guid w:val="{EED4C69E-9096-5A45-A940-9F897ABF6894}"/>
      </w:docPartPr>
      <w:docPartBody>
        <w:p w:rsidR="001F54E1" w:rsidRDefault="001F54E1">
          <w:pPr>
            <w:pStyle w:val="D8E3069A9524C94DB7E7AD57C75C56A9"/>
          </w:pPr>
          <w:r>
            <w:t>Donec feugiat lorem et odio.</w:t>
          </w:r>
        </w:p>
      </w:docPartBody>
    </w:docPart>
    <w:docPart>
      <w:docPartPr>
        <w:name w:val="CDDC64CF054E634C93096C64DCD436E0"/>
        <w:category>
          <w:name w:val="General"/>
          <w:gallery w:val="placeholder"/>
        </w:category>
        <w:types>
          <w:type w:val="bbPlcHdr"/>
        </w:types>
        <w:behaviors>
          <w:behavior w:val="content"/>
        </w:behaviors>
        <w:guid w:val="{72700706-4336-284C-B04E-6F797DAF0945}"/>
      </w:docPartPr>
      <w:docPartBody>
        <w:p w:rsidR="001F54E1" w:rsidRDefault="001F54E1">
          <w:pPr>
            <w:pStyle w:val="CDDC64CF054E634C93096C64DCD436E0"/>
          </w:pPr>
          <w:r>
            <w:t>Nunc sit amet leo id augue tristique blandit</w:t>
          </w:r>
        </w:p>
      </w:docPartBody>
    </w:docPart>
    <w:docPart>
      <w:docPartPr>
        <w:name w:val="EDA65492F134654EB7336FB3796C0D26"/>
        <w:category>
          <w:name w:val="General"/>
          <w:gallery w:val="placeholder"/>
        </w:category>
        <w:types>
          <w:type w:val="bbPlcHdr"/>
        </w:types>
        <w:behaviors>
          <w:behavior w:val="content"/>
        </w:behaviors>
        <w:guid w:val="{B923A445-A8C8-5947-A62F-36E3EABC7D18}"/>
      </w:docPartPr>
      <w:docPartBody>
        <w:p w:rsidR="001F54E1" w:rsidRDefault="001F54E1">
          <w:pPr>
            <w:pStyle w:val="EDA65492F134654EB7336FB3796C0D26"/>
          </w:pPr>
          <w:r>
            <w:t>Quisque dolor nulla, faucibus ac, interdum non, leo</w:t>
          </w:r>
        </w:p>
      </w:docPartBody>
    </w:docPart>
    <w:docPart>
      <w:docPartPr>
        <w:name w:val="859A5BC4DF0E9448B76C685262F8FB90"/>
        <w:category>
          <w:name w:val="General"/>
          <w:gallery w:val="placeholder"/>
        </w:category>
        <w:types>
          <w:type w:val="bbPlcHdr"/>
        </w:types>
        <w:behaviors>
          <w:behavior w:val="content"/>
        </w:behaviors>
        <w:guid w:val="{B3BDF33F-D7F9-F147-8BE4-EE1D427A96F8}"/>
      </w:docPartPr>
      <w:docPartBody>
        <w:p w:rsidR="001F54E1" w:rsidRDefault="001F54E1">
          <w:pPr>
            <w:pStyle w:val="859A5BC4DF0E9448B76C685262F8FB90"/>
          </w:pPr>
          <w:r>
            <w:t>Vivamus hendrerit pharetra turpis</w:t>
          </w:r>
        </w:p>
      </w:docPartBody>
    </w:docPart>
    <w:docPart>
      <w:docPartPr>
        <w:name w:val="3CD1AE78308EF54A8A8F000E049267E5"/>
        <w:category>
          <w:name w:val="General"/>
          <w:gallery w:val="placeholder"/>
        </w:category>
        <w:types>
          <w:type w:val="bbPlcHdr"/>
        </w:types>
        <w:behaviors>
          <w:behavior w:val="content"/>
        </w:behaviors>
        <w:guid w:val="{DD58A141-D28B-B84F-B82B-102FA96862FE}"/>
      </w:docPartPr>
      <w:docPartBody>
        <w:p w:rsidR="001F54E1" w:rsidRDefault="001F54E1">
          <w:pPr>
            <w:pStyle w:val="3CD1AE78308EF54A8A8F000E049267E5"/>
          </w:pPr>
          <w:r>
            <w:t>Fusce ut massa sed urna vestibulum vestibulum</w:t>
          </w:r>
        </w:p>
      </w:docPartBody>
    </w:docPart>
    <w:docPart>
      <w:docPartPr>
        <w:name w:val="B6D6E1123A0EA7449CAF103A4E9ADF17"/>
        <w:category>
          <w:name w:val="General"/>
          <w:gallery w:val="placeholder"/>
        </w:category>
        <w:types>
          <w:type w:val="bbPlcHdr"/>
        </w:types>
        <w:behaviors>
          <w:behavior w:val="content"/>
        </w:behaviors>
        <w:guid w:val="{0E2F3398-519A-9A49-8A2B-E5995D339033}"/>
      </w:docPartPr>
      <w:docPartBody>
        <w:p w:rsidR="001F54E1" w:rsidRDefault="001F54E1">
          <w:pPr>
            <w:pStyle w:val="B6D6E1123A0EA7449CAF103A4E9ADF17"/>
          </w:pPr>
          <w:r>
            <w:t>Aenean porta, quam et sollicitudin pellentesque</w:t>
          </w:r>
        </w:p>
      </w:docPartBody>
    </w:docPart>
    <w:docPart>
      <w:docPartPr>
        <w:name w:val="66834A6AC1CEDB429BDC68D7BBB29D71"/>
        <w:category>
          <w:name w:val="General"/>
          <w:gallery w:val="placeholder"/>
        </w:category>
        <w:types>
          <w:type w:val="bbPlcHdr"/>
        </w:types>
        <w:behaviors>
          <w:behavior w:val="content"/>
        </w:behaviors>
        <w:guid w:val="{3B0640D2-772F-C44A-BD35-E55CA4D816C6}"/>
      </w:docPartPr>
      <w:docPartBody>
        <w:p w:rsidR="001F54E1" w:rsidRDefault="001F54E1">
          <w:pPr>
            <w:pStyle w:val="66834A6AC1CEDB429BDC68D7BBB29D71"/>
          </w:pPr>
          <w:r>
            <w:t>Pellentesque sollicitudin aliquet sapien</w:t>
          </w:r>
        </w:p>
      </w:docPartBody>
    </w:docPart>
    <w:docPart>
      <w:docPartPr>
        <w:name w:val="9BADDE2F7731B4498979342AB9012DF2"/>
        <w:category>
          <w:name w:val="General"/>
          <w:gallery w:val="placeholder"/>
        </w:category>
        <w:types>
          <w:type w:val="bbPlcHdr"/>
        </w:types>
        <w:behaviors>
          <w:behavior w:val="content"/>
        </w:behaviors>
        <w:guid w:val="{94E638D4-5808-5943-B54D-8531D47761BB}"/>
      </w:docPartPr>
      <w:docPartBody>
        <w:p w:rsidR="001F54E1" w:rsidRDefault="001F54E1">
          <w:pPr>
            <w:pStyle w:val="9BADDE2F7731B4498979342AB9012DF2"/>
          </w:pPr>
          <w:r>
            <w:t>Lorem Ipsum</w:t>
          </w:r>
        </w:p>
      </w:docPartBody>
    </w:docPart>
    <w:docPart>
      <w:docPartPr>
        <w:name w:val="07D9E638D1774B3D9077B30548E882EC"/>
        <w:category>
          <w:name w:val="General"/>
          <w:gallery w:val="placeholder"/>
        </w:category>
        <w:types>
          <w:type w:val="bbPlcHdr"/>
        </w:types>
        <w:behaviors>
          <w:behavior w:val="content"/>
        </w:behaviors>
        <w:guid w:val="{3E122B63-E96B-40BF-B9BC-087642334DF1}"/>
      </w:docPartPr>
      <w:docPartBody>
        <w:p w:rsidR="00CE10CC" w:rsidRDefault="008F2F9B" w:rsidP="008F2F9B">
          <w:pPr>
            <w:pStyle w:val="07D9E638D1774B3D9077B30548E882EC"/>
          </w:pPr>
          <w:r>
            <w:t>Lorem Ipsum</w:t>
          </w:r>
        </w:p>
      </w:docPartBody>
    </w:docPart>
    <w:docPart>
      <w:docPartPr>
        <w:name w:val="1DDC22DB91C8C94AAAEF28DC61126578"/>
        <w:category>
          <w:name w:val="General"/>
          <w:gallery w:val="placeholder"/>
        </w:category>
        <w:types>
          <w:type w:val="bbPlcHdr"/>
        </w:types>
        <w:behaviors>
          <w:behavior w:val="content"/>
        </w:behaviors>
        <w:guid w:val="{4A8B2079-6324-1A4E-BF30-5A5F0C7D45B7}"/>
      </w:docPartPr>
      <w:docPartBody>
        <w:p w:rsidR="00144019" w:rsidRDefault="00144019" w:rsidP="00144019">
          <w:pPr>
            <w:pStyle w:val="1DDC22DB91C8C94AAAEF28DC61126578"/>
          </w:pPr>
          <w:r>
            <w:t>Sed quis libero</w:t>
          </w:r>
        </w:p>
      </w:docPartBody>
    </w:docPart>
    <w:docPart>
      <w:docPartPr>
        <w:name w:val="CA242A2A6E42824DAB2B5F7C6EB70310"/>
        <w:category>
          <w:name w:val="General"/>
          <w:gallery w:val="placeholder"/>
        </w:category>
        <w:types>
          <w:type w:val="bbPlcHdr"/>
        </w:types>
        <w:behaviors>
          <w:behavior w:val="content"/>
        </w:behaviors>
        <w:guid w:val="{298052A6-4D25-6141-81EA-2EDEB53D482B}"/>
      </w:docPartPr>
      <w:docPartBody>
        <w:p w:rsidR="00144019" w:rsidRDefault="00144019" w:rsidP="00144019">
          <w:pPr>
            <w:pStyle w:val="CA242A2A6E42824DAB2B5F7C6EB70310"/>
          </w:pPr>
          <w:r>
            <w:t>Dolor Sit Amet</w:t>
          </w:r>
        </w:p>
      </w:docPartBody>
    </w:docPart>
    <w:docPart>
      <w:docPartPr>
        <w:name w:val="5F4DA0D4D62902438E5FCBE9707D62D8"/>
        <w:category>
          <w:name w:val="General"/>
          <w:gallery w:val="placeholder"/>
        </w:category>
        <w:types>
          <w:type w:val="bbPlcHdr"/>
        </w:types>
        <w:behaviors>
          <w:behavior w:val="content"/>
        </w:behaviors>
        <w:guid w:val="{8E01935F-27A2-BC41-BFF2-3E89EDA0D357}"/>
      </w:docPartPr>
      <w:docPartBody>
        <w:p w:rsidR="00144019" w:rsidRDefault="00144019" w:rsidP="00144019">
          <w:pPr>
            <w:pStyle w:val="5F4DA0D4D62902438E5FCBE9707D62D8"/>
          </w:pPr>
          <w:r>
            <w:t>Vivamus arcu</w:t>
          </w:r>
        </w:p>
      </w:docPartBody>
    </w:docPart>
    <w:docPart>
      <w:docPartPr>
        <w:name w:val="731917DC68713E47AD0A5E69926CAC7E"/>
        <w:category>
          <w:name w:val="General"/>
          <w:gallery w:val="placeholder"/>
        </w:category>
        <w:types>
          <w:type w:val="bbPlcHdr"/>
        </w:types>
        <w:behaviors>
          <w:behavior w:val="content"/>
        </w:behaviors>
        <w:guid w:val="{0EBDEAF6-0FBC-9D44-B113-D99F772827E4}"/>
      </w:docPartPr>
      <w:docPartBody>
        <w:p w:rsidR="00144019" w:rsidRDefault="00144019" w:rsidP="00144019">
          <w:pPr>
            <w:pStyle w:val="731917DC68713E47AD0A5E69926CAC7E"/>
          </w:pPr>
          <w:r>
            <w:t>Donec pharetra</w:t>
          </w:r>
        </w:p>
      </w:docPartBody>
    </w:docPart>
    <w:docPart>
      <w:docPartPr>
        <w:name w:val="38E601D56EFB214E85CE7810BA297919"/>
        <w:category>
          <w:name w:val="General"/>
          <w:gallery w:val="placeholder"/>
        </w:category>
        <w:types>
          <w:type w:val="bbPlcHdr"/>
        </w:types>
        <w:behaviors>
          <w:behavior w:val="content"/>
        </w:behaviors>
        <w:guid w:val="{2B5D14AB-8243-2349-B4DE-452826F40094}"/>
      </w:docPartPr>
      <w:docPartBody>
        <w:p w:rsidR="00144019" w:rsidRDefault="00144019" w:rsidP="00144019">
          <w:pPr>
            <w:pStyle w:val="38E601D56EFB214E85CE7810BA297919"/>
          </w:pPr>
          <w:r>
            <w:t>Donec feugiat lorem et odio.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Zapf Dingbats">
    <w:altName w:val="Wingdings 2"/>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E1"/>
    <w:rsid w:val="00144019"/>
    <w:rsid w:val="001F54E1"/>
    <w:rsid w:val="003E6833"/>
    <w:rsid w:val="003F6148"/>
    <w:rsid w:val="00581251"/>
    <w:rsid w:val="008F2F9B"/>
    <w:rsid w:val="00AC51BD"/>
    <w:rsid w:val="00B45103"/>
    <w:rsid w:val="00CE10CC"/>
    <w:rsid w:val="00E74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29308725F159418869A365AFC7EB71">
    <w:name w:val="0129308725F159418869A365AFC7EB71"/>
  </w:style>
  <w:style w:type="paragraph" w:customStyle="1" w:styleId="5BFB3D451CFA4A47A5EB0BDD8788DCC0">
    <w:name w:val="5BFB3D451CFA4A47A5EB0BDD8788DCC0"/>
  </w:style>
  <w:style w:type="paragraph" w:styleId="BodyText">
    <w:name w:val="Body Text"/>
    <w:basedOn w:val="Normal"/>
    <w:link w:val="BodyTextChar"/>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Pr>
      <w:rFonts w:eastAsiaTheme="minorHAnsi"/>
      <w:color w:val="404040" w:themeColor="text1" w:themeTint="BF"/>
      <w:sz w:val="20"/>
      <w:szCs w:val="22"/>
      <w:lang w:eastAsia="en-US"/>
    </w:rPr>
  </w:style>
  <w:style w:type="paragraph" w:customStyle="1" w:styleId="CAF55BA98BA316418BB5B31D351D0453">
    <w:name w:val="CAF55BA98BA316418BB5B31D351D0453"/>
  </w:style>
  <w:style w:type="paragraph" w:customStyle="1" w:styleId="A6D15BE4E07F974E8428271CF1318336">
    <w:name w:val="A6D15BE4E07F974E8428271CF1318336"/>
  </w:style>
  <w:style w:type="paragraph" w:customStyle="1" w:styleId="EEFABAA0F747ED4FA5BC4D6AECA04FD5">
    <w:name w:val="EEFABAA0F747ED4FA5BC4D6AECA04FD5"/>
  </w:style>
  <w:style w:type="paragraph" w:customStyle="1" w:styleId="8CC006067E3A8C438278AA907AF161F9">
    <w:name w:val="8CC006067E3A8C438278AA907AF161F9"/>
  </w:style>
  <w:style w:type="paragraph" w:customStyle="1" w:styleId="511632E258EC6E4CA1395F7970D94F42">
    <w:name w:val="511632E258EC6E4CA1395F7970D94F42"/>
  </w:style>
  <w:style w:type="paragraph" w:customStyle="1" w:styleId="1AF4F515B9A5D8409DAF886D24A0D9F5">
    <w:name w:val="1AF4F515B9A5D8409DAF886D24A0D9F5"/>
  </w:style>
  <w:style w:type="paragraph" w:customStyle="1" w:styleId="F97EA8A9C3C4444F98CBA9A2FE235BAA">
    <w:name w:val="F97EA8A9C3C4444F98CBA9A2FE235BAA"/>
  </w:style>
  <w:style w:type="paragraph" w:customStyle="1" w:styleId="D8E3069A9524C94DB7E7AD57C75C56A9">
    <w:name w:val="D8E3069A9524C94DB7E7AD57C75C56A9"/>
  </w:style>
  <w:style w:type="paragraph" w:customStyle="1" w:styleId="CDDC64CF054E634C93096C64DCD436E0">
    <w:name w:val="CDDC64CF054E634C93096C64DCD436E0"/>
  </w:style>
  <w:style w:type="paragraph" w:customStyle="1" w:styleId="EDA65492F134654EB7336FB3796C0D26">
    <w:name w:val="EDA65492F134654EB7336FB3796C0D26"/>
  </w:style>
  <w:style w:type="paragraph" w:customStyle="1" w:styleId="859A5BC4DF0E9448B76C685262F8FB90">
    <w:name w:val="859A5BC4DF0E9448B76C685262F8FB90"/>
  </w:style>
  <w:style w:type="paragraph" w:customStyle="1" w:styleId="3CD1AE78308EF54A8A8F000E049267E5">
    <w:name w:val="3CD1AE78308EF54A8A8F000E049267E5"/>
  </w:style>
  <w:style w:type="paragraph" w:customStyle="1" w:styleId="B6D6E1123A0EA7449CAF103A4E9ADF17">
    <w:name w:val="B6D6E1123A0EA7449CAF103A4E9ADF17"/>
  </w:style>
  <w:style w:type="paragraph" w:customStyle="1" w:styleId="66834A6AC1CEDB429BDC68D7BBB29D71">
    <w:name w:val="66834A6AC1CEDB429BDC68D7BBB29D71"/>
  </w:style>
  <w:style w:type="paragraph" w:customStyle="1" w:styleId="9BADDE2F7731B4498979342AB9012DF2">
    <w:name w:val="9BADDE2F7731B4498979342AB9012DF2"/>
  </w:style>
  <w:style w:type="paragraph" w:customStyle="1" w:styleId="07D9E638D1774B3D9077B30548E882EC">
    <w:name w:val="07D9E638D1774B3D9077B30548E882EC"/>
    <w:rsid w:val="008F2F9B"/>
    <w:pPr>
      <w:spacing w:after="200" w:line="276" w:lineRule="auto"/>
    </w:pPr>
    <w:rPr>
      <w:sz w:val="22"/>
      <w:szCs w:val="22"/>
      <w:lang w:eastAsia="en-US"/>
    </w:rPr>
  </w:style>
  <w:style w:type="paragraph" w:customStyle="1" w:styleId="41AF163D651F8843978667CDF6964A20">
    <w:name w:val="41AF163D651F8843978667CDF6964A20"/>
    <w:rsid w:val="00B45103"/>
  </w:style>
  <w:style w:type="paragraph" w:customStyle="1" w:styleId="8AD5DF9638BD90479DE48FB877369575">
    <w:name w:val="8AD5DF9638BD90479DE48FB877369575"/>
    <w:rsid w:val="00B45103"/>
  </w:style>
  <w:style w:type="paragraph" w:customStyle="1" w:styleId="5310CCCD38E80948B4C785AA51862BE1">
    <w:name w:val="5310CCCD38E80948B4C785AA51862BE1"/>
    <w:rsid w:val="00B45103"/>
  </w:style>
  <w:style w:type="paragraph" w:customStyle="1" w:styleId="24E2021A394B3742AF04FAF88FCE695D">
    <w:name w:val="24E2021A394B3742AF04FAF88FCE695D"/>
    <w:rsid w:val="00B45103"/>
  </w:style>
  <w:style w:type="paragraph" w:customStyle="1" w:styleId="A583CFB80C65CB46BDE50B7E95C73563">
    <w:name w:val="A583CFB80C65CB46BDE50B7E95C73563"/>
    <w:rsid w:val="00B45103"/>
  </w:style>
  <w:style w:type="paragraph" w:customStyle="1" w:styleId="1EB8B80E4B90B0488E33C77CBE3195AB">
    <w:name w:val="1EB8B80E4B90B0488E33C77CBE3195AB"/>
    <w:rsid w:val="00B45103"/>
  </w:style>
  <w:style w:type="paragraph" w:customStyle="1" w:styleId="F0A1411E470ABA4DBC3676F31B51B157">
    <w:name w:val="F0A1411E470ABA4DBC3676F31B51B157"/>
    <w:rsid w:val="00B45103"/>
  </w:style>
  <w:style w:type="paragraph" w:customStyle="1" w:styleId="B86073CA0603E94F994097C0BE5F64A9">
    <w:name w:val="B86073CA0603E94F994097C0BE5F64A9"/>
    <w:rsid w:val="00B45103"/>
  </w:style>
  <w:style w:type="paragraph" w:customStyle="1" w:styleId="67F4499745FE944CAF8AEE56E9ED09DA">
    <w:name w:val="67F4499745FE944CAF8AEE56E9ED09DA"/>
    <w:rsid w:val="00B45103"/>
  </w:style>
  <w:style w:type="paragraph" w:customStyle="1" w:styleId="4A78437ABB6F5D4FAFC89922364F32D0">
    <w:name w:val="4A78437ABB6F5D4FAFC89922364F32D0"/>
    <w:rsid w:val="00B45103"/>
  </w:style>
  <w:style w:type="paragraph" w:customStyle="1" w:styleId="761215336A40014081CB9779D0A5333F">
    <w:name w:val="761215336A40014081CB9779D0A5333F"/>
    <w:rsid w:val="00B45103"/>
  </w:style>
  <w:style w:type="paragraph" w:customStyle="1" w:styleId="130C1681E02E0C4AA2C39AF1EF10FAA3">
    <w:name w:val="130C1681E02E0C4AA2C39AF1EF10FAA3"/>
    <w:rsid w:val="00144019"/>
  </w:style>
  <w:style w:type="paragraph" w:customStyle="1" w:styleId="661D371CB3E6EE4EA183B566C2354A61">
    <w:name w:val="661D371CB3E6EE4EA183B566C2354A61"/>
    <w:rsid w:val="00144019"/>
  </w:style>
  <w:style w:type="paragraph" w:customStyle="1" w:styleId="7B623DE35D53F34AACD36CE9F37CA51A">
    <w:name w:val="7B623DE35D53F34AACD36CE9F37CA51A"/>
    <w:rsid w:val="00144019"/>
  </w:style>
  <w:style w:type="paragraph" w:customStyle="1" w:styleId="28C96C72394D204791B73C7BA8EF0353">
    <w:name w:val="28C96C72394D204791B73C7BA8EF0353"/>
    <w:rsid w:val="00144019"/>
  </w:style>
  <w:style w:type="paragraph" w:customStyle="1" w:styleId="892836073396BA4E85F101993A2D0015">
    <w:name w:val="892836073396BA4E85F101993A2D0015"/>
    <w:rsid w:val="00144019"/>
  </w:style>
  <w:style w:type="paragraph" w:customStyle="1" w:styleId="9A67EE9D8D8DBA41B989827DC95C7F5B">
    <w:name w:val="9A67EE9D8D8DBA41B989827DC95C7F5B"/>
    <w:rsid w:val="00144019"/>
  </w:style>
  <w:style w:type="paragraph" w:customStyle="1" w:styleId="CAC58A5F79640541B381DB12E674E619">
    <w:name w:val="CAC58A5F79640541B381DB12E674E619"/>
    <w:rsid w:val="00144019"/>
  </w:style>
  <w:style w:type="paragraph" w:customStyle="1" w:styleId="D8571877CAFD8B4CA0682479EEBDEA0E">
    <w:name w:val="D8571877CAFD8B4CA0682479EEBDEA0E"/>
    <w:rsid w:val="00144019"/>
  </w:style>
  <w:style w:type="paragraph" w:customStyle="1" w:styleId="1D09E526694E4B4495EF9D71F0C476D9">
    <w:name w:val="1D09E526694E4B4495EF9D71F0C476D9"/>
    <w:rsid w:val="00144019"/>
  </w:style>
  <w:style w:type="paragraph" w:customStyle="1" w:styleId="F0A7CFFA4B71B749852527BA7A210123">
    <w:name w:val="F0A7CFFA4B71B749852527BA7A210123"/>
    <w:rsid w:val="00144019"/>
  </w:style>
  <w:style w:type="paragraph" w:customStyle="1" w:styleId="93458D5A8D1D644C8C88321843A7B843">
    <w:name w:val="93458D5A8D1D644C8C88321843A7B843"/>
    <w:rsid w:val="00144019"/>
  </w:style>
  <w:style w:type="paragraph" w:customStyle="1" w:styleId="937ACD894593974EA4234B84203DDE96">
    <w:name w:val="937ACD894593974EA4234B84203DDE96"/>
    <w:rsid w:val="00144019"/>
  </w:style>
  <w:style w:type="paragraph" w:customStyle="1" w:styleId="9A578385AD91BC47A4551F4EB15C0449">
    <w:name w:val="9A578385AD91BC47A4551F4EB15C0449"/>
    <w:rsid w:val="00144019"/>
  </w:style>
  <w:style w:type="paragraph" w:customStyle="1" w:styleId="1DDC22DB91C8C94AAAEF28DC61126578">
    <w:name w:val="1DDC22DB91C8C94AAAEF28DC61126578"/>
    <w:rsid w:val="00144019"/>
  </w:style>
  <w:style w:type="paragraph" w:customStyle="1" w:styleId="CA242A2A6E42824DAB2B5F7C6EB70310">
    <w:name w:val="CA242A2A6E42824DAB2B5F7C6EB70310"/>
    <w:rsid w:val="00144019"/>
  </w:style>
  <w:style w:type="paragraph" w:customStyle="1" w:styleId="5F4DA0D4D62902438E5FCBE9707D62D8">
    <w:name w:val="5F4DA0D4D62902438E5FCBE9707D62D8"/>
    <w:rsid w:val="00144019"/>
  </w:style>
  <w:style w:type="paragraph" w:customStyle="1" w:styleId="731917DC68713E47AD0A5E69926CAC7E">
    <w:name w:val="731917DC68713E47AD0A5E69926CAC7E"/>
    <w:rsid w:val="00144019"/>
  </w:style>
  <w:style w:type="paragraph" w:customStyle="1" w:styleId="38E601D56EFB214E85CE7810BA297919">
    <w:name w:val="38E601D56EFB214E85CE7810BA297919"/>
    <w:rsid w:val="001440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29308725F159418869A365AFC7EB71">
    <w:name w:val="0129308725F159418869A365AFC7EB71"/>
  </w:style>
  <w:style w:type="paragraph" w:customStyle="1" w:styleId="5BFB3D451CFA4A47A5EB0BDD8788DCC0">
    <w:name w:val="5BFB3D451CFA4A47A5EB0BDD8788DCC0"/>
  </w:style>
  <w:style w:type="paragraph" w:styleId="BodyText">
    <w:name w:val="Body Text"/>
    <w:basedOn w:val="Normal"/>
    <w:link w:val="BodyTextChar"/>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Pr>
      <w:rFonts w:eastAsiaTheme="minorHAnsi"/>
      <w:color w:val="404040" w:themeColor="text1" w:themeTint="BF"/>
      <w:sz w:val="20"/>
      <w:szCs w:val="22"/>
      <w:lang w:eastAsia="en-US"/>
    </w:rPr>
  </w:style>
  <w:style w:type="paragraph" w:customStyle="1" w:styleId="CAF55BA98BA316418BB5B31D351D0453">
    <w:name w:val="CAF55BA98BA316418BB5B31D351D0453"/>
  </w:style>
  <w:style w:type="paragraph" w:customStyle="1" w:styleId="A6D15BE4E07F974E8428271CF1318336">
    <w:name w:val="A6D15BE4E07F974E8428271CF1318336"/>
  </w:style>
  <w:style w:type="paragraph" w:customStyle="1" w:styleId="EEFABAA0F747ED4FA5BC4D6AECA04FD5">
    <w:name w:val="EEFABAA0F747ED4FA5BC4D6AECA04FD5"/>
  </w:style>
  <w:style w:type="paragraph" w:customStyle="1" w:styleId="8CC006067E3A8C438278AA907AF161F9">
    <w:name w:val="8CC006067E3A8C438278AA907AF161F9"/>
  </w:style>
  <w:style w:type="paragraph" w:customStyle="1" w:styleId="511632E258EC6E4CA1395F7970D94F42">
    <w:name w:val="511632E258EC6E4CA1395F7970D94F42"/>
  </w:style>
  <w:style w:type="paragraph" w:customStyle="1" w:styleId="1AF4F515B9A5D8409DAF886D24A0D9F5">
    <w:name w:val="1AF4F515B9A5D8409DAF886D24A0D9F5"/>
  </w:style>
  <w:style w:type="paragraph" w:customStyle="1" w:styleId="F97EA8A9C3C4444F98CBA9A2FE235BAA">
    <w:name w:val="F97EA8A9C3C4444F98CBA9A2FE235BAA"/>
  </w:style>
  <w:style w:type="paragraph" w:customStyle="1" w:styleId="D8E3069A9524C94DB7E7AD57C75C56A9">
    <w:name w:val="D8E3069A9524C94DB7E7AD57C75C56A9"/>
  </w:style>
  <w:style w:type="paragraph" w:customStyle="1" w:styleId="CDDC64CF054E634C93096C64DCD436E0">
    <w:name w:val="CDDC64CF054E634C93096C64DCD436E0"/>
  </w:style>
  <w:style w:type="paragraph" w:customStyle="1" w:styleId="EDA65492F134654EB7336FB3796C0D26">
    <w:name w:val="EDA65492F134654EB7336FB3796C0D26"/>
  </w:style>
  <w:style w:type="paragraph" w:customStyle="1" w:styleId="859A5BC4DF0E9448B76C685262F8FB90">
    <w:name w:val="859A5BC4DF0E9448B76C685262F8FB90"/>
  </w:style>
  <w:style w:type="paragraph" w:customStyle="1" w:styleId="3CD1AE78308EF54A8A8F000E049267E5">
    <w:name w:val="3CD1AE78308EF54A8A8F000E049267E5"/>
  </w:style>
  <w:style w:type="paragraph" w:customStyle="1" w:styleId="B6D6E1123A0EA7449CAF103A4E9ADF17">
    <w:name w:val="B6D6E1123A0EA7449CAF103A4E9ADF17"/>
  </w:style>
  <w:style w:type="paragraph" w:customStyle="1" w:styleId="66834A6AC1CEDB429BDC68D7BBB29D71">
    <w:name w:val="66834A6AC1CEDB429BDC68D7BBB29D71"/>
  </w:style>
  <w:style w:type="paragraph" w:customStyle="1" w:styleId="9BADDE2F7731B4498979342AB9012DF2">
    <w:name w:val="9BADDE2F7731B4498979342AB9012DF2"/>
  </w:style>
  <w:style w:type="paragraph" w:customStyle="1" w:styleId="07D9E638D1774B3D9077B30548E882EC">
    <w:name w:val="07D9E638D1774B3D9077B30548E882EC"/>
    <w:rsid w:val="008F2F9B"/>
    <w:pPr>
      <w:spacing w:after="200" w:line="276" w:lineRule="auto"/>
    </w:pPr>
    <w:rPr>
      <w:sz w:val="22"/>
      <w:szCs w:val="22"/>
      <w:lang w:eastAsia="en-US"/>
    </w:rPr>
  </w:style>
  <w:style w:type="paragraph" w:customStyle="1" w:styleId="41AF163D651F8843978667CDF6964A20">
    <w:name w:val="41AF163D651F8843978667CDF6964A20"/>
    <w:rsid w:val="00B45103"/>
  </w:style>
  <w:style w:type="paragraph" w:customStyle="1" w:styleId="8AD5DF9638BD90479DE48FB877369575">
    <w:name w:val="8AD5DF9638BD90479DE48FB877369575"/>
    <w:rsid w:val="00B45103"/>
  </w:style>
  <w:style w:type="paragraph" w:customStyle="1" w:styleId="5310CCCD38E80948B4C785AA51862BE1">
    <w:name w:val="5310CCCD38E80948B4C785AA51862BE1"/>
    <w:rsid w:val="00B45103"/>
  </w:style>
  <w:style w:type="paragraph" w:customStyle="1" w:styleId="24E2021A394B3742AF04FAF88FCE695D">
    <w:name w:val="24E2021A394B3742AF04FAF88FCE695D"/>
    <w:rsid w:val="00B45103"/>
  </w:style>
  <w:style w:type="paragraph" w:customStyle="1" w:styleId="A583CFB80C65CB46BDE50B7E95C73563">
    <w:name w:val="A583CFB80C65CB46BDE50B7E95C73563"/>
    <w:rsid w:val="00B45103"/>
  </w:style>
  <w:style w:type="paragraph" w:customStyle="1" w:styleId="1EB8B80E4B90B0488E33C77CBE3195AB">
    <w:name w:val="1EB8B80E4B90B0488E33C77CBE3195AB"/>
    <w:rsid w:val="00B45103"/>
  </w:style>
  <w:style w:type="paragraph" w:customStyle="1" w:styleId="F0A1411E470ABA4DBC3676F31B51B157">
    <w:name w:val="F0A1411E470ABA4DBC3676F31B51B157"/>
    <w:rsid w:val="00B45103"/>
  </w:style>
  <w:style w:type="paragraph" w:customStyle="1" w:styleId="B86073CA0603E94F994097C0BE5F64A9">
    <w:name w:val="B86073CA0603E94F994097C0BE5F64A9"/>
    <w:rsid w:val="00B45103"/>
  </w:style>
  <w:style w:type="paragraph" w:customStyle="1" w:styleId="67F4499745FE944CAF8AEE56E9ED09DA">
    <w:name w:val="67F4499745FE944CAF8AEE56E9ED09DA"/>
    <w:rsid w:val="00B45103"/>
  </w:style>
  <w:style w:type="paragraph" w:customStyle="1" w:styleId="4A78437ABB6F5D4FAFC89922364F32D0">
    <w:name w:val="4A78437ABB6F5D4FAFC89922364F32D0"/>
    <w:rsid w:val="00B45103"/>
  </w:style>
  <w:style w:type="paragraph" w:customStyle="1" w:styleId="761215336A40014081CB9779D0A5333F">
    <w:name w:val="761215336A40014081CB9779D0A5333F"/>
    <w:rsid w:val="00B45103"/>
  </w:style>
  <w:style w:type="paragraph" w:customStyle="1" w:styleId="130C1681E02E0C4AA2C39AF1EF10FAA3">
    <w:name w:val="130C1681E02E0C4AA2C39AF1EF10FAA3"/>
    <w:rsid w:val="00144019"/>
  </w:style>
  <w:style w:type="paragraph" w:customStyle="1" w:styleId="661D371CB3E6EE4EA183B566C2354A61">
    <w:name w:val="661D371CB3E6EE4EA183B566C2354A61"/>
    <w:rsid w:val="00144019"/>
  </w:style>
  <w:style w:type="paragraph" w:customStyle="1" w:styleId="7B623DE35D53F34AACD36CE9F37CA51A">
    <w:name w:val="7B623DE35D53F34AACD36CE9F37CA51A"/>
    <w:rsid w:val="00144019"/>
  </w:style>
  <w:style w:type="paragraph" w:customStyle="1" w:styleId="28C96C72394D204791B73C7BA8EF0353">
    <w:name w:val="28C96C72394D204791B73C7BA8EF0353"/>
    <w:rsid w:val="00144019"/>
  </w:style>
  <w:style w:type="paragraph" w:customStyle="1" w:styleId="892836073396BA4E85F101993A2D0015">
    <w:name w:val="892836073396BA4E85F101993A2D0015"/>
    <w:rsid w:val="00144019"/>
  </w:style>
  <w:style w:type="paragraph" w:customStyle="1" w:styleId="9A67EE9D8D8DBA41B989827DC95C7F5B">
    <w:name w:val="9A67EE9D8D8DBA41B989827DC95C7F5B"/>
    <w:rsid w:val="00144019"/>
  </w:style>
  <w:style w:type="paragraph" w:customStyle="1" w:styleId="CAC58A5F79640541B381DB12E674E619">
    <w:name w:val="CAC58A5F79640541B381DB12E674E619"/>
    <w:rsid w:val="00144019"/>
  </w:style>
  <w:style w:type="paragraph" w:customStyle="1" w:styleId="D8571877CAFD8B4CA0682479EEBDEA0E">
    <w:name w:val="D8571877CAFD8B4CA0682479EEBDEA0E"/>
    <w:rsid w:val="00144019"/>
  </w:style>
  <w:style w:type="paragraph" w:customStyle="1" w:styleId="1D09E526694E4B4495EF9D71F0C476D9">
    <w:name w:val="1D09E526694E4B4495EF9D71F0C476D9"/>
    <w:rsid w:val="00144019"/>
  </w:style>
  <w:style w:type="paragraph" w:customStyle="1" w:styleId="F0A7CFFA4B71B749852527BA7A210123">
    <w:name w:val="F0A7CFFA4B71B749852527BA7A210123"/>
    <w:rsid w:val="00144019"/>
  </w:style>
  <w:style w:type="paragraph" w:customStyle="1" w:styleId="93458D5A8D1D644C8C88321843A7B843">
    <w:name w:val="93458D5A8D1D644C8C88321843A7B843"/>
    <w:rsid w:val="00144019"/>
  </w:style>
  <w:style w:type="paragraph" w:customStyle="1" w:styleId="937ACD894593974EA4234B84203DDE96">
    <w:name w:val="937ACD894593974EA4234B84203DDE96"/>
    <w:rsid w:val="00144019"/>
  </w:style>
  <w:style w:type="paragraph" w:customStyle="1" w:styleId="9A578385AD91BC47A4551F4EB15C0449">
    <w:name w:val="9A578385AD91BC47A4551F4EB15C0449"/>
    <w:rsid w:val="00144019"/>
  </w:style>
  <w:style w:type="paragraph" w:customStyle="1" w:styleId="1DDC22DB91C8C94AAAEF28DC61126578">
    <w:name w:val="1DDC22DB91C8C94AAAEF28DC61126578"/>
    <w:rsid w:val="00144019"/>
  </w:style>
  <w:style w:type="paragraph" w:customStyle="1" w:styleId="CA242A2A6E42824DAB2B5F7C6EB70310">
    <w:name w:val="CA242A2A6E42824DAB2B5F7C6EB70310"/>
    <w:rsid w:val="00144019"/>
  </w:style>
  <w:style w:type="paragraph" w:customStyle="1" w:styleId="5F4DA0D4D62902438E5FCBE9707D62D8">
    <w:name w:val="5F4DA0D4D62902438E5FCBE9707D62D8"/>
    <w:rsid w:val="00144019"/>
  </w:style>
  <w:style w:type="paragraph" w:customStyle="1" w:styleId="731917DC68713E47AD0A5E69926CAC7E">
    <w:name w:val="731917DC68713E47AD0A5E69926CAC7E"/>
    <w:rsid w:val="00144019"/>
  </w:style>
  <w:style w:type="paragraph" w:customStyle="1" w:styleId="38E601D56EFB214E85CE7810BA297919">
    <w:name w:val="38E601D56EFB214E85CE7810BA297919"/>
    <w:rsid w:val="001440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Keystone Proposal">
      <a:dk1>
        <a:sysClr val="windowText" lastClr="000000"/>
      </a:dk1>
      <a:lt1>
        <a:sysClr val="window" lastClr="FFFFFF"/>
      </a:lt1>
      <a:dk2>
        <a:srgbClr val="262641"/>
      </a:dk2>
      <a:lt2>
        <a:srgbClr val="C3C7D5"/>
      </a:lt2>
      <a:accent1>
        <a:srgbClr val="84B0B9"/>
      </a:accent1>
      <a:accent2>
        <a:srgbClr val="675949"/>
      </a:accent2>
      <a:accent3>
        <a:srgbClr val="D5E9D7"/>
      </a:accent3>
      <a:accent4>
        <a:srgbClr val="BB865F"/>
      </a:accent4>
      <a:accent5>
        <a:srgbClr val="8B77A9"/>
      </a:accent5>
      <a:accent6>
        <a:srgbClr val="5F4357"/>
      </a:accent6>
      <a:hlink>
        <a:srgbClr val="50666E"/>
      </a:hlink>
      <a:folHlink>
        <a:srgbClr val="712D33"/>
      </a:folHlink>
    </a:clrScheme>
    <a:fontScheme name="Keystone Proposal">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443BB-9D25-4EAB-8504-0C092359C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F2803415</Template>
  <TotalTime>236</TotalTime>
  <Pages>25</Pages>
  <Words>7102</Words>
  <Characters>40487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47495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Sunardi</dc:creator>
  <cp:keywords/>
  <dc:description/>
  <cp:lastModifiedBy>mperkows</cp:lastModifiedBy>
  <cp:revision>88</cp:revision>
  <cp:lastPrinted>2011-12-21T17:51:00Z</cp:lastPrinted>
  <dcterms:created xsi:type="dcterms:W3CDTF">2011-12-15T03:40:00Z</dcterms:created>
  <dcterms:modified xsi:type="dcterms:W3CDTF">2011-12-21T18:31:00Z</dcterms:modified>
  <cp:category/>
</cp:coreProperties>
</file>