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B4C2D6" w14:textId="1CA172EA" w:rsidR="00EA72AD" w:rsidRPr="00DC23E4" w:rsidRDefault="00590EE6" w:rsidP="00916F3E">
      <w:pPr>
        <w:autoSpaceDE w:val="0"/>
        <w:autoSpaceDN w:val="0"/>
        <w:adjustRightInd w:val="0"/>
        <w:spacing w:after="0" w:line="240" w:lineRule="auto"/>
        <w:jc w:val="center"/>
        <w:rPr>
          <w:rFonts w:ascii="Times New Roman" w:hAnsi="Times New Roman" w:cs="Times New Roman"/>
          <w:b/>
          <w:bCs/>
          <w:sz w:val="24"/>
          <w:szCs w:val="24"/>
        </w:rPr>
      </w:pPr>
      <w:r w:rsidRPr="00DC23E4">
        <w:rPr>
          <w:rFonts w:ascii="Times New Roman" w:hAnsi="Times New Roman" w:cs="Times New Roman"/>
          <w:b/>
          <w:bCs/>
          <w:sz w:val="24"/>
          <w:szCs w:val="24"/>
        </w:rPr>
        <w:t>Explor</w:t>
      </w:r>
      <w:r w:rsidR="004F0679" w:rsidRPr="00DC23E4">
        <w:rPr>
          <w:rFonts w:ascii="Times New Roman" w:hAnsi="Times New Roman" w:cs="Times New Roman"/>
          <w:b/>
          <w:bCs/>
          <w:sz w:val="24"/>
          <w:szCs w:val="24"/>
        </w:rPr>
        <w:t>ing</w:t>
      </w:r>
      <w:r w:rsidRPr="00DC23E4">
        <w:rPr>
          <w:rFonts w:ascii="Times New Roman" w:hAnsi="Times New Roman" w:cs="Times New Roman"/>
          <w:b/>
          <w:bCs/>
          <w:sz w:val="24"/>
          <w:szCs w:val="24"/>
        </w:rPr>
        <w:t xml:space="preserve"> Applications of </w:t>
      </w:r>
      <w:r w:rsidR="004F0679" w:rsidRPr="00DC23E4">
        <w:rPr>
          <w:rFonts w:ascii="Times New Roman" w:hAnsi="Times New Roman" w:cs="Times New Roman"/>
          <w:b/>
          <w:bCs/>
          <w:sz w:val="24"/>
          <w:szCs w:val="24"/>
        </w:rPr>
        <w:t>Second</w:t>
      </w:r>
      <w:r w:rsidR="00AF5107" w:rsidRPr="00DC23E4">
        <w:rPr>
          <w:rFonts w:ascii="Times New Roman" w:hAnsi="Times New Roman" w:cs="Times New Roman"/>
          <w:b/>
          <w:bCs/>
          <w:sz w:val="24"/>
          <w:szCs w:val="24"/>
        </w:rPr>
        <w:t xml:space="preserve"> </w:t>
      </w:r>
      <w:r w:rsidRPr="00DC23E4">
        <w:rPr>
          <w:rFonts w:ascii="Times New Roman" w:hAnsi="Times New Roman" w:cs="Times New Roman"/>
          <w:b/>
          <w:bCs/>
          <w:sz w:val="24"/>
          <w:szCs w:val="24"/>
        </w:rPr>
        <w:t xml:space="preserve">Generation </w:t>
      </w:r>
      <w:r w:rsidR="00EA72AD" w:rsidRPr="00DC23E4">
        <w:rPr>
          <w:rFonts w:ascii="Times New Roman" w:hAnsi="Times New Roman" w:cs="Times New Roman"/>
          <w:b/>
          <w:bCs/>
          <w:sz w:val="24"/>
          <w:szCs w:val="24"/>
        </w:rPr>
        <w:t xml:space="preserve">Archived </w:t>
      </w:r>
      <w:r w:rsidRPr="00DC23E4">
        <w:rPr>
          <w:rFonts w:ascii="Times New Roman" w:hAnsi="Times New Roman" w:cs="Times New Roman"/>
          <w:b/>
          <w:bCs/>
          <w:sz w:val="24"/>
          <w:szCs w:val="24"/>
        </w:rPr>
        <w:t xml:space="preserve">Transit </w:t>
      </w:r>
      <w:r w:rsidR="00F8112E" w:rsidRPr="00DC23E4">
        <w:rPr>
          <w:rFonts w:ascii="Times New Roman" w:hAnsi="Times New Roman" w:cs="Times New Roman"/>
          <w:b/>
          <w:bCs/>
          <w:sz w:val="24"/>
          <w:szCs w:val="24"/>
        </w:rPr>
        <w:t>Data</w:t>
      </w:r>
      <w:r w:rsidR="00AF5107" w:rsidRPr="00DC23E4">
        <w:rPr>
          <w:rFonts w:ascii="Times New Roman" w:hAnsi="Times New Roman" w:cs="Times New Roman"/>
          <w:b/>
          <w:bCs/>
          <w:sz w:val="24"/>
          <w:szCs w:val="24"/>
        </w:rPr>
        <w:t xml:space="preserve"> </w:t>
      </w:r>
      <w:r w:rsidR="004F0679" w:rsidRPr="00DC23E4">
        <w:rPr>
          <w:rFonts w:ascii="Times New Roman" w:hAnsi="Times New Roman" w:cs="Times New Roman"/>
          <w:b/>
          <w:bCs/>
          <w:sz w:val="24"/>
          <w:szCs w:val="24"/>
        </w:rPr>
        <w:t>for</w:t>
      </w:r>
      <w:r w:rsidR="00AF5107" w:rsidRPr="00DC23E4">
        <w:rPr>
          <w:rFonts w:ascii="Times New Roman" w:hAnsi="Times New Roman" w:cs="Times New Roman"/>
          <w:b/>
          <w:bCs/>
          <w:sz w:val="24"/>
          <w:szCs w:val="24"/>
        </w:rPr>
        <w:t xml:space="preserve"> Estimat</w:t>
      </w:r>
      <w:r w:rsidR="004F0679" w:rsidRPr="00DC23E4">
        <w:rPr>
          <w:rFonts w:ascii="Times New Roman" w:hAnsi="Times New Roman" w:cs="Times New Roman"/>
          <w:b/>
          <w:bCs/>
          <w:sz w:val="24"/>
          <w:szCs w:val="24"/>
        </w:rPr>
        <w:t xml:space="preserve">ing </w:t>
      </w:r>
      <w:r w:rsidR="00BF5F4C" w:rsidRPr="00DC23E4">
        <w:rPr>
          <w:rFonts w:ascii="Times New Roman" w:hAnsi="Times New Roman" w:cs="Times New Roman"/>
          <w:b/>
          <w:bCs/>
          <w:sz w:val="24"/>
          <w:szCs w:val="24"/>
        </w:rPr>
        <w:t>Performance Measures and Arterial Travel Speeds</w:t>
      </w:r>
    </w:p>
    <w:p w14:paraId="5B4AA824" w14:textId="77777777" w:rsidR="00094E20" w:rsidRPr="00DC23E4" w:rsidRDefault="00094E20" w:rsidP="00E61037">
      <w:pPr>
        <w:autoSpaceDE w:val="0"/>
        <w:autoSpaceDN w:val="0"/>
        <w:adjustRightInd w:val="0"/>
        <w:spacing w:after="0" w:line="240" w:lineRule="auto"/>
        <w:rPr>
          <w:rFonts w:ascii="Times New Roman" w:hAnsi="Times New Roman" w:cs="Times New Roman"/>
        </w:rPr>
      </w:pPr>
    </w:p>
    <w:p w14:paraId="04194292" w14:textId="77777777" w:rsidR="001C5EEA" w:rsidRPr="00DC23E4" w:rsidRDefault="001C5EEA" w:rsidP="00E61037">
      <w:pPr>
        <w:autoSpaceDE w:val="0"/>
        <w:autoSpaceDN w:val="0"/>
        <w:adjustRightInd w:val="0"/>
        <w:spacing w:after="0" w:line="240" w:lineRule="auto"/>
        <w:rPr>
          <w:rFonts w:ascii="Times New Roman" w:hAnsi="Times New Roman" w:cs="Times New Roman"/>
        </w:rPr>
      </w:pPr>
    </w:p>
    <w:p w14:paraId="67863177" w14:textId="77777777" w:rsidR="00094E20" w:rsidRPr="00DC23E4" w:rsidRDefault="00094E20" w:rsidP="00E61037">
      <w:pPr>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Travis B. Glick</w:t>
      </w:r>
    </w:p>
    <w:p w14:paraId="0375C5AF" w14:textId="77777777" w:rsidR="00BF5F4C" w:rsidRPr="00DC23E4" w:rsidRDefault="00BF5F4C" w:rsidP="00BF5F4C">
      <w:pPr>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Department of Civil and Environmental Engineering</w:t>
      </w:r>
    </w:p>
    <w:p w14:paraId="42598BF8" w14:textId="77777777" w:rsidR="00E61037" w:rsidRPr="00DC23E4" w:rsidRDefault="00E61037" w:rsidP="00E61037">
      <w:pPr>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Portland State University</w:t>
      </w:r>
    </w:p>
    <w:p w14:paraId="502E2E58" w14:textId="77777777" w:rsidR="00E61037" w:rsidRPr="00DC23E4" w:rsidRDefault="00E61037" w:rsidP="00E61037">
      <w:pPr>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P.O. Box 751</w:t>
      </w:r>
    </w:p>
    <w:p w14:paraId="16B4B89E" w14:textId="77777777" w:rsidR="00E61037" w:rsidRPr="00DC23E4" w:rsidRDefault="00E61037" w:rsidP="00E61037">
      <w:pPr>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Portland, OR 97207-0751</w:t>
      </w:r>
    </w:p>
    <w:p w14:paraId="698C2B11" w14:textId="77777777" w:rsidR="00E61037" w:rsidRPr="00DC23E4" w:rsidRDefault="00E61037" w:rsidP="00E61037">
      <w:pPr>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Phone: (503) 725-4282</w:t>
      </w:r>
    </w:p>
    <w:p w14:paraId="415D0A2F" w14:textId="77777777" w:rsidR="00E61037" w:rsidRPr="00DC23E4" w:rsidRDefault="00E61037" w:rsidP="00E61037">
      <w:pPr>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Fax: (503) 725-5950</w:t>
      </w:r>
    </w:p>
    <w:p w14:paraId="1108E34B" w14:textId="77777777" w:rsidR="001C5EEA" w:rsidRPr="00DC23E4" w:rsidRDefault="001C5EEA" w:rsidP="00E61037">
      <w:pPr>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Email: tglick@pdx.edu</w:t>
      </w:r>
    </w:p>
    <w:p w14:paraId="4F78D6D0" w14:textId="77777777" w:rsidR="0056274E" w:rsidRPr="00DC23E4" w:rsidRDefault="0056274E" w:rsidP="00E61037">
      <w:pPr>
        <w:autoSpaceDE w:val="0"/>
        <w:autoSpaceDN w:val="0"/>
        <w:adjustRightInd w:val="0"/>
        <w:spacing w:after="0" w:line="240" w:lineRule="auto"/>
        <w:rPr>
          <w:rFonts w:ascii="Times New Roman" w:hAnsi="Times New Roman" w:cs="Times New Roman"/>
        </w:rPr>
      </w:pPr>
    </w:p>
    <w:p w14:paraId="4D2171FB" w14:textId="77777777" w:rsidR="00094E20" w:rsidRPr="00DC23E4" w:rsidRDefault="00094E20" w:rsidP="00E61037">
      <w:pPr>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Wei Feng</w:t>
      </w:r>
    </w:p>
    <w:p w14:paraId="7DF1D9AC" w14:textId="14EE9F3D" w:rsidR="00E61037" w:rsidRDefault="00DC5F4A" w:rsidP="00E61037">
      <w:pPr>
        <w:autoSpaceDE w:val="0"/>
        <w:autoSpaceDN w:val="0"/>
        <w:adjustRightInd w:val="0"/>
        <w:spacing w:after="0" w:line="240" w:lineRule="auto"/>
        <w:rPr>
          <w:rFonts w:ascii="Times New Roman" w:hAnsi="Times New Roman" w:cs="Times New Roman"/>
        </w:rPr>
      </w:pPr>
      <w:r>
        <w:rPr>
          <w:rFonts w:ascii="Times New Roman" w:hAnsi="Times New Roman" w:cs="Times New Roman"/>
        </w:rPr>
        <w:t>Performance Measurement</w:t>
      </w:r>
    </w:p>
    <w:p w14:paraId="1248FBC0" w14:textId="6BADD188" w:rsidR="00DC5F4A" w:rsidRDefault="00DC5F4A" w:rsidP="00E61037">
      <w:pPr>
        <w:autoSpaceDE w:val="0"/>
        <w:autoSpaceDN w:val="0"/>
        <w:adjustRightInd w:val="0"/>
        <w:spacing w:after="0" w:line="240" w:lineRule="auto"/>
        <w:rPr>
          <w:rFonts w:ascii="Times New Roman" w:hAnsi="Times New Roman" w:cs="Times New Roman"/>
        </w:rPr>
      </w:pPr>
      <w:r>
        <w:rPr>
          <w:rFonts w:ascii="Times New Roman" w:hAnsi="Times New Roman" w:cs="Times New Roman"/>
        </w:rPr>
        <w:t>Chicago Transit Authority</w:t>
      </w:r>
    </w:p>
    <w:p w14:paraId="215F9A43" w14:textId="064C3C68" w:rsidR="00DC5F4A" w:rsidRPr="00DC23E4" w:rsidRDefault="00DC5F4A" w:rsidP="00E61037">
      <w:pPr>
        <w:autoSpaceDE w:val="0"/>
        <w:autoSpaceDN w:val="0"/>
        <w:adjustRightInd w:val="0"/>
        <w:spacing w:after="0" w:line="240" w:lineRule="auto"/>
        <w:rPr>
          <w:rFonts w:ascii="Times New Roman" w:hAnsi="Times New Roman" w:cs="Times New Roman"/>
        </w:rPr>
      </w:pPr>
      <w:r>
        <w:rPr>
          <w:rFonts w:ascii="Times New Roman" w:hAnsi="Times New Roman" w:cs="Times New Roman"/>
        </w:rPr>
        <w:t>Chicago, IL 60661</w:t>
      </w:r>
    </w:p>
    <w:p w14:paraId="1279EC83" w14:textId="3CFFC11A" w:rsidR="00E61037" w:rsidRPr="00DC23E4" w:rsidRDefault="00E61037" w:rsidP="00E61037">
      <w:pPr>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Phone: (</w:t>
      </w:r>
      <w:r w:rsidR="0081086E">
        <w:rPr>
          <w:rFonts w:ascii="Times New Roman" w:hAnsi="Times New Roman" w:cs="Times New Roman"/>
        </w:rPr>
        <w:t>312</w:t>
      </w:r>
      <w:r w:rsidRPr="00DC23E4">
        <w:rPr>
          <w:rFonts w:ascii="Times New Roman" w:hAnsi="Times New Roman" w:cs="Times New Roman"/>
        </w:rPr>
        <w:t xml:space="preserve">) </w:t>
      </w:r>
      <w:r w:rsidR="0081086E">
        <w:rPr>
          <w:rFonts w:ascii="Times New Roman" w:hAnsi="Times New Roman" w:cs="Times New Roman"/>
        </w:rPr>
        <w:t>681</w:t>
      </w:r>
      <w:r w:rsidRPr="00DC23E4">
        <w:rPr>
          <w:rFonts w:ascii="Times New Roman" w:hAnsi="Times New Roman" w:cs="Times New Roman"/>
        </w:rPr>
        <w:t>-</w:t>
      </w:r>
      <w:r w:rsidR="0081086E">
        <w:rPr>
          <w:rFonts w:ascii="Times New Roman" w:hAnsi="Times New Roman" w:cs="Times New Roman"/>
        </w:rPr>
        <w:t>3486</w:t>
      </w:r>
    </w:p>
    <w:p w14:paraId="08E8721B" w14:textId="2354EDEE" w:rsidR="001C5EEA" w:rsidRPr="00DC23E4" w:rsidRDefault="001C5EEA" w:rsidP="00E61037">
      <w:pPr>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Email: wfeng@</w:t>
      </w:r>
      <w:r w:rsidR="00DC5F4A">
        <w:rPr>
          <w:rFonts w:ascii="Times New Roman" w:hAnsi="Times New Roman" w:cs="Times New Roman"/>
        </w:rPr>
        <w:t>transitchicago.com</w:t>
      </w:r>
    </w:p>
    <w:p w14:paraId="4834BDE9" w14:textId="2797A477" w:rsidR="0056274E" w:rsidRPr="00DC23E4" w:rsidRDefault="0056274E" w:rsidP="00E61037">
      <w:pPr>
        <w:autoSpaceDE w:val="0"/>
        <w:autoSpaceDN w:val="0"/>
        <w:adjustRightInd w:val="0"/>
        <w:spacing w:after="0" w:line="240" w:lineRule="auto"/>
        <w:rPr>
          <w:rFonts w:ascii="Times New Roman" w:hAnsi="Times New Roman" w:cs="Times New Roman"/>
        </w:rPr>
      </w:pPr>
    </w:p>
    <w:p w14:paraId="17EDB1C5" w14:textId="225B81BA" w:rsidR="005520B2" w:rsidRPr="00DC23E4" w:rsidRDefault="005520B2" w:rsidP="00E61037">
      <w:pPr>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Robert L. Bertini</w:t>
      </w:r>
      <w:r w:rsidR="00740CFC">
        <w:rPr>
          <w:rFonts w:ascii="Times New Roman" w:hAnsi="Times New Roman" w:cs="Times New Roman"/>
        </w:rPr>
        <w:t xml:space="preserve"> </w:t>
      </w:r>
    </w:p>
    <w:p w14:paraId="66487FAE" w14:textId="77777777" w:rsidR="00BF5F4C" w:rsidRPr="00DC23E4" w:rsidRDefault="00BF5F4C" w:rsidP="00BF5F4C">
      <w:pPr>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Department of Civil and Environmental Engineering</w:t>
      </w:r>
    </w:p>
    <w:p w14:paraId="1B3F8CBA" w14:textId="7A861424" w:rsidR="00E61037" w:rsidRPr="00DC23E4" w:rsidRDefault="00F36AB7" w:rsidP="00E61037">
      <w:pPr>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California Polytechnic State University</w:t>
      </w:r>
    </w:p>
    <w:p w14:paraId="4462D410" w14:textId="47FE641A" w:rsidR="00E61037" w:rsidRPr="00DC23E4" w:rsidRDefault="00F36AB7" w:rsidP="00E61037">
      <w:pPr>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1 Grand Avenue</w:t>
      </w:r>
    </w:p>
    <w:p w14:paraId="1E6E40F5" w14:textId="33BA6FCE" w:rsidR="00E61037" w:rsidRPr="007E5866" w:rsidRDefault="00F36AB7" w:rsidP="00E61037">
      <w:pPr>
        <w:autoSpaceDE w:val="0"/>
        <w:autoSpaceDN w:val="0"/>
        <w:adjustRightInd w:val="0"/>
        <w:spacing w:after="0" w:line="240" w:lineRule="auto"/>
        <w:rPr>
          <w:rFonts w:ascii="Times New Roman" w:hAnsi="Times New Roman" w:cs="Times New Roman"/>
          <w:lang w:val="es-AR"/>
        </w:rPr>
      </w:pPr>
      <w:r w:rsidRPr="007E5866">
        <w:rPr>
          <w:rFonts w:ascii="Times New Roman" w:hAnsi="Times New Roman" w:cs="Times New Roman"/>
          <w:lang w:val="es-AR"/>
        </w:rPr>
        <w:t>San Luis Obispo, CA 93407-0353</w:t>
      </w:r>
    </w:p>
    <w:p w14:paraId="5D0C11EE" w14:textId="32678FDF" w:rsidR="00E61037" w:rsidRPr="007E5866" w:rsidRDefault="00E61037" w:rsidP="00E61037">
      <w:pPr>
        <w:autoSpaceDE w:val="0"/>
        <w:autoSpaceDN w:val="0"/>
        <w:adjustRightInd w:val="0"/>
        <w:spacing w:after="0" w:line="240" w:lineRule="auto"/>
        <w:rPr>
          <w:rFonts w:ascii="Times New Roman" w:hAnsi="Times New Roman" w:cs="Times New Roman"/>
          <w:lang w:val="es-AR"/>
        </w:rPr>
      </w:pPr>
      <w:r w:rsidRPr="007E5866">
        <w:rPr>
          <w:rFonts w:ascii="Times New Roman" w:hAnsi="Times New Roman" w:cs="Times New Roman"/>
          <w:lang w:val="es-AR"/>
        </w:rPr>
        <w:t>Phone: (</w:t>
      </w:r>
      <w:r w:rsidR="00F36AB7" w:rsidRPr="007E5866">
        <w:rPr>
          <w:rFonts w:ascii="Times New Roman" w:hAnsi="Times New Roman" w:cs="Times New Roman"/>
          <w:lang w:val="es-AR"/>
        </w:rPr>
        <w:t>805</w:t>
      </w:r>
      <w:r w:rsidRPr="007E5866">
        <w:rPr>
          <w:rFonts w:ascii="Times New Roman" w:hAnsi="Times New Roman" w:cs="Times New Roman"/>
          <w:lang w:val="es-AR"/>
        </w:rPr>
        <w:t xml:space="preserve">) </w:t>
      </w:r>
      <w:r w:rsidR="00F36AB7" w:rsidRPr="007E5866">
        <w:rPr>
          <w:rFonts w:ascii="Times New Roman" w:hAnsi="Times New Roman" w:cs="Times New Roman"/>
          <w:lang w:val="es-AR"/>
        </w:rPr>
        <w:t>756-1365</w:t>
      </w:r>
    </w:p>
    <w:p w14:paraId="3318BE90" w14:textId="675E714A" w:rsidR="00E61037" w:rsidRPr="00DC23E4" w:rsidRDefault="00E61037" w:rsidP="00E61037">
      <w:pPr>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Fax: (</w:t>
      </w:r>
      <w:r w:rsidR="00F36AB7" w:rsidRPr="00DC23E4">
        <w:rPr>
          <w:rFonts w:ascii="Times New Roman" w:hAnsi="Times New Roman" w:cs="Times New Roman"/>
        </w:rPr>
        <w:t>805</w:t>
      </w:r>
      <w:r w:rsidRPr="00DC23E4">
        <w:rPr>
          <w:rFonts w:ascii="Times New Roman" w:hAnsi="Times New Roman" w:cs="Times New Roman"/>
        </w:rPr>
        <w:t xml:space="preserve">) </w:t>
      </w:r>
      <w:r w:rsidR="00F36AB7" w:rsidRPr="00DC23E4">
        <w:rPr>
          <w:rFonts w:ascii="Times New Roman" w:hAnsi="Times New Roman" w:cs="Times New Roman"/>
        </w:rPr>
        <w:t>756-6330</w:t>
      </w:r>
    </w:p>
    <w:p w14:paraId="14F10599" w14:textId="553EF62C" w:rsidR="005520B2" w:rsidRPr="00DC23E4" w:rsidRDefault="005520B2" w:rsidP="00E61037">
      <w:pPr>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 xml:space="preserve">Email: </w:t>
      </w:r>
      <w:r w:rsidR="00F36AB7" w:rsidRPr="00DC23E4">
        <w:rPr>
          <w:rFonts w:ascii="Times New Roman" w:hAnsi="Times New Roman" w:cs="Times New Roman"/>
        </w:rPr>
        <w:t>rbertini@calpoly.edu</w:t>
      </w:r>
    </w:p>
    <w:p w14:paraId="3315D1BE" w14:textId="77777777" w:rsidR="005520B2" w:rsidRPr="00DC23E4" w:rsidRDefault="005520B2" w:rsidP="00E61037">
      <w:pPr>
        <w:autoSpaceDE w:val="0"/>
        <w:autoSpaceDN w:val="0"/>
        <w:adjustRightInd w:val="0"/>
        <w:spacing w:after="0" w:line="240" w:lineRule="auto"/>
        <w:rPr>
          <w:rFonts w:ascii="Times New Roman" w:hAnsi="Times New Roman" w:cs="Times New Roman"/>
        </w:rPr>
      </w:pPr>
    </w:p>
    <w:p w14:paraId="6F6A5199" w14:textId="5B19543B" w:rsidR="001C5EEA" w:rsidRPr="00DC23E4" w:rsidRDefault="001C5EEA" w:rsidP="00E61037">
      <w:pPr>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Miguel A. Figliozzi</w:t>
      </w:r>
    </w:p>
    <w:p w14:paraId="144467F2" w14:textId="77777777" w:rsidR="00BF5F4C" w:rsidRPr="00DC23E4" w:rsidRDefault="00BF5F4C" w:rsidP="00BF5F4C">
      <w:pPr>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Department of Civil and Environmental Engineering</w:t>
      </w:r>
    </w:p>
    <w:p w14:paraId="1662E957" w14:textId="77777777" w:rsidR="00E61037" w:rsidRPr="00DC23E4" w:rsidRDefault="00E61037" w:rsidP="00E61037">
      <w:pPr>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Portland State University</w:t>
      </w:r>
    </w:p>
    <w:p w14:paraId="3A0B046D" w14:textId="77777777" w:rsidR="00E61037" w:rsidRPr="00DC23E4" w:rsidRDefault="00E61037" w:rsidP="00E61037">
      <w:pPr>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P.O. Box 751</w:t>
      </w:r>
    </w:p>
    <w:p w14:paraId="53B5987F" w14:textId="77777777" w:rsidR="00E61037" w:rsidRPr="00DC23E4" w:rsidRDefault="00E61037" w:rsidP="00E61037">
      <w:pPr>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Portland, OR 97207-0751</w:t>
      </w:r>
    </w:p>
    <w:p w14:paraId="65832BC6" w14:textId="77777777" w:rsidR="00E61037" w:rsidRPr="00DC23E4" w:rsidRDefault="00E61037" w:rsidP="00E61037">
      <w:pPr>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Phone: (503) 725-4282</w:t>
      </w:r>
    </w:p>
    <w:p w14:paraId="74332F41" w14:textId="77777777" w:rsidR="00E61037" w:rsidRPr="00DC23E4" w:rsidRDefault="00E61037" w:rsidP="00E61037">
      <w:pPr>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Fax: (503) 725-5950</w:t>
      </w:r>
    </w:p>
    <w:p w14:paraId="329B6A0E" w14:textId="2ACE4A00" w:rsidR="00EE5425" w:rsidRPr="00DC23E4" w:rsidRDefault="001C5EEA" w:rsidP="00E61037">
      <w:pPr>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 xml:space="preserve">Email: </w:t>
      </w:r>
      <w:r w:rsidR="00E61037" w:rsidRPr="00DC23E4">
        <w:rPr>
          <w:rFonts w:ascii="Times New Roman" w:hAnsi="Times New Roman" w:cs="Times New Roman"/>
        </w:rPr>
        <w:t>figliozzi@pdx.edu</w:t>
      </w:r>
    </w:p>
    <w:p w14:paraId="24E6C422" w14:textId="77777777" w:rsidR="00E61037" w:rsidRPr="00DC23E4" w:rsidRDefault="00E61037" w:rsidP="00E61037">
      <w:pPr>
        <w:autoSpaceDE w:val="0"/>
        <w:autoSpaceDN w:val="0"/>
        <w:adjustRightInd w:val="0"/>
        <w:spacing w:after="0" w:line="240" w:lineRule="auto"/>
        <w:rPr>
          <w:rFonts w:ascii="Times New Roman" w:hAnsi="Times New Roman" w:cs="Times New Roman"/>
        </w:rPr>
      </w:pPr>
    </w:p>
    <w:p w14:paraId="64945E6F" w14:textId="47F51409" w:rsidR="00207684" w:rsidRPr="00DC23E4" w:rsidRDefault="00740CFC" w:rsidP="00E6103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p>
    <w:p w14:paraId="6599C39E" w14:textId="77777777" w:rsidR="00F8112E" w:rsidRPr="00DC23E4" w:rsidRDefault="00F8112E" w:rsidP="00E61037">
      <w:pPr>
        <w:autoSpaceDE w:val="0"/>
        <w:autoSpaceDN w:val="0"/>
        <w:adjustRightInd w:val="0"/>
        <w:spacing w:after="0" w:line="240" w:lineRule="auto"/>
        <w:rPr>
          <w:rFonts w:ascii="Times New Roman" w:hAnsi="Times New Roman" w:cs="Times New Roman"/>
        </w:rPr>
      </w:pPr>
    </w:p>
    <w:p w14:paraId="19DCA566" w14:textId="4457DB78" w:rsidR="00187956" w:rsidRPr="00E33F24" w:rsidRDefault="00E33F24" w:rsidP="00E33F24">
      <w:pPr>
        <w:autoSpaceDE w:val="0"/>
        <w:autoSpaceDN w:val="0"/>
        <w:adjustRightInd w:val="0"/>
        <w:spacing w:after="0" w:line="240" w:lineRule="auto"/>
        <w:jc w:val="center"/>
        <w:rPr>
          <w:rFonts w:ascii="Times New Roman" w:hAnsi="Times New Roman" w:cs="Times New Roman"/>
          <w:b/>
        </w:rPr>
      </w:pPr>
      <w:r w:rsidRPr="00E33F24">
        <w:rPr>
          <w:rFonts w:ascii="Times New Roman" w:hAnsi="Times New Roman" w:cs="Times New Roman"/>
          <w:b/>
        </w:rPr>
        <w:t xml:space="preserve">Forthcoming 2015 </w:t>
      </w:r>
      <w:r w:rsidR="00187956" w:rsidRPr="00E33F24">
        <w:rPr>
          <w:rFonts w:ascii="Times New Roman" w:hAnsi="Times New Roman" w:cs="Times New Roman"/>
          <w:b/>
        </w:rPr>
        <w:t xml:space="preserve">Transportation Research </w:t>
      </w:r>
      <w:r w:rsidRPr="00E33F24">
        <w:rPr>
          <w:rFonts w:ascii="Times New Roman" w:hAnsi="Times New Roman" w:cs="Times New Roman"/>
          <w:b/>
        </w:rPr>
        <w:t>Record</w:t>
      </w:r>
    </w:p>
    <w:p w14:paraId="0CBD69C4" w14:textId="74E07940" w:rsidR="006B6B55" w:rsidRPr="00DC23E4" w:rsidRDefault="00E33F24" w:rsidP="00E6103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bookmarkStart w:id="0" w:name="_GoBack"/>
      <w:bookmarkEnd w:id="0"/>
    </w:p>
    <w:p w14:paraId="78683F47" w14:textId="77777777" w:rsidR="00DD4736" w:rsidRDefault="00DD4736" w:rsidP="00A65590">
      <w:pPr>
        <w:autoSpaceDE w:val="0"/>
        <w:autoSpaceDN w:val="0"/>
        <w:adjustRightInd w:val="0"/>
        <w:spacing w:after="0" w:line="240" w:lineRule="auto"/>
        <w:outlineLvl w:val="0"/>
        <w:rPr>
          <w:rFonts w:ascii="Times New Roman" w:hAnsi="Times New Roman" w:cs="Times New Roman"/>
          <w:b/>
          <w:bCs/>
        </w:rPr>
      </w:pPr>
    </w:p>
    <w:p w14:paraId="60E62FE5" w14:textId="77777777" w:rsidR="0081086E" w:rsidRDefault="0081086E" w:rsidP="00A65590">
      <w:pPr>
        <w:autoSpaceDE w:val="0"/>
        <w:autoSpaceDN w:val="0"/>
        <w:adjustRightInd w:val="0"/>
        <w:spacing w:after="0" w:line="240" w:lineRule="auto"/>
        <w:outlineLvl w:val="0"/>
        <w:rPr>
          <w:rFonts w:ascii="Times New Roman" w:hAnsi="Times New Roman" w:cs="Times New Roman"/>
          <w:b/>
          <w:bCs/>
        </w:rPr>
        <w:sectPr w:rsidR="0081086E" w:rsidSect="00F36AB7">
          <w:headerReference w:type="default" r:id="rId8"/>
          <w:pgSz w:w="12240" w:h="15840"/>
          <w:pgMar w:top="1440" w:right="1440" w:bottom="1440" w:left="1440" w:header="720" w:footer="720" w:gutter="0"/>
          <w:pgNumType w:start="1"/>
          <w:cols w:space="720"/>
          <w:titlePg/>
          <w:docGrid w:linePitch="360"/>
        </w:sectPr>
      </w:pPr>
    </w:p>
    <w:p w14:paraId="64B712A2" w14:textId="47AA0748" w:rsidR="006B6B55" w:rsidRPr="00DC23E4" w:rsidRDefault="006B6B55" w:rsidP="00A65590">
      <w:pPr>
        <w:autoSpaceDE w:val="0"/>
        <w:autoSpaceDN w:val="0"/>
        <w:adjustRightInd w:val="0"/>
        <w:spacing w:after="0" w:line="240" w:lineRule="auto"/>
        <w:outlineLvl w:val="0"/>
        <w:rPr>
          <w:rFonts w:ascii="Times New Roman" w:hAnsi="Times New Roman" w:cs="Times New Roman"/>
          <w:b/>
          <w:bCs/>
        </w:rPr>
      </w:pPr>
      <w:r w:rsidRPr="00DC23E4">
        <w:rPr>
          <w:rFonts w:ascii="Times New Roman" w:hAnsi="Times New Roman" w:cs="Times New Roman"/>
          <w:b/>
          <w:bCs/>
        </w:rPr>
        <w:lastRenderedPageBreak/>
        <w:t>ABSTRACT</w:t>
      </w:r>
    </w:p>
    <w:p w14:paraId="35477302" w14:textId="77777777" w:rsidR="004E512F" w:rsidRPr="00DC23E4" w:rsidRDefault="00E0619B" w:rsidP="00A65590">
      <w:pPr>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T</w:t>
      </w:r>
      <w:r w:rsidR="00EA72AD" w:rsidRPr="00DC23E4">
        <w:rPr>
          <w:rFonts w:ascii="Times New Roman" w:hAnsi="Times New Roman" w:cs="Times New Roman"/>
        </w:rPr>
        <w:t xml:space="preserve">ravel time and operating speed influence </w:t>
      </w:r>
      <w:r w:rsidRPr="00DC23E4">
        <w:rPr>
          <w:rFonts w:ascii="Times New Roman" w:hAnsi="Times New Roman" w:cs="Times New Roman"/>
        </w:rPr>
        <w:t xml:space="preserve">transit </w:t>
      </w:r>
      <w:r w:rsidR="00EA72AD" w:rsidRPr="00DC23E4">
        <w:rPr>
          <w:rFonts w:ascii="Times New Roman" w:hAnsi="Times New Roman" w:cs="Times New Roman"/>
        </w:rPr>
        <w:t xml:space="preserve">service attractiveness, operating cost, and system efficiency. </w:t>
      </w:r>
      <w:r w:rsidR="00995F7D" w:rsidRPr="00DC23E4">
        <w:rPr>
          <w:rFonts w:ascii="Times New Roman" w:hAnsi="Times New Roman" w:cs="Times New Roman"/>
        </w:rPr>
        <w:t>As part of their bus dispatch system (BDS), t</w:t>
      </w:r>
      <w:r w:rsidRPr="00DC23E4">
        <w:rPr>
          <w:rFonts w:ascii="Times New Roman" w:hAnsi="Times New Roman" w:cs="Times New Roman"/>
        </w:rPr>
        <w:t xml:space="preserve">he Tri-County Metropolitan Transportation District of Oregon (TriMet) </w:t>
      </w:r>
      <w:r w:rsidR="00A62B9C" w:rsidRPr="00DC23E4">
        <w:rPr>
          <w:rFonts w:ascii="Times New Roman" w:hAnsi="Times New Roman" w:cs="Times New Roman"/>
        </w:rPr>
        <w:t>has been archiving automatic vehicle location (AVL) and automatic passenger count (APC) data for all bus trips at the stop level</w:t>
      </w:r>
      <w:r w:rsidR="000B17A8" w:rsidRPr="00DC23E4">
        <w:rPr>
          <w:rFonts w:ascii="Times New Roman" w:hAnsi="Times New Roman" w:cs="Times New Roman"/>
        </w:rPr>
        <w:t xml:space="preserve"> since 1997</w:t>
      </w:r>
      <w:r w:rsidR="00A62B9C" w:rsidRPr="00DC23E4">
        <w:rPr>
          <w:rFonts w:ascii="Times New Roman" w:hAnsi="Times New Roman" w:cs="Times New Roman"/>
        </w:rPr>
        <w:t xml:space="preserve">. </w:t>
      </w:r>
      <w:r w:rsidR="00765307" w:rsidRPr="00DC23E4">
        <w:rPr>
          <w:rFonts w:ascii="Times New Roman" w:hAnsi="Times New Roman" w:cs="Times New Roman"/>
        </w:rPr>
        <w:t xml:space="preserve">In 2013, a new and higher resolution bus AVL data collection system was implemented. This new system </w:t>
      </w:r>
      <w:r w:rsidR="00995F7D" w:rsidRPr="00DC23E4">
        <w:rPr>
          <w:rFonts w:ascii="Times New Roman" w:hAnsi="Times New Roman" w:cs="Times New Roman"/>
        </w:rPr>
        <w:t>provides stop-level data as well as</w:t>
      </w:r>
      <w:r w:rsidR="000B17A8" w:rsidRPr="00DC23E4">
        <w:rPr>
          <w:rFonts w:ascii="Times New Roman" w:hAnsi="Times New Roman" w:cs="Times New Roman"/>
        </w:rPr>
        <w:t xml:space="preserve"> </w:t>
      </w:r>
      <w:r w:rsidR="008C76C5" w:rsidRPr="00DC23E4">
        <w:rPr>
          <w:rFonts w:ascii="Times New Roman" w:hAnsi="Times New Roman" w:cs="Times New Roman"/>
        </w:rPr>
        <w:t>5-second resolution (5</w:t>
      </w:r>
      <w:r w:rsidR="00995F7D" w:rsidRPr="00DC23E4">
        <w:rPr>
          <w:rFonts w:ascii="Times New Roman" w:hAnsi="Times New Roman" w:cs="Times New Roman"/>
        </w:rPr>
        <w:t>-</w:t>
      </w:r>
      <w:r w:rsidR="008C76C5" w:rsidRPr="00DC23E4">
        <w:rPr>
          <w:rFonts w:ascii="Times New Roman" w:hAnsi="Times New Roman" w:cs="Times New Roman"/>
        </w:rPr>
        <w:t xml:space="preserve">SR) </w:t>
      </w:r>
      <w:r w:rsidR="00765307" w:rsidRPr="00DC23E4">
        <w:rPr>
          <w:rFonts w:ascii="Times New Roman" w:hAnsi="Times New Roman" w:cs="Times New Roman"/>
        </w:rPr>
        <w:t xml:space="preserve">bus </w:t>
      </w:r>
      <w:r w:rsidR="00995F7D" w:rsidRPr="00DC23E4">
        <w:rPr>
          <w:rFonts w:ascii="Times New Roman" w:hAnsi="Times New Roman" w:cs="Times New Roman"/>
        </w:rPr>
        <w:t>position</w:t>
      </w:r>
      <w:r w:rsidR="00765307" w:rsidRPr="00DC23E4">
        <w:rPr>
          <w:rFonts w:ascii="Times New Roman" w:hAnsi="Times New Roman" w:cs="Times New Roman"/>
        </w:rPr>
        <w:t xml:space="preserve"> </w:t>
      </w:r>
      <w:r w:rsidR="008C76C5" w:rsidRPr="00DC23E4">
        <w:rPr>
          <w:rFonts w:ascii="Times New Roman" w:hAnsi="Times New Roman" w:cs="Times New Roman"/>
        </w:rPr>
        <w:t>data</w:t>
      </w:r>
      <w:r w:rsidR="00995F7D" w:rsidRPr="00DC23E4">
        <w:rPr>
          <w:rFonts w:ascii="Times New Roman" w:hAnsi="Times New Roman" w:cs="Times New Roman"/>
        </w:rPr>
        <w:t xml:space="preserve"> between stops</w:t>
      </w:r>
      <w:r w:rsidR="008C76C5" w:rsidRPr="00DC23E4">
        <w:rPr>
          <w:rFonts w:ascii="Times New Roman" w:hAnsi="Times New Roman" w:cs="Times New Roman"/>
        </w:rPr>
        <w:t xml:space="preserve">.  The objective of this paper is to </w:t>
      </w:r>
      <w:r w:rsidR="00144B96" w:rsidRPr="00DC23E4">
        <w:rPr>
          <w:rFonts w:ascii="Times New Roman" w:hAnsi="Times New Roman" w:cs="Times New Roman"/>
        </w:rPr>
        <w:t xml:space="preserve">explore </w:t>
      </w:r>
      <w:r w:rsidR="00AF5107" w:rsidRPr="00DC23E4">
        <w:rPr>
          <w:rFonts w:ascii="Times New Roman" w:hAnsi="Times New Roman" w:cs="Times New Roman"/>
        </w:rPr>
        <w:t xml:space="preserve">potential applications of the new data for </w:t>
      </w:r>
      <w:r w:rsidR="00995F7D" w:rsidRPr="00DC23E4">
        <w:rPr>
          <w:rFonts w:ascii="Times New Roman" w:hAnsi="Times New Roman" w:cs="Times New Roman"/>
        </w:rPr>
        <w:t>assessing transit performance</w:t>
      </w:r>
      <w:r w:rsidR="00AF5107" w:rsidRPr="00DC23E4">
        <w:rPr>
          <w:rFonts w:ascii="Times New Roman" w:hAnsi="Times New Roman" w:cs="Times New Roman"/>
        </w:rPr>
        <w:t xml:space="preserve"> and </w:t>
      </w:r>
      <w:r w:rsidR="00995F7D" w:rsidRPr="00DC23E4">
        <w:rPr>
          <w:rFonts w:ascii="Times New Roman" w:hAnsi="Times New Roman" w:cs="Times New Roman"/>
        </w:rPr>
        <w:t>for</w:t>
      </w:r>
      <w:r w:rsidR="00AF5107" w:rsidRPr="00DC23E4">
        <w:rPr>
          <w:rFonts w:ascii="Times New Roman" w:hAnsi="Times New Roman" w:cs="Times New Roman"/>
        </w:rPr>
        <w:t xml:space="preserve"> estimat</w:t>
      </w:r>
      <w:r w:rsidR="00995F7D" w:rsidRPr="00DC23E4">
        <w:rPr>
          <w:rFonts w:ascii="Times New Roman" w:hAnsi="Times New Roman" w:cs="Times New Roman"/>
        </w:rPr>
        <w:t>ing</w:t>
      </w:r>
      <w:r w:rsidR="00AF5107" w:rsidRPr="00DC23E4">
        <w:rPr>
          <w:rFonts w:ascii="Times New Roman" w:hAnsi="Times New Roman" w:cs="Times New Roman"/>
        </w:rPr>
        <w:t xml:space="preserve"> </w:t>
      </w:r>
      <w:r w:rsidR="00995F7D" w:rsidRPr="00DC23E4">
        <w:rPr>
          <w:rFonts w:ascii="Times New Roman" w:hAnsi="Times New Roman" w:cs="Times New Roman"/>
        </w:rPr>
        <w:t xml:space="preserve">transportation system </w:t>
      </w:r>
      <w:r w:rsidR="00AF5107" w:rsidRPr="00DC23E4">
        <w:rPr>
          <w:rFonts w:ascii="Times New Roman" w:hAnsi="Times New Roman" w:cs="Times New Roman"/>
        </w:rPr>
        <w:t>performance measure</w:t>
      </w:r>
      <w:r w:rsidR="00995F7D" w:rsidRPr="00DC23E4">
        <w:rPr>
          <w:rFonts w:ascii="Times New Roman" w:hAnsi="Times New Roman" w:cs="Times New Roman"/>
        </w:rPr>
        <w:t>s for</w:t>
      </w:r>
      <w:r w:rsidR="00AF5107" w:rsidRPr="00DC23E4">
        <w:rPr>
          <w:rFonts w:ascii="Times New Roman" w:hAnsi="Times New Roman" w:cs="Times New Roman"/>
        </w:rPr>
        <w:t xml:space="preserve"> urban arterials. Results suggest that th</w:t>
      </w:r>
      <w:r w:rsidR="008C76C5" w:rsidRPr="00DC23E4">
        <w:rPr>
          <w:rFonts w:ascii="Times New Roman" w:hAnsi="Times New Roman" w:cs="Times New Roman"/>
        </w:rPr>
        <w:t>e</w:t>
      </w:r>
      <w:r w:rsidR="00841205" w:rsidRPr="00DC23E4">
        <w:rPr>
          <w:rFonts w:ascii="Times New Roman" w:hAnsi="Times New Roman" w:cs="Times New Roman"/>
        </w:rPr>
        <w:t xml:space="preserve"> 5-SR data provides high resolution time and position information which can be used to determine </w:t>
      </w:r>
      <w:r w:rsidR="00144B96" w:rsidRPr="00DC23E4">
        <w:rPr>
          <w:rFonts w:ascii="Times New Roman" w:hAnsi="Times New Roman" w:cs="Times New Roman"/>
        </w:rPr>
        <w:t>bus</w:t>
      </w:r>
      <w:r w:rsidR="008C76C5" w:rsidRPr="00DC23E4">
        <w:rPr>
          <w:rFonts w:ascii="Times New Roman" w:hAnsi="Times New Roman" w:cs="Times New Roman"/>
        </w:rPr>
        <w:t xml:space="preserve"> travel speed</w:t>
      </w:r>
      <w:r w:rsidR="00144B96" w:rsidRPr="00DC23E4">
        <w:rPr>
          <w:rFonts w:ascii="Times New Roman" w:hAnsi="Times New Roman" w:cs="Times New Roman"/>
        </w:rPr>
        <w:t>s between bus stops</w:t>
      </w:r>
      <w:r w:rsidR="008C76C5" w:rsidRPr="00DC23E4">
        <w:rPr>
          <w:rFonts w:ascii="Times New Roman" w:hAnsi="Times New Roman" w:cs="Times New Roman"/>
        </w:rPr>
        <w:t xml:space="preserve">, </w:t>
      </w:r>
      <w:r w:rsidR="00144B96" w:rsidRPr="00DC23E4">
        <w:rPr>
          <w:rFonts w:ascii="Times New Roman" w:hAnsi="Times New Roman" w:cs="Times New Roman"/>
        </w:rPr>
        <w:t>identify</w:t>
      </w:r>
      <w:r w:rsidR="008C76C5" w:rsidRPr="00DC23E4">
        <w:rPr>
          <w:rFonts w:ascii="Times New Roman" w:hAnsi="Times New Roman" w:cs="Times New Roman"/>
        </w:rPr>
        <w:t xml:space="preserve"> speed breakdown</w:t>
      </w:r>
      <w:r w:rsidR="00AF5107" w:rsidRPr="00DC23E4">
        <w:rPr>
          <w:rFonts w:ascii="Times New Roman" w:hAnsi="Times New Roman" w:cs="Times New Roman"/>
        </w:rPr>
        <w:t>s</w:t>
      </w:r>
      <w:r w:rsidR="00C82485" w:rsidRPr="00DC23E4">
        <w:rPr>
          <w:rFonts w:ascii="Times New Roman" w:hAnsi="Times New Roman" w:cs="Times New Roman"/>
        </w:rPr>
        <w:t>,</w:t>
      </w:r>
      <w:r w:rsidR="00144B96" w:rsidRPr="00DC23E4">
        <w:rPr>
          <w:rFonts w:ascii="Times New Roman" w:hAnsi="Times New Roman" w:cs="Times New Roman"/>
        </w:rPr>
        <w:t xml:space="preserve"> and estimate intersection signal/queuing delay</w:t>
      </w:r>
      <w:r w:rsidR="00AF5107" w:rsidRPr="00DC23E4">
        <w:rPr>
          <w:rFonts w:ascii="Times New Roman" w:hAnsi="Times New Roman" w:cs="Times New Roman"/>
        </w:rPr>
        <w:t>s</w:t>
      </w:r>
      <w:r w:rsidR="008C76C5" w:rsidRPr="00DC23E4">
        <w:rPr>
          <w:rFonts w:ascii="Times New Roman" w:hAnsi="Times New Roman" w:cs="Times New Roman"/>
        </w:rPr>
        <w:t>.</w:t>
      </w:r>
      <w:r w:rsidR="00E01664" w:rsidRPr="00DC23E4">
        <w:rPr>
          <w:rFonts w:ascii="Times New Roman" w:hAnsi="Times New Roman" w:cs="Times New Roman"/>
        </w:rPr>
        <w:t xml:space="preserve"> </w:t>
      </w:r>
    </w:p>
    <w:p w14:paraId="5000A6C4" w14:textId="77777777" w:rsidR="001F1AA3" w:rsidRDefault="001F1AA3" w:rsidP="00A65590">
      <w:pPr>
        <w:autoSpaceDE w:val="0"/>
        <w:autoSpaceDN w:val="0"/>
        <w:adjustRightInd w:val="0"/>
        <w:spacing w:after="0" w:line="240" w:lineRule="auto"/>
        <w:rPr>
          <w:rFonts w:ascii="Times New Roman" w:hAnsi="Times New Roman" w:cs="Times New Roman"/>
        </w:rPr>
      </w:pPr>
    </w:p>
    <w:p w14:paraId="27A9D499" w14:textId="162DBC20" w:rsidR="006B6B55" w:rsidRPr="001F1AA3" w:rsidRDefault="004144EB" w:rsidP="00A65590">
      <w:pPr>
        <w:autoSpaceDE w:val="0"/>
        <w:autoSpaceDN w:val="0"/>
        <w:adjustRightInd w:val="0"/>
        <w:spacing w:after="0" w:line="240" w:lineRule="auto"/>
        <w:rPr>
          <w:rFonts w:ascii="Times New Roman" w:hAnsi="Times New Roman" w:cs="Times New Roman"/>
          <w:bCs/>
        </w:rPr>
      </w:pPr>
      <w:r w:rsidRPr="00DC23E4">
        <w:rPr>
          <w:rFonts w:ascii="Times New Roman" w:hAnsi="Times New Roman" w:cs="Times New Roman"/>
          <w:b/>
        </w:rPr>
        <w:t>Key</w:t>
      </w:r>
      <w:r w:rsidR="001F1AA3">
        <w:rPr>
          <w:rFonts w:ascii="Times New Roman" w:hAnsi="Times New Roman" w:cs="Times New Roman"/>
          <w:b/>
        </w:rPr>
        <w:t>w</w:t>
      </w:r>
      <w:r w:rsidRPr="00DC23E4">
        <w:rPr>
          <w:rFonts w:ascii="Times New Roman" w:hAnsi="Times New Roman" w:cs="Times New Roman"/>
          <w:b/>
        </w:rPr>
        <w:t>ords:</w:t>
      </w:r>
      <w:r w:rsidR="00916F3E" w:rsidRPr="00DC23E4">
        <w:rPr>
          <w:rFonts w:ascii="Times New Roman" w:hAnsi="Times New Roman" w:cs="Times New Roman"/>
          <w:b/>
        </w:rPr>
        <w:t xml:space="preserve"> </w:t>
      </w:r>
      <w:r w:rsidR="001F1AA3">
        <w:rPr>
          <w:rFonts w:ascii="Times New Roman" w:hAnsi="Times New Roman" w:cs="Times New Roman"/>
        </w:rPr>
        <w:t>transit performance</w:t>
      </w:r>
      <w:r w:rsidR="00492308">
        <w:rPr>
          <w:rFonts w:ascii="Times New Roman" w:hAnsi="Times New Roman" w:cs="Times New Roman"/>
        </w:rPr>
        <w:t>; archived</w:t>
      </w:r>
      <w:r w:rsidR="001F1AA3">
        <w:rPr>
          <w:rFonts w:ascii="Times New Roman" w:hAnsi="Times New Roman" w:cs="Times New Roman"/>
        </w:rPr>
        <w:t xml:space="preserve"> data; automatic vehicle location; </w:t>
      </w:r>
      <w:r w:rsidR="00492308">
        <w:rPr>
          <w:rFonts w:ascii="Times New Roman" w:hAnsi="Times New Roman" w:cs="Times New Roman"/>
        </w:rPr>
        <w:t>speed breakdown</w:t>
      </w:r>
      <w:r w:rsidR="001F1AA3">
        <w:rPr>
          <w:rFonts w:ascii="Times New Roman" w:hAnsi="Times New Roman" w:cs="Times New Roman"/>
        </w:rPr>
        <w:t>; urban arterial</w:t>
      </w:r>
    </w:p>
    <w:p w14:paraId="7A8FA1DF" w14:textId="77777777" w:rsidR="00995F7D" w:rsidRPr="00DC23E4" w:rsidRDefault="00995F7D">
      <w:pPr>
        <w:rPr>
          <w:rFonts w:ascii="Times New Roman" w:hAnsi="Times New Roman" w:cs="Times New Roman"/>
          <w:b/>
          <w:bCs/>
        </w:rPr>
      </w:pPr>
      <w:r w:rsidRPr="00DC23E4">
        <w:rPr>
          <w:rFonts w:ascii="Times New Roman" w:hAnsi="Times New Roman" w:cs="Times New Roman"/>
          <w:b/>
          <w:bCs/>
        </w:rPr>
        <w:br w:type="page"/>
      </w:r>
    </w:p>
    <w:p w14:paraId="394DC940" w14:textId="422AAF30" w:rsidR="006B6B55" w:rsidRPr="00DC23E4" w:rsidRDefault="006B6B55" w:rsidP="00A65590">
      <w:pPr>
        <w:autoSpaceDE w:val="0"/>
        <w:autoSpaceDN w:val="0"/>
        <w:adjustRightInd w:val="0"/>
        <w:spacing w:after="0" w:line="240" w:lineRule="auto"/>
        <w:outlineLvl w:val="0"/>
        <w:rPr>
          <w:rFonts w:ascii="Times New Roman" w:hAnsi="Times New Roman" w:cs="Times New Roman"/>
          <w:b/>
          <w:bCs/>
        </w:rPr>
      </w:pPr>
      <w:r w:rsidRPr="00DC23E4">
        <w:rPr>
          <w:rFonts w:ascii="Times New Roman" w:hAnsi="Times New Roman" w:cs="Times New Roman"/>
          <w:b/>
          <w:bCs/>
        </w:rPr>
        <w:lastRenderedPageBreak/>
        <w:t>INTRODUCTION</w:t>
      </w:r>
    </w:p>
    <w:p w14:paraId="0A9C14EE" w14:textId="1C311B3A" w:rsidR="00A65590" w:rsidRPr="00DC23E4" w:rsidRDefault="00A80086" w:rsidP="00A65590">
      <w:pPr>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Analysis and modeling of b</w:t>
      </w:r>
      <w:r w:rsidR="00DC4903" w:rsidRPr="00DC23E4">
        <w:rPr>
          <w:rFonts w:ascii="Times New Roman" w:hAnsi="Times New Roman" w:cs="Times New Roman"/>
        </w:rPr>
        <w:t>us</w:t>
      </w:r>
      <w:r w:rsidR="0007141D" w:rsidRPr="00DC23E4">
        <w:rPr>
          <w:rFonts w:ascii="Times New Roman" w:hAnsi="Times New Roman" w:cs="Times New Roman"/>
        </w:rPr>
        <w:t xml:space="preserve"> travel time and operating speed </w:t>
      </w:r>
      <w:r w:rsidRPr="00DC23E4">
        <w:rPr>
          <w:rFonts w:ascii="Times New Roman" w:hAnsi="Times New Roman" w:cs="Times New Roman"/>
        </w:rPr>
        <w:t xml:space="preserve">are </w:t>
      </w:r>
      <w:r w:rsidR="00207684" w:rsidRPr="00DC23E4">
        <w:rPr>
          <w:rFonts w:ascii="Times New Roman" w:hAnsi="Times New Roman" w:cs="Times New Roman"/>
        </w:rPr>
        <w:t>integral</w:t>
      </w:r>
      <w:r w:rsidR="0007141D" w:rsidRPr="00DC23E4">
        <w:rPr>
          <w:rFonts w:ascii="Times New Roman" w:hAnsi="Times New Roman" w:cs="Times New Roman"/>
        </w:rPr>
        <w:t xml:space="preserve"> for </w:t>
      </w:r>
      <w:r w:rsidR="00C31059" w:rsidRPr="00DC23E4">
        <w:rPr>
          <w:rFonts w:ascii="Times New Roman" w:hAnsi="Times New Roman" w:cs="Times New Roman"/>
        </w:rPr>
        <w:t xml:space="preserve">the transportation planning process </w:t>
      </w:r>
      <w:r w:rsidR="00A50BB0" w:rsidRPr="00DC23E4">
        <w:rPr>
          <w:rFonts w:ascii="Times New Roman" w:hAnsi="Times New Roman" w:cs="Times New Roman"/>
        </w:rPr>
        <w:t>(</w:t>
      </w:r>
      <w:r w:rsidR="00043B15" w:rsidRPr="00DC23E4">
        <w:rPr>
          <w:rFonts w:ascii="Times New Roman" w:hAnsi="Times New Roman" w:cs="Times New Roman"/>
          <w:i/>
        </w:rPr>
        <w:fldChar w:fldCharType="begin"/>
      </w:r>
      <w:r w:rsidR="00043B15" w:rsidRPr="00DC23E4">
        <w:rPr>
          <w:rFonts w:ascii="Times New Roman" w:hAnsi="Times New Roman" w:cs="Times New Roman"/>
          <w:i/>
        </w:rPr>
        <w:instrText xml:space="preserve"> REF _Ref394571370 \w \h  \* MERGEFORMAT </w:instrText>
      </w:r>
      <w:r w:rsidR="00043B15" w:rsidRPr="00DC23E4">
        <w:rPr>
          <w:rFonts w:ascii="Times New Roman" w:hAnsi="Times New Roman" w:cs="Times New Roman"/>
          <w:i/>
        </w:rPr>
      </w:r>
      <w:r w:rsidR="00043B15" w:rsidRPr="00DC23E4">
        <w:rPr>
          <w:rFonts w:ascii="Times New Roman" w:hAnsi="Times New Roman" w:cs="Times New Roman"/>
          <w:i/>
        </w:rPr>
        <w:fldChar w:fldCharType="separate"/>
      </w:r>
      <w:r w:rsidR="007C3BB1">
        <w:rPr>
          <w:rFonts w:ascii="Times New Roman" w:hAnsi="Times New Roman" w:cs="Times New Roman"/>
          <w:i/>
        </w:rPr>
        <w:t>1</w:t>
      </w:r>
      <w:r w:rsidR="00043B15" w:rsidRPr="00DC23E4">
        <w:rPr>
          <w:rFonts w:ascii="Times New Roman" w:hAnsi="Times New Roman" w:cs="Times New Roman"/>
          <w:i/>
        </w:rPr>
        <w:fldChar w:fldCharType="end"/>
      </w:r>
      <w:r w:rsidR="00A50BB0" w:rsidRPr="00DC23E4">
        <w:rPr>
          <w:rFonts w:ascii="Times New Roman" w:hAnsi="Times New Roman" w:cs="Times New Roman"/>
        </w:rPr>
        <w:t>)</w:t>
      </w:r>
      <w:r w:rsidR="00C31059" w:rsidRPr="00DC23E4">
        <w:rPr>
          <w:rFonts w:ascii="Times New Roman" w:hAnsi="Times New Roman" w:cs="Times New Roman"/>
        </w:rPr>
        <w:t>,</w:t>
      </w:r>
      <w:r w:rsidR="0007141D" w:rsidRPr="00DC23E4">
        <w:rPr>
          <w:rFonts w:ascii="Times New Roman" w:hAnsi="Times New Roman" w:cs="Times New Roman"/>
        </w:rPr>
        <w:t xml:space="preserve"> operations management, route planning and scheduling, </w:t>
      </w:r>
      <w:r w:rsidR="007A45B0">
        <w:rPr>
          <w:rFonts w:ascii="Times New Roman" w:hAnsi="Times New Roman" w:cs="Times New Roman"/>
        </w:rPr>
        <w:t>and</w:t>
      </w:r>
      <w:r w:rsidR="0007141D" w:rsidRPr="00DC23E4">
        <w:rPr>
          <w:rFonts w:ascii="Times New Roman" w:hAnsi="Times New Roman" w:cs="Times New Roman"/>
        </w:rPr>
        <w:t xml:space="preserve"> </w:t>
      </w:r>
      <w:r w:rsidR="00C31059" w:rsidRPr="00DC23E4">
        <w:rPr>
          <w:rFonts w:ascii="Times New Roman" w:hAnsi="Times New Roman" w:cs="Times New Roman"/>
        </w:rPr>
        <w:t xml:space="preserve">continued </w:t>
      </w:r>
      <w:r w:rsidR="0007141D" w:rsidRPr="00DC23E4">
        <w:rPr>
          <w:rFonts w:ascii="Times New Roman" w:hAnsi="Times New Roman" w:cs="Times New Roman"/>
        </w:rPr>
        <w:t>performance measurement and evaluation</w:t>
      </w:r>
      <w:r w:rsidR="00EE6CBB" w:rsidRPr="00DC23E4">
        <w:rPr>
          <w:rFonts w:ascii="Times New Roman" w:hAnsi="Times New Roman" w:cs="Times New Roman"/>
        </w:rPr>
        <w:t xml:space="preserve"> </w:t>
      </w:r>
      <w:r w:rsidR="00A50BB0" w:rsidRPr="00DC23E4">
        <w:rPr>
          <w:rFonts w:ascii="Times New Roman" w:hAnsi="Times New Roman" w:cs="Times New Roman"/>
        </w:rPr>
        <w:t>(</w:t>
      </w:r>
      <w:r w:rsidR="00043B15" w:rsidRPr="00DC23E4">
        <w:rPr>
          <w:rFonts w:ascii="Times New Roman" w:hAnsi="Times New Roman" w:cs="Times New Roman"/>
          <w:i/>
        </w:rPr>
        <w:fldChar w:fldCharType="begin"/>
      </w:r>
      <w:r w:rsidR="00043B15" w:rsidRPr="00DC23E4">
        <w:rPr>
          <w:rFonts w:ascii="Times New Roman" w:hAnsi="Times New Roman" w:cs="Times New Roman"/>
          <w:i/>
        </w:rPr>
        <w:instrText xml:space="preserve"> REF _Ref394571476 \w \h  \* MERGEFORMAT </w:instrText>
      </w:r>
      <w:r w:rsidR="00043B15" w:rsidRPr="00DC23E4">
        <w:rPr>
          <w:rFonts w:ascii="Times New Roman" w:hAnsi="Times New Roman" w:cs="Times New Roman"/>
          <w:i/>
        </w:rPr>
      </w:r>
      <w:r w:rsidR="00043B15" w:rsidRPr="00DC23E4">
        <w:rPr>
          <w:rFonts w:ascii="Times New Roman" w:hAnsi="Times New Roman" w:cs="Times New Roman"/>
          <w:i/>
        </w:rPr>
        <w:fldChar w:fldCharType="separate"/>
      </w:r>
      <w:r w:rsidR="007C3BB1">
        <w:rPr>
          <w:rFonts w:ascii="Times New Roman" w:hAnsi="Times New Roman" w:cs="Times New Roman"/>
          <w:i/>
        </w:rPr>
        <w:t>2</w:t>
      </w:r>
      <w:r w:rsidR="00043B15" w:rsidRPr="00DC23E4">
        <w:rPr>
          <w:rFonts w:ascii="Times New Roman" w:hAnsi="Times New Roman" w:cs="Times New Roman"/>
          <w:i/>
        </w:rPr>
        <w:fldChar w:fldCharType="end"/>
      </w:r>
      <w:r w:rsidR="00A50BB0" w:rsidRPr="00DC23E4">
        <w:rPr>
          <w:rFonts w:ascii="Times New Roman" w:hAnsi="Times New Roman" w:cs="Times New Roman"/>
        </w:rPr>
        <w:t>)</w:t>
      </w:r>
      <w:r w:rsidR="0007141D" w:rsidRPr="00DC23E4">
        <w:rPr>
          <w:rFonts w:ascii="Times New Roman" w:hAnsi="Times New Roman" w:cs="Times New Roman"/>
        </w:rPr>
        <w:t xml:space="preserve">. This study </w:t>
      </w:r>
      <w:r w:rsidR="007A45B0">
        <w:rPr>
          <w:rFonts w:ascii="Times New Roman" w:hAnsi="Times New Roman" w:cs="Times New Roman"/>
        </w:rPr>
        <w:t>uses</w:t>
      </w:r>
      <w:r w:rsidR="0007141D" w:rsidRPr="00DC23E4">
        <w:rPr>
          <w:rFonts w:ascii="Times New Roman" w:hAnsi="Times New Roman" w:cs="Times New Roman"/>
        </w:rPr>
        <w:t xml:space="preserve"> </w:t>
      </w:r>
      <w:r w:rsidR="00392FBF" w:rsidRPr="00DC23E4">
        <w:rPr>
          <w:rFonts w:ascii="Times New Roman" w:hAnsi="Times New Roman" w:cs="Times New Roman"/>
        </w:rPr>
        <w:t>two</w:t>
      </w:r>
      <w:r w:rsidR="0007141D" w:rsidRPr="00DC23E4">
        <w:rPr>
          <w:rFonts w:ascii="Times New Roman" w:hAnsi="Times New Roman" w:cs="Times New Roman"/>
        </w:rPr>
        <w:t xml:space="preserve"> sets of </w:t>
      </w:r>
      <w:r w:rsidR="009A272E" w:rsidRPr="00DC23E4">
        <w:rPr>
          <w:rFonts w:ascii="Times New Roman" w:hAnsi="Times New Roman" w:cs="Times New Roman"/>
        </w:rPr>
        <w:t xml:space="preserve">archived transit </w:t>
      </w:r>
      <w:r w:rsidR="0007141D" w:rsidRPr="00DC23E4">
        <w:rPr>
          <w:rFonts w:ascii="Times New Roman" w:hAnsi="Times New Roman" w:cs="Times New Roman"/>
        </w:rPr>
        <w:t xml:space="preserve">data provided by </w:t>
      </w:r>
      <w:r w:rsidR="000F585F" w:rsidRPr="00DC23E4">
        <w:rPr>
          <w:rFonts w:ascii="Times New Roman" w:hAnsi="Times New Roman" w:cs="Times New Roman"/>
        </w:rPr>
        <w:t>the Tri-County Metropolitan Transportation District of Oregon (</w:t>
      </w:r>
      <w:r w:rsidR="0007141D" w:rsidRPr="00DC23E4">
        <w:rPr>
          <w:rFonts w:ascii="Times New Roman" w:hAnsi="Times New Roman" w:cs="Times New Roman"/>
        </w:rPr>
        <w:t>TriMet</w:t>
      </w:r>
      <w:r w:rsidR="000F585F" w:rsidRPr="00DC23E4">
        <w:rPr>
          <w:rFonts w:ascii="Times New Roman" w:hAnsi="Times New Roman" w:cs="Times New Roman"/>
        </w:rPr>
        <w:t>)</w:t>
      </w:r>
      <w:r w:rsidR="009A272E" w:rsidRPr="00DC23E4">
        <w:rPr>
          <w:rFonts w:ascii="Times New Roman" w:hAnsi="Times New Roman" w:cs="Times New Roman"/>
        </w:rPr>
        <w:t xml:space="preserve"> via their</w:t>
      </w:r>
      <w:r w:rsidR="0007141D" w:rsidRPr="00DC23E4">
        <w:rPr>
          <w:rFonts w:ascii="Times New Roman" w:hAnsi="Times New Roman" w:cs="Times New Roman"/>
        </w:rPr>
        <w:t xml:space="preserve"> Bus Dispatch System (BDS)</w:t>
      </w:r>
      <w:r w:rsidR="009A272E" w:rsidRPr="00DC23E4">
        <w:rPr>
          <w:rFonts w:ascii="Times New Roman" w:hAnsi="Times New Roman" w:cs="Times New Roman"/>
        </w:rPr>
        <w:t>:</w:t>
      </w:r>
      <w:r w:rsidR="0007141D" w:rsidRPr="00DC23E4">
        <w:rPr>
          <w:rFonts w:ascii="Times New Roman" w:hAnsi="Times New Roman" w:cs="Times New Roman"/>
        </w:rPr>
        <w:t xml:space="preserve"> </w:t>
      </w:r>
      <w:r w:rsidR="000E460F" w:rsidRPr="00DC23E4">
        <w:rPr>
          <w:rFonts w:ascii="Times New Roman" w:hAnsi="Times New Roman" w:cs="Times New Roman"/>
        </w:rPr>
        <w:t xml:space="preserve">stop-level </w:t>
      </w:r>
      <w:r w:rsidR="00BF5F4C" w:rsidRPr="00DC23E4">
        <w:rPr>
          <w:rFonts w:ascii="Times New Roman" w:hAnsi="Times New Roman" w:cs="Times New Roman"/>
        </w:rPr>
        <w:t xml:space="preserve">metrics including </w:t>
      </w:r>
      <w:r w:rsidR="009A272E" w:rsidRPr="00DC23E4">
        <w:rPr>
          <w:rFonts w:ascii="Times New Roman" w:hAnsi="Times New Roman" w:cs="Times New Roman"/>
        </w:rPr>
        <w:t xml:space="preserve">automatic passenger count (APC) </w:t>
      </w:r>
      <w:r w:rsidR="000E460F" w:rsidRPr="00DC23E4">
        <w:rPr>
          <w:rFonts w:ascii="Times New Roman" w:hAnsi="Times New Roman" w:cs="Times New Roman"/>
        </w:rPr>
        <w:t>data</w:t>
      </w:r>
      <w:r w:rsidR="009A272E" w:rsidRPr="00DC23E4">
        <w:rPr>
          <w:rFonts w:ascii="Times New Roman" w:hAnsi="Times New Roman" w:cs="Times New Roman"/>
        </w:rPr>
        <w:t xml:space="preserve"> and </w:t>
      </w:r>
      <w:r w:rsidR="000E460F" w:rsidRPr="00DC23E4">
        <w:rPr>
          <w:rFonts w:ascii="Times New Roman" w:hAnsi="Times New Roman" w:cs="Times New Roman"/>
        </w:rPr>
        <w:t xml:space="preserve">new 5-second resolution data (5-SR) </w:t>
      </w:r>
      <w:r w:rsidR="009A272E" w:rsidRPr="00DC23E4">
        <w:rPr>
          <w:rFonts w:ascii="Times New Roman" w:hAnsi="Times New Roman" w:cs="Times New Roman"/>
        </w:rPr>
        <w:t xml:space="preserve">automatic vehicle location (AVL) </w:t>
      </w:r>
      <w:r w:rsidR="000E460F" w:rsidRPr="00DC23E4">
        <w:rPr>
          <w:rFonts w:ascii="Times New Roman" w:hAnsi="Times New Roman" w:cs="Times New Roman"/>
        </w:rPr>
        <w:t>data between stops.</w:t>
      </w:r>
      <w:r w:rsidR="006B6B55" w:rsidRPr="00DC23E4">
        <w:rPr>
          <w:rFonts w:ascii="Times New Roman" w:hAnsi="Times New Roman" w:cs="Times New Roman"/>
        </w:rPr>
        <w:t xml:space="preserve"> </w:t>
      </w:r>
      <w:r w:rsidR="00E0619B" w:rsidRPr="00DC23E4">
        <w:rPr>
          <w:rFonts w:ascii="Times New Roman" w:hAnsi="Times New Roman" w:cs="Times New Roman"/>
        </w:rPr>
        <w:t xml:space="preserve">The objective of this paper is to </w:t>
      </w:r>
      <w:r w:rsidR="00DC4903" w:rsidRPr="00DC23E4">
        <w:rPr>
          <w:rFonts w:ascii="Times New Roman" w:hAnsi="Times New Roman" w:cs="Times New Roman"/>
        </w:rPr>
        <w:t xml:space="preserve">explore the new </w:t>
      </w:r>
      <w:r w:rsidR="00E0619B" w:rsidRPr="00DC23E4">
        <w:rPr>
          <w:rFonts w:ascii="Times New Roman" w:hAnsi="Times New Roman" w:cs="Times New Roman"/>
        </w:rPr>
        <w:t xml:space="preserve">5-SR data for a particular bus route in Portland, OR </w:t>
      </w:r>
      <w:r w:rsidR="00DC4903" w:rsidRPr="00DC23E4">
        <w:rPr>
          <w:rFonts w:ascii="Times New Roman" w:hAnsi="Times New Roman" w:cs="Times New Roman"/>
        </w:rPr>
        <w:t xml:space="preserve">and </w:t>
      </w:r>
      <w:r w:rsidR="00E0619B" w:rsidRPr="00DC23E4">
        <w:rPr>
          <w:rFonts w:ascii="Times New Roman" w:hAnsi="Times New Roman" w:cs="Times New Roman"/>
        </w:rPr>
        <w:t xml:space="preserve">to analyze </w:t>
      </w:r>
      <w:r w:rsidR="00DC4903" w:rsidRPr="00DC23E4">
        <w:rPr>
          <w:rFonts w:ascii="Times New Roman" w:hAnsi="Times New Roman" w:cs="Times New Roman"/>
        </w:rPr>
        <w:t>more detailed bus trip time and speed information</w:t>
      </w:r>
      <w:r w:rsidR="00E0619B" w:rsidRPr="00DC23E4">
        <w:rPr>
          <w:rFonts w:ascii="Times New Roman" w:hAnsi="Times New Roman" w:cs="Times New Roman"/>
        </w:rPr>
        <w:t xml:space="preserve"> that are not visible using </w:t>
      </w:r>
      <w:r w:rsidR="000E460F" w:rsidRPr="00DC23E4">
        <w:rPr>
          <w:rFonts w:ascii="Times New Roman" w:hAnsi="Times New Roman" w:cs="Times New Roman"/>
        </w:rPr>
        <w:t>previously available</w:t>
      </w:r>
      <w:r w:rsidR="00E606C9" w:rsidRPr="00DC23E4">
        <w:rPr>
          <w:rFonts w:ascii="Times New Roman" w:hAnsi="Times New Roman" w:cs="Times New Roman"/>
        </w:rPr>
        <w:t>,</w:t>
      </w:r>
      <w:r w:rsidR="000E460F" w:rsidRPr="00DC23E4">
        <w:rPr>
          <w:rFonts w:ascii="Times New Roman" w:hAnsi="Times New Roman" w:cs="Times New Roman"/>
        </w:rPr>
        <w:t xml:space="preserve"> lower resolution AVL and APC </w:t>
      </w:r>
      <w:r w:rsidR="00E0619B" w:rsidRPr="00DC23E4">
        <w:rPr>
          <w:rFonts w:ascii="Times New Roman" w:hAnsi="Times New Roman" w:cs="Times New Roman"/>
        </w:rPr>
        <w:t>data.</w:t>
      </w:r>
      <w:r w:rsidR="005C4734" w:rsidRPr="00DC23E4">
        <w:rPr>
          <w:rFonts w:ascii="Times New Roman" w:hAnsi="Times New Roman" w:cs="Times New Roman"/>
        </w:rPr>
        <w:t xml:space="preserve"> This paper </w:t>
      </w:r>
      <w:r w:rsidR="00026388" w:rsidRPr="00DC23E4">
        <w:rPr>
          <w:rFonts w:ascii="Times New Roman" w:hAnsi="Times New Roman" w:cs="Times New Roman"/>
        </w:rPr>
        <w:t xml:space="preserve">examines finer resolution </w:t>
      </w:r>
      <w:r w:rsidR="00FB3E2E" w:rsidRPr="00DC23E4">
        <w:rPr>
          <w:rFonts w:ascii="Times New Roman" w:hAnsi="Times New Roman" w:cs="Times New Roman"/>
        </w:rPr>
        <w:t xml:space="preserve">bus </w:t>
      </w:r>
      <w:r w:rsidR="00026388" w:rsidRPr="00DC23E4">
        <w:rPr>
          <w:rFonts w:ascii="Times New Roman" w:hAnsi="Times New Roman" w:cs="Times New Roman"/>
        </w:rPr>
        <w:t>travel speed as a means to examine speed</w:t>
      </w:r>
      <w:r w:rsidR="000E460F" w:rsidRPr="00DC23E4">
        <w:rPr>
          <w:rFonts w:ascii="Times New Roman" w:hAnsi="Times New Roman" w:cs="Times New Roman"/>
        </w:rPr>
        <w:t xml:space="preserve"> changes</w:t>
      </w:r>
      <w:r w:rsidR="00026388" w:rsidRPr="00DC23E4">
        <w:rPr>
          <w:rFonts w:ascii="Times New Roman" w:hAnsi="Times New Roman" w:cs="Times New Roman"/>
        </w:rPr>
        <w:t>, queuing</w:t>
      </w:r>
      <w:r w:rsidR="00FB3E2E" w:rsidRPr="00DC23E4">
        <w:rPr>
          <w:rFonts w:ascii="Times New Roman" w:hAnsi="Times New Roman" w:cs="Times New Roman"/>
        </w:rPr>
        <w:t>,</w:t>
      </w:r>
      <w:r w:rsidR="00026388" w:rsidRPr="00DC23E4">
        <w:rPr>
          <w:rFonts w:ascii="Times New Roman" w:hAnsi="Times New Roman" w:cs="Times New Roman"/>
        </w:rPr>
        <w:t xml:space="preserve"> and delay </w:t>
      </w:r>
      <w:r w:rsidR="00FB3E2E" w:rsidRPr="00DC23E4">
        <w:rPr>
          <w:rFonts w:ascii="Times New Roman" w:hAnsi="Times New Roman" w:cs="Times New Roman"/>
        </w:rPr>
        <w:t>at signalized intersection</w:t>
      </w:r>
      <w:r w:rsidR="000E460F" w:rsidRPr="00DC23E4">
        <w:rPr>
          <w:rFonts w:ascii="Times New Roman" w:hAnsi="Times New Roman" w:cs="Times New Roman"/>
        </w:rPr>
        <w:t>s</w:t>
      </w:r>
      <w:r w:rsidR="00FB3E2E" w:rsidRPr="00DC23E4">
        <w:rPr>
          <w:rFonts w:ascii="Times New Roman" w:hAnsi="Times New Roman" w:cs="Times New Roman"/>
        </w:rPr>
        <w:t xml:space="preserve"> and other locations along route.</w:t>
      </w:r>
    </w:p>
    <w:p w14:paraId="23F59650" w14:textId="7D913C8B" w:rsidR="000F7380" w:rsidRPr="00DC23E4" w:rsidRDefault="00BF2BD4" w:rsidP="00A65590">
      <w:pPr>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ab/>
        <w:t>The u</w:t>
      </w:r>
      <w:r w:rsidR="00BF5F4C" w:rsidRPr="00DC23E4">
        <w:rPr>
          <w:rFonts w:ascii="Times New Roman" w:hAnsi="Times New Roman" w:cs="Times New Roman"/>
        </w:rPr>
        <w:t>se</w:t>
      </w:r>
      <w:r w:rsidRPr="00DC23E4">
        <w:rPr>
          <w:rFonts w:ascii="Times New Roman" w:hAnsi="Times New Roman" w:cs="Times New Roman"/>
        </w:rPr>
        <w:t xml:space="preserve"> of buses as probes to estimate travel times</w:t>
      </w:r>
      <w:r w:rsidR="00B3275C" w:rsidRPr="00DC23E4">
        <w:rPr>
          <w:rFonts w:ascii="Times New Roman" w:hAnsi="Times New Roman" w:cs="Times New Roman"/>
        </w:rPr>
        <w:t xml:space="preserve"> </w:t>
      </w:r>
      <w:r w:rsidRPr="00DC23E4">
        <w:rPr>
          <w:rFonts w:ascii="Times New Roman" w:hAnsi="Times New Roman" w:cs="Times New Roman"/>
        </w:rPr>
        <w:t xml:space="preserve">has been studied in the past </w:t>
      </w:r>
      <w:r w:rsidR="00A50BB0" w:rsidRPr="00DC23E4">
        <w:rPr>
          <w:rFonts w:ascii="Times New Roman" w:hAnsi="Times New Roman" w:cs="Times New Roman"/>
        </w:rPr>
        <w:t>(</w:t>
      </w:r>
      <w:r w:rsidR="00BF5F4C" w:rsidRPr="00DC23E4">
        <w:rPr>
          <w:rFonts w:ascii="Times New Roman" w:hAnsi="Times New Roman" w:cs="Times New Roman"/>
        </w:rPr>
        <w:t xml:space="preserve">e.g., </w:t>
      </w:r>
      <w:r w:rsidR="00043B15" w:rsidRPr="00DC23E4">
        <w:rPr>
          <w:rFonts w:ascii="Times New Roman" w:hAnsi="Times New Roman" w:cs="Times New Roman"/>
          <w:i/>
        </w:rPr>
        <w:fldChar w:fldCharType="begin"/>
      </w:r>
      <w:r w:rsidR="00043B15" w:rsidRPr="00DC23E4">
        <w:rPr>
          <w:rFonts w:ascii="Times New Roman" w:hAnsi="Times New Roman" w:cs="Times New Roman"/>
          <w:i/>
        </w:rPr>
        <w:instrText xml:space="preserve"> REF _Ref394571483 \w \h  \* MERGEFORMAT </w:instrText>
      </w:r>
      <w:r w:rsidR="00043B15" w:rsidRPr="00DC23E4">
        <w:rPr>
          <w:rFonts w:ascii="Times New Roman" w:hAnsi="Times New Roman" w:cs="Times New Roman"/>
          <w:i/>
        </w:rPr>
      </w:r>
      <w:r w:rsidR="00043B15" w:rsidRPr="00DC23E4">
        <w:rPr>
          <w:rFonts w:ascii="Times New Roman" w:hAnsi="Times New Roman" w:cs="Times New Roman"/>
          <w:i/>
        </w:rPr>
        <w:fldChar w:fldCharType="separate"/>
      </w:r>
      <w:r w:rsidR="007C3BB1">
        <w:rPr>
          <w:rFonts w:ascii="Times New Roman" w:hAnsi="Times New Roman" w:cs="Times New Roman"/>
          <w:i/>
        </w:rPr>
        <w:t>3</w:t>
      </w:r>
      <w:r w:rsidR="00043B15" w:rsidRPr="00DC23E4">
        <w:rPr>
          <w:rFonts w:ascii="Times New Roman" w:hAnsi="Times New Roman" w:cs="Times New Roman"/>
          <w:i/>
        </w:rPr>
        <w:fldChar w:fldCharType="end"/>
      </w:r>
      <w:r w:rsidR="00A50BB0" w:rsidRPr="00DC23E4">
        <w:rPr>
          <w:rFonts w:ascii="Times New Roman" w:hAnsi="Times New Roman" w:cs="Times New Roman"/>
          <w:i/>
        </w:rPr>
        <w:t>,</w:t>
      </w:r>
      <w:r w:rsidR="00043B15" w:rsidRPr="00DC23E4">
        <w:rPr>
          <w:rFonts w:ascii="Times New Roman" w:hAnsi="Times New Roman" w:cs="Times New Roman"/>
          <w:i/>
        </w:rPr>
        <w:fldChar w:fldCharType="begin"/>
      </w:r>
      <w:r w:rsidR="00043B15" w:rsidRPr="00DC23E4">
        <w:rPr>
          <w:rFonts w:ascii="Times New Roman" w:hAnsi="Times New Roman" w:cs="Times New Roman"/>
          <w:i/>
        </w:rPr>
        <w:instrText xml:space="preserve"> REF _Ref394571487 \w \h </w:instrText>
      </w:r>
      <w:r w:rsidR="005747EC" w:rsidRPr="00DC23E4">
        <w:rPr>
          <w:rFonts w:ascii="Times New Roman" w:hAnsi="Times New Roman" w:cs="Times New Roman"/>
          <w:i/>
        </w:rPr>
        <w:instrText xml:space="preserve"> \* MERGEFORMAT </w:instrText>
      </w:r>
      <w:r w:rsidR="00043B15" w:rsidRPr="00DC23E4">
        <w:rPr>
          <w:rFonts w:ascii="Times New Roman" w:hAnsi="Times New Roman" w:cs="Times New Roman"/>
          <w:i/>
        </w:rPr>
      </w:r>
      <w:r w:rsidR="00043B15" w:rsidRPr="00DC23E4">
        <w:rPr>
          <w:rFonts w:ascii="Times New Roman" w:hAnsi="Times New Roman" w:cs="Times New Roman"/>
          <w:i/>
        </w:rPr>
        <w:fldChar w:fldCharType="separate"/>
      </w:r>
      <w:r w:rsidR="007C3BB1">
        <w:rPr>
          <w:rFonts w:ascii="Times New Roman" w:hAnsi="Times New Roman" w:cs="Times New Roman"/>
          <w:i/>
        </w:rPr>
        <w:t>4</w:t>
      </w:r>
      <w:r w:rsidR="00043B15" w:rsidRPr="00DC23E4">
        <w:rPr>
          <w:rFonts w:ascii="Times New Roman" w:hAnsi="Times New Roman" w:cs="Times New Roman"/>
          <w:i/>
        </w:rPr>
        <w:fldChar w:fldCharType="end"/>
      </w:r>
      <w:r w:rsidR="00A50BB0" w:rsidRPr="00DC23E4">
        <w:rPr>
          <w:rFonts w:ascii="Times New Roman" w:hAnsi="Times New Roman" w:cs="Times New Roman"/>
        </w:rPr>
        <w:t>)</w:t>
      </w:r>
      <w:r w:rsidRPr="00DC23E4">
        <w:rPr>
          <w:rFonts w:ascii="Times New Roman" w:hAnsi="Times New Roman" w:cs="Times New Roman"/>
        </w:rPr>
        <w:t xml:space="preserve">. In particular, TriMet buses have been used as probe vehicles </w:t>
      </w:r>
      <w:r w:rsidR="00A50BB0" w:rsidRPr="00DC23E4">
        <w:rPr>
          <w:rFonts w:ascii="Times New Roman" w:hAnsi="Times New Roman" w:cs="Times New Roman"/>
        </w:rPr>
        <w:t>(</w:t>
      </w:r>
      <w:r w:rsidR="00043B15" w:rsidRPr="00DC23E4">
        <w:rPr>
          <w:rFonts w:ascii="Times New Roman" w:hAnsi="Times New Roman" w:cs="Times New Roman"/>
          <w:i/>
        </w:rPr>
        <w:fldChar w:fldCharType="begin"/>
      </w:r>
      <w:r w:rsidR="00043B15" w:rsidRPr="00DC23E4">
        <w:rPr>
          <w:rFonts w:ascii="Times New Roman" w:hAnsi="Times New Roman" w:cs="Times New Roman"/>
          <w:i/>
        </w:rPr>
        <w:instrText xml:space="preserve"> REF _Ref394571513 \w \h  \* MERGEFORMAT </w:instrText>
      </w:r>
      <w:r w:rsidR="00043B15" w:rsidRPr="00DC23E4">
        <w:rPr>
          <w:rFonts w:ascii="Times New Roman" w:hAnsi="Times New Roman" w:cs="Times New Roman"/>
          <w:i/>
        </w:rPr>
      </w:r>
      <w:r w:rsidR="00043B15" w:rsidRPr="00DC23E4">
        <w:rPr>
          <w:rFonts w:ascii="Times New Roman" w:hAnsi="Times New Roman" w:cs="Times New Roman"/>
          <w:i/>
        </w:rPr>
        <w:fldChar w:fldCharType="separate"/>
      </w:r>
      <w:r w:rsidR="007C3BB1">
        <w:rPr>
          <w:rFonts w:ascii="Times New Roman" w:hAnsi="Times New Roman" w:cs="Times New Roman"/>
          <w:i/>
        </w:rPr>
        <w:t>5</w:t>
      </w:r>
      <w:r w:rsidR="00043B15" w:rsidRPr="00DC23E4">
        <w:rPr>
          <w:rFonts w:ascii="Times New Roman" w:hAnsi="Times New Roman" w:cs="Times New Roman"/>
          <w:i/>
        </w:rPr>
        <w:fldChar w:fldCharType="end"/>
      </w:r>
      <w:r w:rsidR="00A50BB0" w:rsidRPr="00DC23E4">
        <w:rPr>
          <w:rFonts w:ascii="Times New Roman" w:hAnsi="Times New Roman" w:cs="Times New Roman"/>
        </w:rPr>
        <w:t>)</w:t>
      </w:r>
      <w:r w:rsidR="00B3275C" w:rsidRPr="00DC23E4">
        <w:rPr>
          <w:rFonts w:ascii="Times New Roman" w:hAnsi="Times New Roman" w:cs="Times New Roman"/>
        </w:rPr>
        <w:t xml:space="preserve"> </w:t>
      </w:r>
      <w:r w:rsidRPr="00DC23E4">
        <w:rPr>
          <w:rFonts w:ascii="Times New Roman" w:hAnsi="Times New Roman" w:cs="Times New Roman"/>
        </w:rPr>
        <w:t>to evaluate</w:t>
      </w:r>
      <w:r w:rsidR="00B3275C" w:rsidRPr="00DC23E4">
        <w:rPr>
          <w:rFonts w:ascii="Times New Roman" w:hAnsi="Times New Roman" w:cs="Times New Roman"/>
        </w:rPr>
        <w:t xml:space="preserve"> arterial </w:t>
      </w:r>
      <w:r w:rsidR="00F72AF7" w:rsidRPr="00DC23E4">
        <w:rPr>
          <w:rFonts w:ascii="Times New Roman" w:hAnsi="Times New Roman" w:cs="Times New Roman"/>
        </w:rPr>
        <w:t xml:space="preserve">and transit </w:t>
      </w:r>
      <w:r w:rsidR="00B3275C" w:rsidRPr="00DC23E4">
        <w:rPr>
          <w:rFonts w:ascii="Times New Roman" w:hAnsi="Times New Roman" w:cs="Times New Roman"/>
        </w:rPr>
        <w:t xml:space="preserve">performance </w:t>
      </w:r>
      <w:r w:rsidR="00A50BB0" w:rsidRPr="00DC23E4">
        <w:rPr>
          <w:rFonts w:ascii="Times New Roman" w:hAnsi="Times New Roman" w:cs="Times New Roman"/>
        </w:rPr>
        <w:t>(</w:t>
      </w:r>
      <w:r w:rsidR="00043B15" w:rsidRPr="00DC23E4">
        <w:rPr>
          <w:rFonts w:ascii="Times New Roman" w:hAnsi="Times New Roman" w:cs="Times New Roman"/>
          <w:i/>
        </w:rPr>
        <w:fldChar w:fldCharType="begin"/>
      </w:r>
      <w:r w:rsidR="00043B15" w:rsidRPr="00DC23E4">
        <w:rPr>
          <w:rFonts w:ascii="Times New Roman" w:hAnsi="Times New Roman" w:cs="Times New Roman"/>
          <w:i/>
        </w:rPr>
        <w:instrText xml:space="preserve"> REF _Ref394571518 \w \h  \* MERGEFORMAT </w:instrText>
      </w:r>
      <w:r w:rsidR="00043B15" w:rsidRPr="00DC23E4">
        <w:rPr>
          <w:rFonts w:ascii="Times New Roman" w:hAnsi="Times New Roman" w:cs="Times New Roman"/>
          <w:i/>
        </w:rPr>
      </w:r>
      <w:r w:rsidR="00043B15" w:rsidRPr="00DC23E4">
        <w:rPr>
          <w:rFonts w:ascii="Times New Roman" w:hAnsi="Times New Roman" w:cs="Times New Roman"/>
          <w:i/>
        </w:rPr>
        <w:fldChar w:fldCharType="separate"/>
      </w:r>
      <w:r w:rsidR="007C3BB1">
        <w:rPr>
          <w:rFonts w:ascii="Times New Roman" w:hAnsi="Times New Roman" w:cs="Times New Roman"/>
          <w:i/>
        </w:rPr>
        <w:t>6</w:t>
      </w:r>
      <w:r w:rsidR="00043B15" w:rsidRPr="00DC23E4">
        <w:rPr>
          <w:rFonts w:ascii="Times New Roman" w:hAnsi="Times New Roman" w:cs="Times New Roman"/>
          <w:i/>
        </w:rPr>
        <w:fldChar w:fldCharType="end"/>
      </w:r>
      <w:r w:rsidR="00A50BB0" w:rsidRPr="00DC23E4">
        <w:rPr>
          <w:rFonts w:ascii="Times New Roman" w:hAnsi="Times New Roman" w:cs="Times New Roman"/>
        </w:rPr>
        <w:t>)</w:t>
      </w:r>
      <w:r w:rsidR="00F72AF7" w:rsidRPr="00DC23E4">
        <w:rPr>
          <w:rFonts w:ascii="Times New Roman" w:hAnsi="Times New Roman" w:cs="Times New Roman"/>
        </w:rPr>
        <w:t>.</w:t>
      </w:r>
      <w:r w:rsidR="00B3275C" w:rsidRPr="00DC23E4">
        <w:rPr>
          <w:rFonts w:ascii="Times New Roman" w:hAnsi="Times New Roman" w:cs="Times New Roman"/>
        </w:rPr>
        <w:t xml:space="preserve"> However, these studies used TriMet stop</w:t>
      </w:r>
      <w:r w:rsidR="00E606C9" w:rsidRPr="00DC23E4">
        <w:rPr>
          <w:rFonts w:ascii="Times New Roman" w:hAnsi="Times New Roman" w:cs="Times New Roman"/>
        </w:rPr>
        <w:t>-</w:t>
      </w:r>
      <w:r w:rsidR="000E460F" w:rsidRPr="00DC23E4">
        <w:rPr>
          <w:rFonts w:ascii="Times New Roman" w:hAnsi="Times New Roman" w:cs="Times New Roman"/>
        </w:rPr>
        <w:t xml:space="preserve">level </w:t>
      </w:r>
      <w:r w:rsidR="00B3275C" w:rsidRPr="00DC23E4">
        <w:rPr>
          <w:rFonts w:ascii="Times New Roman" w:hAnsi="Times New Roman" w:cs="Times New Roman"/>
        </w:rPr>
        <w:t>data</w:t>
      </w:r>
      <w:r w:rsidR="00BF5F4C" w:rsidRPr="00DC23E4">
        <w:rPr>
          <w:rFonts w:ascii="Times New Roman" w:hAnsi="Times New Roman" w:cs="Times New Roman"/>
        </w:rPr>
        <w:t>, which was all that was available at the time</w:t>
      </w:r>
      <w:r w:rsidR="00B3275C" w:rsidRPr="00DC23E4">
        <w:rPr>
          <w:rFonts w:ascii="Times New Roman" w:hAnsi="Times New Roman" w:cs="Times New Roman"/>
        </w:rPr>
        <w:t>. To estimate travel times and trajectories</w:t>
      </w:r>
      <w:r w:rsidR="000E460F" w:rsidRPr="00DC23E4">
        <w:rPr>
          <w:rFonts w:ascii="Times New Roman" w:hAnsi="Times New Roman" w:cs="Times New Roman"/>
        </w:rPr>
        <w:t xml:space="preserve"> between stops</w:t>
      </w:r>
      <w:r w:rsidR="00B3275C" w:rsidRPr="00DC23E4">
        <w:rPr>
          <w:rFonts w:ascii="Times New Roman" w:hAnsi="Times New Roman" w:cs="Times New Roman"/>
        </w:rPr>
        <w:t xml:space="preserve">, researchers had to use proxies, such as removing the estimated stop time, which does not account for bus accelerations or decelerations, or estimating travel </w:t>
      </w:r>
      <w:r w:rsidR="00BF5F4C" w:rsidRPr="00DC23E4">
        <w:rPr>
          <w:rFonts w:ascii="Times New Roman" w:hAnsi="Times New Roman" w:cs="Times New Roman"/>
        </w:rPr>
        <w:t xml:space="preserve">time </w:t>
      </w:r>
      <w:r w:rsidR="00B3275C" w:rsidRPr="00DC23E4">
        <w:rPr>
          <w:rFonts w:ascii="Times New Roman" w:hAnsi="Times New Roman" w:cs="Times New Roman"/>
        </w:rPr>
        <w:t xml:space="preserve">using the </w:t>
      </w:r>
      <w:r w:rsidR="000E460F" w:rsidRPr="00DC23E4">
        <w:rPr>
          <w:rFonts w:ascii="Times New Roman" w:hAnsi="Times New Roman" w:cs="Times New Roman"/>
        </w:rPr>
        <w:t>recorded/</w:t>
      </w:r>
      <w:r w:rsidR="00B3275C" w:rsidRPr="00DC23E4">
        <w:rPr>
          <w:rFonts w:ascii="Times New Roman" w:hAnsi="Times New Roman" w:cs="Times New Roman"/>
        </w:rPr>
        <w:t>reported maximum speed in a segment</w:t>
      </w:r>
      <w:r w:rsidR="000E460F" w:rsidRPr="00DC23E4">
        <w:rPr>
          <w:rFonts w:ascii="Times New Roman" w:hAnsi="Times New Roman" w:cs="Times New Roman"/>
        </w:rPr>
        <w:t xml:space="preserve"> between stops</w:t>
      </w:r>
      <w:r w:rsidR="00B3275C" w:rsidRPr="00DC23E4">
        <w:rPr>
          <w:rFonts w:ascii="Times New Roman" w:hAnsi="Times New Roman" w:cs="Times New Roman"/>
        </w:rPr>
        <w:t xml:space="preserve">. </w:t>
      </w:r>
      <w:r w:rsidR="005B19A7" w:rsidRPr="00DC23E4">
        <w:rPr>
          <w:rFonts w:ascii="Times New Roman" w:hAnsi="Times New Roman" w:cs="Times New Roman"/>
        </w:rPr>
        <w:t>Signal delay is also a key source of variability for bus travel time (</w:t>
      </w:r>
      <w:r w:rsidR="00043B15" w:rsidRPr="00DC23E4">
        <w:rPr>
          <w:rFonts w:ascii="Times New Roman" w:hAnsi="Times New Roman" w:cs="Times New Roman"/>
          <w:i/>
        </w:rPr>
        <w:fldChar w:fldCharType="begin"/>
      </w:r>
      <w:r w:rsidR="00043B15" w:rsidRPr="00DC23E4">
        <w:rPr>
          <w:rFonts w:ascii="Times New Roman" w:hAnsi="Times New Roman" w:cs="Times New Roman"/>
          <w:i/>
        </w:rPr>
        <w:instrText xml:space="preserve"> REF _Ref394571531 \w \h  \* MERGEFORMAT </w:instrText>
      </w:r>
      <w:r w:rsidR="00043B15" w:rsidRPr="00DC23E4">
        <w:rPr>
          <w:rFonts w:ascii="Times New Roman" w:hAnsi="Times New Roman" w:cs="Times New Roman"/>
          <w:i/>
        </w:rPr>
      </w:r>
      <w:r w:rsidR="00043B15" w:rsidRPr="00DC23E4">
        <w:rPr>
          <w:rFonts w:ascii="Times New Roman" w:hAnsi="Times New Roman" w:cs="Times New Roman"/>
          <w:i/>
        </w:rPr>
        <w:fldChar w:fldCharType="separate"/>
      </w:r>
      <w:r w:rsidR="007C3BB1">
        <w:rPr>
          <w:rFonts w:ascii="Times New Roman" w:hAnsi="Times New Roman" w:cs="Times New Roman"/>
          <w:i/>
        </w:rPr>
        <w:t>7</w:t>
      </w:r>
      <w:r w:rsidR="00043B15" w:rsidRPr="00DC23E4">
        <w:rPr>
          <w:rFonts w:ascii="Times New Roman" w:hAnsi="Times New Roman" w:cs="Times New Roman"/>
          <w:i/>
        </w:rPr>
        <w:fldChar w:fldCharType="end"/>
      </w:r>
      <w:r w:rsidR="005B19A7" w:rsidRPr="00DC23E4">
        <w:rPr>
          <w:rFonts w:ascii="Times New Roman" w:hAnsi="Times New Roman" w:cs="Times New Roman"/>
        </w:rPr>
        <w:t>)</w:t>
      </w:r>
      <w:r w:rsidR="000E460F" w:rsidRPr="00DC23E4">
        <w:rPr>
          <w:rFonts w:ascii="Times New Roman" w:hAnsi="Times New Roman" w:cs="Times New Roman"/>
        </w:rPr>
        <w:t xml:space="preserve"> and is of interest to transit operators and researchers</w:t>
      </w:r>
      <w:r w:rsidR="005B19A7" w:rsidRPr="00DC23E4">
        <w:rPr>
          <w:rFonts w:ascii="Times New Roman" w:hAnsi="Times New Roman" w:cs="Times New Roman"/>
        </w:rPr>
        <w:t>.</w:t>
      </w:r>
      <w:r w:rsidR="007C7D1F" w:rsidRPr="00DC23E4">
        <w:rPr>
          <w:rFonts w:ascii="Times New Roman" w:hAnsi="Times New Roman" w:cs="Times New Roman"/>
        </w:rPr>
        <w:tab/>
      </w:r>
    </w:p>
    <w:p w14:paraId="34E39105" w14:textId="44A7F9E3" w:rsidR="00575B3B" w:rsidRPr="00DC23E4" w:rsidRDefault="003E77C6" w:rsidP="00A61A4E">
      <w:pPr>
        <w:autoSpaceDE w:val="0"/>
        <w:autoSpaceDN w:val="0"/>
        <w:adjustRightInd w:val="0"/>
        <w:spacing w:after="0" w:line="240" w:lineRule="auto"/>
        <w:ind w:firstLine="720"/>
        <w:rPr>
          <w:rFonts w:ascii="Times New Roman" w:hAnsi="Times New Roman" w:cs="Times New Roman"/>
        </w:rPr>
      </w:pPr>
      <w:r w:rsidRPr="00DC23E4">
        <w:rPr>
          <w:rFonts w:ascii="Times New Roman" w:hAnsi="Times New Roman" w:cs="Times New Roman"/>
        </w:rPr>
        <w:t xml:space="preserve">The route chosen for this study </w:t>
      </w:r>
      <w:r w:rsidR="00966D25" w:rsidRPr="00DC23E4">
        <w:rPr>
          <w:rFonts w:ascii="Times New Roman" w:hAnsi="Times New Roman" w:cs="Times New Roman"/>
        </w:rPr>
        <w:t>was a</w:t>
      </w:r>
      <w:r w:rsidR="005520B2" w:rsidRPr="00DC23E4">
        <w:rPr>
          <w:rFonts w:ascii="Times New Roman" w:hAnsi="Times New Roman" w:cs="Times New Roman"/>
        </w:rPr>
        <w:t xml:space="preserve"> 14.8 mile</w:t>
      </w:r>
      <w:r w:rsidR="00966D25" w:rsidRPr="00DC23E4">
        <w:rPr>
          <w:rFonts w:ascii="Times New Roman" w:hAnsi="Times New Roman" w:cs="Times New Roman"/>
        </w:rPr>
        <w:t xml:space="preserve"> </w:t>
      </w:r>
      <w:r w:rsidRPr="00DC23E4">
        <w:rPr>
          <w:rFonts w:ascii="Times New Roman" w:hAnsi="Times New Roman" w:cs="Times New Roman"/>
        </w:rPr>
        <w:t xml:space="preserve">segment that ran from </w:t>
      </w:r>
      <w:r w:rsidR="00B0420F" w:rsidRPr="00DC23E4">
        <w:rPr>
          <w:rFonts w:ascii="Times New Roman" w:hAnsi="Times New Roman" w:cs="Times New Roman"/>
        </w:rPr>
        <w:t xml:space="preserve">NE Kelly &amp; 5th </w:t>
      </w:r>
      <w:r w:rsidR="00784879" w:rsidRPr="00DC23E4">
        <w:rPr>
          <w:rFonts w:ascii="Times New Roman" w:hAnsi="Times New Roman" w:cs="Times New Roman"/>
        </w:rPr>
        <w:t xml:space="preserve">to </w:t>
      </w:r>
      <w:r w:rsidR="006B6B55" w:rsidRPr="00DC23E4">
        <w:rPr>
          <w:rFonts w:ascii="Times New Roman" w:hAnsi="Times New Roman" w:cs="Times New Roman"/>
        </w:rPr>
        <w:t>NW 6th &amp; Flanders</w:t>
      </w:r>
      <w:r w:rsidR="00BF5F4C" w:rsidRPr="00DC23E4">
        <w:rPr>
          <w:rFonts w:ascii="Times New Roman" w:hAnsi="Times New Roman" w:cs="Times New Roman"/>
        </w:rPr>
        <w:t xml:space="preserve"> in Portland, Oregon</w:t>
      </w:r>
      <w:r w:rsidR="005526BB" w:rsidRPr="00DC23E4">
        <w:rPr>
          <w:rFonts w:ascii="Times New Roman" w:hAnsi="Times New Roman" w:cs="Times New Roman"/>
        </w:rPr>
        <w:t xml:space="preserve">. </w:t>
      </w:r>
      <w:r w:rsidR="00493E52" w:rsidRPr="00DC23E4">
        <w:rPr>
          <w:rFonts w:ascii="Times New Roman" w:hAnsi="Times New Roman" w:cs="Times New Roman"/>
        </w:rPr>
        <w:t>Route 9 is shown in</w:t>
      </w:r>
      <w:r w:rsidR="00ED0CBB" w:rsidRPr="00DC23E4">
        <w:rPr>
          <w:rFonts w:ascii="Times New Roman" w:hAnsi="Times New Roman" w:cs="Times New Roman"/>
        </w:rPr>
        <w:t xml:space="preserve"> Figure 1</w:t>
      </w:r>
      <w:r w:rsidR="00493E52" w:rsidRPr="00DC23E4">
        <w:rPr>
          <w:rFonts w:ascii="Times New Roman" w:hAnsi="Times New Roman" w:cs="Times New Roman"/>
        </w:rPr>
        <w:t xml:space="preserve">. </w:t>
      </w:r>
      <w:r w:rsidR="005526BB" w:rsidRPr="00DC23E4">
        <w:rPr>
          <w:rFonts w:ascii="Times New Roman" w:hAnsi="Times New Roman" w:cs="Times New Roman"/>
        </w:rPr>
        <w:t xml:space="preserve">Due to some missing data, </w:t>
      </w:r>
      <w:r w:rsidR="00575B3B" w:rsidRPr="00DC23E4">
        <w:rPr>
          <w:rFonts w:ascii="Times New Roman" w:hAnsi="Times New Roman" w:cs="Times New Roman"/>
        </w:rPr>
        <w:t xml:space="preserve">the first </w:t>
      </w:r>
      <w:r w:rsidR="00350FD3">
        <w:rPr>
          <w:rFonts w:ascii="Times New Roman" w:hAnsi="Times New Roman" w:cs="Times New Roman"/>
        </w:rPr>
        <w:t>westbound stop</w:t>
      </w:r>
      <w:r w:rsidR="00575B3B" w:rsidRPr="00DC23E4">
        <w:rPr>
          <w:rFonts w:ascii="Times New Roman" w:hAnsi="Times New Roman" w:cs="Times New Roman"/>
        </w:rPr>
        <w:t xml:space="preserve">, </w:t>
      </w:r>
      <w:r w:rsidR="00B0420F" w:rsidRPr="00DC23E4">
        <w:rPr>
          <w:rFonts w:ascii="Times New Roman" w:hAnsi="Times New Roman" w:cs="Times New Roman"/>
        </w:rPr>
        <w:t>Gresham Transit Center</w:t>
      </w:r>
      <w:r w:rsidR="00575B3B" w:rsidRPr="00DC23E4">
        <w:rPr>
          <w:rFonts w:ascii="Times New Roman" w:hAnsi="Times New Roman" w:cs="Times New Roman"/>
        </w:rPr>
        <w:t xml:space="preserve">, </w:t>
      </w:r>
      <w:r w:rsidR="006B6B55" w:rsidRPr="00DC23E4">
        <w:rPr>
          <w:rFonts w:ascii="Times New Roman" w:hAnsi="Times New Roman" w:cs="Times New Roman"/>
        </w:rPr>
        <w:t>was</w:t>
      </w:r>
      <w:r w:rsidR="005526BB" w:rsidRPr="00DC23E4">
        <w:rPr>
          <w:rFonts w:ascii="Times New Roman" w:hAnsi="Times New Roman" w:cs="Times New Roman"/>
        </w:rPr>
        <w:t xml:space="preserve"> not included in </w:t>
      </w:r>
      <w:r w:rsidR="00BF5F4C" w:rsidRPr="00DC23E4">
        <w:rPr>
          <w:rFonts w:ascii="Times New Roman" w:hAnsi="Times New Roman" w:cs="Times New Roman"/>
        </w:rPr>
        <w:t xml:space="preserve">the </w:t>
      </w:r>
      <w:r w:rsidR="005526BB" w:rsidRPr="00DC23E4">
        <w:rPr>
          <w:rFonts w:ascii="Times New Roman" w:hAnsi="Times New Roman" w:cs="Times New Roman"/>
        </w:rPr>
        <w:t>analysis</w:t>
      </w:r>
      <w:r w:rsidR="00CB7C7F" w:rsidRPr="00DC23E4">
        <w:rPr>
          <w:rFonts w:ascii="Times New Roman" w:hAnsi="Times New Roman" w:cs="Times New Roman"/>
        </w:rPr>
        <w:t>.</w:t>
      </w:r>
      <w:r w:rsidRPr="00DC23E4">
        <w:rPr>
          <w:rFonts w:ascii="Times New Roman" w:hAnsi="Times New Roman" w:cs="Times New Roman"/>
        </w:rPr>
        <w:t xml:space="preserve"> Route 9 included 71 westbound </w:t>
      </w:r>
      <w:r w:rsidR="00DB16E0" w:rsidRPr="00DC23E4">
        <w:rPr>
          <w:rFonts w:ascii="Times New Roman" w:hAnsi="Times New Roman" w:cs="Times New Roman"/>
        </w:rPr>
        <w:t xml:space="preserve">trips </w:t>
      </w:r>
      <w:r w:rsidRPr="00DC23E4">
        <w:rPr>
          <w:rFonts w:ascii="Times New Roman" w:hAnsi="Times New Roman" w:cs="Times New Roman"/>
        </w:rPr>
        <w:t>on 01 May 2013</w:t>
      </w:r>
      <w:r w:rsidR="00575B3B" w:rsidRPr="00DC23E4">
        <w:rPr>
          <w:rFonts w:ascii="Times New Roman" w:hAnsi="Times New Roman" w:cs="Times New Roman"/>
        </w:rPr>
        <w:t>.</w:t>
      </w:r>
      <w:r w:rsidRPr="00DC23E4">
        <w:rPr>
          <w:rFonts w:ascii="Times New Roman" w:hAnsi="Times New Roman" w:cs="Times New Roman"/>
        </w:rPr>
        <w:t xml:space="preserve"> </w:t>
      </w:r>
      <w:r w:rsidR="000E460F" w:rsidRPr="00DC23E4">
        <w:rPr>
          <w:rFonts w:ascii="Times New Roman" w:hAnsi="Times New Roman" w:cs="Times New Roman"/>
        </w:rPr>
        <w:t xml:space="preserve">A total of </w:t>
      </w:r>
      <w:r w:rsidRPr="00DC23E4">
        <w:rPr>
          <w:rFonts w:ascii="Times New Roman" w:hAnsi="Times New Roman" w:cs="Times New Roman"/>
        </w:rPr>
        <w:t xml:space="preserve">22 </w:t>
      </w:r>
      <w:r w:rsidR="00DB16E0" w:rsidRPr="00DC23E4">
        <w:rPr>
          <w:rFonts w:ascii="Times New Roman" w:hAnsi="Times New Roman" w:cs="Times New Roman"/>
        </w:rPr>
        <w:t xml:space="preserve">trips </w:t>
      </w:r>
      <w:r w:rsidR="000E460F" w:rsidRPr="00DC23E4">
        <w:rPr>
          <w:rFonts w:ascii="Times New Roman" w:hAnsi="Times New Roman" w:cs="Times New Roman"/>
        </w:rPr>
        <w:t>traversed</w:t>
      </w:r>
      <w:r w:rsidRPr="00DC23E4">
        <w:rPr>
          <w:rFonts w:ascii="Times New Roman" w:hAnsi="Times New Roman" w:cs="Times New Roman"/>
        </w:rPr>
        <w:t xml:space="preserve"> Powell Blvd</w:t>
      </w:r>
      <w:r w:rsidR="00BF5F4C" w:rsidRPr="00DC23E4">
        <w:rPr>
          <w:rFonts w:ascii="Times New Roman" w:hAnsi="Times New Roman" w:cs="Times New Roman"/>
        </w:rPr>
        <w:t>.</w:t>
      </w:r>
      <w:r w:rsidRPr="00DC23E4">
        <w:rPr>
          <w:rFonts w:ascii="Times New Roman" w:hAnsi="Times New Roman" w:cs="Times New Roman"/>
        </w:rPr>
        <w:t xml:space="preserve"> between 6:00 </w:t>
      </w:r>
      <w:r w:rsidR="00B0420F" w:rsidRPr="00DC23E4">
        <w:rPr>
          <w:rFonts w:ascii="Times New Roman" w:hAnsi="Times New Roman" w:cs="Times New Roman"/>
        </w:rPr>
        <w:t>a.m.</w:t>
      </w:r>
      <w:r w:rsidRPr="00DC23E4">
        <w:rPr>
          <w:rFonts w:ascii="Times New Roman" w:hAnsi="Times New Roman" w:cs="Times New Roman"/>
        </w:rPr>
        <w:t xml:space="preserve"> and 10:00 </w:t>
      </w:r>
      <w:r w:rsidR="00B0420F" w:rsidRPr="00DC23E4">
        <w:rPr>
          <w:rFonts w:ascii="Times New Roman" w:hAnsi="Times New Roman" w:cs="Times New Roman"/>
        </w:rPr>
        <w:t>a.m.</w:t>
      </w:r>
      <w:r w:rsidR="00E606C9" w:rsidRPr="00DC23E4">
        <w:rPr>
          <w:rFonts w:ascii="Times New Roman" w:hAnsi="Times New Roman" w:cs="Times New Roman"/>
        </w:rPr>
        <w:t>:</w:t>
      </w:r>
      <w:r w:rsidR="00575B3B" w:rsidRPr="00DC23E4">
        <w:rPr>
          <w:rFonts w:ascii="Times New Roman" w:hAnsi="Times New Roman" w:cs="Times New Roman"/>
        </w:rPr>
        <w:t xml:space="preserve"> </w:t>
      </w:r>
      <w:r w:rsidR="00E606C9" w:rsidRPr="00DC23E4">
        <w:rPr>
          <w:rFonts w:ascii="Times New Roman" w:hAnsi="Times New Roman" w:cs="Times New Roman"/>
        </w:rPr>
        <w:t>f</w:t>
      </w:r>
      <w:r w:rsidR="000E460F" w:rsidRPr="00DC23E4">
        <w:rPr>
          <w:rFonts w:ascii="Times New Roman" w:hAnsi="Times New Roman" w:cs="Times New Roman"/>
        </w:rPr>
        <w:t>ifteen trips</w:t>
      </w:r>
      <w:r w:rsidR="00575B3B" w:rsidRPr="00DC23E4">
        <w:rPr>
          <w:rFonts w:ascii="Times New Roman" w:hAnsi="Times New Roman" w:cs="Times New Roman"/>
        </w:rPr>
        <w:t xml:space="preserve"> began at NE Kelly &amp; 5th, </w:t>
      </w:r>
      <w:r w:rsidR="000E460F" w:rsidRPr="00DC23E4">
        <w:rPr>
          <w:rFonts w:ascii="Times New Roman" w:hAnsi="Times New Roman" w:cs="Times New Roman"/>
        </w:rPr>
        <w:t>six trips</w:t>
      </w:r>
      <w:r w:rsidR="008C4DDC" w:rsidRPr="00DC23E4">
        <w:rPr>
          <w:rFonts w:ascii="Times New Roman" w:hAnsi="Times New Roman" w:cs="Times New Roman"/>
        </w:rPr>
        <w:t xml:space="preserve"> beg</w:t>
      </w:r>
      <w:r w:rsidR="000E460F" w:rsidRPr="00DC23E4">
        <w:rPr>
          <w:rFonts w:ascii="Times New Roman" w:hAnsi="Times New Roman" w:cs="Times New Roman"/>
        </w:rPr>
        <w:t>an</w:t>
      </w:r>
      <w:r w:rsidR="008C4DDC" w:rsidRPr="00DC23E4">
        <w:rPr>
          <w:rFonts w:ascii="Times New Roman" w:hAnsi="Times New Roman" w:cs="Times New Roman"/>
        </w:rPr>
        <w:t xml:space="preserve"> at SE Powell and 92nd</w:t>
      </w:r>
      <w:r w:rsidR="00575B3B" w:rsidRPr="00DC23E4">
        <w:rPr>
          <w:rFonts w:ascii="Times New Roman" w:hAnsi="Times New Roman" w:cs="Times New Roman"/>
        </w:rPr>
        <w:t xml:space="preserve">, </w:t>
      </w:r>
      <w:r w:rsidR="008C4DDC" w:rsidRPr="00DC23E4">
        <w:rPr>
          <w:rFonts w:ascii="Times New Roman" w:hAnsi="Times New Roman" w:cs="Times New Roman"/>
        </w:rPr>
        <w:t>and one began at W Powell &amp; NW Birdsdale. All 22 bus</w:t>
      </w:r>
      <w:r w:rsidR="00575B3B" w:rsidRPr="00DC23E4">
        <w:rPr>
          <w:rFonts w:ascii="Times New Roman" w:hAnsi="Times New Roman" w:cs="Times New Roman"/>
        </w:rPr>
        <w:t xml:space="preserve">es ended their westbound trips at NW 6th and Flanders. </w:t>
      </w:r>
      <w:r w:rsidR="000E460F" w:rsidRPr="00DC23E4">
        <w:rPr>
          <w:rFonts w:ascii="Times New Roman" w:hAnsi="Times New Roman" w:cs="Times New Roman"/>
        </w:rPr>
        <w:t xml:space="preserve">Data for all </w:t>
      </w:r>
      <w:r w:rsidR="00575B3B" w:rsidRPr="00DC23E4">
        <w:rPr>
          <w:rFonts w:ascii="Times New Roman" w:hAnsi="Times New Roman" w:cs="Times New Roman"/>
        </w:rPr>
        <w:t xml:space="preserve">22 </w:t>
      </w:r>
      <w:r w:rsidR="008C4DDC" w:rsidRPr="00DC23E4">
        <w:rPr>
          <w:rFonts w:ascii="Times New Roman" w:hAnsi="Times New Roman" w:cs="Times New Roman"/>
        </w:rPr>
        <w:t xml:space="preserve">trips </w:t>
      </w:r>
      <w:r w:rsidRPr="00DC23E4">
        <w:rPr>
          <w:rFonts w:ascii="Times New Roman" w:hAnsi="Times New Roman" w:cs="Times New Roman"/>
        </w:rPr>
        <w:t xml:space="preserve">were extracted from both the </w:t>
      </w:r>
      <w:r w:rsidR="000E460F" w:rsidRPr="00DC23E4">
        <w:rPr>
          <w:rFonts w:ascii="Times New Roman" w:hAnsi="Times New Roman" w:cs="Times New Roman"/>
        </w:rPr>
        <w:t xml:space="preserve">AVL/APC </w:t>
      </w:r>
      <w:r w:rsidRPr="00DC23E4">
        <w:rPr>
          <w:rFonts w:ascii="Times New Roman" w:hAnsi="Times New Roman" w:cs="Times New Roman"/>
        </w:rPr>
        <w:t xml:space="preserve">and 5-SR </w:t>
      </w:r>
      <w:r w:rsidR="000E460F" w:rsidRPr="00DC23E4">
        <w:rPr>
          <w:rFonts w:ascii="Times New Roman" w:hAnsi="Times New Roman" w:cs="Times New Roman"/>
        </w:rPr>
        <w:t>systems</w:t>
      </w:r>
      <w:r w:rsidRPr="00DC23E4">
        <w:rPr>
          <w:rFonts w:ascii="Times New Roman" w:hAnsi="Times New Roman" w:cs="Times New Roman"/>
        </w:rPr>
        <w:t xml:space="preserve">.   </w:t>
      </w:r>
    </w:p>
    <w:p w14:paraId="5FF5DF24" w14:textId="77777777" w:rsidR="00916F3E" w:rsidRPr="00DC23E4" w:rsidRDefault="00916F3E" w:rsidP="00916F3E">
      <w:pPr>
        <w:autoSpaceDE w:val="0"/>
        <w:autoSpaceDN w:val="0"/>
        <w:adjustRightInd w:val="0"/>
        <w:spacing w:after="0" w:line="240" w:lineRule="auto"/>
        <w:rPr>
          <w:rFonts w:ascii="Times New Roman" w:hAnsi="Times New Roman" w:cs="Times New Roman"/>
        </w:rPr>
      </w:pPr>
    </w:p>
    <w:p w14:paraId="3A3733BD" w14:textId="77777777" w:rsidR="00DD4736" w:rsidRPr="00DC23E4" w:rsidRDefault="00DD4736" w:rsidP="00DD4736">
      <w:pPr>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noProof/>
        </w:rPr>
        <w:drawing>
          <wp:inline distT="0" distB="0" distL="0" distR="0" wp14:anchorId="663BABE4" wp14:editId="1A3E2FA9">
            <wp:extent cx="5698067" cy="2599683"/>
            <wp:effectExtent l="25400" t="25400" r="17145" b="1714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gif"/>
                    <pic:cNvPicPr/>
                  </pic:nvPicPr>
                  <pic:blipFill rotWithShape="1">
                    <a:blip r:embed="rId9">
                      <a:extLst>
                        <a:ext uri="{28A0092B-C50C-407E-A947-70E740481C1C}">
                          <a14:useLocalDpi xmlns:a14="http://schemas.microsoft.com/office/drawing/2010/main" val="0"/>
                        </a:ext>
                      </a:extLst>
                    </a:blip>
                    <a:srcRect l="617" t="12766" r="949" b="1064"/>
                    <a:stretch/>
                  </pic:blipFill>
                  <pic:spPr bwMode="auto">
                    <a:xfrm>
                      <a:off x="0" y="0"/>
                      <a:ext cx="5792529" cy="26427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2C8AC4E" w14:textId="77777777" w:rsidR="00DD4736" w:rsidRPr="00DC23E4" w:rsidRDefault="00DD4736" w:rsidP="00DD4736">
      <w:pPr>
        <w:pStyle w:val="ListParagraph"/>
        <w:numPr>
          <w:ilvl w:val="0"/>
          <w:numId w:val="3"/>
        </w:numPr>
        <w:autoSpaceDE w:val="0"/>
        <w:autoSpaceDN w:val="0"/>
        <w:adjustRightInd w:val="0"/>
        <w:spacing w:after="0" w:line="240" w:lineRule="auto"/>
        <w:jc w:val="center"/>
        <w:rPr>
          <w:rFonts w:ascii="Times New Roman" w:hAnsi="Times New Roman" w:cs="Times New Roman"/>
          <w:b/>
        </w:rPr>
      </w:pPr>
      <w:r w:rsidRPr="00DC23E4">
        <w:rPr>
          <w:rFonts w:ascii="Times New Roman" w:hAnsi="Times New Roman" w:cs="Times New Roman"/>
          <w:b/>
        </w:rPr>
        <w:t>Route 9 schematic (source: TriMet Website)</w:t>
      </w:r>
    </w:p>
    <w:p w14:paraId="17871397" w14:textId="77777777" w:rsidR="00DD4736" w:rsidRPr="00DC23E4" w:rsidRDefault="00DD4736" w:rsidP="00DD4736">
      <w:pPr>
        <w:keepNext/>
        <w:tabs>
          <w:tab w:val="left" w:pos="360"/>
        </w:tabs>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noProof/>
        </w:rPr>
        <w:lastRenderedPageBreak/>
        <mc:AlternateContent>
          <mc:Choice Requires="wps">
            <w:drawing>
              <wp:anchor distT="0" distB="0" distL="114300" distR="114300" simplePos="0" relativeHeight="251677696" behindDoc="0" locked="0" layoutInCell="1" allowOverlap="1" wp14:anchorId="5EB71419" wp14:editId="308AFBA5">
                <wp:simplePos x="0" y="0"/>
                <wp:positionH relativeFrom="column">
                  <wp:posOffset>5431809</wp:posOffset>
                </wp:positionH>
                <wp:positionV relativeFrom="paragraph">
                  <wp:posOffset>0</wp:posOffset>
                </wp:positionV>
                <wp:extent cx="334370" cy="344621"/>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70" cy="344621"/>
                        </a:xfrm>
                        <a:prstGeom prst="rect">
                          <a:avLst/>
                        </a:prstGeom>
                        <a:noFill/>
                        <a:ln w="9525">
                          <a:noFill/>
                          <a:miter lim="800000"/>
                          <a:headEnd/>
                          <a:tailEnd/>
                        </a:ln>
                      </wps:spPr>
                      <wps:txbx>
                        <w:txbxContent>
                          <w:p w14:paraId="5DC6E372" w14:textId="77777777" w:rsidR="00ED27C5" w:rsidRPr="006E7C96" w:rsidRDefault="00ED27C5" w:rsidP="00DD4736">
                            <w:pPr>
                              <w:rPr>
                                <w:b/>
                                <w:sz w:val="36"/>
                                <w:szCs w:val="36"/>
                              </w:rPr>
                            </w:pPr>
                            <w:r w:rsidRPr="006E7C96">
                              <w:rPr>
                                <w:b/>
                                <w:sz w:val="36"/>
                                <w:szCs w:val="36"/>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B71419" id="_x0000_t202" coordsize="21600,21600" o:spt="202" path="m,l,21600r21600,l21600,xe">
                <v:stroke joinstyle="miter"/>
                <v:path gradientshapeok="t" o:connecttype="rect"/>
              </v:shapetype>
              <v:shape id="Text Box 2" o:spid="_x0000_s1026" type="#_x0000_t202" style="position:absolute;margin-left:427.7pt;margin-top:0;width:26.35pt;height:2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" filled="f" stroked="f">
                <v:textbox>
                  <w:txbxContent>
                    <w:p w14:paraId="5DC6E372" w14:textId="77777777" w:rsidR="00ED27C5" w:rsidRPr="006E7C96" w:rsidRDefault="00ED27C5" w:rsidP="00DD4736">
                      <w:pPr>
                        <w:rPr>
                          <w:b/>
                          <w:sz w:val="36"/>
                          <w:szCs w:val="36"/>
                        </w:rPr>
                      </w:pPr>
                      <w:r w:rsidRPr="006E7C96">
                        <w:rPr>
                          <w:b/>
                          <w:sz w:val="36"/>
                          <w:szCs w:val="36"/>
                        </w:rPr>
                        <w:t>N</w:t>
                      </w:r>
                    </w:p>
                  </w:txbxContent>
                </v:textbox>
              </v:shape>
            </w:pict>
          </mc:Fallback>
        </mc:AlternateContent>
      </w:r>
      <w:r w:rsidRPr="00DC23E4">
        <w:rPr>
          <w:rFonts w:ascii="Times New Roman" w:hAnsi="Times New Roman" w:cs="Times New Roman"/>
          <w:b/>
          <w:noProof/>
        </w:rPr>
        <mc:AlternateContent>
          <mc:Choice Requires="wps">
            <w:drawing>
              <wp:anchor distT="0" distB="0" distL="114300" distR="114300" simplePos="0" relativeHeight="251676672" behindDoc="0" locked="0" layoutInCell="1" allowOverlap="1" wp14:anchorId="5EE4A662" wp14:editId="04CFD559">
                <wp:simplePos x="0" y="0"/>
                <wp:positionH relativeFrom="column">
                  <wp:posOffset>5574030</wp:posOffset>
                </wp:positionH>
                <wp:positionV relativeFrom="paragraph">
                  <wp:posOffset>295091</wp:posOffset>
                </wp:positionV>
                <wp:extent cx="54610" cy="431800"/>
                <wp:effectExtent l="0" t="0" r="21590" b="25400"/>
                <wp:wrapNone/>
                <wp:docPr id="6" name="Flowchart: Sort 101"/>
                <wp:cNvGraphicFramePr/>
                <a:graphic xmlns:a="http://schemas.openxmlformats.org/drawingml/2006/main">
                  <a:graphicData uri="http://schemas.microsoft.com/office/word/2010/wordprocessingShape">
                    <wps:wsp>
                      <wps:cNvSpPr/>
                      <wps:spPr>
                        <a:xfrm>
                          <a:off x="0" y="0"/>
                          <a:ext cx="54610" cy="431800"/>
                        </a:xfrm>
                        <a:prstGeom prst="flowChartSort">
                          <a:avLst/>
                        </a:prstGeom>
                        <a:ln w="19050">
                          <a:solidFill>
                            <a:schemeClr val="bg1">
                              <a:lumMod val="5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82ADF8F" id="_x0000_t126" coordsize="21600,21600" o:spt="126" path="m10800,l,10800,10800,21600,21600,10800xem,10800nfl21600,10800e">
                <v:stroke joinstyle="miter"/>
                <v:path o:extrusionok="f" gradientshapeok="t" o:connecttype="rect" textboxrect="5400,5400,16200,16200"/>
              </v:shapetype>
              <v:shape id="Flowchart: Sort 101" o:spid="_x0000_s1026" type="#_x0000_t126" style="position:absolute;margin-left:438.9pt;margin-top:23.25pt;width:4.3pt;height:3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" fillcolor="black [3200]" strokecolor="#7f7f7f [1612]" strokeweight="1.5pt"/>
            </w:pict>
          </mc:Fallback>
        </mc:AlternateContent>
      </w:r>
      <w:r w:rsidRPr="00DC23E4">
        <w:rPr>
          <w:rFonts w:ascii="Times New Roman" w:hAnsi="Times New Roman" w:cs="Times New Roman"/>
          <w:b/>
          <w:noProof/>
        </w:rPr>
        <mc:AlternateContent>
          <mc:Choice Requires="wpg">
            <w:drawing>
              <wp:anchor distT="0" distB="0" distL="114300" distR="114300" simplePos="0" relativeHeight="251675648" behindDoc="0" locked="0" layoutInCell="1" allowOverlap="1" wp14:anchorId="34385F58" wp14:editId="71AE8CA8">
                <wp:simplePos x="0" y="0"/>
                <wp:positionH relativeFrom="column">
                  <wp:posOffset>375313</wp:posOffset>
                </wp:positionH>
                <wp:positionV relativeFrom="paragraph">
                  <wp:posOffset>163773</wp:posOffset>
                </wp:positionV>
                <wp:extent cx="5427345" cy="1462405"/>
                <wp:effectExtent l="38100" t="19050" r="40005" b="23495"/>
                <wp:wrapNone/>
                <wp:docPr id="84" name="Group 84"/>
                <wp:cNvGraphicFramePr/>
                <a:graphic xmlns:a="http://schemas.openxmlformats.org/drawingml/2006/main">
                  <a:graphicData uri="http://schemas.microsoft.com/office/word/2010/wordprocessingGroup">
                    <wpg:wgp>
                      <wpg:cNvGrpSpPr/>
                      <wpg:grpSpPr>
                        <a:xfrm>
                          <a:off x="0" y="0"/>
                          <a:ext cx="5427345" cy="1462405"/>
                          <a:chOff x="0" y="0"/>
                          <a:chExt cx="5427345" cy="1462475"/>
                        </a:xfrm>
                      </wpg:grpSpPr>
                      <wpg:grpSp>
                        <wpg:cNvPr id="85" name="Group 85"/>
                        <wpg:cNvGrpSpPr/>
                        <wpg:grpSpPr>
                          <a:xfrm>
                            <a:off x="0" y="0"/>
                            <a:ext cx="5427345" cy="921385"/>
                            <a:chOff x="-19051" y="-160019"/>
                            <a:chExt cx="5428193" cy="921989"/>
                          </a:xfrm>
                        </wpg:grpSpPr>
                        <wps:wsp>
                          <wps:cNvPr id="86" name="Text Box 86"/>
                          <wps:cNvSpPr txBox="1"/>
                          <wps:spPr>
                            <a:xfrm>
                              <a:off x="3946877" y="347727"/>
                              <a:ext cx="10001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2F1AC1" w14:textId="77777777" w:rsidR="00ED27C5" w:rsidRDefault="00ED27C5" w:rsidP="00DD4736">
                                <w:pPr>
                                  <w:spacing w:after="0"/>
                                </w:pPr>
                                <w:r>
                                  <w:t>NE Kelly &amp; 5</w:t>
                                </w:r>
                                <w:r w:rsidRPr="001610AE">
                                  <w:rPr>
                                    <w:vertAlign w:val="superscript"/>
                                  </w:rPr>
                                  <w:t>th</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90" name="Straight Arrow Connector 90"/>
                          <wps:cNvCnPr/>
                          <wps:spPr>
                            <a:xfrm>
                              <a:off x="4947002" y="595377"/>
                              <a:ext cx="462140" cy="166593"/>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8" name="Text Box 288"/>
                          <wps:cNvSpPr txBox="1"/>
                          <wps:spPr>
                            <a:xfrm>
                              <a:off x="501015" y="-160019"/>
                              <a:ext cx="1385566" cy="2315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8CA902" w14:textId="77777777" w:rsidR="00ED27C5" w:rsidRDefault="00ED27C5" w:rsidP="00DD4736">
                                <w:pPr>
                                  <w:spacing w:after="0"/>
                                </w:pPr>
                                <w:r>
                                  <w:t>NW 6</w:t>
                                </w:r>
                                <w:r w:rsidRPr="001610AE">
                                  <w:rPr>
                                    <w:vertAlign w:val="superscript"/>
                                  </w:rPr>
                                  <w:t>th</w:t>
                                </w:r>
                                <w:r>
                                  <w:t xml:space="preserve"> and Flanders Kelly &amp; 5th</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9" name="Straight Arrow Connector 289"/>
                          <wps:cNvCnPr/>
                          <wps:spPr>
                            <a:xfrm flipH="1">
                              <a:off x="-19051" y="-154309"/>
                              <a:ext cx="520067" cy="17526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90" name="Text Box 290"/>
                        <wps:cNvSpPr txBox="1"/>
                        <wps:spPr>
                          <a:xfrm>
                            <a:off x="502467" y="1199585"/>
                            <a:ext cx="1468755" cy="262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782333" w14:textId="77777777" w:rsidR="00ED27C5" w:rsidRDefault="00ED27C5" w:rsidP="00DD4736">
                              <w:pPr>
                                <w:spacing w:after="0"/>
                              </w:pPr>
                              <w:r>
                                <w:t>End Ross Island Bridge Kelly &amp; 5th</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91" name="Straight Arrow Connector 291"/>
                        <wps:cNvCnPr/>
                        <wps:spPr>
                          <a:xfrm flipH="1" flipV="1">
                            <a:off x="90535" y="955141"/>
                            <a:ext cx="409575" cy="23939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2" name="Text Box 292"/>
                        <wps:cNvSpPr txBox="1"/>
                        <wps:spPr>
                          <a:xfrm>
                            <a:off x="701644" y="439093"/>
                            <a:ext cx="1567815" cy="262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B01135" w14:textId="77777777" w:rsidR="00ED27C5" w:rsidRDefault="00ED27C5" w:rsidP="00DD4736">
                              <w:pPr>
                                <w:spacing w:after="0"/>
                              </w:pPr>
                              <w:r>
                                <w:t>Begin Ross Island Bridge Kelly &amp; 5th</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93" name="Straight Arrow Connector 293"/>
                        <wps:cNvCnPr/>
                        <wps:spPr>
                          <a:xfrm flipH="1">
                            <a:off x="420986" y="701644"/>
                            <a:ext cx="276860" cy="22045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4" name="Straight Arrow Connector 294"/>
                        <wps:cNvCnPr/>
                        <wps:spPr>
                          <a:xfrm flipH="1">
                            <a:off x="2136618" y="900820"/>
                            <a:ext cx="484360" cy="14859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5" name="Text Box 295"/>
                        <wps:cNvSpPr txBox="1"/>
                        <wps:spPr>
                          <a:xfrm>
                            <a:off x="2620978" y="638270"/>
                            <a:ext cx="934085" cy="262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1119C9" w14:textId="77777777" w:rsidR="00ED27C5" w:rsidRDefault="00ED27C5" w:rsidP="00DD4736">
                              <w:pPr>
                                <w:spacing w:after="0"/>
                              </w:pPr>
                              <w:r>
                                <w:t>SE 82</w:t>
                              </w:r>
                              <w:r w:rsidRPr="009B34C3">
                                <w:t>nd</w:t>
                              </w:r>
                              <w:r>
                                <w:t xml:space="preserve"> Ave.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anchor>
            </w:drawing>
          </mc:Choice>
          <mc:Fallback>
            <w:pict>
              <v:group w14:anchorId="34385F58" id="Group 84" o:spid="_x0000_s1027" style="position:absolute;margin-left:29.55pt;margin-top:12.9pt;width:427.35pt;height:115.15pt;z-index:251675648" coordsize="54273,14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">
                <v:group id="Group 85" o:spid="_x0000_s1028" style="position:absolute;width:54273;height:9213" coordorigin="-190,-1600" coordsize="54281,9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Text Box 86" o:spid="_x0000_s1029" type="#_x0000_t202" style="position:absolute;left:39468;top:3477;width:10002;height:247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5xYMEA&#10;AADbAAAADwAAAGRycy9kb3ducmV2LnhtbESPQYvCMBSE74L/ITxhb5q6LEWqUUQQvdotordH82yr&#10;zUtpsrb66zeC4HGYmW+Yxao3tbhT6yrLCqaTCARxbnXFhYLsdzuegXAeWWNtmRQ8yMFqORwsMNG2&#10;4wPdU1+IAGGXoILS+yaR0uUlGXQT2xAH72Jbgz7ItpC6xS7ATS2/oyiWBisOCyU2tCkpv6V/RkGa&#10;7a5Ren7GXS5tnZ0KOz3yj1Jfo349B+Gp95/wu73XCmYxvL6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cWDBAAAA2wAAAA8AAAAAAAAAAAAAAAAAmAIAAGRycy9kb3du&#10;cmV2LnhtbFBLBQYAAAAABAAEAPUAAACGAwAAAAA=&#10;" fillcolor="white [3201]" strokeweight=".5pt">
                    <v:textbox>
                      <w:txbxContent>
                        <w:p w14:paraId="3D2F1AC1" w14:textId="77777777" w:rsidR="00ED27C5" w:rsidRDefault="00ED27C5" w:rsidP="00DD4736">
                          <w:pPr>
                            <w:spacing w:after="0"/>
                          </w:pPr>
                          <w:r>
                            <w:t>NE Kelly &amp; 5</w:t>
                          </w:r>
                          <w:r w:rsidRPr="001610AE">
                            <w:rPr>
                              <w:vertAlign w:val="superscript"/>
                            </w:rPr>
                            <w:t>th</w:t>
                          </w:r>
                        </w:p>
                      </w:txbxContent>
                    </v:textbox>
                  </v:shape>
                  <v:shapetype id="_x0000_t32" coordsize="21600,21600" o:spt="32" o:oned="t" path="m,l21600,21600e" filled="f">
                    <v:path arrowok="t" fillok="f" o:connecttype="none"/>
                    <o:lock v:ext="edit" shapetype="t"/>
                  </v:shapetype>
                  <v:shape id="Straight Arrow Connector 90" o:spid="_x0000_s1030" type="#_x0000_t32" style="position:absolute;left:49470;top:5953;width:4621;height:16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UGgsIAAADbAAAADwAAAGRycy9kb3ducmV2LnhtbERPTWvCQBC9C/6HZQRvumkPWqOrBKmo&#10;SBG1ULwN2WkSzc6G7JrEf989FDw+3vdi1ZlSNFS7wrKCt3EEgji1uuBMwfdlM/oA4TyyxtIyKXiS&#10;g9Wy31tgrG3LJ2rOPhMhhF2MCnLvq1hKl+Zk0I1tRRy4X1sb9AHWmdQ1tiHclPI9iibSYMGhIceK&#10;1jml9/PDKPi6+EO7qZ7T289t/3ncYjK7NolSw0GXzEF46vxL/O/eaQWzsD58CT9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UGgsIAAADbAAAADwAAAAAAAAAAAAAA&#10;AAChAgAAZHJzL2Rvd25yZXYueG1sUEsFBgAAAAAEAAQA+QAAAJADAAAAAA==&#10;" strokecolor="black [3213]" strokeweight="2.25pt">
                    <v:stroke endarrow="open"/>
                  </v:shape>
                  <v:shape id="Text Box 288" o:spid="_x0000_s1031" type="#_x0000_t202" style="position:absolute;left:5010;top:-1600;width:13855;height:231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WE78A&#10;AADcAAAADwAAAGRycy9kb3ducmV2LnhtbERPTYvCMBC9C/6HMII3myoi0jWKCKJXaxG9Dc1s291m&#10;Uppoq7/eHASPj/e92vSmFg9qXWVZwTSKQRDnVldcKMjO+8kShPPIGmvLpOBJDjbr4WCFibYdn+iR&#10;+kKEEHYJKii9bxIpXV6SQRfZhjhwv7Y16ANsC6lb7EK4qeUsjhfSYMWhocSGdiXl/+ndKEizw1+c&#10;3l6LLpe2zq6FnV54rtR41G9/QHjq/Vf8cR+1gtkyrA1nwhGQ6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KFYTvwAAANwAAAAPAAAAAAAAAAAAAAAAAJgCAABkcnMvZG93bnJl&#10;di54bWxQSwUGAAAAAAQABAD1AAAAhAMAAAAA&#10;" fillcolor="white [3201]" strokeweight=".5pt">
                    <v:textbox>
                      <w:txbxContent>
                        <w:p w14:paraId="648CA902" w14:textId="77777777" w:rsidR="00ED27C5" w:rsidRDefault="00ED27C5" w:rsidP="00DD4736">
                          <w:pPr>
                            <w:spacing w:after="0"/>
                          </w:pPr>
                          <w:r>
                            <w:t>NW 6</w:t>
                          </w:r>
                          <w:r w:rsidRPr="001610AE">
                            <w:rPr>
                              <w:vertAlign w:val="superscript"/>
                            </w:rPr>
                            <w:t>th</w:t>
                          </w:r>
                          <w:r>
                            <w:t xml:space="preserve"> and Flanders Kelly &amp; 5th</w:t>
                          </w:r>
                        </w:p>
                      </w:txbxContent>
                    </v:textbox>
                  </v:shape>
                  <v:shape id="Straight Arrow Connector 289" o:spid="_x0000_s1032" type="#_x0000_t32" style="position:absolute;left:-190;top:-1543;width:5200;height:17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Gw8cUAAADcAAAADwAAAGRycy9kb3ducmV2LnhtbESPQWvCQBSE74X+h+UVehHd1KIk0VVa&#10;oWIvgkY9P7LPJJh9G3a3mv57tyD0OMzMN8x82ZtWXMn5xrKCt1ECgri0uuFKwaH4GqYgfEDW2Fom&#10;Bb/kYbl4fppjru2Nd3Tdh0pECPscFdQhdLmUvqzJoB/Zjjh6Z+sMhihdJbXDW4SbVo6TZCoNNhwX&#10;auxoVVN52f8YBd9ZWqyRm8/T6rjN3gfFxNF6otTrS/8xAxGoD//hR3ujFYzTDP7Ox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Gw8cUAAADcAAAADwAAAAAAAAAA&#10;AAAAAAChAgAAZHJzL2Rvd25yZXYueG1sUEsFBgAAAAAEAAQA+QAAAJMDAAAAAA==&#10;" strokecolor="black [3213]" strokeweight="2.25pt">
                    <v:stroke endarrow="open"/>
                  </v:shape>
                </v:group>
                <v:shape id="Text Box 290" o:spid="_x0000_s1033" type="#_x0000_t202" style="position:absolute;left:5024;top:11995;width:14688;height:2629;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MyMAA&#10;AADcAAAADwAAAGRycy9kb3ducmV2LnhtbERPTYvCMBC9L/gfwgje1lQRWatpEWHRq7WI3oZmbKvN&#10;pDRZW/fXbw7CHh/ve5MOphFP6lxtWcFsGoEgLqyuuVSQn74/v0A4j6yxsUwKXuQgTUYfG4y17flI&#10;z8yXIoSwi1FB5X0bS+mKigy6qW2JA3eznUEfYFdK3WEfwk0j51G0lAZrDg0VtrSrqHhkP0ZBlu/v&#10;UXb9XfaFtE1+Ke3szAulJuNhuwbhafD/4rf7oBXMV2F+OBOOgE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fMyMAAAADcAAAADwAAAAAAAAAAAAAAAACYAgAAZHJzL2Rvd25y&#10;ZXYueG1sUEsFBgAAAAAEAAQA9QAAAIUDAAAAAA==&#10;" fillcolor="white [3201]" strokeweight=".5pt">
                  <v:textbox>
                    <w:txbxContent>
                      <w:p w14:paraId="45782333" w14:textId="77777777" w:rsidR="00ED27C5" w:rsidRDefault="00ED27C5" w:rsidP="00DD4736">
                        <w:pPr>
                          <w:spacing w:after="0"/>
                        </w:pPr>
                        <w:r>
                          <w:t>End Ross Island Bridge Kelly &amp; 5th</w:t>
                        </w:r>
                      </w:p>
                    </w:txbxContent>
                  </v:textbox>
                </v:shape>
                <v:shape id="Straight Arrow Connector 291" o:spid="_x0000_s1034" type="#_x0000_t32" style="position:absolute;left:905;top:9551;width:4096;height:239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KtvMcAAADcAAAADwAAAGRycy9kb3ducmV2LnhtbESPQWvCQBSE7wX/w/KEXkQ3pkU0uopW&#10;Ct6CUcHjI/tM0mbfxuxWY399t1DocZiZb5jFqjO1uFHrKssKxqMIBHFudcWFguPhfTgF4Tyyxtoy&#10;KXiQg9Wy97TARNs77+mW+UIECLsEFZTeN4mULi/JoBvZhjh4F9sa9EG2hdQt3gPc1DKOook0WHFY&#10;KLGht5Lyz+zLKEgH69f0uxp87ONr+rLdbh7n0y5T6rnfrecgPHX+P/zX3mkF8WwMv2fC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Iq28xwAAANwAAAAPAAAAAAAA&#10;AAAAAAAAAKECAABkcnMvZG93bnJldi54bWxQSwUGAAAAAAQABAD5AAAAlQMAAAAA&#10;" strokecolor="black [3213]" strokeweight="2.25pt">
                  <v:stroke endarrow="open"/>
                </v:shape>
                <v:shape id="Text Box 292" o:spid="_x0000_s1035" type="#_x0000_t202" style="position:absolute;left:7016;top:4390;width:15678;height:2629;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n3JMQA&#10;AADcAAAADwAAAGRycy9kb3ducmV2LnhtbESPQWvCQBSE7wX/w/IEb83GIFLTrCKC1GvTIPb22H1N&#10;UrNvQ3ZrYn99t1DocZiZb5hiN9lO3GjwrWMFyyQFQaydablWUL0dH59A+IBssHNMCu7kYbedPRSY&#10;GzfyK93KUIsIYZ+jgiaEPpfS64Ys+sT1xNH7cIPFEOVQSzPgGOG2k1marqXFluNCgz0dGtLX8ssq&#10;KKuXz7R8/16PWrquutRueeaVUov5tH8GEWgK/+G/9skoyDYZ/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Z9yTEAAAA3AAAAA8AAAAAAAAAAAAAAAAAmAIAAGRycy9k&#10;b3ducmV2LnhtbFBLBQYAAAAABAAEAPUAAACJAwAAAAA=&#10;" fillcolor="white [3201]" strokeweight=".5pt">
                  <v:textbox>
                    <w:txbxContent>
                      <w:p w14:paraId="57B01135" w14:textId="77777777" w:rsidR="00ED27C5" w:rsidRDefault="00ED27C5" w:rsidP="00DD4736">
                        <w:pPr>
                          <w:spacing w:after="0"/>
                        </w:pPr>
                        <w:r>
                          <w:t>Begin Ross Island Bridge Kelly &amp; 5th</w:t>
                        </w:r>
                      </w:p>
                    </w:txbxContent>
                  </v:textbox>
                </v:shape>
                <v:shape id="Straight Arrow Connector 293" o:spid="_x0000_s1036" type="#_x0000_t32" style="position:absolute;left:4209;top:7016;width:2769;height:22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ARxsQAAADcAAAADwAAAGRycy9kb3ducmV2LnhtbESPQWvCQBSE74X+h+UJXkQ3VSwmukor&#10;VOxFqFHPj+wzCWbfht1V03/vFoQeh5n5hlmsOtOIGzlfW1bwNkpAEBdW11wqOORfwxkIH5A1NpZJ&#10;wS95WC1fXxaYaXvnH7rtQykihH2GCqoQ2kxKX1Rk0I9sSxy9s3UGQ5SulNrhPcJNI8dJ8i4N1hwX&#10;KmxpXVFx2V+Ngu90lm+Q68/T+rhLJ4N86mgzVarf6z7mIAJ14T/8bG+1gnE6gb8z8Qj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gBHGxAAAANwAAAAPAAAAAAAAAAAA&#10;AAAAAKECAABkcnMvZG93bnJldi54bWxQSwUGAAAAAAQABAD5AAAAkgMAAAAA&#10;" strokecolor="black [3213]" strokeweight="2.25pt">
                  <v:stroke endarrow="open"/>
                </v:shape>
                <v:shape id="Straight Arrow Connector 294" o:spid="_x0000_s1037" type="#_x0000_t32" style="position:absolute;left:21366;top:9008;width:4843;height:14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mJssUAAADcAAAADwAAAGRycy9kb3ducmV2LnhtbESPQWvCQBSE74X+h+UVvBTdVKuY1FVU&#10;UOpF0KjnR/Y1Cc2+Dburpv++Wyh4HGbmG2a26EwjbuR8bVnB2yABQVxYXXOp4JRv+lMQPiBrbCyT&#10;gh/ysJg/P80w0/bOB7odQykihH2GCqoQ2kxKX1Rk0A9sSxy9L+sMhihdKbXDe4SbRg6TZCIN1hwX&#10;KmxpXVHxfbwaBbt0mm+R69Vlfd6no9d87Gg7Vqr30i0/QATqwiP83/7UCobpO/ydi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mJssUAAADcAAAADwAAAAAAAAAA&#10;AAAAAAChAgAAZHJzL2Rvd25yZXYueG1sUEsFBgAAAAAEAAQA+QAAAJMDAAAAAA==&#10;" strokecolor="black [3213]" strokeweight="2.25pt">
                  <v:stroke endarrow="open"/>
                </v:shape>
                <v:shape id="Text Box 295" o:spid="_x0000_s1038" type="#_x0000_t202" style="position:absolute;left:26209;top:6382;width:9341;height:2629;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vUMMA&#10;AADcAAAADwAAAGRycy9kb3ducmV2LnhtbESPQYvCMBSE7wv+h/CEva2p4opWo4gg7nW7RfT2aJ5t&#10;tXkpTbTVX2+EBY/DzHzDLFadqcSNGldaVjAcRCCIM6tLzhWkf9uvKQjnkTVWlknBnRyslr2PBcba&#10;tvxLt8TnIkDYxaig8L6OpXRZQQbdwNbEwTvZxqAPssmlbrANcFPJURRNpMGSw0KBNW0Kyi7J1ShI&#10;0t05So6PSZtJW6WH3A73PFbqs9+t5yA8df4d/m//aAWj2Te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BvUMMAAADcAAAADwAAAAAAAAAAAAAAAACYAgAAZHJzL2Rv&#10;d25yZXYueG1sUEsFBgAAAAAEAAQA9QAAAIgDAAAAAA==&#10;" fillcolor="white [3201]" strokeweight=".5pt">
                  <v:textbox>
                    <w:txbxContent>
                      <w:p w14:paraId="101119C9" w14:textId="77777777" w:rsidR="00ED27C5" w:rsidRDefault="00ED27C5" w:rsidP="00DD4736">
                        <w:pPr>
                          <w:spacing w:after="0"/>
                        </w:pPr>
                        <w:r>
                          <w:t>SE 82</w:t>
                        </w:r>
                        <w:r w:rsidRPr="009B34C3">
                          <w:t>nd</w:t>
                        </w:r>
                        <w:r>
                          <w:t xml:space="preserve"> Ave.</w:t>
                        </w:r>
                      </w:p>
                    </w:txbxContent>
                  </v:textbox>
                </v:shape>
              </v:group>
            </w:pict>
          </mc:Fallback>
        </mc:AlternateContent>
      </w:r>
      <w:r w:rsidRPr="00DC23E4">
        <w:rPr>
          <w:rFonts w:ascii="Times New Roman" w:hAnsi="Times New Roman" w:cs="Times New Roman"/>
          <w:b/>
          <w:noProof/>
        </w:rPr>
        <mc:AlternateContent>
          <mc:Choice Requires="wps">
            <w:drawing>
              <wp:anchor distT="0" distB="0" distL="114300" distR="114300" simplePos="0" relativeHeight="251673600" behindDoc="0" locked="0" layoutInCell="1" allowOverlap="1" wp14:anchorId="5056F321" wp14:editId="32BA1A9F">
                <wp:simplePos x="0" y="0"/>
                <wp:positionH relativeFrom="column">
                  <wp:posOffset>270510</wp:posOffset>
                </wp:positionH>
                <wp:positionV relativeFrom="paragraph">
                  <wp:posOffset>529590</wp:posOffset>
                </wp:positionV>
                <wp:extent cx="72390" cy="186691"/>
                <wp:effectExtent l="19050" t="38100" r="60960" b="22860"/>
                <wp:wrapNone/>
                <wp:docPr id="296" name="Straight Arrow Connector 296"/>
                <wp:cNvGraphicFramePr/>
                <a:graphic xmlns:a="http://schemas.openxmlformats.org/drawingml/2006/main">
                  <a:graphicData uri="http://schemas.microsoft.com/office/word/2010/wordprocessingShape">
                    <wps:wsp>
                      <wps:cNvCnPr/>
                      <wps:spPr>
                        <a:xfrm flipV="1">
                          <a:off x="0" y="0"/>
                          <a:ext cx="72390" cy="186691"/>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6A3644" id="Straight Arrow Connector 296" o:spid="_x0000_s1026" type="#_x0000_t32" style="position:absolute;margin-left:21.3pt;margin-top:41.7pt;width:5.7pt;height:14.7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" strokecolor="red">
                <v:stroke endarrow="open"/>
              </v:shape>
            </w:pict>
          </mc:Fallback>
        </mc:AlternateContent>
      </w:r>
      <w:r w:rsidRPr="00DC23E4">
        <w:rPr>
          <w:rFonts w:ascii="Times New Roman" w:hAnsi="Times New Roman" w:cs="Times New Roman"/>
          <w:b/>
          <w:noProof/>
        </w:rPr>
        <mc:AlternateContent>
          <mc:Choice Requires="wps">
            <w:drawing>
              <wp:anchor distT="0" distB="0" distL="114300" distR="114300" simplePos="0" relativeHeight="251674624" behindDoc="0" locked="0" layoutInCell="1" allowOverlap="1" wp14:anchorId="289C133D" wp14:editId="069ADDF6">
                <wp:simplePos x="0" y="0"/>
                <wp:positionH relativeFrom="column">
                  <wp:posOffset>857250</wp:posOffset>
                </wp:positionH>
                <wp:positionV relativeFrom="paragraph">
                  <wp:posOffset>1101090</wp:posOffset>
                </wp:positionV>
                <wp:extent cx="99061" cy="36196"/>
                <wp:effectExtent l="38100" t="57150" r="15240" b="78105"/>
                <wp:wrapNone/>
                <wp:docPr id="297" name="Straight Arrow Connector 297"/>
                <wp:cNvGraphicFramePr/>
                <a:graphic xmlns:a="http://schemas.openxmlformats.org/drawingml/2006/main">
                  <a:graphicData uri="http://schemas.microsoft.com/office/word/2010/wordprocessingShape">
                    <wps:wsp>
                      <wps:cNvCnPr/>
                      <wps:spPr>
                        <a:xfrm flipH="1" flipV="1">
                          <a:off x="0" y="0"/>
                          <a:ext cx="99061" cy="36196"/>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EE75AF" id="Straight Arrow Connector 297" o:spid="_x0000_s1026" type="#_x0000_t32" style="position:absolute;margin-left:67.5pt;margin-top:86.7pt;width:7.8pt;height:2.8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" strokecolor="red">
                <v:stroke endarrow="open"/>
              </v:shape>
            </w:pict>
          </mc:Fallback>
        </mc:AlternateContent>
      </w:r>
      <w:r w:rsidRPr="00DC23E4">
        <w:rPr>
          <w:rFonts w:ascii="Times New Roman" w:hAnsi="Times New Roman" w:cs="Times New Roman"/>
          <w:b/>
          <w:noProof/>
        </w:rPr>
        <mc:AlternateContent>
          <mc:Choice Requires="wps">
            <w:drawing>
              <wp:anchor distT="0" distB="0" distL="114300" distR="114300" simplePos="0" relativeHeight="251672576" behindDoc="0" locked="0" layoutInCell="1" allowOverlap="1" wp14:anchorId="7E41CED3" wp14:editId="3DA87827">
                <wp:simplePos x="0" y="0"/>
                <wp:positionH relativeFrom="column">
                  <wp:posOffset>2133600</wp:posOffset>
                </wp:positionH>
                <wp:positionV relativeFrom="paragraph">
                  <wp:posOffset>1217295</wp:posOffset>
                </wp:positionV>
                <wp:extent cx="91440" cy="1"/>
                <wp:effectExtent l="38100" t="76200" r="22860" b="114300"/>
                <wp:wrapNone/>
                <wp:docPr id="298" name="Straight Arrow Connector 298"/>
                <wp:cNvGraphicFramePr/>
                <a:graphic xmlns:a="http://schemas.openxmlformats.org/drawingml/2006/main">
                  <a:graphicData uri="http://schemas.microsoft.com/office/word/2010/wordprocessingShape">
                    <wps:wsp>
                      <wps:cNvCnPr/>
                      <wps:spPr>
                        <a:xfrm flipH="1">
                          <a:off x="0" y="0"/>
                          <a:ext cx="91440" cy="1"/>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6DE4EC" id="Straight Arrow Connector 298" o:spid="_x0000_s1026" type="#_x0000_t32" style="position:absolute;margin-left:168pt;margin-top:95.85pt;width:7.2pt;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" strokecolor="red">
                <v:stroke endarrow="open"/>
              </v:shape>
            </w:pict>
          </mc:Fallback>
        </mc:AlternateContent>
      </w:r>
      <w:r w:rsidRPr="00DC23E4">
        <w:rPr>
          <w:rFonts w:ascii="Times New Roman" w:hAnsi="Times New Roman" w:cs="Times New Roman"/>
          <w:b/>
          <w:noProof/>
        </w:rPr>
        <mc:AlternateContent>
          <mc:Choice Requires="wps">
            <w:drawing>
              <wp:anchor distT="0" distB="0" distL="114300" distR="114300" simplePos="0" relativeHeight="251671552" behindDoc="0" locked="0" layoutInCell="1" allowOverlap="1" wp14:anchorId="0316419E" wp14:editId="07E00EE3">
                <wp:simplePos x="0" y="0"/>
                <wp:positionH relativeFrom="column">
                  <wp:posOffset>5189220</wp:posOffset>
                </wp:positionH>
                <wp:positionV relativeFrom="paragraph">
                  <wp:posOffset>1226820</wp:posOffset>
                </wp:positionV>
                <wp:extent cx="316230" cy="9525"/>
                <wp:effectExtent l="38100" t="76200" r="0" b="104775"/>
                <wp:wrapNone/>
                <wp:docPr id="299" name="Straight Arrow Connector 299"/>
                <wp:cNvGraphicFramePr/>
                <a:graphic xmlns:a="http://schemas.openxmlformats.org/drawingml/2006/main">
                  <a:graphicData uri="http://schemas.microsoft.com/office/word/2010/wordprocessingShape">
                    <wps:wsp>
                      <wps:cNvCnPr/>
                      <wps:spPr>
                        <a:xfrm flipH="1">
                          <a:off x="0" y="0"/>
                          <a:ext cx="316230" cy="95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72D126" id="Straight Arrow Connector 299" o:spid="_x0000_s1026" type="#_x0000_t32" style="position:absolute;margin-left:408.6pt;margin-top:96.6pt;width:24.9pt;height:.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" strokecolor="red">
                <v:stroke endarrow="open"/>
              </v:shape>
            </w:pict>
          </mc:Fallback>
        </mc:AlternateContent>
      </w:r>
      <w:r w:rsidRPr="00DC23E4">
        <w:rPr>
          <w:rFonts w:ascii="Times New Roman" w:hAnsi="Times New Roman" w:cs="Times New Roman"/>
          <w:b/>
          <w:noProof/>
        </w:rPr>
        <mc:AlternateContent>
          <mc:Choice Requires="wps">
            <w:drawing>
              <wp:anchor distT="0" distB="0" distL="114300" distR="114300" simplePos="0" relativeHeight="251670528" behindDoc="0" locked="0" layoutInCell="1" allowOverlap="1" wp14:anchorId="39A7CEB1" wp14:editId="75B13DEC">
                <wp:simplePos x="0" y="0"/>
                <wp:positionH relativeFrom="column">
                  <wp:posOffset>4223386</wp:posOffset>
                </wp:positionH>
                <wp:positionV relativeFrom="paragraph">
                  <wp:posOffset>1289685</wp:posOffset>
                </wp:positionV>
                <wp:extent cx="192404" cy="53340"/>
                <wp:effectExtent l="38100" t="57150" r="0" b="60960"/>
                <wp:wrapNone/>
                <wp:docPr id="300" name="Straight Arrow Connector 300"/>
                <wp:cNvGraphicFramePr/>
                <a:graphic xmlns:a="http://schemas.openxmlformats.org/drawingml/2006/main">
                  <a:graphicData uri="http://schemas.microsoft.com/office/word/2010/wordprocessingShape">
                    <wps:wsp>
                      <wps:cNvCnPr/>
                      <wps:spPr>
                        <a:xfrm flipH="1" flipV="1">
                          <a:off x="0" y="0"/>
                          <a:ext cx="192404" cy="533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20EC74" id="Straight Arrow Connector 300" o:spid="_x0000_s1026" type="#_x0000_t32" style="position:absolute;margin-left:332.55pt;margin-top:101.55pt;width:15.15pt;height:4.2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" strokecolor="red">
                <v:stroke endarrow="open"/>
              </v:shape>
            </w:pict>
          </mc:Fallback>
        </mc:AlternateContent>
      </w:r>
      <w:r w:rsidRPr="00DC23E4">
        <w:rPr>
          <w:rFonts w:ascii="Times New Roman" w:hAnsi="Times New Roman" w:cs="Times New Roman"/>
          <w:noProof/>
        </w:rPr>
        <w:drawing>
          <wp:inline distT="0" distB="0" distL="0" distR="0" wp14:anchorId="2BA16B4A" wp14:editId="6A9DC6BA">
            <wp:extent cx="5943600" cy="1740886"/>
            <wp:effectExtent l="0" t="0" r="0" b="0"/>
            <wp:docPr id="302" name="Picture 302" descr="\\khensu\Home05\tglick\Desktop\Rout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ensu\Home05\tglick\Desktop\Route 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740886"/>
                    </a:xfrm>
                    <a:prstGeom prst="rect">
                      <a:avLst/>
                    </a:prstGeom>
                    <a:noFill/>
                    <a:ln>
                      <a:noFill/>
                    </a:ln>
                  </pic:spPr>
                </pic:pic>
              </a:graphicData>
            </a:graphic>
          </wp:inline>
        </w:drawing>
      </w:r>
    </w:p>
    <w:p w14:paraId="163C6961" w14:textId="73658EC6" w:rsidR="00DD4736" w:rsidRPr="00DD4736" w:rsidRDefault="00DD4736" w:rsidP="00DD4736">
      <w:pPr>
        <w:pStyle w:val="ListParagraph"/>
        <w:keepNext/>
        <w:numPr>
          <w:ilvl w:val="0"/>
          <w:numId w:val="3"/>
        </w:numPr>
        <w:tabs>
          <w:tab w:val="left" w:pos="360"/>
        </w:tabs>
        <w:autoSpaceDE w:val="0"/>
        <w:autoSpaceDN w:val="0"/>
        <w:adjustRightInd w:val="0"/>
        <w:spacing w:after="0" w:line="240" w:lineRule="auto"/>
        <w:jc w:val="center"/>
        <w:rPr>
          <w:rFonts w:ascii="Times New Roman" w:hAnsi="Times New Roman" w:cs="Times New Roman"/>
          <w:b/>
        </w:rPr>
      </w:pPr>
      <w:r w:rsidRPr="00DC23E4">
        <w:rPr>
          <w:rFonts w:ascii="Times New Roman" w:hAnsi="Times New Roman" w:cs="Times New Roman"/>
          <w:b/>
        </w:rPr>
        <w:t>Route 9 (westbound) trip plotted onto Google Maps.</w:t>
      </w:r>
    </w:p>
    <w:p w14:paraId="26A36A8F" w14:textId="77777777" w:rsidR="00DD4736" w:rsidRPr="00DC23E4" w:rsidRDefault="00DD4736" w:rsidP="00DD4736">
      <w:pPr>
        <w:pStyle w:val="Caption"/>
        <w:keepNext/>
        <w:spacing w:after="0"/>
        <w:rPr>
          <w:rFonts w:ascii="Times New Roman" w:hAnsi="Times New Roman" w:cs="Times New Roman"/>
          <w:color w:val="auto"/>
          <w:sz w:val="22"/>
          <w:szCs w:val="22"/>
        </w:rPr>
      </w:pPr>
      <w:r w:rsidRPr="00DC23E4">
        <w:rPr>
          <w:rFonts w:ascii="Times New Roman" w:hAnsi="Times New Roman" w:cs="Times New Roman"/>
          <w:color w:val="auto"/>
          <w:sz w:val="22"/>
          <w:szCs w:val="22"/>
        </w:rPr>
        <w:t xml:space="preserve">FIGURE 1 TriMet Route 9 overview.  </w:t>
      </w:r>
    </w:p>
    <w:p w14:paraId="2AD88B62" w14:textId="231AC6B5" w:rsidR="006C0D79" w:rsidRPr="00DC23E4" w:rsidRDefault="00916F3E" w:rsidP="00916F3E">
      <w:pPr>
        <w:autoSpaceDE w:val="0"/>
        <w:autoSpaceDN w:val="0"/>
        <w:adjustRightInd w:val="0"/>
        <w:spacing w:after="0" w:line="240" w:lineRule="auto"/>
        <w:rPr>
          <w:rFonts w:ascii="Times New Roman" w:hAnsi="Times New Roman" w:cs="Times New Roman"/>
          <w:b/>
          <w:bCs/>
        </w:rPr>
      </w:pPr>
      <w:r w:rsidRPr="00DC23E4">
        <w:rPr>
          <w:rFonts w:ascii="Times New Roman" w:hAnsi="Times New Roman" w:cs="Times New Roman"/>
          <w:b/>
          <w:bCs/>
        </w:rPr>
        <w:t xml:space="preserve"> </w:t>
      </w:r>
    </w:p>
    <w:p w14:paraId="6680133D" w14:textId="27EED9EB" w:rsidR="00995F7D" w:rsidRPr="00DC23E4" w:rsidRDefault="004B5B76" w:rsidP="00A65590">
      <w:pPr>
        <w:autoSpaceDE w:val="0"/>
        <w:autoSpaceDN w:val="0"/>
        <w:adjustRightInd w:val="0"/>
        <w:spacing w:after="0" w:line="240" w:lineRule="auto"/>
        <w:outlineLvl w:val="0"/>
        <w:rPr>
          <w:rFonts w:ascii="Times New Roman" w:hAnsi="Times New Roman" w:cs="Times New Roman"/>
        </w:rPr>
      </w:pPr>
      <w:r w:rsidRPr="00DC23E4">
        <w:rPr>
          <w:rFonts w:ascii="Times New Roman" w:hAnsi="Times New Roman" w:cs="Times New Roman"/>
          <w:b/>
          <w:bCs/>
        </w:rPr>
        <w:t>DATA</w:t>
      </w:r>
    </w:p>
    <w:p w14:paraId="51C754D8" w14:textId="7B2A571F" w:rsidR="00303E64" w:rsidRPr="00DC23E4" w:rsidRDefault="00CB7C7F" w:rsidP="00A65590">
      <w:pPr>
        <w:tabs>
          <w:tab w:val="left" w:pos="360"/>
        </w:tabs>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 xml:space="preserve">TriMet </w:t>
      </w:r>
      <w:r w:rsidR="00BF5F4C" w:rsidRPr="00DC23E4">
        <w:rPr>
          <w:rFonts w:ascii="Times New Roman" w:hAnsi="Times New Roman" w:cs="Times New Roman"/>
        </w:rPr>
        <w:t xml:space="preserve">has </w:t>
      </w:r>
      <w:r w:rsidRPr="00DC23E4">
        <w:rPr>
          <w:rFonts w:ascii="Times New Roman" w:hAnsi="Times New Roman" w:cs="Times New Roman"/>
        </w:rPr>
        <w:t>implemented a Bus Dispatch System (BDS) as a part of its operation and monitoring control system</w:t>
      </w:r>
      <w:r w:rsidR="005426FE" w:rsidRPr="00DC23E4">
        <w:rPr>
          <w:rFonts w:ascii="Times New Roman" w:hAnsi="Times New Roman" w:cs="Times New Roman"/>
        </w:rPr>
        <w:t xml:space="preserve"> </w:t>
      </w:r>
      <w:r w:rsidR="00A50BB0" w:rsidRPr="00DC23E4">
        <w:rPr>
          <w:rFonts w:ascii="Times New Roman" w:hAnsi="Times New Roman" w:cs="Times New Roman"/>
        </w:rPr>
        <w:t>(</w:t>
      </w:r>
      <w:r w:rsidR="00043B15" w:rsidRPr="00DC23E4">
        <w:rPr>
          <w:rFonts w:ascii="Times New Roman" w:hAnsi="Times New Roman" w:cs="Times New Roman"/>
          <w:i/>
        </w:rPr>
        <w:fldChar w:fldCharType="begin"/>
      </w:r>
      <w:r w:rsidR="00043B15" w:rsidRPr="00DC23E4">
        <w:rPr>
          <w:rFonts w:ascii="Times New Roman" w:hAnsi="Times New Roman" w:cs="Times New Roman"/>
          <w:i/>
        </w:rPr>
        <w:instrText xml:space="preserve"> REF _Ref394571595 \w \h  \* MERGEFORMAT </w:instrText>
      </w:r>
      <w:r w:rsidR="00043B15" w:rsidRPr="00DC23E4">
        <w:rPr>
          <w:rFonts w:ascii="Times New Roman" w:hAnsi="Times New Roman" w:cs="Times New Roman"/>
          <w:i/>
        </w:rPr>
      </w:r>
      <w:r w:rsidR="00043B15" w:rsidRPr="00DC23E4">
        <w:rPr>
          <w:rFonts w:ascii="Times New Roman" w:hAnsi="Times New Roman" w:cs="Times New Roman"/>
          <w:i/>
        </w:rPr>
        <w:fldChar w:fldCharType="separate"/>
      </w:r>
      <w:r w:rsidR="007C3BB1">
        <w:rPr>
          <w:rFonts w:ascii="Times New Roman" w:hAnsi="Times New Roman" w:cs="Times New Roman"/>
          <w:i/>
        </w:rPr>
        <w:t>8</w:t>
      </w:r>
      <w:r w:rsidR="00043B15" w:rsidRPr="00DC23E4">
        <w:rPr>
          <w:rFonts w:ascii="Times New Roman" w:hAnsi="Times New Roman" w:cs="Times New Roman"/>
          <w:i/>
        </w:rPr>
        <w:fldChar w:fldCharType="end"/>
      </w:r>
      <w:r w:rsidR="00A50BB0" w:rsidRPr="00DC23E4">
        <w:rPr>
          <w:rFonts w:ascii="Times New Roman" w:hAnsi="Times New Roman" w:cs="Times New Roman"/>
          <w:i/>
        </w:rPr>
        <w:t>,</w:t>
      </w:r>
      <w:r w:rsidR="00043B15" w:rsidRPr="00DC23E4">
        <w:rPr>
          <w:rFonts w:ascii="Times New Roman" w:hAnsi="Times New Roman" w:cs="Times New Roman"/>
          <w:i/>
        </w:rPr>
        <w:fldChar w:fldCharType="begin"/>
      </w:r>
      <w:r w:rsidR="00043B15" w:rsidRPr="00DC23E4">
        <w:rPr>
          <w:rFonts w:ascii="Times New Roman" w:hAnsi="Times New Roman" w:cs="Times New Roman"/>
          <w:i/>
        </w:rPr>
        <w:instrText xml:space="preserve"> REF _Ref394571600 \w \h </w:instrText>
      </w:r>
      <w:r w:rsidR="005747EC" w:rsidRPr="00DC23E4">
        <w:rPr>
          <w:rFonts w:ascii="Times New Roman" w:hAnsi="Times New Roman" w:cs="Times New Roman"/>
          <w:i/>
        </w:rPr>
        <w:instrText xml:space="preserve"> \* MERGEFORMAT </w:instrText>
      </w:r>
      <w:r w:rsidR="00043B15" w:rsidRPr="00DC23E4">
        <w:rPr>
          <w:rFonts w:ascii="Times New Roman" w:hAnsi="Times New Roman" w:cs="Times New Roman"/>
          <w:i/>
        </w:rPr>
      </w:r>
      <w:r w:rsidR="00043B15" w:rsidRPr="00DC23E4">
        <w:rPr>
          <w:rFonts w:ascii="Times New Roman" w:hAnsi="Times New Roman" w:cs="Times New Roman"/>
          <w:i/>
        </w:rPr>
        <w:fldChar w:fldCharType="separate"/>
      </w:r>
      <w:r w:rsidR="007C3BB1">
        <w:rPr>
          <w:rFonts w:ascii="Times New Roman" w:hAnsi="Times New Roman" w:cs="Times New Roman"/>
          <w:i/>
        </w:rPr>
        <w:t>9</w:t>
      </w:r>
      <w:r w:rsidR="00043B15" w:rsidRPr="00DC23E4">
        <w:rPr>
          <w:rFonts w:ascii="Times New Roman" w:hAnsi="Times New Roman" w:cs="Times New Roman"/>
          <w:i/>
        </w:rPr>
        <w:fldChar w:fldCharType="end"/>
      </w:r>
      <w:r w:rsidR="005B19A7" w:rsidRPr="00DC23E4">
        <w:rPr>
          <w:rFonts w:ascii="Times New Roman" w:hAnsi="Times New Roman" w:cs="Times New Roman"/>
          <w:i/>
        </w:rPr>
        <w:t>,</w:t>
      </w:r>
      <w:r w:rsidR="00043B15" w:rsidRPr="00DC23E4">
        <w:rPr>
          <w:rFonts w:ascii="Times New Roman" w:hAnsi="Times New Roman" w:cs="Times New Roman"/>
          <w:i/>
        </w:rPr>
        <w:fldChar w:fldCharType="begin"/>
      </w:r>
      <w:r w:rsidR="00043B15" w:rsidRPr="00DC23E4">
        <w:rPr>
          <w:rFonts w:ascii="Times New Roman" w:hAnsi="Times New Roman" w:cs="Times New Roman"/>
          <w:i/>
        </w:rPr>
        <w:instrText xml:space="preserve"> REF _Ref394571605 \w \h </w:instrText>
      </w:r>
      <w:r w:rsidR="005747EC" w:rsidRPr="00DC23E4">
        <w:rPr>
          <w:rFonts w:ascii="Times New Roman" w:hAnsi="Times New Roman" w:cs="Times New Roman"/>
          <w:i/>
        </w:rPr>
        <w:instrText xml:space="preserve"> \* MERGEFORMAT </w:instrText>
      </w:r>
      <w:r w:rsidR="00043B15" w:rsidRPr="00DC23E4">
        <w:rPr>
          <w:rFonts w:ascii="Times New Roman" w:hAnsi="Times New Roman" w:cs="Times New Roman"/>
          <w:i/>
        </w:rPr>
      </w:r>
      <w:r w:rsidR="00043B15" w:rsidRPr="00DC23E4">
        <w:rPr>
          <w:rFonts w:ascii="Times New Roman" w:hAnsi="Times New Roman" w:cs="Times New Roman"/>
          <w:i/>
        </w:rPr>
        <w:fldChar w:fldCharType="separate"/>
      </w:r>
      <w:r w:rsidR="007C3BB1">
        <w:rPr>
          <w:rFonts w:ascii="Times New Roman" w:hAnsi="Times New Roman" w:cs="Times New Roman"/>
          <w:i/>
        </w:rPr>
        <w:t>10</w:t>
      </w:r>
      <w:r w:rsidR="00043B15" w:rsidRPr="00DC23E4">
        <w:rPr>
          <w:rFonts w:ascii="Times New Roman" w:hAnsi="Times New Roman" w:cs="Times New Roman"/>
          <w:i/>
        </w:rPr>
        <w:fldChar w:fldCharType="end"/>
      </w:r>
      <w:r w:rsidR="00A50BB0" w:rsidRPr="00DC23E4">
        <w:rPr>
          <w:rFonts w:ascii="Times New Roman" w:hAnsi="Times New Roman" w:cs="Times New Roman"/>
        </w:rPr>
        <w:t>)</w:t>
      </w:r>
      <w:r w:rsidR="000E460F" w:rsidRPr="00DC23E4">
        <w:rPr>
          <w:rFonts w:ascii="Times New Roman" w:hAnsi="Times New Roman" w:cs="Times New Roman"/>
        </w:rPr>
        <w:t>.</w:t>
      </w:r>
      <w:r w:rsidR="00EE6CBB" w:rsidRPr="00DC23E4">
        <w:rPr>
          <w:rFonts w:ascii="Times New Roman" w:hAnsi="Times New Roman" w:cs="Times New Roman"/>
        </w:rPr>
        <w:t xml:space="preserve"> </w:t>
      </w:r>
      <w:r w:rsidR="009C1436" w:rsidRPr="00DC23E4">
        <w:rPr>
          <w:rFonts w:ascii="Times New Roman" w:hAnsi="Times New Roman" w:cs="Times New Roman"/>
        </w:rPr>
        <w:t>T</w:t>
      </w:r>
      <w:r w:rsidR="00E459FF" w:rsidRPr="00DC23E4">
        <w:rPr>
          <w:rFonts w:ascii="Times New Roman" w:hAnsi="Times New Roman" w:cs="Times New Roman"/>
        </w:rPr>
        <w:t xml:space="preserve">he BDS </w:t>
      </w:r>
      <w:r w:rsidR="00BF5F4C" w:rsidRPr="00DC23E4">
        <w:rPr>
          <w:rFonts w:ascii="Times New Roman" w:hAnsi="Times New Roman" w:cs="Times New Roman"/>
        </w:rPr>
        <w:t xml:space="preserve">post-processes and </w:t>
      </w:r>
      <w:r w:rsidR="00E459FF" w:rsidRPr="00DC23E4">
        <w:rPr>
          <w:rFonts w:ascii="Times New Roman" w:hAnsi="Times New Roman" w:cs="Times New Roman"/>
        </w:rPr>
        <w:t>archives d</w:t>
      </w:r>
      <w:r w:rsidR="00BF5F4C" w:rsidRPr="00DC23E4">
        <w:rPr>
          <w:rFonts w:ascii="Times New Roman" w:hAnsi="Times New Roman" w:cs="Times New Roman"/>
        </w:rPr>
        <w:t>etailed stop-level data from</w:t>
      </w:r>
      <w:r w:rsidR="00E459FF" w:rsidRPr="00DC23E4">
        <w:rPr>
          <w:rFonts w:ascii="Times New Roman" w:hAnsi="Times New Roman" w:cs="Times New Roman"/>
        </w:rPr>
        <w:t xml:space="preserve"> bus</w:t>
      </w:r>
      <w:r w:rsidR="00BF5F4C" w:rsidRPr="00DC23E4">
        <w:rPr>
          <w:rFonts w:ascii="Times New Roman" w:hAnsi="Times New Roman" w:cs="Times New Roman"/>
        </w:rPr>
        <w:t>es during all trips</w:t>
      </w:r>
      <w:r w:rsidR="00E459FF" w:rsidRPr="00DC23E4">
        <w:rPr>
          <w:rFonts w:ascii="Times New Roman" w:hAnsi="Times New Roman" w:cs="Times New Roman"/>
        </w:rPr>
        <w:t>. This includes scheduled departure time, dwell time, actual arrival and departure times, and the number of boarding and alighting passengers at every stop. The BDS also logs data for every stop in the system, whether or not the bus stops to serve passeng</w:t>
      </w:r>
      <w:r w:rsidR="00CD3FD9" w:rsidRPr="00DC23E4">
        <w:rPr>
          <w:rFonts w:ascii="Times New Roman" w:hAnsi="Times New Roman" w:cs="Times New Roman"/>
        </w:rPr>
        <w:t xml:space="preserve">ers. </w:t>
      </w:r>
      <w:r w:rsidR="00B24789" w:rsidRPr="00DC23E4">
        <w:rPr>
          <w:rFonts w:ascii="Times New Roman" w:hAnsi="Times New Roman" w:cs="Times New Roman"/>
        </w:rPr>
        <w:fldChar w:fldCharType="begin"/>
      </w:r>
      <w:r w:rsidR="00B24789" w:rsidRPr="00DC23E4">
        <w:rPr>
          <w:rFonts w:ascii="Times New Roman" w:hAnsi="Times New Roman" w:cs="Times New Roman"/>
        </w:rPr>
        <w:instrText xml:space="preserve"> REF _Ref394239818 \h </w:instrText>
      </w:r>
      <w:r w:rsidR="00DC23E4">
        <w:rPr>
          <w:rFonts w:ascii="Times New Roman" w:hAnsi="Times New Roman" w:cs="Times New Roman"/>
        </w:rPr>
        <w:instrText xml:space="preserve"> \* MERGEFORMAT </w:instrText>
      </w:r>
      <w:r w:rsidR="00B24789" w:rsidRPr="00DC23E4">
        <w:rPr>
          <w:rFonts w:ascii="Times New Roman" w:hAnsi="Times New Roman" w:cs="Times New Roman"/>
        </w:rPr>
        <w:fldChar w:fldCharType="separate"/>
      </w:r>
      <w:r w:rsidR="007C3BB1">
        <w:rPr>
          <w:rFonts w:ascii="Times New Roman" w:hAnsi="Times New Roman" w:cs="Times New Roman"/>
          <w:b/>
          <w:bCs/>
        </w:rPr>
        <w:t>Error! Reference source not found.</w:t>
      </w:r>
      <w:r w:rsidR="00B24789" w:rsidRPr="00DC23E4">
        <w:rPr>
          <w:rFonts w:ascii="Times New Roman" w:hAnsi="Times New Roman" w:cs="Times New Roman"/>
        </w:rPr>
        <w:fldChar w:fldCharType="end"/>
      </w:r>
      <w:r w:rsidR="00BF5F4C" w:rsidRPr="00DC23E4">
        <w:rPr>
          <w:rFonts w:ascii="Times New Roman" w:hAnsi="Times New Roman" w:cs="Times New Roman"/>
        </w:rPr>
        <w:t>A</w:t>
      </w:r>
      <w:r w:rsidR="00275B72" w:rsidRPr="00DC23E4">
        <w:rPr>
          <w:rFonts w:ascii="Times New Roman" w:hAnsi="Times New Roman" w:cs="Times New Roman"/>
        </w:rPr>
        <w:t xml:space="preserve"> </w:t>
      </w:r>
      <w:r w:rsidR="00BF5F4C" w:rsidRPr="00DC23E4">
        <w:rPr>
          <w:rFonts w:ascii="Times New Roman" w:hAnsi="Times New Roman" w:cs="Times New Roman"/>
        </w:rPr>
        <w:t>contains</w:t>
      </w:r>
      <w:r w:rsidR="00275B72" w:rsidRPr="00DC23E4">
        <w:rPr>
          <w:rFonts w:ascii="Times New Roman" w:hAnsi="Times New Roman" w:cs="Times New Roman"/>
        </w:rPr>
        <w:t xml:space="preserve"> a sample list of archived BDS data. </w:t>
      </w:r>
      <w:r w:rsidR="00E606C9" w:rsidRPr="00DC23E4">
        <w:rPr>
          <w:rFonts w:ascii="Times New Roman" w:hAnsi="Times New Roman" w:cs="Times New Roman"/>
        </w:rPr>
        <w:t>T</w:t>
      </w:r>
      <w:r w:rsidR="00BB1DF8" w:rsidRPr="00DC23E4">
        <w:rPr>
          <w:rFonts w:ascii="Times New Roman" w:hAnsi="Times New Roman" w:cs="Times New Roman"/>
        </w:rPr>
        <w:t xml:space="preserve">he calendar date, vehicle, badge, train, trip, and route number are all listed for identification. In the far right column, a location ID number is listed. Each stop location has GPS coordinates associated with it. These coordinates are the basis by which arrival, leave, and dwell time are recorded. Times are not given as shown, but are presented in seconds past midnight, which is then converted into a standard clock format. </w:t>
      </w:r>
    </w:p>
    <w:p w14:paraId="670EBC3B" w14:textId="1FC86EBB" w:rsidR="00BB1DF8" w:rsidRPr="00DC23E4" w:rsidRDefault="00BB1DF8" w:rsidP="00A65590">
      <w:pPr>
        <w:tabs>
          <w:tab w:val="left" w:pos="360"/>
        </w:tabs>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ab/>
      </w:r>
      <w:r w:rsidR="00C31059" w:rsidRPr="00DC23E4">
        <w:rPr>
          <w:rFonts w:ascii="Times New Roman" w:hAnsi="Times New Roman" w:cs="Times New Roman"/>
        </w:rPr>
        <w:t>Additionally, each</w:t>
      </w:r>
      <w:r w:rsidRPr="00DC23E4">
        <w:rPr>
          <w:rFonts w:ascii="Times New Roman" w:hAnsi="Times New Roman" w:cs="Times New Roman"/>
        </w:rPr>
        <w:t xml:space="preserve"> location has a predefined</w:t>
      </w:r>
      <w:r w:rsidR="0023060B" w:rsidRPr="00DC23E4">
        <w:rPr>
          <w:rFonts w:ascii="Times New Roman" w:hAnsi="Times New Roman" w:cs="Times New Roman"/>
        </w:rPr>
        <w:t xml:space="preserve"> 45 </w:t>
      </w:r>
      <w:r w:rsidR="00E63399" w:rsidRPr="00DC23E4">
        <w:rPr>
          <w:rFonts w:ascii="Times New Roman" w:hAnsi="Times New Roman" w:cs="Times New Roman"/>
        </w:rPr>
        <w:t xml:space="preserve">foot </w:t>
      </w:r>
      <w:r w:rsidR="00E63399" w:rsidRPr="00DC23E4">
        <w:rPr>
          <w:rFonts w:ascii="Times New Roman" w:hAnsi="Times New Roman" w:cs="Times New Roman"/>
          <w:i/>
        </w:rPr>
        <w:t>stop</w:t>
      </w:r>
      <w:r w:rsidRPr="00DC23E4">
        <w:rPr>
          <w:rFonts w:ascii="Times New Roman" w:hAnsi="Times New Roman" w:cs="Times New Roman"/>
          <w:i/>
        </w:rPr>
        <w:t xml:space="preserve"> circle</w:t>
      </w:r>
      <w:r w:rsidRPr="00DC23E4">
        <w:rPr>
          <w:rFonts w:ascii="Times New Roman" w:hAnsi="Times New Roman" w:cs="Times New Roman"/>
        </w:rPr>
        <w:t xml:space="preserve"> surrounding the stop. The </w:t>
      </w:r>
      <w:r w:rsidR="00C31059" w:rsidRPr="00DC23E4">
        <w:rPr>
          <w:rFonts w:ascii="Times New Roman" w:hAnsi="Times New Roman" w:cs="Times New Roman"/>
        </w:rPr>
        <w:t>“</w:t>
      </w:r>
      <w:r w:rsidRPr="00DC23E4">
        <w:rPr>
          <w:rFonts w:ascii="Times New Roman" w:hAnsi="Times New Roman" w:cs="Times New Roman"/>
        </w:rPr>
        <w:t>arrive</w:t>
      </w:r>
      <w:r w:rsidR="00C31059" w:rsidRPr="00DC23E4">
        <w:rPr>
          <w:rFonts w:ascii="Times New Roman" w:hAnsi="Times New Roman" w:cs="Times New Roman"/>
        </w:rPr>
        <w:t xml:space="preserve"> times”</w:t>
      </w:r>
      <w:r w:rsidRPr="00DC23E4">
        <w:rPr>
          <w:rFonts w:ascii="Times New Roman" w:hAnsi="Times New Roman" w:cs="Times New Roman"/>
        </w:rPr>
        <w:t xml:space="preserve"> and </w:t>
      </w:r>
      <w:r w:rsidR="00C31059" w:rsidRPr="00DC23E4">
        <w:rPr>
          <w:rFonts w:ascii="Times New Roman" w:hAnsi="Times New Roman" w:cs="Times New Roman"/>
        </w:rPr>
        <w:t>“</w:t>
      </w:r>
      <w:r w:rsidRPr="00DC23E4">
        <w:rPr>
          <w:rFonts w:ascii="Times New Roman" w:hAnsi="Times New Roman" w:cs="Times New Roman"/>
        </w:rPr>
        <w:t>leave time</w:t>
      </w:r>
      <w:r w:rsidR="00C31059" w:rsidRPr="00DC23E4">
        <w:rPr>
          <w:rFonts w:ascii="Times New Roman" w:hAnsi="Times New Roman" w:cs="Times New Roman"/>
        </w:rPr>
        <w:t>s”</w:t>
      </w:r>
      <w:r w:rsidRPr="00DC23E4">
        <w:rPr>
          <w:rFonts w:ascii="Times New Roman" w:hAnsi="Times New Roman" w:cs="Times New Roman"/>
        </w:rPr>
        <w:t xml:space="preserve"> are recorded as the time the bus enters and exits the stop circle, respectively. </w:t>
      </w:r>
      <w:r w:rsidR="00493E52" w:rsidRPr="00DC23E4">
        <w:rPr>
          <w:rFonts w:ascii="Times New Roman" w:hAnsi="Times New Roman" w:cs="Times New Roman"/>
          <w:i/>
        </w:rPr>
        <w:t xml:space="preserve">Dwell </w:t>
      </w:r>
      <w:r w:rsidR="00493E52" w:rsidRPr="00DC23E4">
        <w:rPr>
          <w:rFonts w:ascii="Times New Roman" w:hAnsi="Times New Roman" w:cs="Times New Roman"/>
        </w:rPr>
        <w:t xml:space="preserve">is recorded when the doors of the bus open. If dwell occurs, arrive time is recorded as the time the doors open; arrive time plus the number of seconds of dwell gives the leave time. </w:t>
      </w:r>
      <w:r w:rsidR="00ED0CBB" w:rsidRPr="00DC23E4">
        <w:rPr>
          <w:rFonts w:ascii="Times New Roman" w:hAnsi="Times New Roman" w:cs="Times New Roman"/>
        </w:rPr>
        <w:t>Figure 2</w:t>
      </w:r>
      <w:r w:rsidR="004B5B76" w:rsidRPr="00DC23E4">
        <w:rPr>
          <w:rFonts w:ascii="Times New Roman" w:hAnsi="Times New Roman" w:cs="Times New Roman"/>
        </w:rPr>
        <w:t xml:space="preserve"> </w:t>
      </w:r>
      <w:r w:rsidR="00493E52" w:rsidRPr="00DC23E4">
        <w:rPr>
          <w:rFonts w:ascii="Times New Roman" w:hAnsi="Times New Roman" w:cs="Times New Roman"/>
        </w:rPr>
        <w:t>shows this setup.</w:t>
      </w:r>
    </w:p>
    <w:p w14:paraId="4102CCD8" w14:textId="77777777" w:rsidR="00916F3E" w:rsidRPr="00DC23E4" w:rsidRDefault="00916F3E" w:rsidP="00A65590">
      <w:pPr>
        <w:tabs>
          <w:tab w:val="left" w:pos="360"/>
        </w:tabs>
        <w:autoSpaceDE w:val="0"/>
        <w:autoSpaceDN w:val="0"/>
        <w:adjustRightInd w:val="0"/>
        <w:spacing w:after="0" w:line="240" w:lineRule="auto"/>
        <w:rPr>
          <w:rFonts w:ascii="Times New Roman" w:hAnsi="Times New Roman" w:cs="Times New Roman"/>
        </w:rPr>
      </w:pPr>
    </w:p>
    <w:p w14:paraId="6BBFDDA3" w14:textId="77777777" w:rsidR="00DD4736" w:rsidRPr="00DC23E4" w:rsidRDefault="00DD4736" w:rsidP="00DD4736">
      <w:pPr>
        <w:keepNext/>
        <w:tabs>
          <w:tab w:val="left" w:pos="360"/>
        </w:tabs>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noProof/>
        </w:rPr>
        <mc:AlternateContent>
          <mc:Choice Requires="wpg">
            <w:drawing>
              <wp:inline distT="0" distB="0" distL="0" distR="0" wp14:anchorId="27580824" wp14:editId="541D8073">
                <wp:extent cx="4722242" cy="2017915"/>
                <wp:effectExtent l="0" t="0" r="0" b="14605"/>
                <wp:docPr id="303" name="Group 303"/>
                <wp:cNvGraphicFramePr/>
                <a:graphic xmlns:a="http://schemas.openxmlformats.org/drawingml/2006/main">
                  <a:graphicData uri="http://schemas.microsoft.com/office/word/2010/wordprocessingGroup">
                    <wpg:wgp>
                      <wpg:cNvGrpSpPr/>
                      <wpg:grpSpPr>
                        <a:xfrm>
                          <a:off x="0" y="0"/>
                          <a:ext cx="4722242" cy="2017915"/>
                          <a:chOff x="0" y="0"/>
                          <a:chExt cx="3661684" cy="1564970"/>
                        </a:xfrm>
                      </wpg:grpSpPr>
                      <wps:wsp>
                        <wps:cNvPr id="304" name="Text Box 304"/>
                        <wps:cNvSpPr txBox="1"/>
                        <wps:spPr>
                          <a:xfrm>
                            <a:off x="1674191" y="119270"/>
                            <a:ext cx="447226" cy="398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B5C43B" w14:textId="77777777" w:rsidR="00ED27C5" w:rsidRPr="0003658C" w:rsidRDefault="00ED27C5" w:rsidP="00DD4736">
                              <w:pPr>
                                <w:jc w:val="center"/>
                                <w:rPr>
                                  <w:sz w:val="20"/>
                                  <w:szCs w:val="20"/>
                                </w:rPr>
                              </w:pPr>
                              <w:r w:rsidRPr="0003658C">
                                <w:rPr>
                                  <w:sz w:val="20"/>
                                  <w:szCs w:val="20"/>
                                </w:rPr>
                                <w:t>Dwell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5" name="Group 305"/>
                        <wpg:cNvGrpSpPr/>
                        <wpg:grpSpPr>
                          <a:xfrm>
                            <a:off x="39756" y="287130"/>
                            <a:ext cx="1064392" cy="482269"/>
                            <a:chOff x="0" y="0"/>
                            <a:chExt cx="1064392" cy="482269"/>
                          </a:xfrm>
                        </wpg:grpSpPr>
                        <wps:wsp>
                          <wps:cNvPr id="306" name="Text Box 306"/>
                          <wps:cNvSpPr txBox="1"/>
                          <wps:spPr>
                            <a:xfrm>
                              <a:off x="0" y="0"/>
                              <a:ext cx="671111" cy="198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9EAEAA" w14:textId="77777777" w:rsidR="00ED27C5" w:rsidRPr="0003658C" w:rsidRDefault="00ED27C5" w:rsidP="00DD4736">
                                <w:pPr>
                                  <w:rPr>
                                    <w:sz w:val="20"/>
                                    <w:szCs w:val="20"/>
                                  </w:rPr>
                                </w:pPr>
                                <w:r w:rsidRPr="0003658C">
                                  <w:rPr>
                                    <w:sz w:val="20"/>
                                    <w:szCs w:val="20"/>
                                  </w:rPr>
                                  <w:t>Arrive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 name="Straight Connector 308"/>
                          <wps:cNvCnPr/>
                          <wps:spPr>
                            <a:xfrm flipH="1">
                              <a:off x="97183" y="154609"/>
                              <a:ext cx="48157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9" name="Straight Arrow Connector 309"/>
                          <wps:cNvCnPr/>
                          <wps:spPr>
                            <a:xfrm>
                              <a:off x="578678" y="154609"/>
                              <a:ext cx="485714" cy="32766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310" name="Group 310"/>
                        <wpg:cNvGrpSpPr/>
                        <wpg:grpSpPr>
                          <a:xfrm>
                            <a:off x="39743" y="637181"/>
                            <a:ext cx="3549246" cy="198917"/>
                            <a:chOff x="-4430" y="23164"/>
                            <a:chExt cx="3549246" cy="198917"/>
                          </a:xfrm>
                        </wpg:grpSpPr>
                        <wps:wsp>
                          <wps:cNvPr id="311" name="Text Box 311"/>
                          <wps:cNvSpPr txBox="1"/>
                          <wps:spPr>
                            <a:xfrm>
                              <a:off x="-4430" y="23164"/>
                              <a:ext cx="671124" cy="1989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C05CB6" w14:textId="77777777" w:rsidR="00ED27C5" w:rsidRPr="0003658C" w:rsidRDefault="00ED27C5" w:rsidP="00DD4736">
                                <w:pPr>
                                  <w:rPr>
                                    <w:sz w:val="20"/>
                                    <w:szCs w:val="20"/>
                                  </w:rPr>
                                </w:pPr>
                                <w:r w:rsidRPr="0003658C">
                                  <w:rPr>
                                    <w:sz w:val="20"/>
                                    <w:szCs w:val="20"/>
                                  </w:rPr>
                                  <w:t>Time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 name="Straight Arrow Connector 312"/>
                          <wps:cNvCnPr/>
                          <wps:spPr>
                            <a:xfrm>
                              <a:off x="44174" y="172279"/>
                              <a:ext cx="3500642"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313" name="Oval 313"/>
                        <wps:cNvSpPr/>
                        <wps:spPr>
                          <a:xfrm>
                            <a:off x="1108765" y="0"/>
                            <a:ext cx="1547936" cy="154813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4" name="Group 314"/>
                        <wpg:cNvGrpSpPr/>
                        <wpg:grpSpPr>
                          <a:xfrm>
                            <a:off x="1413565" y="154609"/>
                            <a:ext cx="939844" cy="1410361"/>
                            <a:chOff x="0" y="0"/>
                            <a:chExt cx="939844" cy="1410361"/>
                          </a:xfrm>
                        </wpg:grpSpPr>
                        <wps:wsp>
                          <wps:cNvPr id="315" name="Text Box 315"/>
                          <wps:cNvSpPr txBox="1"/>
                          <wps:spPr>
                            <a:xfrm>
                              <a:off x="260626" y="1011581"/>
                              <a:ext cx="621665" cy="398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FF28E6" w14:textId="77777777" w:rsidR="00ED27C5" w:rsidRPr="0003658C" w:rsidRDefault="00ED27C5" w:rsidP="00DD4736">
                                <w:pPr>
                                  <w:jc w:val="center"/>
                                  <w:rPr>
                                    <w:sz w:val="20"/>
                                    <w:szCs w:val="20"/>
                                  </w:rPr>
                                </w:pPr>
                                <w:r w:rsidRPr="0003658C">
                                  <w:rPr>
                                    <w:sz w:val="20"/>
                                    <w:szCs w:val="20"/>
                                  </w:rPr>
                                  <w:t>45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Straight Arrow Connector 316"/>
                          <wps:cNvCnPr/>
                          <wps:spPr>
                            <a:xfrm>
                              <a:off x="0" y="0"/>
                              <a:ext cx="939844" cy="1226011"/>
                            </a:xfrm>
                            <a:prstGeom prst="straightConnector1">
                              <a:avLst/>
                            </a:prstGeom>
                            <a:ln w="127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grpSp>
                      <wpg:grpSp>
                        <wpg:cNvPr id="317" name="Group 317"/>
                        <wpg:cNvGrpSpPr/>
                        <wpg:grpSpPr>
                          <a:xfrm>
                            <a:off x="1210364" y="287130"/>
                            <a:ext cx="1376770" cy="548972"/>
                            <a:chOff x="-1" y="0"/>
                            <a:chExt cx="1376770" cy="548972"/>
                          </a:xfrm>
                        </wpg:grpSpPr>
                        <wps:wsp>
                          <wps:cNvPr id="318" name="Text Box 318"/>
                          <wps:cNvSpPr txBox="1"/>
                          <wps:spPr>
                            <a:xfrm>
                              <a:off x="-1" y="123686"/>
                              <a:ext cx="514920" cy="3987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DDEFA6" w14:textId="77777777" w:rsidR="00ED27C5" w:rsidRPr="0003658C" w:rsidRDefault="00ED27C5" w:rsidP="00DD4736">
                                <w:pPr>
                                  <w:jc w:val="center"/>
                                  <w:rPr>
                                    <w:sz w:val="20"/>
                                    <w:szCs w:val="20"/>
                                  </w:rPr>
                                </w:pPr>
                                <w:r w:rsidRPr="0003658C">
                                  <w:rPr>
                                    <w:sz w:val="20"/>
                                    <w:szCs w:val="20"/>
                                  </w:rPr>
                                  <w:t>Doors 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9" name="Text Box 319"/>
                          <wps:cNvSpPr txBox="1"/>
                          <wps:spPr>
                            <a:xfrm>
                              <a:off x="861392" y="150192"/>
                              <a:ext cx="515377" cy="398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1AA68D" w14:textId="77777777" w:rsidR="00ED27C5" w:rsidRPr="0003658C" w:rsidRDefault="00ED27C5" w:rsidP="00DD4736">
                                <w:pPr>
                                  <w:jc w:val="center"/>
                                  <w:rPr>
                                    <w:sz w:val="20"/>
                                    <w:szCs w:val="20"/>
                                  </w:rPr>
                                </w:pPr>
                                <w:r w:rsidRPr="0003658C">
                                  <w:rPr>
                                    <w:sz w:val="20"/>
                                    <w:szCs w:val="20"/>
                                  </w:rPr>
                                  <w:t>Doors Close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Straight Connector 97"/>
                          <wps:cNvCnPr/>
                          <wps:spPr>
                            <a:xfrm flipV="1">
                              <a:off x="441739" y="0"/>
                              <a:ext cx="0" cy="48828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 name="Straight Connector 100"/>
                          <wps:cNvCnPr/>
                          <wps:spPr>
                            <a:xfrm flipV="1">
                              <a:off x="923235" y="0"/>
                              <a:ext cx="0" cy="48828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2" name="Oval 102"/>
                        <wps:cNvSpPr/>
                        <wps:spPr>
                          <a:xfrm>
                            <a:off x="1868556" y="755374"/>
                            <a:ext cx="45713" cy="45719"/>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3" name="Group 103"/>
                        <wpg:cNvGrpSpPr/>
                        <wpg:grpSpPr>
                          <a:xfrm>
                            <a:off x="0" y="790713"/>
                            <a:ext cx="1644313" cy="547729"/>
                            <a:chOff x="0" y="0"/>
                            <a:chExt cx="1644313" cy="547729"/>
                          </a:xfrm>
                        </wpg:grpSpPr>
                        <wps:wsp>
                          <wps:cNvPr id="104" name="Text Box 104"/>
                          <wps:cNvSpPr txBox="1"/>
                          <wps:spPr>
                            <a:xfrm>
                              <a:off x="0" y="348974"/>
                              <a:ext cx="1551110" cy="198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C40747" w14:textId="77777777" w:rsidR="00ED27C5" w:rsidRPr="0003658C" w:rsidRDefault="00ED27C5" w:rsidP="00DD4736">
                                <w:pPr>
                                  <w:rPr>
                                    <w:sz w:val="20"/>
                                    <w:szCs w:val="20"/>
                                  </w:rPr>
                                </w:pPr>
                                <w:r w:rsidRPr="0003658C">
                                  <w:rPr>
                                    <w:sz w:val="20"/>
                                    <w:szCs w:val="20"/>
                                  </w:rPr>
                                  <w:t>Arrive time if dwell occurs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Straight Connector 105"/>
                          <wps:cNvCnPr/>
                          <wps:spPr>
                            <a:xfrm flipH="1">
                              <a:off x="88347" y="516835"/>
                              <a:ext cx="110248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 name="Straight Arrow Connector 106"/>
                          <wps:cNvCnPr/>
                          <wps:spPr>
                            <a:xfrm flipV="1">
                              <a:off x="1192695" y="0"/>
                              <a:ext cx="451618" cy="51556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107" name="Group 107"/>
                        <wpg:cNvGrpSpPr/>
                        <wpg:grpSpPr>
                          <a:xfrm>
                            <a:off x="2650434" y="781878"/>
                            <a:ext cx="1011250" cy="384286"/>
                            <a:chOff x="0" y="0"/>
                            <a:chExt cx="1011250" cy="384286"/>
                          </a:xfrm>
                        </wpg:grpSpPr>
                        <wps:wsp>
                          <wps:cNvPr id="108" name="Text Box 108"/>
                          <wps:cNvSpPr txBox="1"/>
                          <wps:spPr>
                            <a:xfrm>
                              <a:off x="340139" y="185531"/>
                              <a:ext cx="671111" cy="198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CEA659" w14:textId="77777777" w:rsidR="00ED27C5" w:rsidRPr="0003658C" w:rsidRDefault="00ED27C5" w:rsidP="00DD4736">
                                <w:pPr>
                                  <w:rPr>
                                    <w:sz w:val="20"/>
                                    <w:szCs w:val="20"/>
                                  </w:rPr>
                                </w:pPr>
                                <w:r w:rsidRPr="0003658C">
                                  <w:rPr>
                                    <w:sz w:val="20"/>
                                    <w:szCs w:val="20"/>
                                  </w:rPr>
                                  <w:t>Leave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Straight Connector 109"/>
                          <wps:cNvCnPr/>
                          <wps:spPr>
                            <a:xfrm flipH="1" flipV="1">
                              <a:off x="419653" y="353392"/>
                              <a:ext cx="481571" cy="24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 name="Straight Arrow Connector 110"/>
                          <wps:cNvCnPr/>
                          <wps:spPr>
                            <a:xfrm flipH="1" flipV="1">
                              <a:off x="0" y="0"/>
                              <a:ext cx="422857" cy="349534"/>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27580824" id="Group 303" o:spid="_x0000_s1039" style="width:371.85pt;height:158.9pt;mso-position-horizontal-relative:char;mso-position-vertical-relative:line" coordsize="36616,15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">
                <v:shape id="Text Box 304" o:spid="_x0000_s1040" type="#_x0000_t202" style="position:absolute;left:16741;top:1192;width:4473;height:3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i4cYA&#10;AADcAAAADwAAAGRycy9kb3ducmV2LnhtbESPT4vCMBTE7wt+h/AEb2uq64pUo0hBVsQ9+Ofi7dk8&#10;22LzUpuo1U+/WRA8DjPzG2Yya0wpblS7wrKCXjcCQZxaXXCmYL9bfI5AOI+ssbRMCh7kYDZtfUww&#10;1vbOG7ptfSYChF2MCnLvq1hKl+Zk0HVtRRy8k60N+iDrTOoa7wFuStmPoqE0WHBYyLGiJKf0vL0a&#10;Batk8YubY9+MnmXysz7Nq8v+8K1Up93MxyA8Nf4dfrWXWsFXNID/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ti4cYAAADcAAAADwAAAAAAAAAAAAAAAACYAgAAZHJz&#10;L2Rvd25yZXYueG1sUEsFBgAAAAAEAAQA9QAAAIsDAAAAAA==&#10;" filled="f" stroked="f" strokeweight=".5pt">
                  <v:textbox>
                    <w:txbxContent>
                      <w:p w14:paraId="36B5C43B" w14:textId="77777777" w:rsidR="00ED27C5" w:rsidRPr="0003658C" w:rsidRDefault="00ED27C5" w:rsidP="00DD4736">
                        <w:pPr>
                          <w:jc w:val="center"/>
                          <w:rPr>
                            <w:sz w:val="20"/>
                            <w:szCs w:val="20"/>
                          </w:rPr>
                        </w:pPr>
                        <w:r w:rsidRPr="0003658C">
                          <w:rPr>
                            <w:sz w:val="20"/>
                            <w:szCs w:val="20"/>
                          </w:rPr>
                          <w:t>Dwell Time</w:t>
                        </w:r>
                      </w:p>
                    </w:txbxContent>
                  </v:textbox>
                </v:shape>
                <v:group id="Group 305" o:spid="_x0000_s1041" style="position:absolute;left:397;top:2871;width:10644;height:4822" coordsize="10643,4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Text Box 306" o:spid="_x0000_s1042" type="#_x0000_t202" style="position:absolute;width:6711;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ZDccA&#10;AADcAAAADwAAAGRycy9kb3ducmV2LnhtbESPS2vDMBCE74X8B7GF3hq5KQnGtWyCIaSU5pDHpbet&#10;tX5Qa+VYSuLm10eFQo7DzHzDpPloOnGmwbWWFbxMIxDEpdUt1woO+9VzDMJ5ZI2dZVLwSw7ybPKQ&#10;YqLthbd03vlaBAi7BBU03veJlK5syKCb2p44eJUdDPogh1rqAS8Bbjo5i6KFNNhyWGiwp6Kh8md3&#10;Mgo+itUGt98zE1+7Yv1ZLfvj4Wuu1NPjuHwD4Wn09/B/+10reI0W8HcmH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1WQ3HAAAA3AAAAA8AAAAAAAAAAAAAAAAAmAIAAGRy&#10;cy9kb3ducmV2LnhtbFBLBQYAAAAABAAEAPUAAACMAwAAAAA=&#10;" filled="f" stroked="f" strokeweight=".5pt">
                    <v:textbox>
                      <w:txbxContent>
                        <w:p w14:paraId="089EAEAA" w14:textId="77777777" w:rsidR="00ED27C5" w:rsidRPr="0003658C" w:rsidRDefault="00ED27C5" w:rsidP="00DD4736">
                          <w:pPr>
                            <w:rPr>
                              <w:sz w:val="20"/>
                              <w:szCs w:val="20"/>
                            </w:rPr>
                          </w:pPr>
                          <w:r w:rsidRPr="0003658C">
                            <w:rPr>
                              <w:sz w:val="20"/>
                              <w:szCs w:val="20"/>
                            </w:rPr>
                            <w:t>Arrive time</w:t>
                          </w:r>
                        </w:p>
                      </w:txbxContent>
                    </v:textbox>
                  </v:shape>
                  <v:line id="Straight Connector 308" o:spid="_x0000_s1043" style="position:absolute;flip:x;visibility:visible;mso-wrap-style:square" from="971,1546" to="5787,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SmsMAAADcAAAADwAAAGRycy9kb3ducmV2LnhtbERPy2oCMRTdF/oP4Rbc1cRKax0nShEE&#10;kVZwnE13l8mdB05uxknU8e+bRcHl4bzT1WBbcaXeN441TMYKBHHhTMOVhvy4ef0E4QOywdYxabiT&#10;h9Xy+SnFxLgbH+iahUrEEPYJaqhD6BIpfVGTRT92HXHkStdbDBH2lTQ93mK4beWbUh/SYsOxocaO&#10;1jUVp+xiNeyO83L9vfvZ3/35d0/lTB3es1zr0cvwtQARaAgP8b97azRMVVwb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K0prDAAAA3AAAAA8AAAAAAAAAAAAA&#10;AAAAoQIAAGRycy9kb3ducmV2LnhtbFBLBQYAAAAABAAEAPkAAACRAwAAAAA=&#10;" strokecolor="black [3213]" strokeweight="1pt"/>
                  <v:shape id="Straight Arrow Connector 309" o:spid="_x0000_s1044" type="#_x0000_t32" style="position:absolute;left:5786;top:1546;width:4857;height:3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Pou8cAAADcAAAADwAAAGRycy9kb3ducmV2LnhtbESP0WrCQBRE34X+w3ILvkjdaKHU1FWs&#10;qPXBUkz6AZfsbTaYvRuyG039+m5B8HGYmTPMfNnbWpyp9ZVjBZNxAoK4cLriUsF3vn16BeEDssba&#10;MSn4JQ/LxcNgjql2Fz7SOQuliBD2KSowITSplL4wZNGPXUMcvR/XWgxRtqXULV4i3NZymiQv0mLF&#10;ccFgQ2tDxSnrrILwcd0d37tRv7pWp/1Xbmabw+RTqeFjv3oDEagP9/CtvdcKnpMZ/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Y+i7xwAAANwAAAAPAAAAAAAA&#10;AAAAAAAAAKECAABkcnMvZG93bnJldi54bWxQSwUGAAAAAAQABAD5AAAAlQMAAAAA&#10;" strokecolor="black [3213]" strokeweight="1pt">
                    <v:stroke endarrow="open"/>
                  </v:shape>
                </v:group>
                <v:group id="Group 310" o:spid="_x0000_s1045" style="position:absolute;left:397;top:6371;width:35492;height:1989" coordorigin="-44,231" coordsize="35492,1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Text Box 311" o:spid="_x0000_s1046" type="#_x0000_t202" style="position:absolute;left:-44;top:231;width:6710;height:1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XpMUA&#10;AADcAAAADwAAAGRycy9kb3ducmV2LnhtbESPQYvCMBSE74L/ITzBm6ZVVqQaRQqiyO5B14u3Z/Ns&#10;i81LbaLW/fWbBWGPw8x8w8yXranEgxpXWlYQDyMQxJnVJecKjt/rwRSE88gaK8uk4EUOlotuZ46J&#10;tk/e0+PgcxEg7BJUUHhfJ1K6rCCDbmhr4uBdbGPQB9nkUjf4DHBTyVEUTaTBksNCgTWlBWXXw90o&#10;2KXrL9yfR2b6U6Wbz8uqvh1PH0r1e+1qBsJT6//D7/ZWKxjHMfyd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VekxQAAANwAAAAPAAAAAAAAAAAAAAAAAJgCAABkcnMv&#10;ZG93bnJldi54bWxQSwUGAAAAAAQABAD1AAAAigMAAAAA&#10;" filled="f" stroked="f" strokeweight=".5pt">
                    <v:textbox>
                      <w:txbxContent>
                        <w:p w14:paraId="5DC05CB6" w14:textId="77777777" w:rsidR="00ED27C5" w:rsidRPr="0003658C" w:rsidRDefault="00ED27C5" w:rsidP="00DD4736">
                          <w:pPr>
                            <w:rPr>
                              <w:sz w:val="20"/>
                              <w:szCs w:val="20"/>
                            </w:rPr>
                          </w:pPr>
                          <w:r w:rsidRPr="0003658C">
                            <w:rPr>
                              <w:sz w:val="20"/>
                              <w:szCs w:val="20"/>
                            </w:rPr>
                            <w:t>Time Line</w:t>
                          </w:r>
                        </w:p>
                      </w:txbxContent>
                    </v:textbox>
                  </v:shape>
                  <v:shape id="Straight Arrow Connector 312" o:spid="_x0000_s1047" type="#_x0000_t32" style="position:absolute;left:441;top:1722;width:350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7sF8cAAADcAAAADwAAAGRycy9kb3ducmV2LnhtbESP3WoCMRSE7wu+QziCN0Wza6HU1Si2&#10;+HdhEX8e4LA5bhY3J8sm6tanN4VCL4eZ+YaZzFpbiRs1vnSsIB0kIIhzp0suFJyOy/4HCB+QNVaO&#10;ScEPeZhNOy8TzLS7855uh1CICGGfoQITQp1J6XNDFv3A1cTRO7vGYoiyKaRu8B7htpLDJHmXFkuO&#10;CwZr+jKUXw5XqyCsH6v95/W1nT/Ky2Z3NKPFNv1Wqtdt52MQgdrwH/5rb7SCt3QIv2fiEZDT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HuwXxwAAANwAAAAPAAAAAAAA&#10;AAAAAAAAAKECAABkcnMvZG93bnJldi54bWxQSwUGAAAAAAQABAD5AAAAlQMAAAAA&#10;" strokecolor="black [3213]" strokeweight="1pt">
                    <v:stroke endarrow="open"/>
                  </v:shape>
                </v:group>
                <v:oval id="Oval 313" o:spid="_x0000_s1048" style="position:absolute;left:11087;width:15480;height:15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hMIA&#10;AADcAAAADwAAAGRycy9kb3ducmV2LnhtbESP3YrCMBSE7xd8h3AEb0QTLSxSjSLCqnvpzwMcmmNb&#10;bE5Kk+3P2xtB2MthZr5hNrveVqKlxpeONSzmCgRx5kzJuYb77We2AuEDssHKMWkYyMNuO/raYGpc&#10;xxdqryEXEcI+RQ1FCHUqpc8KsujnriaO3sM1FkOUTS5Ng12E20oulfqWFkuOCwXWdCgoe17/rIb2&#10;uDzTdMChy1f1oC7T0+9TJVpPxv1+DSJQH/7Dn/bZaEgWCbzPx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KK2EwgAAANwAAAAPAAAAAAAAAAAAAAAAAJgCAABkcnMvZG93&#10;bnJldi54bWxQSwUGAAAAAAQABAD1AAAAhwMAAAAA&#10;" filled="f" strokecolor="black [3213]" strokeweight="1pt"/>
                <v:group id="Group 314" o:spid="_x0000_s1049" style="position:absolute;left:14135;top:1546;width:9399;height:14103" coordsize="9398,14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Text Box 315" o:spid="_x0000_s1050" type="#_x0000_t202" style="position:absolute;left:2606;top:10115;width:6216;height:3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5Rp8cA&#10;AADcAAAADwAAAGRycy9kb3ducmV2LnhtbESPQWvCQBSE74X+h+UJvdVNLEpIXUMIBEtpD1ovvb1m&#10;n0kw+zbNrpr6692C4HGYmW+YZTaaTpxocK1lBfE0AkFcWd1yrWD3VT4nIJxH1thZJgV/5CBbPT4s&#10;MdX2zBs6bX0tAoRdigoa7/tUSlc1ZNBNbU8cvL0dDPogh1rqAc8Bbjo5i6KFNNhyWGiwp6Kh6rA9&#10;GgXvRfmJm5+ZSS5dsf7Y5/3v7nuu1NNkzF9BeBr9PXxrv2kFL/Ec/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UafHAAAA3AAAAA8AAAAAAAAAAAAAAAAAmAIAAGRy&#10;cy9kb3ducmV2LnhtbFBLBQYAAAAABAAEAPUAAACMAwAAAAA=&#10;" filled="f" stroked="f" strokeweight=".5pt">
                    <v:textbox>
                      <w:txbxContent>
                        <w:p w14:paraId="33FF28E6" w14:textId="77777777" w:rsidR="00ED27C5" w:rsidRPr="0003658C" w:rsidRDefault="00ED27C5" w:rsidP="00DD4736">
                          <w:pPr>
                            <w:jc w:val="center"/>
                            <w:rPr>
                              <w:sz w:val="20"/>
                              <w:szCs w:val="20"/>
                            </w:rPr>
                          </w:pPr>
                          <w:r w:rsidRPr="0003658C">
                            <w:rPr>
                              <w:sz w:val="20"/>
                              <w:szCs w:val="20"/>
                            </w:rPr>
                            <w:t>45 feet</w:t>
                          </w:r>
                        </w:p>
                      </w:txbxContent>
                    </v:textbox>
                  </v:shape>
                  <v:shape id="Straight Arrow Connector 316" o:spid="_x0000_s1051" type="#_x0000_t32" style="position:absolute;width:9398;height:12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gM8UAAADcAAAADwAAAGRycy9kb3ducmV2LnhtbESPzWrDMBCE74W8g9hAb42cFpzgRA52&#10;2kIPvTTJIcfF2vgn1spYSqy+fVUo9DjMzDfMdhdML+40utayguUiAUFcWd1yreB0fH9ag3AeWWNv&#10;mRR8k4NdPnvYYqbtxF90P/haRAi7DBU03g+ZlK5qyKBb2IE4ehc7GvRRjrXUI04Rbnr5nCSpNNhy&#10;XGhwoH1D1fVwMwrCqnCfZc1+9XY835KgX8tOd0o9zkOxAeEp+P/wX/tDK3hZpvB7Jh4Bm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MgM8UAAADcAAAADwAAAAAAAAAA&#10;AAAAAAChAgAAZHJzL2Rvd25yZXYueG1sUEsFBgAAAAAEAAQA+QAAAJMDAAAAAA==&#10;" strokecolor="black [3213]" strokeweight="1pt">
                    <v:stroke startarrow="open" endarrow="open"/>
                  </v:shape>
                </v:group>
                <v:group id="Group 317" o:spid="_x0000_s1052" style="position:absolute;left:12103;top:2871;width:13768;height:5490" coordorigin="" coordsize="13767,5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Text Box 318" o:spid="_x0000_s1053" type="#_x0000_t202" style="position:absolute;top:1236;width:5149;height:3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MA&#10;AADcAAAADwAAAGRycy9kb3ducmV2LnhtbERPTWvCQBC9F/wPywje6iaWFomuQQLSIvZg9OJtzI5J&#10;MDsbs1sT++u7h4LHx/tepoNpxJ06V1tWEE8jEMSF1TWXCo6HzeschPPIGhvLpOBBDtLV6GWJibY9&#10;7+me+1KEEHYJKqi8bxMpXVGRQTe1LXHgLrYz6APsSqk77EO4aeQsij6kwZpDQ4UtZRUV1/zHKNhm&#10;m2/cn2dm/ttkn7vLur0dT+9KTcbDegHC0+Cf4n/3l1bwFoe1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cMAAADcAAAADwAAAAAAAAAAAAAAAACYAgAAZHJzL2Rv&#10;d25yZXYueG1sUEsFBgAAAAAEAAQA9QAAAIgDAAAAAA==&#10;" filled="f" stroked="f" strokeweight=".5pt">
                    <v:textbox>
                      <w:txbxContent>
                        <w:p w14:paraId="09DDEFA6" w14:textId="77777777" w:rsidR="00ED27C5" w:rsidRPr="0003658C" w:rsidRDefault="00ED27C5" w:rsidP="00DD4736">
                          <w:pPr>
                            <w:jc w:val="center"/>
                            <w:rPr>
                              <w:sz w:val="20"/>
                              <w:szCs w:val="20"/>
                            </w:rPr>
                          </w:pPr>
                          <w:r w:rsidRPr="0003658C">
                            <w:rPr>
                              <w:sz w:val="20"/>
                              <w:szCs w:val="20"/>
                            </w:rPr>
                            <w:t>Doors Open</w:t>
                          </w:r>
                        </w:p>
                      </w:txbxContent>
                    </v:textbox>
                  </v:shape>
                  <v:shape id="Text Box 319" o:spid="_x0000_s1054" type="#_x0000_t202" style="position:absolute;left:8613;top:1501;width:5154;height:3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bosYA&#10;AADcAAAADwAAAGRycy9kb3ducmV2LnhtbESPT4vCMBTE7wt+h/AEb2uqi4tWo0hBVsQ9+Ofi7dk8&#10;22LzUpuo1U+/WRA8DjPzG2Yya0wpblS7wrKCXjcCQZxaXXCmYL9bfA5BOI+ssbRMCh7kYDZtfUww&#10;1vbOG7ptfSYChF2MCnLvq1hKl+Zk0HVtRRy8k60N+iDrTOoa7wFuStmPom9psOCwkGNFSU7peXs1&#10;ClbJ4hc3x74ZPsvkZ32aV5f9YaBUp93MxyA8Nf4dfrWXWsFXbwT/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NbosYAAADcAAAADwAAAAAAAAAAAAAAAACYAgAAZHJz&#10;L2Rvd25yZXYueG1sUEsFBgAAAAAEAAQA9QAAAIsDAAAAAA==&#10;" filled="f" stroked="f" strokeweight=".5pt">
                    <v:textbox>
                      <w:txbxContent>
                        <w:p w14:paraId="741AA68D" w14:textId="77777777" w:rsidR="00ED27C5" w:rsidRPr="0003658C" w:rsidRDefault="00ED27C5" w:rsidP="00DD4736">
                          <w:pPr>
                            <w:jc w:val="center"/>
                            <w:rPr>
                              <w:sz w:val="20"/>
                              <w:szCs w:val="20"/>
                            </w:rPr>
                          </w:pPr>
                          <w:r w:rsidRPr="0003658C">
                            <w:rPr>
                              <w:sz w:val="20"/>
                              <w:szCs w:val="20"/>
                            </w:rPr>
                            <w:t>Doors Close</w:t>
                          </w:r>
                        </w:p>
                      </w:txbxContent>
                    </v:textbox>
                  </v:shape>
                  <v:line id="Straight Connector 97" o:spid="_x0000_s1055" style="position:absolute;flip:y;visibility:visible;mso-wrap-style:square" from="4417,0" to="4417,4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sRqsQAAADbAAAADwAAAGRycy9kb3ducmV2LnhtbESPS4vCQBCE78L+h6EXvJmJgq+soyyC&#10;sIgKRi97azKdB2Z6splZjf/eEQSPRVV9RS1WnanFlVpXWVYwjGIQxJnVFRcKzqfNYAbCeWSNtWVS&#10;cCcHq+VHb4GJtjc+0jX1hQgQdgkqKL1vEildVpJBF9mGOHi5bQ36INtC6hZvAW5qOYrjiTRYcVgo&#10;saF1Sdkl/TcKtqd5vt5t94e7+/s9UD6Nj+P0rFT/s/v+AuGp8+/wq/2jFcyn8PwSf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ixGqxAAAANsAAAAPAAAAAAAAAAAA&#10;AAAAAKECAABkcnMvZG93bnJldi54bWxQSwUGAAAAAAQABAD5AAAAkgMAAAAA&#10;" strokecolor="black [3213]" strokeweight="1pt"/>
                  <v:line id="Straight Connector 100" o:spid="_x0000_s1056" style="position:absolute;flip:y;visibility:visible;mso-wrap-style:square" from="9232,0" to="9232,4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iwfcYAAADcAAAADwAAAGRycy9kb3ducmV2LnhtbESPT2sCQQzF74V+hyFCb3XGgq1dHaUI&#10;BZEquHrpLexk/+BOZrsz1fXbNweht4T38t4vi9XgW3WhPjaBLUzGBhRxEVzDlYXT8fN5BiomZIdt&#10;YLJwowir5ePDAjMXrnygS54qJSEcM7RQp9RlWseiJo9xHDpi0crQe0yy9pV2PV4l3Lf6xZhX7bFh&#10;aaixo3VNxTn/9Ra2x/dy/bXd7W/x53tP5Zs5TPOTtU+j4WMOKtGQ/s33640TfCP48ox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4sH3GAAAA3AAAAA8AAAAAAAAA&#10;AAAAAAAAoQIAAGRycy9kb3ducmV2LnhtbFBLBQYAAAAABAAEAPkAAACUAwAAAAA=&#10;" strokecolor="black [3213]" strokeweight="1pt"/>
                </v:group>
                <v:oval id="Oval 102" o:spid="_x0000_s1057" style="position:absolute;left:18685;top:7553;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0cFsAA&#10;AADcAAAADwAAAGRycy9kb3ducmV2LnhtbERPS4vCMBC+L/gfwgje1tQKrlSjiCB42sWuiMehmT60&#10;mZQm23b/vREEb/PxPWe9HUwtOmpdZVnBbBqBIM6srrhQcP49fC5BOI+ssbZMCv7JwXYz+lhjom3P&#10;J+pSX4gQwi5BBaX3TSKly0oy6Ka2IQ5cbluDPsC2kLrFPoSbWsZRtJAGKw4NJTa0Lym7p39GQb7r&#10;8q9vk+O1P85+bnO+VOktVmoyHnYrEJ4G/xa/3Ecd5kcxPJ8JF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0cFsAAAADcAAAADwAAAAAAAAAAAAAAAACYAgAAZHJzL2Rvd25y&#10;ZXYueG1sUEsFBgAAAAAEAAQA9QAAAIUDAAAAAA==&#10;" fillcolor="black [3213]" strokecolor="black [3213]" strokeweight="1pt"/>
                <v:group id="Group 103" o:spid="_x0000_s1058" style="position:absolute;top:7907;width:16443;height:5477" coordsize="16443,5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Text Box 104" o:spid="_x0000_s1059" type="#_x0000_t202" style="position:absolute;top:3489;width:15511;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8MAMQA&#10;AADcAAAADwAAAGRycy9kb3ducmV2LnhtbERPTWvCQBC9F/wPywje6qZi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DADEAAAA3AAAAA8AAAAAAAAAAAAAAAAAmAIAAGRycy9k&#10;b3ducmV2LnhtbFBLBQYAAAAABAAEAPUAAACJAwAAAAA=&#10;" filled="f" stroked="f" strokeweight=".5pt">
                    <v:textbox>
                      <w:txbxContent>
                        <w:p w14:paraId="35C40747" w14:textId="77777777" w:rsidR="00ED27C5" w:rsidRPr="0003658C" w:rsidRDefault="00ED27C5" w:rsidP="00DD4736">
                          <w:pPr>
                            <w:rPr>
                              <w:sz w:val="20"/>
                              <w:szCs w:val="20"/>
                            </w:rPr>
                          </w:pPr>
                          <w:r w:rsidRPr="0003658C">
                            <w:rPr>
                              <w:sz w:val="20"/>
                              <w:szCs w:val="20"/>
                            </w:rPr>
                            <w:t>Arrive time if dwell occurs</w:t>
                          </w:r>
                        </w:p>
                      </w:txbxContent>
                    </v:textbox>
                  </v:shape>
                  <v:line id="Straight Connector 105" o:spid="_x0000_s1060" style="position:absolute;flip:x;visibility:visible;mso-wrap-style:square" from="883,5168" to="11908,5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8T5cIAAADcAAAADwAAAGRycy9kb3ducmV2LnhtbERPS2sCMRC+F/wPYYTeamJBq6tRRCiI&#10;tIKrF2/DZvaBm8m6ibr+e1MoeJuP7znzZWdrcaPWV441DAcKBHHmTMWFhuPh+2MCwgdkg7Vj0vAg&#10;D8tF722OiXF33tMtDYWIIewT1FCG0CRS+qwki37gGuLI5a61GCJsC2lavMdwW8tPpcbSYsWxocSG&#10;1iVl5/RqNWwP03z9s/3dPfzltKP8S+1H6VHr9363moEI1IWX+N+9MXG+GsHfM/EC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8T5cIAAADcAAAADwAAAAAAAAAAAAAA&#10;AAChAgAAZHJzL2Rvd25yZXYueG1sUEsFBgAAAAAEAAQA+QAAAJADAAAAAA==&#10;" strokecolor="black [3213]" strokeweight="1pt"/>
                  <v:shape id="Straight Arrow Connector 106" o:spid="_x0000_s1061" type="#_x0000_t32" style="position:absolute;left:11926;width:4517;height:51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D/cMMAAADcAAAADwAAAGRycy9kb3ducmV2LnhtbERPyWrDMBC9F/oPYgq9hEZqIKG4UUJd&#10;KPiStSXkOFhT28QaGUmNnb+PAoHe5vHWmS8H24oz+dA41vA6ViCIS2carjT8fH+9vIEIEdlg65g0&#10;XCjAcvH4MMfMuJ53dN7HSqQQDhlqqGPsMilDWZPFMHYdceJ+nbcYE/SVNB77FG5bOVFqJi02nBpq&#10;7OizpvK0/7Ma8kmuuu1xtCnWxvf54bSaXoqV1s9Pw8c7iEhD/Bff3YVJ89UMbs+kC+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Q/3DDAAAA3AAAAA8AAAAAAAAAAAAA&#10;AAAAoQIAAGRycy9kb3ducmV2LnhtbFBLBQYAAAAABAAEAPkAAACRAwAAAAA=&#10;" strokecolor="black [3213]" strokeweight="1pt">
                    <v:stroke endarrow="open"/>
                  </v:shape>
                </v:group>
                <v:group id="Group 107" o:spid="_x0000_s1062" style="position:absolute;left:26504;top:7818;width:10112;height:3843" coordsize="10112,3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Text Box 108" o:spid="_x0000_s1063" type="#_x0000_t202" style="position:absolute;left:3401;top:1855;width:6711;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Bc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Wn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iBgXHAAAA3AAAAA8AAAAAAAAAAAAAAAAAmAIAAGRy&#10;cy9kb3ducmV2LnhtbFBLBQYAAAAABAAEAPUAAACMAwAAAAA=&#10;" filled="f" stroked="f" strokeweight=".5pt">
                    <v:textbox>
                      <w:txbxContent>
                        <w:p w14:paraId="17CEA659" w14:textId="77777777" w:rsidR="00ED27C5" w:rsidRPr="0003658C" w:rsidRDefault="00ED27C5" w:rsidP="00DD4736">
                          <w:pPr>
                            <w:rPr>
                              <w:sz w:val="20"/>
                              <w:szCs w:val="20"/>
                            </w:rPr>
                          </w:pPr>
                          <w:r w:rsidRPr="0003658C">
                            <w:rPr>
                              <w:sz w:val="20"/>
                              <w:szCs w:val="20"/>
                            </w:rPr>
                            <w:t>Leave time</w:t>
                          </w:r>
                        </w:p>
                      </w:txbxContent>
                    </v:textbox>
                  </v:shape>
                  <v:line id="Straight Connector 109" o:spid="_x0000_s1064" style="position:absolute;flip:x y;visibility:visible;mso-wrap-style:square" from="4196,3533" to="9012,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8JEsAAAADcAAAADwAAAGRycy9kb3ducmV2LnhtbERPzYrCMBC+C/sOYRb2Ipquomg1yiKI&#10;exKsPsDYjEmxmZQmavftN4LgbT6+31muO1eLO7Wh8qzge5iBIC69rtgoOB23gxmIEJE11p5JwR8F&#10;WK8+ekvMtX/wge5FNCKFcMhRgY2xyaUMpSWHYegb4sRdfOswJtgaqVt8pHBXy1GWTaXDilODxYY2&#10;lsprcXMKbjvcTMbn0XlW2500bkv7iekr9fXZ/SxAROriW/xy/+o0P5vD85l0gVz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5vCRLAAAAA3AAAAA8AAAAAAAAAAAAAAAAA&#10;oQIAAGRycy9kb3ducmV2LnhtbFBLBQYAAAAABAAEAPkAAACOAwAAAAA=&#10;" strokecolor="black [3213]" strokeweight="1pt"/>
                  <v:shape id="Straight Arrow Connector 110" o:spid="_x0000_s1065" type="#_x0000_t32" style="position:absolute;width:4228;height:34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34sYAAADcAAAADwAAAGRycy9kb3ducmV2LnhtbESPQWvCQBCF7wX/wzKCt7rRQ5DoKlWw&#10;lYoUjRS8TbPTJJidDdmtpv++cxB6m+G9ee+bxap3jbpRF2rPBibjBBRx4W3NpYFzvn2egQoR2WLj&#10;mQz8UoDVcvC0wMz6Ox/pdoqlkhAOGRqoYmwzrUNRkcMw9i2xaN++cxhl7UptO7xLuGv0NElS7bBm&#10;aaiwpU1FxfX04wz075fD22bKr/t1nn5ev8IlTz9aY0bD/mUOKlIf/82P650V/IngyzMygV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89+LGAAAA3AAAAA8AAAAAAAAA&#10;AAAAAAAAoQIAAGRycy9kb3ducmV2LnhtbFBLBQYAAAAABAAEAPkAAACUAwAAAAA=&#10;" strokecolor="black [3213]" strokeweight="1pt">
                    <v:stroke endarrow="open"/>
                  </v:shape>
                </v:group>
                <w10:anchorlock/>
              </v:group>
            </w:pict>
          </mc:Fallback>
        </mc:AlternateContent>
      </w:r>
    </w:p>
    <w:p w14:paraId="3AA6AD6D" w14:textId="77777777" w:rsidR="00DD4736" w:rsidRPr="00DC23E4" w:rsidRDefault="00DD4736" w:rsidP="00DD4736">
      <w:pPr>
        <w:pStyle w:val="Caption"/>
        <w:spacing w:after="0"/>
        <w:rPr>
          <w:rFonts w:ascii="Times New Roman" w:hAnsi="Times New Roman" w:cs="Times New Roman"/>
          <w:color w:val="auto"/>
          <w:sz w:val="22"/>
          <w:szCs w:val="22"/>
        </w:rPr>
      </w:pPr>
      <w:r w:rsidRPr="00DC23E4">
        <w:rPr>
          <w:rFonts w:ascii="Times New Roman" w:hAnsi="Times New Roman" w:cs="Times New Roman"/>
          <w:color w:val="auto"/>
          <w:sz w:val="22"/>
          <w:szCs w:val="22"/>
        </w:rPr>
        <w:t>FIGURE 2 BDS Data – Stop circle definition.</w:t>
      </w:r>
    </w:p>
    <w:p w14:paraId="20E9E126" w14:textId="77777777" w:rsidR="000F7380" w:rsidRPr="00DC23E4" w:rsidRDefault="000F7380" w:rsidP="00A65590">
      <w:pPr>
        <w:tabs>
          <w:tab w:val="left" w:pos="360"/>
        </w:tabs>
        <w:autoSpaceDE w:val="0"/>
        <w:autoSpaceDN w:val="0"/>
        <w:adjustRightInd w:val="0"/>
        <w:spacing w:after="0" w:line="240" w:lineRule="auto"/>
        <w:rPr>
          <w:rFonts w:ascii="Times New Roman" w:hAnsi="Times New Roman" w:cs="Times New Roman"/>
        </w:rPr>
      </w:pPr>
    </w:p>
    <w:p w14:paraId="6326C1D8" w14:textId="25BA6961" w:rsidR="00F90CD7" w:rsidRPr="00DC23E4" w:rsidRDefault="00F8224C" w:rsidP="00F90CD7">
      <w:pPr>
        <w:tabs>
          <w:tab w:val="left" w:pos="360"/>
        </w:tabs>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ab/>
        <w:t xml:space="preserve">When passenger activity occurs, the total </w:t>
      </w:r>
      <w:r w:rsidR="000D046B" w:rsidRPr="00DC23E4">
        <w:rPr>
          <w:rFonts w:ascii="Times New Roman" w:hAnsi="Times New Roman" w:cs="Times New Roman"/>
        </w:rPr>
        <w:t>number of boarding and alighting passengers is</w:t>
      </w:r>
      <w:r w:rsidRPr="00DC23E4">
        <w:rPr>
          <w:rFonts w:ascii="Times New Roman" w:hAnsi="Times New Roman" w:cs="Times New Roman"/>
        </w:rPr>
        <w:t xml:space="preserve"> recorded in two separate fields</w:t>
      </w:r>
      <w:r w:rsidR="000D046B" w:rsidRPr="00DC23E4">
        <w:rPr>
          <w:rFonts w:ascii="Times New Roman" w:hAnsi="Times New Roman" w:cs="Times New Roman"/>
        </w:rPr>
        <w:t xml:space="preserve"> by APCs installed on front and rear door. APCs use </w:t>
      </w:r>
      <w:r w:rsidR="00266440" w:rsidRPr="00DC23E4">
        <w:rPr>
          <w:rFonts w:ascii="Times New Roman" w:hAnsi="Times New Roman" w:cs="Times New Roman"/>
        </w:rPr>
        <w:t>infrared</w:t>
      </w:r>
      <w:r w:rsidR="000D046B" w:rsidRPr="00DC23E4">
        <w:rPr>
          <w:rFonts w:ascii="Times New Roman" w:hAnsi="Times New Roman" w:cs="Times New Roman"/>
        </w:rPr>
        <w:t xml:space="preserve"> light to detect passenger </w:t>
      </w:r>
      <w:r w:rsidR="00266440" w:rsidRPr="00DC23E4">
        <w:rPr>
          <w:rFonts w:ascii="Times New Roman" w:hAnsi="Times New Roman" w:cs="Times New Roman"/>
        </w:rPr>
        <w:t>movement</w:t>
      </w:r>
      <w:r w:rsidR="000D046B" w:rsidRPr="00DC23E4">
        <w:rPr>
          <w:rFonts w:ascii="Times New Roman" w:hAnsi="Times New Roman" w:cs="Times New Roman"/>
        </w:rPr>
        <w:t xml:space="preserve"> and are only activated if the doors open. The use of a lift to </w:t>
      </w:r>
      <w:r w:rsidR="00266440" w:rsidRPr="00DC23E4">
        <w:rPr>
          <w:rFonts w:ascii="Times New Roman" w:hAnsi="Times New Roman" w:cs="Times New Roman"/>
        </w:rPr>
        <w:t>assist</w:t>
      </w:r>
      <w:r w:rsidR="000D046B" w:rsidRPr="00DC23E4">
        <w:rPr>
          <w:rFonts w:ascii="Times New Roman" w:hAnsi="Times New Roman" w:cs="Times New Roman"/>
        </w:rPr>
        <w:t xml:space="preserve"> passengers with disabilities is indicated in the lift field of the BDS data.</w:t>
      </w:r>
      <w:r w:rsidR="00266440" w:rsidRPr="00DC23E4">
        <w:rPr>
          <w:rFonts w:ascii="Times New Roman" w:hAnsi="Times New Roman" w:cs="Times New Roman"/>
        </w:rPr>
        <w:t xml:space="preserve"> Additional</w:t>
      </w:r>
      <w:r w:rsidR="00B0420F" w:rsidRPr="00DC23E4">
        <w:rPr>
          <w:rFonts w:ascii="Times New Roman" w:hAnsi="Times New Roman" w:cs="Times New Roman"/>
        </w:rPr>
        <w:t>ly,</w:t>
      </w:r>
      <w:r w:rsidR="00266440" w:rsidRPr="00DC23E4">
        <w:rPr>
          <w:rFonts w:ascii="Times New Roman" w:hAnsi="Times New Roman" w:cs="Times New Roman"/>
        </w:rPr>
        <w:t xml:space="preserve"> </w:t>
      </w:r>
      <w:r w:rsidR="00E14EBE" w:rsidRPr="00DC23E4">
        <w:rPr>
          <w:rFonts w:ascii="Times New Roman" w:hAnsi="Times New Roman" w:cs="Times New Roman"/>
        </w:rPr>
        <w:t xml:space="preserve">two distance measurements are recorded: pattern distance and train mileage. Pattern distance is an estimate of the linear distance, in feet, from the </w:t>
      </w:r>
      <w:r w:rsidR="00E14EBE" w:rsidRPr="00DC23E4">
        <w:rPr>
          <w:rFonts w:ascii="Times New Roman" w:hAnsi="Times New Roman" w:cs="Times New Roman"/>
        </w:rPr>
        <w:lastRenderedPageBreak/>
        <w:t xml:space="preserve">beginning of a route’s pattern to the vehicle’s current location. </w:t>
      </w:r>
      <w:r w:rsidR="00F90CD7" w:rsidRPr="00DC23E4">
        <w:rPr>
          <w:rFonts w:ascii="Times New Roman" w:hAnsi="Times New Roman" w:cs="Times New Roman"/>
        </w:rPr>
        <w:t xml:space="preserve">Note that scheduled trips for a single vehicle are grouped together into blocks called "trains" for assignment. </w:t>
      </w:r>
      <w:r w:rsidR="00E14EBE" w:rsidRPr="00DC23E4">
        <w:rPr>
          <w:rFonts w:ascii="Times New Roman" w:hAnsi="Times New Roman" w:cs="Times New Roman"/>
        </w:rPr>
        <w:t xml:space="preserve">Train mileage is the cumulative distance, in miles, from the start of the </w:t>
      </w:r>
      <w:r w:rsidR="00F90CD7" w:rsidRPr="00DC23E4">
        <w:rPr>
          <w:rFonts w:ascii="Times New Roman" w:hAnsi="Times New Roman" w:cs="Times New Roman"/>
        </w:rPr>
        <w:t>"</w:t>
      </w:r>
      <w:r w:rsidR="00E14EBE" w:rsidRPr="00DC23E4">
        <w:rPr>
          <w:rFonts w:ascii="Times New Roman" w:hAnsi="Times New Roman" w:cs="Times New Roman"/>
        </w:rPr>
        <w:t>train’s</w:t>
      </w:r>
      <w:r w:rsidR="00F90CD7" w:rsidRPr="00DC23E4">
        <w:rPr>
          <w:rFonts w:ascii="Times New Roman" w:hAnsi="Times New Roman" w:cs="Times New Roman"/>
        </w:rPr>
        <w:t>"</w:t>
      </w:r>
      <w:r w:rsidR="00E14EBE" w:rsidRPr="00DC23E4">
        <w:rPr>
          <w:rFonts w:ascii="Times New Roman" w:hAnsi="Times New Roman" w:cs="Times New Roman"/>
        </w:rPr>
        <w:t xml:space="preserve"> recorded service</w:t>
      </w:r>
      <w:r w:rsidR="00977168" w:rsidRPr="00DC23E4">
        <w:rPr>
          <w:rFonts w:ascii="Times New Roman" w:hAnsi="Times New Roman" w:cs="Times New Roman"/>
        </w:rPr>
        <w:t xml:space="preserve"> </w:t>
      </w:r>
      <w:r w:rsidR="00E14EBE" w:rsidRPr="00DC23E4">
        <w:rPr>
          <w:rFonts w:ascii="Times New Roman" w:hAnsi="Times New Roman" w:cs="Times New Roman"/>
        </w:rPr>
        <w:t>(</w:t>
      </w:r>
      <w:r w:rsidR="00E14EBE" w:rsidRPr="00DC23E4">
        <w:rPr>
          <w:rFonts w:ascii="Times New Roman" w:hAnsi="Times New Roman" w:cs="Times New Roman"/>
          <w:i/>
        </w:rPr>
        <w:fldChar w:fldCharType="begin"/>
      </w:r>
      <w:r w:rsidR="00E14EBE" w:rsidRPr="00DC23E4">
        <w:rPr>
          <w:rFonts w:ascii="Times New Roman" w:hAnsi="Times New Roman" w:cs="Times New Roman"/>
          <w:i/>
        </w:rPr>
        <w:instrText xml:space="preserve"> REF _Ref394656563 \w \h  \* MERGEFORMAT </w:instrText>
      </w:r>
      <w:r w:rsidR="00E14EBE" w:rsidRPr="00DC23E4">
        <w:rPr>
          <w:rFonts w:ascii="Times New Roman" w:hAnsi="Times New Roman" w:cs="Times New Roman"/>
          <w:i/>
        </w:rPr>
      </w:r>
      <w:r w:rsidR="00E14EBE" w:rsidRPr="00DC23E4">
        <w:rPr>
          <w:rFonts w:ascii="Times New Roman" w:hAnsi="Times New Roman" w:cs="Times New Roman"/>
          <w:i/>
        </w:rPr>
        <w:fldChar w:fldCharType="separate"/>
      </w:r>
      <w:r w:rsidR="007C3BB1">
        <w:rPr>
          <w:rFonts w:ascii="Times New Roman" w:hAnsi="Times New Roman" w:cs="Times New Roman"/>
          <w:i/>
        </w:rPr>
        <w:t>11</w:t>
      </w:r>
      <w:r w:rsidR="00E14EBE" w:rsidRPr="00DC23E4">
        <w:rPr>
          <w:rFonts w:ascii="Times New Roman" w:hAnsi="Times New Roman" w:cs="Times New Roman"/>
          <w:i/>
        </w:rPr>
        <w:fldChar w:fldCharType="end"/>
      </w:r>
      <w:r w:rsidR="00E14EBE" w:rsidRPr="00DC23E4">
        <w:rPr>
          <w:rFonts w:ascii="Times New Roman" w:hAnsi="Times New Roman" w:cs="Times New Roman"/>
        </w:rPr>
        <w:t>)</w:t>
      </w:r>
      <w:r w:rsidR="00977168" w:rsidRPr="00DC23E4">
        <w:rPr>
          <w:rFonts w:ascii="Times New Roman" w:hAnsi="Times New Roman" w:cs="Times New Roman"/>
        </w:rPr>
        <w:t>.</w:t>
      </w:r>
      <w:r w:rsidR="00F90CD7" w:rsidRPr="00DC23E4">
        <w:rPr>
          <w:rFonts w:ascii="Times New Roman" w:hAnsi="Times New Roman" w:cs="Times New Roman"/>
        </w:rPr>
        <w:t xml:space="preserve"> </w:t>
      </w:r>
    </w:p>
    <w:p w14:paraId="5E00C73A" w14:textId="77777777" w:rsidR="00DC23E4" w:rsidRDefault="00DC23E4" w:rsidP="00A65590">
      <w:pPr>
        <w:tabs>
          <w:tab w:val="left" w:pos="360"/>
        </w:tabs>
        <w:autoSpaceDE w:val="0"/>
        <w:autoSpaceDN w:val="0"/>
        <w:adjustRightInd w:val="0"/>
        <w:spacing w:after="0" w:line="240" w:lineRule="auto"/>
        <w:rPr>
          <w:rFonts w:ascii="Times New Roman" w:hAnsi="Times New Roman" w:cs="Times New Roman"/>
        </w:rPr>
      </w:pPr>
    </w:p>
    <w:p w14:paraId="46A4F56A" w14:textId="77777777" w:rsidR="00DD4736" w:rsidRPr="00DC23E4" w:rsidRDefault="00DD4736" w:rsidP="00DD4736">
      <w:pPr>
        <w:pStyle w:val="Caption"/>
        <w:keepNext/>
        <w:spacing w:after="0"/>
        <w:rPr>
          <w:rFonts w:ascii="Times New Roman" w:hAnsi="Times New Roman" w:cs="Times New Roman"/>
          <w:color w:val="auto"/>
          <w:sz w:val="22"/>
          <w:szCs w:val="22"/>
        </w:rPr>
      </w:pPr>
      <w:r w:rsidRPr="00DC23E4">
        <w:rPr>
          <w:rFonts w:ascii="Times New Roman" w:hAnsi="Times New Roman" w:cs="Times New Roman"/>
          <w:color w:val="auto"/>
          <w:sz w:val="22"/>
          <w:szCs w:val="22"/>
        </w:rPr>
        <w:t xml:space="preserve">TABLE </w:t>
      </w:r>
      <w:r w:rsidRPr="00DC23E4">
        <w:rPr>
          <w:rFonts w:ascii="Times New Roman" w:hAnsi="Times New Roman" w:cs="Times New Roman"/>
          <w:color w:val="auto"/>
          <w:sz w:val="22"/>
          <w:szCs w:val="22"/>
        </w:rPr>
        <w:fldChar w:fldCharType="begin"/>
      </w:r>
      <w:r w:rsidRPr="00DC23E4">
        <w:rPr>
          <w:rFonts w:ascii="Times New Roman" w:hAnsi="Times New Roman" w:cs="Times New Roman"/>
          <w:color w:val="auto"/>
          <w:sz w:val="22"/>
          <w:szCs w:val="22"/>
        </w:rPr>
        <w:instrText xml:space="preserve"> SEQ Table \* ARABIC </w:instrText>
      </w:r>
      <w:r w:rsidRPr="00DC23E4">
        <w:rPr>
          <w:rFonts w:ascii="Times New Roman" w:hAnsi="Times New Roman" w:cs="Times New Roman"/>
          <w:color w:val="auto"/>
          <w:sz w:val="22"/>
          <w:szCs w:val="22"/>
        </w:rPr>
        <w:fldChar w:fldCharType="separate"/>
      </w:r>
      <w:r w:rsidR="007C3BB1">
        <w:rPr>
          <w:rFonts w:ascii="Times New Roman" w:hAnsi="Times New Roman" w:cs="Times New Roman"/>
          <w:noProof/>
          <w:color w:val="auto"/>
          <w:sz w:val="22"/>
          <w:szCs w:val="22"/>
        </w:rPr>
        <w:t>1</w:t>
      </w:r>
      <w:r w:rsidRPr="00DC23E4">
        <w:rPr>
          <w:rFonts w:ascii="Times New Roman" w:hAnsi="Times New Roman" w:cs="Times New Roman"/>
          <w:color w:val="auto"/>
          <w:sz w:val="22"/>
          <w:szCs w:val="22"/>
        </w:rPr>
        <w:fldChar w:fldCharType="end"/>
      </w:r>
      <w:r w:rsidRPr="00DC23E4">
        <w:rPr>
          <w:rFonts w:ascii="Times New Roman" w:hAnsi="Times New Roman" w:cs="Times New Roman"/>
          <w:color w:val="auto"/>
          <w:sz w:val="22"/>
          <w:szCs w:val="22"/>
        </w:rPr>
        <w:t xml:space="preserve"> Sample TriMet Data</w:t>
      </w:r>
    </w:p>
    <w:p w14:paraId="4167CA4F" w14:textId="77777777" w:rsidR="00DD4736" w:rsidRPr="00DC23E4" w:rsidRDefault="00DD4736" w:rsidP="00DD4736">
      <w:pPr>
        <w:pStyle w:val="Caption"/>
        <w:keepNext/>
        <w:numPr>
          <w:ilvl w:val="0"/>
          <w:numId w:val="7"/>
        </w:numPr>
        <w:spacing w:after="0"/>
        <w:jc w:val="center"/>
        <w:rPr>
          <w:rFonts w:ascii="Times New Roman" w:hAnsi="Times New Roman" w:cs="Times New Roman"/>
          <w:color w:val="auto"/>
          <w:sz w:val="22"/>
          <w:szCs w:val="22"/>
        </w:rPr>
      </w:pPr>
      <w:r w:rsidRPr="00DC23E4">
        <w:rPr>
          <w:rFonts w:ascii="Times New Roman" w:hAnsi="Times New Roman" w:cs="Times New Roman"/>
          <w:color w:val="auto"/>
          <w:sz w:val="22"/>
          <w:szCs w:val="22"/>
        </w:rPr>
        <w:t>BDS Data Table</w:t>
      </w:r>
    </w:p>
    <w:tbl>
      <w:tblPr>
        <w:tblStyle w:val="LightShading"/>
        <w:tblW w:w="9484" w:type="dxa"/>
        <w:tblLayout w:type="fixed"/>
        <w:tblLook w:val="0420" w:firstRow="1" w:lastRow="0" w:firstColumn="0" w:lastColumn="0" w:noHBand="0" w:noVBand="1"/>
      </w:tblPr>
      <w:tblGrid>
        <w:gridCol w:w="796"/>
        <w:gridCol w:w="698"/>
        <w:gridCol w:w="521"/>
        <w:gridCol w:w="524"/>
        <w:gridCol w:w="695"/>
        <w:gridCol w:w="605"/>
        <w:gridCol w:w="608"/>
        <w:gridCol w:w="521"/>
        <w:gridCol w:w="608"/>
        <w:gridCol w:w="521"/>
        <w:gridCol w:w="434"/>
        <w:gridCol w:w="434"/>
        <w:gridCol w:w="434"/>
        <w:gridCol w:w="695"/>
        <w:gridCol w:w="695"/>
        <w:gridCol w:w="695"/>
      </w:tblGrid>
      <w:tr w:rsidR="00DD4736" w:rsidRPr="00DC23E4" w14:paraId="0BAC366B" w14:textId="77777777" w:rsidTr="000E7AA7">
        <w:trPr>
          <w:cnfStyle w:val="100000000000" w:firstRow="1" w:lastRow="0" w:firstColumn="0" w:lastColumn="0" w:oddVBand="0" w:evenVBand="0" w:oddHBand="0" w:evenHBand="0" w:firstRowFirstColumn="0" w:firstRowLastColumn="0" w:lastRowFirstColumn="0" w:lastRowLastColumn="0"/>
          <w:trHeight w:val="144"/>
        </w:trPr>
        <w:tc>
          <w:tcPr>
            <w:tcW w:w="796" w:type="dxa"/>
            <w:hideMark/>
          </w:tcPr>
          <w:p w14:paraId="45C91AA1"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Service Date</w:t>
            </w:r>
          </w:p>
        </w:tc>
        <w:tc>
          <w:tcPr>
            <w:tcW w:w="698" w:type="dxa"/>
            <w:vAlign w:val="center"/>
            <w:hideMark/>
          </w:tcPr>
          <w:p w14:paraId="4F0F7BD6"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Vehicle Number</w:t>
            </w:r>
          </w:p>
        </w:tc>
        <w:tc>
          <w:tcPr>
            <w:tcW w:w="521" w:type="dxa"/>
            <w:vAlign w:val="center"/>
            <w:hideMark/>
          </w:tcPr>
          <w:p w14:paraId="200EA96B"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Badge</w:t>
            </w:r>
          </w:p>
        </w:tc>
        <w:tc>
          <w:tcPr>
            <w:tcW w:w="524" w:type="dxa"/>
            <w:vAlign w:val="center"/>
            <w:hideMark/>
          </w:tcPr>
          <w:p w14:paraId="6D863E31"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Train</w:t>
            </w:r>
          </w:p>
        </w:tc>
        <w:tc>
          <w:tcPr>
            <w:tcW w:w="695" w:type="dxa"/>
            <w:vAlign w:val="center"/>
            <w:hideMark/>
          </w:tcPr>
          <w:p w14:paraId="520CD336"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Trip Number</w:t>
            </w:r>
          </w:p>
        </w:tc>
        <w:tc>
          <w:tcPr>
            <w:tcW w:w="605" w:type="dxa"/>
            <w:vAlign w:val="center"/>
            <w:hideMark/>
          </w:tcPr>
          <w:p w14:paraId="510FB0BB"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Stop Time</w:t>
            </w:r>
          </w:p>
        </w:tc>
        <w:tc>
          <w:tcPr>
            <w:tcW w:w="608" w:type="dxa"/>
            <w:vAlign w:val="center"/>
            <w:hideMark/>
          </w:tcPr>
          <w:p w14:paraId="61FBE846"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Arrive Time</w:t>
            </w:r>
          </w:p>
        </w:tc>
        <w:tc>
          <w:tcPr>
            <w:tcW w:w="521" w:type="dxa"/>
            <w:vAlign w:val="center"/>
            <w:hideMark/>
          </w:tcPr>
          <w:p w14:paraId="180AA651"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Dwell</w:t>
            </w:r>
          </w:p>
        </w:tc>
        <w:tc>
          <w:tcPr>
            <w:tcW w:w="608" w:type="dxa"/>
            <w:vAlign w:val="center"/>
            <w:hideMark/>
          </w:tcPr>
          <w:p w14:paraId="6B9B1F94"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Leave Time</w:t>
            </w:r>
          </w:p>
        </w:tc>
        <w:tc>
          <w:tcPr>
            <w:tcW w:w="521" w:type="dxa"/>
            <w:vAlign w:val="center"/>
            <w:hideMark/>
          </w:tcPr>
          <w:p w14:paraId="39176CC6"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Door</w:t>
            </w:r>
          </w:p>
        </w:tc>
        <w:tc>
          <w:tcPr>
            <w:tcW w:w="434" w:type="dxa"/>
            <w:vAlign w:val="center"/>
            <w:hideMark/>
          </w:tcPr>
          <w:p w14:paraId="52B4B315"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Lift</w:t>
            </w:r>
          </w:p>
        </w:tc>
        <w:tc>
          <w:tcPr>
            <w:tcW w:w="434" w:type="dxa"/>
            <w:vAlign w:val="center"/>
            <w:hideMark/>
          </w:tcPr>
          <w:p w14:paraId="79470D95"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Ons</w:t>
            </w:r>
          </w:p>
        </w:tc>
        <w:tc>
          <w:tcPr>
            <w:tcW w:w="434" w:type="dxa"/>
            <w:vAlign w:val="center"/>
            <w:hideMark/>
          </w:tcPr>
          <w:p w14:paraId="35E10EFB"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Offs</w:t>
            </w:r>
          </w:p>
        </w:tc>
        <w:tc>
          <w:tcPr>
            <w:tcW w:w="695" w:type="dxa"/>
            <w:vAlign w:val="bottom"/>
          </w:tcPr>
          <w:p w14:paraId="160884C9" w14:textId="77777777" w:rsidR="00DD4736" w:rsidRPr="00DC23E4" w:rsidRDefault="00DD4736" w:rsidP="000E7AA7">
            <w:pPr>
              <w:tabs>
                <w:tab w:val="left" w:pos="0"/>
              </w:tabs>
              <w:ind w:left="-90" w:right="-108"/>
              <w:jc w:val="center"/>
              <w:rPr>
                <w:rFonts w:ascii="Times New Roman" w:eastAsia="Times New Roman" w:hAnsi="Times New Roman" w:cs="Times New Roman"/>
                <w:sz w:val="16"/>
                <w:szCs w:val="16"/>
              </w:rPr>
            </w:pPr>
            <w:r w:rsidRPr="00DC23E4">
              <w:rPr>
                <w:rFonts w:ascii="Times New Roman" w:hAnsi="Times New Roman" w:cs="Times New Roman"/>
                <w:color w:val="000000"/>
                <w:sz w:val="16"/>
                <w:szCs w:val="16"/>
              </w:rPr>
              <w:t>Train Mileage</w:t>
            </w:r>
          </w:p>
        </w:tc>
        <w:tc>
          <w:tcPr>
            <w:tcW w:w="695" w:type="dxa"/>
            <w:vAlign w:val="center"/>
            <w:hideMark/>
          </w:tcPr>
          <w:p w14:paraId="5FDABF13"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Pattern Dist. (ft.)</w:t>
            </w:r>
          </w:p>
        </w:tc>
        <w:tc>
          <w:tcPr>
            <w:tcW w:w="695" w:type="dxa"/>
            <w:vAlign w:val="center"/>
            <w:hideMark/>
          </w:tcPr>
          <w:p w14:paraId="65E1349C"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Location ID</w:t>
            </w:r>
          </w:p>
        </w:tc>
      </w:tr>
      <w:tr w:rsidR="00DD4736" w:rsidRPr="00DC23E4" w14:paraId="0571E5E6" w14:textId="77777777" w:rsidTr="000E7AA7">
        <w:trPr>
          <w:cnfStyle w:val="000000100000" w:firstRow="0" w:lastRow="0" w:firstColumn="0" w:lastColumn="0" w:oddVBand="0" w:evenVBand="0" w:oddHBand="1" w:evenHBand="0" w:firstRowFirstColumn="0" w:firstRowLastColumn="0" w:lastRowFirstColumn="0" w:lastRowLastColumn="0"/>
          <w:trHeight w:val="144"/>
        </w:trPr>
        <w:tc>
          <w:tcPr>
            <w:tcW w:w="796" w:type="dxa"/>
            <w:noWrap/>
            <w:hideMark/>
          </w:tcPr>
          <w:p w14:paraId="68B05001"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1-May-13</w:t>
            </w:r>
          </w:p>
        </w:tc>
        <w:tc>
          <w:tcPr>
            <w:tcW w:w="698" w:type="dxa"/>
            <w:noWrap/>
            <w:hideMark/>
          </w:tcPr>
          <w:p w14:paraId="4EFA2BDA"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2260</w:t>
            </w:r>
          </w:p>
        </w:tc>
        <w:tc>
          <w:tcPr>
            <w:tcW w:w="521" w:type="dxa"/>
            <w:noWrap/>
            <w:hideMark/>
          </w:tcPr>
          <w:p w14:paraId="6E711CD7"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1892</w:t>
            </w:r>
          </w:p>
        </w:tc>
        <w:tc>
          <w:tcPr>
            <w:tcW w:w="524" w:type="dxa"/>
            <w:noWrap/>
            <w:hideMark/>
          </w:tcPr>
          <w:p w14:paraId="046C4B5C"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934</w:t>
            </w:r>
          </w:p>
        </w:tc>
        <w:tc>
          <w:tcPr>
            <w:tcW w:w="695" w:type="dxa"/>
            <w:noWrap/>
            <w:hideMark/>
          </w:tcPr>
          <w:p w14:paraId="4993C796"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1140</w:t>
            </w:r>
          </w:p>
        </w:tc>
        <w:tc>
          <w:tcPr>
            <w:tcW w:w="605" w:type="dxa"/>
            <w:noWrap/>
            <w:hideMark/>
          </w:tcPr>
          <w:p w14:paraId="455CA40D"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6:54:30</w:t>
            </w:r>
          </w:p>
        </w:tc>
        <w:tc>
          <w:tcPr>
            <w:tcW w:w="608" w:type="dxa"/>
            <w:noWrap/>
            <w:hideMark/>
          </w:tcPr>
          <w:p w14:paraId="0E0E6968"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6:54:58</w:t>
            </w:r>
          </w:p>
        </w:tc>
        <w:tc>
          <w:tcPr>
            <w:tcW w:w="521" w:type="dxa"/>
            <w:noWrap/>
            <w:hideMark/>
          </w:tcPr>
          <w:p w14:paraId="59EE76B9"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608" w:type="dxa"/>
            <w:noWrap/>
            <w:hideMark/>
          </w:tcPr>
          <w:p w14:paraId="2C4D7D09"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6:54:58</w:t>
            </w:r>
          </w:p>
        </w:tc>
        <w:tc>
          <w:tcPr>
            <w:tcW w:w="521" w:type="dxa"/>
            <w:noWrap/>
            <w:hideMark/>
          </w:tcPr>
          <w:p w14:paraId="33C29657"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2</w:t>
            </w:r>
          </w:p>
        </w:tc>
        <w:tc>
          <w:tcPr>
            <w:tcW w:w="434" w:type="dxa"/>
            <w:noWrap/>
            <w:hideMark/>
          </w:tcPr>
          <w:p w14:paraId="4B0E59CD"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434" w:type="dxa"/>
            <w:noWrap/>
            <w:hideMark/>
          </w:tcPr>
          <w:p w14:paraId="0097F148"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3</w:t>
            </w:r>
          </w:p>
        </w:tc>
        <w:tc>
          <w:tcPr>
            <w:tcW w:w="434" w:type="dxa"/>
            <w:noWrap/>
            <w:hideMark/>
          </w:tcPr>
          <w:p w14:paraId="60100888"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2</w:t>
            </w:r>
          </w:p>
        </w:tc>
        <w:tc>
          <w:tcPr>
            <w:tcW w:w="695" w:type="dxa"/>
            <w:vAlign w:val="bottom"/>
          </w:tcPr>
          <w:p w14:paraId="62243E25" w14:textId="77777777" w:rsidR="00DD4736" w:rsidRPr="00DC23E4" w:rsidRDefault="00DD4736" w:rsidP="000E7AA7">
            <w:pPr>
              <w:tabs>
                <w:tab w:val="left" w:pos="0"/>
              </w:tabs>
              <w:ind w:left="-90" w:right="-108"/>
              <w:jc w:val="center"/>
              <w:rPr>
                <w:rFonts w:ascii="Times New Roman" w:eastAsia="Times New Roman" w:hAnsi="Times New Roman" w:cs="Times New Roman"/>
                <w:sz w:val="16"/>
                <w:szCs w:val="16"/>
              </w:rPr>
            </w:pPr>
            <w:r w:rsidRPr="00DC23E4">
              <w:rPr>
                <w:rFonts w:ascii="Times New Roman" w:hAnsi="Times New Roman" w:cs="Times New Roman"/>
                <w:color w:val="000000"/>
                <w:sz w:val="16"/>
                <w:szCs w:val="16"/>
              </w:rPr>
              <w:t>26.63</w:t>
            </w:r>
          </w:p>
        </w:tc>
        <w:tc>
          <w:tcPr>
            <w:tcW w:w="695" w:type="dxa"/>
            <w:noWrap/>
            <w:hideMark/>
          </w:tcPr>
          <w:p w14:paraId="2370F699"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695" w:type="dxa"/>
            <w:noWrap/>
            <w:hideMark/>
          </w:tcPr>
          <w:p w14:paraId="3FB1074D"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3123</w:t>
            </w:r>
          </w:p>
        </w:tc>
      </w:tr>
      <w:tr w:rsidR="00DD4736" w:rsidRPr="00DC23E4" w14:paraId="76F5F2F2" w14:textId="77777777" w:rsidTr="000E7AA7">
        <w:trPr>
          <w:trHeight w:val="144"/>
        </w:trPr>
        <w:tc>
          <w:tcPr>
            <w:tcW w:w="796" w:type="dxa"/>
            <w:noWrap/>
            <w:hideMark/>
          </w:tcPr>
          <w:p w14:paraId="7D8D629F"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1-May-13</w:t>
            </w:r>
          </w:p>
        </w:tc>
        <w:tc>
          <w:tcPr>
            <w:tcW w:w="698" w:type="dxa"/>
            <w:noWrap/>
            <w:hideMark/>
          </w:tcPr>
          <w:p w14:paraId="340D6533"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2260</w:t>
            </w:r>
          </w:p>
        </w:tc>
        <w:tc>
          <w:tcPr>
            <w:tcW w:w="521" w:type="dxa"/>
            <w:noWrap/>
            <w:hideMark/>
          </w:tcPr>
          <w:p w14:paraId="00F01DB0"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1892</w:t>
            </w:r>
          </w:p>
        </w:tc>
        <w:tc>
          <w:tcPr>
            <w:tcW w:w="524" w:type="dxa"/>
            <w:noWrap/>
            <w:hideMark/>
          </w:tcPr>
          <w:p w14:paraId="16AF9958"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934</w:t>
            </w:r>
          </w:p>
        </w:tc>
        <w:tc>
          <w:tcPr>
            <w:tcW w:w="695" w:type="dxa"/>
            <w:noWrap/>
            <w:hideMark/>
          </w:tcPr>
          <w:p w14:paraId="699A857B"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1140</w:t>
            </w:r>
          </w:p>
        </w:tc>
        <w:tc>
          <w:tcPr>
            <w:tcW w:w="605" w:type="dxa"/>
            <w:noWrap/>
            <w:hideMark/>
          </w:tcPr>
          <w:p w14:paraId="67FFB415"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6:54:53</w:t>
            </w:r>
          </w:p>
        </w:tc>
        <w:tc>
          <w:tcPr>
            <w:tcW w:w="608" w:type="dxa"/>
            <w:noWrap/>
            <w:hideMark/>
          </w:tcPr>
          <w:p w14:paraId="57AC7D78"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6:55:32</w:t>
            </w:r>
          </w:p>
        </w:tc>
        <w:tc>
          <w:tcPr>
            <w:tcW w:w="521" w:type="dxa"/>
            <w:noWrap/>
            <w:hideMark/>
          </w:tcPr>
          <w:p w14:paraId="0F563765"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608" w:type="dxa"/>
            <w:noWrap/>
            <w:hideMark/>
          </w:tcPr>
          <w:p w14:paraId="7997C626"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6:55:32</w:t>
            </w:r>
          </w:p>
        </w:tc>
        <w:tc>
          <w:tcPr>
            <w:tcW w:w="521" w:type="dxa"/>
            <w:noWrap/>
            <w:hideMark/>
          </w:tcPr>
          <w:p w14:paraId="4E99A34E"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434" w:type="dxa"/>
            <w:noWrap/>
            <w:hideMark/>
          </w:tcPr>
          <w:p w14:paraId="771AB8C8"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434" w:type="dxa"/>
            <w:noWrap/>
            <w:hideMark/>
          </w:tcPr>
          <w:p w14:paraId="572FBB81"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434" w:type="dxa"/>
            <w:noWrap/>
            <w:hideMark/>
          </w:tcPr>
          <w:p w14:paraId="5D391E9A"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695" w:type="dxa"/>
            <w:vAlign w:val="bottom"/>
          </w:tcPr>
          <w:p w14:paraId="7357D282" w14:textId="77777777" w:rsidR="00DD4736" w:rsidRPr="00DC23E4" w:rsidRDefault="00DD4736" w:rsidP="000E7AA7">
            <w:pPr>
              <w:tabs>
                <w:tab w:val="left" w:pos="0"/>
              </w:tabs>
              <w:ind w:left="-90" w:right="-108"/>
              <w:jc w:val="center"/>
              <w:rPr>
                <w:rFonts w:ascii="Times New Roman" w:eastAsia="Times New Roman" w:hAnsi="Times New Roman" w:cs="Times New Roman"/>
                <w:sz w:val="16"/>
                <w:szCs w:val="16"/>
              </w:rPr>
            </w:pPr>
            <w:r w:rsidRPr="00DC23E4">
              <w:rPr>
                <w:rFonts w:ascii="Times New Roman" w:hAnsi="Times New Roman" w:cs="Times New Roman"/>
                <w:color w:val="000000"/>
                <w:sz w:val="16"/>
                <w:szCs w:val="16"/>
              </w:rPr>
              <w:t>26.74</w:t>
            </w:r>
          </w:p>
        </w:tc>
        <w:tc>
          <w:tcPr>
            <w:tcW w:w="695" w:type="dxa"/>
            <w:noWrap/>
            <w:hideMark/>
          </w:tcPr>
          <w:p w14:paraId="0B33B9E5"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568</w:t>
            </w:r>
          </w:p>
        </w:tc>
        <w:tc>
          <w:tcPr>
            <w:tcW w:w="695" w:type="dxa"/>
            <w:noWrap/>
            <w:hideMark/>
          </w:tcPr>
          <w:p w14:paraId="5A6F329F"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7605</w:t>
            </w:r>
          </w:p>
        </w:tc>
      </w:tr>
      <w:tr w:rsidR="00DD4736" w:rsidRPr="00DC23E4" w14:paraId="734DD4DD" w14:textId="77777777" w:rsidTr="000E7AA7">
        <w:trPr>
          <w:cnfStyle w:val="000000100000" w:firstRow="0" w:lastRow="0" w:firstColumn="0" w:lastColumn="0" w:oddVBand="0" w:evenVBand="0" w:oddHBand="1" w:evenHBand="0" w:firstRowFirstColumn="0" w:firstRowLastColumn="0" w:lastRowFirstColumn="0" w:lastRowLastColumn="0"/>
          <w:trHeight w:val="144"/>
        </w:trPr>
        <w:tc>
          <w:tcPr>
            <w:tcW w:w="796" w:type="dxa"/>
            <w:noWrap/>
            <w:hideMark/>
          </w:tcPr>
          <w:p w14:paraId="5476316A"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1-May-13</w:t>
            </w:r>
          </w:p>
        </w:tc>
        <w:tc>
          <w:tcPr>
            <w:tcW w:w="698" w:type="dxa"/>
            <w:noWrap/>
            <w:hideMark/>
          </w:tcPr>
          <w:p w14:paraId="555280F4"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2260</w:t>
            </w:r>
          </w:p>
        </w:tc>
        <w:tc>
          <w:tcPr>
            <w:tcW w:w="521" w:type="dxa"/>
            <w:noWrap/>
            <w:hideMark/>
          </w:tcPr>
          <w:p w14:paraId="5929FB7D"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1892</w:t>
            </w:r>
          </w:p>
        </w:tc>
        <w:tc>
          <w:tcPr>
            <w:tcW w:w="524" w:type="dxa"/>
            <w:noWrap/>
            <w:hideMark/>
          </w:tcPr>
          <w:p w14:paraId="3AA1C500"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934</w:t>
            </w:r>
          </w:p>
        </w:tc>
        <w:tc>
          <w:tcPr>
            <w:tcW w:w="695" w:type="dxa"/>
            <w:noWrap/>
            <w:hideMark/>
          </w:tcPr>
          <w:p w14:paraId="6B0F5BA0"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1140</w:t>
            </w:r>
          </w:p>
        </w:tc>
        <w:tc>
          <w:tcPr>
            <w:tcW w:w="605" w:type="dxa"/>
            <w:noWrap/>
            <w:hideMark/>
          </w:tcPr>
          <w:p w14:paraId="473B0608"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6:55:31</w:t>
            </w:r>
          </w:p>
        </w:tc>
        <w:tc>
          <w:tcPr>
            <w:tcW w:w="608" w:type="dxa"/>
            <w:noWrap/>
            <w:hideMark/>
          </w:tcPr>
          <w:p w14:paraId="3E6332F4"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6:56:23</w:t>
            </w:r>
          </w:p>
        </w:tc>
        <w:tc>
          <w:tcPr>
            <w:tcW w:w="521" w:type="dxa"/>
            <w:noWrap/>
            <w:hideMark/>
          </w:tcPr>
          <w:p w14:paraId="7EA69081"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10</w:t>
            </w:r>
          </w:p>
        </w:tc>
        <w:tc>
          <w:tcPr>
            <w:tcW w:w="608" w:type="dxa"/>
            <w:noWrap/>
            <w:hideMark/>
          </w:tcPr>
          <w:p w14:paraId="5702AB35"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6:56:23</w:t>
            </w:r>
          </w:p>
        </w:tc>
        <w:tc>
          <w:tcPr>
            <w:tcW w:w="521" w:type="dxa"/>
            <w:noWrap/>
            <w:hideMark/>
          </w:tcPr>
          <w:p w14:paraId="1C6F0452"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434" w:type="dxa"/>
            <w:noWrap/>
            <w:hideMark/>
          </w:tcPr>
          <w:p w14:paraId="6A057F20"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434" w:type="dxa"/>
            <w:noWrap/>
            <w:hideMark/>
          </w:tcPr>
          <w:p w14:paraId="6FEAD772"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434" w:type="dxa"/>
            <w:noWrap/>
            <w:hideMark/>
          </w:tcPr>
          <w:p w14:paraId="1F58350A"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695" w:type="dxa"/>
            <w:vAlign w:val="bottom"/>
          </w:tcPr>
          <w:p w14:paraId="15F78798" w14:textId="77777777" w:rsidR="00DD4736" w:rsidRPr="00DC23E4" w:rsidRDefault="00DD4736" w:rsidP="000E7AA7">
            <w:pPr>
              <w:tabs>
                <w:tab w:val="left" w:pos="0"/>
              </w:tabs>
              <w:ind w:left="-90" w:right="-108"/>
              <w:jc w:val="center"/>
              <w:rPr>
                <w:rFonts w:ascii="Times New Roman" w:eastAsia="Times New Roman" w:hAnsi="Times New Roman" w:cs="Times New Roman"/>
                <w:sz w:val="16"/>
                <w:szCs w:val="16"/>
              </w:rPr>
            </w:pPr>
            <w:r w:rsidRPr="00DC23E4">
              <w:rPr>
                <w:rFonts w:ascii="Times New Roman" w:hAnsi="Times New Roman" w:cs="Times New Roman"/>
                <w:color w:val="000000"/>
                <w:sz w:val="16"/>
                <w:szCs w:val="16"/>
              </w:rPr>
              <w:t>26.92</w:t>
            </w:r>
          </w:p>
        </w:tc>
        <w:tc>
          <w:tcPr>
            <w:tcW w:w="695" w:type="dxa"/>
            <w:noWrap/>
            <w:hideMark/>
          </w:tcPr>
          <w:p w14:paraId="54198638"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1,496</w:t>
            </w:r>
          </w:p>
        </w:tc>
        <w:tc>
          <w:tcPr>
            <w:tcW w:w="695" w:type="dxa"/>
            <w:noWrap/>
            <w:hideMark/>
          </w:tcPr>
          <w:p w14:paraId="723EEE6E"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13033</w:t>
            </w:r>
          </w:p>
        </w:tc>
      </w:tr>
      <w:tr w:rsidR="00DD4736" w:rsidRPr="00DC23E4" w14:paraId="2F4A4431" w14:textId="77777777" w:rsidTr="000E7AA7">
        <w:trPr>
          <w:trHeight w:val="144"/>
        </w:trPr>
        <w:tc>
          <w:tcPr>
            <w:tcW w:w="796" w:type="dxa"/>
            <w:noWrap/>
            <w:hideMark/>
          </w:tcPr>
          <w:p w14:paraId="0BEC1980"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1-May-13</w:t>
            </w:r>
          </w:p>
        </w:tc>
        <w:tc>
          <w:tcPr>
            <w:tcW w:w="698" w:type="dxa"/>
            <w:noWrap/>
            <w:hideMark/>
          </w:tcPr>
          <w:p w14:paraId="7B9AF6AC"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2260</w:t>
            </w:r>
          </w:p>
        </w:tc>
        <w:tc>
          <w:tcPr>
            <w:tcW w:w="521" w:type="dxa"/>
            <w:noWrap/>
            <w:hideMark/>
          </w:tcPr>
          <w:p w14:paraId="02F62703"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1892</w:t>
            </w:r>
          </w:p>
        </w:tc>
        <w:tc>
          <w:tcPr>
            <w:tcW w:w="524" w:type="dxa"/>
            <w:noWrap/>
            <w:hideMark/>
          </w:tcPr>
          <w:p w14:paraId="384361C0"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934</w:t>
            </w:r>
          </w:p>
        </w:tc>
        <w:tc>
          <w:tcPr>
            <w:tcW w:w="695" w:type="dxa"/>
            <w:noWrap/>
            <w:hideMark/>
          </w:tcPr>
          <w:p w14:paraId="0C09DD6B"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1140</w:t>
            </w:r>
          </w:p>
        </w:tc>
        <w:tc>
          <w:tcPr>
            <w:tcW w:w="605" w:type="dxa"/>
            <w:noWrap/>
            <w:hideMark/>
          </w:tcPr>
          <w:p w14:paraId="7180141B"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6:56:19</w:t>
            </w:r>
          </w:p>
        </w:tc>
        <w:tc>
          <w:tcPr>
            <w:tcW w:w="608" w:type="dxa"/>
            <w:noWrap/>
            <w:hideMark/>
          </w:tcPr>
          <w:p w14:paraId="59903F87"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6:57:02</w:t>
            </w:r>
          </w:p>
        </w:tc>
        <w:tc>
          <w:tcPr>
            <w:tcW w:w="521" w:type="dxa"/>
            <w:noWrap/>
            <w:hideMark/>
          </w:tcPr>
          <w:p w14:paraId="0DE1F14B"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608" w:type="dxa"/>
            <w:noWrap/>
            <w:hideMark/>
          </w:tcPr>
          <w:p w14:paraId="2FF27628"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6:57:02</w:t>
            </w:r>
          </w:p>
        </w:tc>
        <w:tc>
          <w:tcPr>
            <w:tcW w:w="521" w:type="dxa"/>
            <w:noWrap/>
            <w:hideMark/>
          </w:tcPr>
          <w:p w14:paraId="03ABA0F2"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434" w:type="dxa"/>
            <w:noWrap/>
            <w:hideMark/>
          </w:tcPr>
          <w:p w14:paraId="6A4A112B"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434" w:type="dxa"/>
            <w:noWrap/>
            <w:hideMark/>
          </w:tcPr>
          <w:p w14:paraId="368193BC"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434" w:type="dxa"/>
            <w:noWrap/>
            <w:hideMark/>
          </w:tcPr>
          <w:p w14:paraId="240D6977"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695" w:type="dxa"/>
            <w:vAlign w:val="bottom"/>
          </w:tcPr>
          <w:p w14:paraId="3193CFBA" w14:textId="77777777" w:rsidR="00DD4736" w:rsidRPr="00DC23E4" w:rsidRDefault="00DD4736" w:rsidP="000E7AA7">
            <w:pPr>
              <w:tabs>
                <w:tab w:val="left" w:pos="0"/>
              </w:tabs>
              <w:ind w:left="-90" w:right="-108"/>
              <w:jc w:val="center"/>
              <w:rPr>
                <w:rFonts w:ascii="Times New Roman" w:eastAsia="Times New Roman" w:hAnsi="Times New Roman" w:cs="Times New Roman"/>
                <w:sz w:val="16"/>
                <w:szCs w:val="16"/>
              </w:rPr>
            </w:pPr>
            <w:r w:rsidRPr="00DC23E4">
              <w:rPr>
                <w:rFonts w:ascii="Times New Roman" w:hAnsi="Times New Roman" w:cs="Times New Roman"/>
                <w:color w:val="000000"/>
                <w:sz w:val="16"/>
                <w:szCs w:val="16"/>
              </w:rPr>
              <w:t>27.12</w:t>
            </w:r>
          </w:p>
        </w:tc>
        <w:tc>
          <w:tcPr>
            <w:tcW w:w="695" w:type="dxa"/>
            <w:noWrap/>
            <w:hideMark/>
          </w:tcPr>
          <w:p w14:paraId="0E94CFB7"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2,671</w:t>
            </w:r>
          </w:p>
        </w:tc>
        <w:tc>
          <w:tcPr>
            <w:tcW w:w="695" w:type="dxa"/>
            <w:noWrap/>
            <w:hideMark/>
          </w:tcPr>
          <w:p w14:paraId="7DF15B58"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12862</w:t>
            </w:r>
          </w:p>
        </w:tc>
      </w:tr>
      <w:tr w:rsidR="00DD4736" w:rsidRPr="00DC23E4" w14:paraId="3DD9261E" w14:textId="77777777" w:rsidTr="000E7AA7">
        <w:trPr>
          <w:cnfStyle w:val="000000100000" w:firstRow="0" w:lastRow="0" w:firstColumn="0" w:lastColumn="0" w:oddVBand="0" w:evenVBand="0" w:oddHBand="1" w:evenHBand="0" w:firstRowFirstColumn="0" w:firstRowLastColumn="0" w:lastRowFirstColumn="0" w:lastRowLastColumn="0"/>
          <w:trHeight w:val="144"/>
        </w:trPr>
        <w:tc>
          <w:tcPr>
            <w:tcW w:w="796" w:type="dxa"/>
            <w:noWrap/>
            <w:hideMark/>
          </w:tcPr>
          <w:p w14:paraId="4F26E424"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1-May-13</w:t>
            </w:r>
          </w:p>
        </w:tc>
        <w:tc>
          <w:tcPr>
            <w:tcW w:w="698" w:type="dxa"/>
            <w:noWrap/>
            <w:hideMark/>
          </w:tcPr>
          <w:p w14:paraId="220B18D7"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2260</w:t>
            </w:r>
          </w:p>
        </w:tc>
        <w:tc>
          <w:tcPr>
            <w:tcW w:w="521" w:type="dxa"/>
            <w:noWrap/>
            <w:hideMark/>
          </w:tcPr>
          <w:p w14:paraId="1EC4A8D4"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1892</w:t>
            </w:r>
          </w:p>
        </w:tc>
        <w:tc>
          <w:tcPr>
            <w:tcW w:w="524" w:type="dxa"/>
            <w:noWrap/>
            <w:hideMark/>
          </w:tcPr>
          <w:p w14:paraId="798D93BF"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934</w:t>
            </w:r>
          </w:p>
        </w:tc>
        <w:tc>
          <w:tcPr>
            <w:tcW w:w="695" w:type="dxa"/>
            <w:noWrap/>
            <w:hideMark/>
          </w:tcPr>
          <w:p w14:paraId="4769F235"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1140</w:t>
            </w:r>
          </w:p>
        </w:tc>
        <w:tc>
          <w:tcPr>
            <w:tcW w:w="605" w:type="dxa"/>
            <w:noWrap/>
            <w:hideMark/>
          </w:tcPr>
          <w:p w14:paraId="467DC3C7"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6:56:36</w:t>
            </w:r>
          </w:p>
        </w:tc>
        <w:tc>
          <w:tcPr>
            <w:tcW w:w="608" w:type="dxa"/>
            <w:noWrap/>
            <w:hideMark/>
          </w:tcPr>
          <w:p w14:paraId="61CC920A"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6:57:12</w:t>
            </w:r>
          </w:p>
        </w:tc>
        <w:tc>
          <w:tcPr>
            <w:tcW w:w="521" w:type="dxa"/>
            <w:noWrap/>
            <w:hideMark/>
          </w:tcPr>
          <w:p w14:paraId="000B874B"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608" w:type="dxa"/>
            <w:noWrap/>
            <w:hideMark/>
          </w:tcPr>
          <w:p w14:paraId="5551ECCF"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6:57:12</w:t>
            </w:r>
          </w:p>
        </w:tc>
        <w:tc>
          <w:tcPr>
            <w:tcW w:w="521" w:type="dxa"/>
            <w:noWrap/>
            <w:hideMark/>
          </w:tcPr>
          <w:p w14:paraId="42F6B39E"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434" w:type="dxa"/>
            <w:noWrap/>
            <w:hideMark/>
          </w:tcPr>
          <w:p w14:paraId="0D558387"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434" w:type="dxa"/>
            <w:noWrap/>
            <w:hideMark/>
          </w:tcPr>
          <w:p w14:paraId="24A37E54"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434" w:type="dxa"/>
            <w:noWrap/>
            <w:hideMark/>
          </w:tcPr>
          <w:p w14:paraId="2F321D68"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695" w:type="dxa"/>
            <w:vAlign w:val="bottom"/>
          </w:tcPr>
          <w:p w14:paraId="309EDDCC" w14:textId="77777777" w:rsidR="00DD4736" w:rsidRPr="00DC23E4" w:rsidRDefault="00DD4736" w:rsidP="000E7AA7">
            <w:pPr>
              <w:tabs>
                <w:tab w:val="left" w:pos="0"/>
              </w:tabs>
              <w:ind w:left="-90" w:right="-108"/>
              <w:jc w:val="center"/>
              <w:rPr>
                <w:rFonts w:ascii="Times New Roman" w:eastAsia="Times New Roman" w:hAnsi="Times New Roman" w:cs="Times New Roman"/>
                <w:sz w:val="16"/>
                <w:szCs w:val="16"/>
              </w:rPr>
            </w:pPr>
            <w:r w:rsidRPr="00DC23E4">
              <w:rPr>
                <w:rFonts w:ascii="Times New Roman" w:hAnsi="Times New Roman" w:cs="Times New Roman"/>
                <w:color w:val="000000"/>
                <w:sz w:val="16"/>
                <w:szCs w:val="16"/>
              </w:rPr>
              <w:t>27.19</w:t>
            </w:r>
          </w:p>
        </w:tc>
        <w:tc>
          <w:tcPr>
            <w:tcW w:w="695" w:type="dxa"/>
            <w:noWrap/>
            <w:hideMark/>
          </w:tcPr>
          <w:p w14:paraId="59AFABBB"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3,097</w:t>
            </w:r>
          </w:p>
        </w:tc>
        <w:tc>
          <w:tcPr>
            <w:tcW w:w="695" w:type="dxa"/>
            <w:noWrap/>
            <w:hideMark/>
          </w:tcPr>
          <w:p w14:paraId="435C0FDB"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9347</w:t>
            </w:r>
          </w:p>
        </w:tc>
      </w:tr>
      <w:tr w:rsidR="00DD4736" w:rsidRPr="00DC23E4" w14:paraId="4BBA520E" w14:textId="77777777" w:rsidTr="000E7AA7">
        <w:trPr>
          <w:trHeight w:val="144"/>
        </w:trPr>
        <w:tc>
          <w:tcPr>
            <w:tcW w:w="796" w:type="dxa"/>
            <w:noWrap/>
            <w:hideMark/>
          </w:tcPr>
          <w:p w14:paraId="4E981368"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1-May-13</w:t>
            </w:r>
          </w:p>
        </w:tc>
        <w:tc>
          <w:tcPr>
            <w:tcW w:w="698" w:type="dxa"/>
            <w:noWrap/>
            <w:hideMark/>
          </w:tcPr>
          <w:p w14:paraId="3B2D53B3"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2260</w:t>
            </w:r>
          </w:p>
        </w:tc>
        <w:tc>
          <w:tcPr>
            <w:tcW w:w="521" w:type="dxa"/>
            <w:noWrap/>
            <w:hideMark/>
          </w:tcPr>
          <w:p w14:paraId="54F0C87A"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1892</w:t>
            </w:r>
          </w:p>
        </w:tc>
        <w:tc>
          <w:tcPr>
            <w:tcW w:w="524" w:type="dxa"/>
            <w:noWrap/>
            <w:hideMark/>
          </w:tcPr>
          <w:p w14:paraId="3447D0FB"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934</w:t>
            </w:r>
          </w:p>
        </w:tc>
        <w:tc>
          <w:tcPr>
            <w:tcW w:w="695" w:type="dxa"/>
            <w:noWrap/>
            <w:hideMark/>
          </w:tcPr>
          <w:p w14:paraId="4228ECCC"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1140</w:t>
            </w:r>
          </w:p>
        </w:tc>
        <w:tc>
          <w:tcPr>
            <w:tcW w:w="605" w:type="dxa"/>
            <w:noWrap/>
            <w:hideMark/>
          </w:tcPr>
          <w:p w14:paraId="3711301E"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6:56:59</w:t>
            </w:r>
          </w:p>
        </w:tc>
        <w:tc>
          <w:tcPr>
            <w:tcW w:w="608" w:type="dxa"/>
            <w:noWrap/>
            <w:hideMark/>
          </w:tcPr>
          <w:p w14:paraId="296FB8DB"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6:57:28</w:t>
            </w:r>
          </w:p>
        </w:tc>
        <w:tc>
          <w:tcPr>
            <w:tcW w:w="521" w:type="dxa"/>
            <w:noWrap/>
            <w:hideMark/>
          </w:tcPr>
          <w:p w14:paraId="3E1367C0"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608" w:type="dxa"/>
            <w:noWrap/>
            <w:hideMark/>
          </w:tcPr>
          <w:p w14:paraId="09800174"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6:57:28</w:t>
            </w:r>
          </w:p>
        </w:tc>
        <w:tc>
          <w:tcPr>
            <w:tcW w:w="521" w:type="dxa"/>
            <w:noWrap/>
            <w:hideMark/>
          </w:tcPr>
          <w:p w14:paraId="0EC4644F"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434" w:type="dxa"/>
            <w:noWrap/>
            <w:hideMark/>
          </w:tcPr>
          <w:p w14:paraId="1F48E1C6"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434" w:type="dxa"/>
            <w:noWrap/>
            <w:hideMark/>
          </w:tcPr>
          <w:p w14:paraId="4A0A2FD0"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434" w:type="dxa"/>
            <w:noWrap/>
            <w:hideMark/>
          </w:tcPr>
          <w:p w14:paraId="03D911F6"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695" w:type="dxa"/>
            <w:vAlign w:val="bottom"/>
          </w:tcPr>
          <w:p w14:paraId="3992C436" w14:textId="77777777" w:rsidR="00DD4736" w:rsidRPr="00DC23E4" w:rsidRDefault="00DD4736" w:rsidP="000E7AA7">
            <w:pPr>
              <w:tabs>
                <w:tab w:val="left" w:pos="0"/>
              </w:tabs>
              <w:ind w:left="-90" w:right="-108"/>
              <w:jc w:val="center"/>
              <w:rPr>
                <w:rFonts w:ascii="Times New Roman" w:eastAsia="Times New Roman" w:hAnsi="Times New Roman" w:cs="Times New Roman"/>
                <w:sz w:val="16"/>
                <w:szCs w:val="16"/>
              </w:rPr>
            </w:pPr>
            <w:r w:rsidRPr="00DC23E4">
              <w:rPr>
                <w:rFonts w:ascii="Times New Roman" w:hAnsi="Times New Roman" w:cs="Times New Roman"/>
                <w:color w:val="000000"/>
                <w:sz w:val="16"/>
                <w:szCs w:val="16"/>
              </w:rPr>
              <w:t>27.30</w:t>
            </w:r>
          </w:p>
        </w:tc>
        <w:tc>
          <w:tcPr>
            <w:tcW w:w="695" w:type="dxa"/>
            <w:noWrap/>
            <w:hideMark/>
          </w:tcPr>
          <w:p w14:paraId="4E7E2E26"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3,668</w:t>
            </w:r>
          </w:p>
        </w:tc>
        <w:tc>
          <w:tcPr>
            <w:tcW w:w="695" w:type="dxa"/>
            <w:noWrap/>
            <w:hideMark/>
          </w:tcPr>
          <w:p w14:paraId="59BD3C2C"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4558</w:t>
            </w:r>
          </w:p>
        </w:tc>
      </w:tr>
      <w:tr w:rsidR="00DD4736" w:rsidRPr="00DC23E4" w14:paraId="2840B840" w14:textId="77777777" w:rsidTr="000E7AA7">
        <w:trPr>
          <w:cnfStyle w:val="000000100000" w:firstRow="0" w:lastRow="0" w:firstColumn="0" w:lastColumn="0" w:oddVBand="0" w:evenVBand="0" w:oddHBand="1" w:evenHBand="0" w:firstRowFirstColumn="0" w:firstRowLastColumn="0" w:lastRowFirstColumn="0" w:lastRowLastColumn="0"/>
          <w:trHeight w:val="144"/>
        </w:trPr>
        <w:tc>
          <w:tcPr>
            <w:tcW w:w="796" w:type="dxa"/>
            <w:noWrap/>
            <w:hideMark/>
          </w:tcPr>
          <w:p w14:paraId="45EAB668"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1-May-13</w:t>
            </w:r>
          </w:p>
        </w:tc>
        <w:tc>
          <w:tcPr>
            <w:tcW w:w="698" w:type="dxa"/>
            <w:noWrap/>
            <w:hideMark/>
          </w:tcPr>
          <w:p w14:paraId="58648D05"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2260</w:t>
            </w:r>
          </w:p>
        </w:tc>
        <w:tc>
          <w:tcPr>
            <w:tcW w:w="521" w:type="dxa"/>
            <w:noWrap/>
            <w:hideMark/>
          </w:tcPr>
          <w:p w14:paraId="2482DF78"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1892</w:t>
            </w:r>
          </w:p>
        </w:tc>
        <w:tc>
          <w:tcPr>
            <w:tcW w:w="524" w:type="dxa"/>
            <w:noWrap/>
            <w:hideMark/>
          </w:tcPr>
          <w:p w14:paraId="4BC3D297"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934</w:t>
            </w:r>
          </w:p>
        </w:tc>
        <w:tc>
          <w:tcPr>
            <w:tcW w:w="695" w:type="dxa"/>
            <w:noWrap/>
            <w:hideMark/>
          </w:tcPr>
          <w:p w14:paraId="3272B616"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1140</w:t>
            </w:r>
          </w:p>
        </w:tc>
        <w:tc>
          <w:tcPr>
            <w:tcW w:w="605" w:type="dxa"/>
            <w:noWrap/>
            <w:hideMark/>
          </w:tcPr>
          <w:p w14:paraId="75C02B8D"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6:57:38</w:t>
            </w:r>
          </w:p>
        </w:tc>
        <w:tc>
          <w:tcPr>
            <w:tcW w:w="608" w:type="dxa"/>
            <w:noWrap/>
            <w:hideMark/>
          </w:tcPr>
          <w:p w14:paraId="6853BDF3"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6:57:56</w:t>
            </w:r>
          </w:p>
        </w:tc>
        <w:tc>
          <w:tcPr>
            <w:tcW w:w="521" w:type="dxa"/>
            <w:noWrap/>
            <w:hideMark/>
          </w:tcPr>
          <w:p w14:paraId="6FAB0BAF"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16</w:t>
            </w:r>
          </w:p>
        </w:tc>
        <w:tc>
          <w:tcPr>
            <w:tcW w:w="608" w:type="dxa"/>
            <w:noWrap/>
            <w:hideMark/>
          </w:tcPr>
          <w:p w14:paraId="0FEC34CF"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6:58:12</w:t>
            </w:r>
          </w:p>
        </w:tc>
        <w:tc>
          <w:tcPr>
            <w:tcW w:w="521" w:type="dxa"/>
            <w:noWrap/>
            <w:hideMark/>
          </w:tcPr>
          <w:p w14:paraId="73B2A2F7"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2</w:t>
            </w:r>
          </w:p>
        </w:tc>
        <w:tc>
          <w:tcPr>
            <w:tcW w:w="434" w:type="dxa"/>
            <w:noWrap/>
            <w:hideMark/>
          </w:tcPr>
          <w:p w14:paraId="2722DFA8"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434" w:type="dxa"/>
            <w:noWrap/>
            <w:hideMark/>
          </w:tcPr>
          <w:p w14:paraId="7FEB08AB"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1</w:t>
            </w:r>
          </w:p>
        </w:tc>
        <w:tc>
          <w:tcPr>
            <w:tcW w:w="434" w:type="dxa"/>
            <w:noWrap/>
            <w:hideMark/>
          </w:tcPr>
          <w:p w14:paraId="76B883C0"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695" w:type="dxa"/>
            <w:vAlign w:val="bottom"/>
          </w:tcPr>
          <w:p w14:paraId="1FA351DD" w14:textId="77777777" w:rsidR="00DD4736" w:rsidRPr="00DC23E4" w:rsidRDefault="00DD4736" w:rsidP="000E7AA7">
            <w:pPr>
              <w:tabs>
                <w:tab w:val="left" w:pos="0"/>
              </w:tabs>
              <w:ind w:left="-90" w:right="-108"/>
              <w:jc w:val="center"/>
              <w:rPr>
                <w:rFonts w:ascii="Times New Roman" w:eastAsia="Times New Roman" w:hAnsi="Times New Roman" w:cs="Times New Roman"/>
                <w:sz w:val="16"/>
                <w:szCs w:val="16"/>
              </w:rPr>
            </w:pPr>
            <w:r w:rsidRPr="00DC23E4">
              <w:rPr>
                <w:rFonts w:ascii="Times New Roman" w:hAnsi="Times New Roman" w:cs="Times New Roman"/>
                <w:color w:val="000000"/>
                <w:sz w:val="16"/>
                <w:szCs w:val="16"/>
              </w:rPr>
              <w:t>27.49</w:t>
            </w:r>
          </w:p>
        </w:tc>
        <w:tc>
          <w:tcPr>
            <w:tcW w:w="695" w:type="dxa"/>
            <w:noWrap/>
            <w:hideMark/>
          </w:tcPr>
          <w:p w14:paraId="57886187"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4,606</w:t>
            </w:r>
          </w:p>
        </w:tc>
        <w:tc>
          <w:tcPr>
            <w:tcW w:w="695" w:type="dxa"/>
            <w:noWrap/>
            <w:hideMark/>
          </w:tcPr>
          <w:p w14:paraId="26125482"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12868</w:t>
            </w:r>
          </w:p>
        </w:tc>
      </w:tr>
      <w:tr w:rsidR="00DD4736" w:rsidRPr="00DC23E4" w14:paraId="07069DEA" w14:textId="77777777" w:rsidTr="000E7AA7">
        <w:trPr>
          <w:trHeight w:val="144"/>
        </w:trPr>
        <w:tc>
          <w:tcPr>
            <w:tcW w:w="796" w:type="dxa"/>
            <w:noWrap/>
            <w:hideMark/>
          </w:tcPr>
          <w:p w14:paraId="55E92B7E"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1-May-13</w:t>
            </w:r>
          </w:p>
        </w:tc>
        <w:tc>
          <w:tcPr>
            <w:tcW w:w="698" w:type="dxa"/>
            <w:noWrap/>
            <w:hideMark/>
          </w:tcPr>
          <w:p w14:paraId="6D365C1C"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2260</w:t>
            </w:r>
          </w:p>
        </w:tc>
        <w:tc>
          <w:tcPr>
            <w:tcW w:w="521" w:type="dxa"/>
            <w:noWrap/>
            <w:hideMark/>
          </w:tcPr>
          <w:p w14:paraId="5978881F"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1892</w:t>
            </w:r>
          </w:p>
        </w:tc>
        <w:tc>
          <w:tcPr>
            <w:tcW w:w="524" w:type="dxa"/>
            <w:noWrap/>
            <w:hideMark/>
          </w:tcPr>
          <w:p w14:paraId="000AE11C"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934</w:t>
            </w:r>
          </w:p>
        </w:tc>
        <w:tc>
          <w:tcPr>
            <w:tcW w:w="695" w:type="dxa"/>
            <w:noWrap/>
            <w:hideMark/>
          </w:tcPr>
          <w:p w14:paraId="3C6AAC77"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1140</w:t>
            </w:r>
          </w:p>
        </w:tc>
        <w:tc>
          <w:tcPr>
            <w:tcW w:w="605" w:type="dxa"/>
            <w:noWrap/>
            <w:hideMark/>
          </w:tcPr>
          <w:p w14:paraId="63671B09"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6:58:09</w:t>
            </w:r>
          </w:p>
        </w:tc>
        <w:tc>
          <w:tcPr>
            <w:tcW w:w="608" w:type="dxa"/>
            <w:noWrap/>
            <w:hideMark/>
          </w:tcPr>
          <w:p w14:paraId="05850C87"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6:58:31</w:t>
            </w:r>
          </w:p>
        </w:tc>
        <w:tc>
          <w:tcPr>
            <w:tcW w:w="521" w:type="dxa"/>
            <w:noWrap/>
            <w:hideMark/>
          </w:tcPr>
          <w:p w14:paraId="5C3E4BDE"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608" w:type="dxa"/>
            <w:noWrap/>
            <w:hideMark/>
          </w:tcPr>
          <w:p w14:paraId="5CF15FA9"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6:58:31</w:t>
            </w:r>
          </w:p>
        </w:tc>
        <w:tc>
          <w:tcPr>
            <w:tcW w:w="521" w:type="dxa"/>
            <w:noWrap/>
            <w:hideMark/>
          </w:tcPr>
          <w:p w14:paraId="32EFB255"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434" w:type="dxa"/>
            <w:noWrap/>
            <w:hideMark/>
          </w:tcPr>
          <w:p w14:paraId="30993BD9"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434" w:type="dxa"/>
            <w:noWrap/>
            <w:hideMark/>
          </w:tcPr>
          <w:p w14:paraId="0199CCED"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434" w:type="dxa"/>
            <w:noWrap/>
            <w:hideMark/>
          </w:tcPr>
          <w:p w14:paraId="04575274"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695" w:type="dxa"/>
            <w:vAlign w:val="bottom"/>
          </w:tcPr>
          <w:p w14:paraId="2502E204" w14:textId="77777777" w:rsidR="00DD4736" w:rsidRPr="00DC23E4" w:rsidRDefault="00DD4736" w:rsidP="000E7AA7">
            <w:pPr>
              <w:tabs>
                <w:tab w:val="left" w:pos="0"/>
              </w:tabs>
              <w:ind w:left="-90" w:right="-108"/>
              <w:jc w:val="center"/>
              <w:rPr>
                <w:rFonts w:ascii="Times New Roman" w:eastAsia="Times New Roman" w:hAnsi="Times New Roman" w:cs="Times New Roman"/>
                <w:sz w:val="16"/>
                <w:szCs w:val="16"/>
              </w:rPr>
            </w:pPr>
            <w:r w:rsidRPr="00DC23E4">
              <w:rPr>
                <w:rFonts w:ascii="Times New Roman" w:hAnsi="Times New Roman" w:cs="Times New Roman"/>
                <w:color w:val="000000"/>
                <w:sz w:val="16"/>
                <w:szCs w:val="16"/>
              </w:rPr>
              <w:t>27.63</w:t>
            </w:r>
          </w:p>
        </w:tc>
        <w:tc>
          <w:tcPr>
            <w:tcW w:w="695" w:type="dxa"/>
            <w:noWrap/>
            <w:hideMark/>
          </w:tcPr>
          <w:p w14:paraId="7AA5896D"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5,377</w:t>
            </w:r>
          </w:p>
        </w:tc>
        <w:tc>
          <w:tcPr>
            <w:tcW w:w="695" w:type="dxa"/>
            <w:noWrap/>
            <w:hideMark/>
          </w:tcPr>
          <w:p w14:paraId="3B961093"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12863</w:t>
            </w:r>
          </w:p>
        </w:tc>
      </w:tr>
      <w:tr w:rsidR="00DD4736" w:rsidRPr="00DC23E4" w14:paraId="5DF0263C" w14:textId="77777777" w:rsidTr="000E7AA7">
        <w:trPr>
          <w:cnfStyle w:val="000000100000" w:firstRow="0" w:lastRow="0" w:firstColumn="0" w:lastColumn="0" w:oddVBand="0" w:evenVBand="0" w:oddHBand="1" w:evenHBand="0" w:firstRowFirstColumn="0" w:firstRowLastColumn="0" w:lastRowFirstColumn="0" w:lastRowLastColumn="0"/>
          <w:trHeight w:val="144"/>
        </w:trPr>
        <w:tc>
          <w:tcPr>
            <w:tcW w:w="796" w:type="dxa"/>
            <w:noWrap/>
            <w:hideMark/>
          </w:tcPr>
          <w:p w14:paraId="23E4CA90"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1-May-13</w:t>
            </w:r>
          </w:p>
        </w:tc>
        <w:tc>
          <w:tcPr>
            <w:tcW w:w="698" w:type="dxa"/>
            <w:noWrap/>
            <w:hideMark/>
          </w:tcPr>
          <w:p w14:paraId="1B3BC4C4"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2260</w:t>
            </w:r>
          </w:p>
        </w:tc>
        <w:tc>
          <w:tcPr>
            <w:tcW w:w="521" w:type="dxa"/>
            <w:noWrap/>
            <w:hideMark/>
          </w:tcPr>
          <w:p w14:paraId="5EF84D7F"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1892</w:t>
            </w:r>
          </w:p>
        </w:tc>
        <w:tc>
          <w:tcPr>
            <w:tcW w:w="524" w:type="dxa"/>
            <w:noWrap/>
            <w:hideMark/>
          </w:tcPr>
          <w:p w14:paraId="76C1E71C"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934</w:t>
            </w:r>
          </w:p>
        </w:tc>
        <w:tc>
          <w:tcPr>
            <w:tcW w:w="695" w:type="dxa"/>
            <w:noWrap/>
            <w:hideMark/>
          </w:tcPr>
          <w:p w14:paraId="07CC258C"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1140</w:t>
            </w:r>
          </w:p>
        </w:tc>
        <w:tc>
          <w:tcPr>
            <w:tcW w:w="605" w:type="dxa"/>
            <w:noWrap/>
            <w:hideMark/>
          </w:tcPr>
          <w:p w14:paraId="3DC90F73"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6:58:39</w:t>
            </w:r>
          </w:p>
        </w:tc>
        <w:tc>
          <w:tcPr>
            <w:tcW w:w="608" w:type="dxa"/>
            <w:noWrap/>
            <w:hideMark/>
          </w:tcPr>
          <w:p w14:paraId="65629354"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6:58:49</w:t>
            </w:r>
          </w:p>
        </w:tc>
        <w:tc>
          <w:tcPr>
            <w:tcW w:w="521" w:type="dxa"/>
            <w:noWrap/>
            <w:hideMark/>
          </w:tcPr>
          <w:p w14:paraId="11BAF494"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608" w:type="dxa"/>
            <w:noWrap/>
            <w:hideMark/>
          </w:tcPr>
          <w:p w14:paraId="4C459D4B"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6:58:49</w:t>
            </w:r>
          </w:p>
        </w:tc>
        <w:tc>
          <w:tcPr>
            <w:tcW w:w="521" w:type="dxa"/>
            <w:noWrap/>
            <w:hideMark/>
          </w:tcPr>
          <w:p w14:paraId="25B023AF"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434" w:type="dxa"/>
            <w:noWrap/>
            <w:hideMark/>
          </w:tcPr>
          <w:p w14:paraId="7155B774"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434" w:type="dxa"/>
            <w:noWrap/>
            <w:hideMark/>
          </w:tcPr>
          <w:p w14:paraId="006BD6E7"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434" w:type="dxa"/>
            <w:noWrap/>
            <w:hideMark/>
          </w:tcPr>
          <w:p w14:paraId="442015D6"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695" w:type="dxa"/>
            <w:vAlign w:val="bottom"/>
          </w:tcPr>
          <w:p w14:paraId="1DF29C3F" w14:textId="77777777" w:rsidR="00DD4736" w:rsidRPr="00DC23E4" w:rsidRDefault="00DD4736" w:rsidP="000E7AA7">
            <w:pPr>
              <w:tabs>
                <w:tab w:val="left" w:pos="0"/>
              </w:tabs>
              <w:ind w:left="-90" w:right="-108"/>
              <w:jc w:val="center"/>
              <w:rPr>
                <w:rFonts w:ascii="Times New Roman" w:eastAsia="Times New Roman" w:hAnsi="Times New Roman" w:cs="Times New Roman"/>
                <w:sz w:val="16"/>
                <w:szCs w:val="16"/>
              </w:rPr>
            </w:pPr>
            <w:r w:rsidRPr="00DC23E4">
              <w:rPr>
                <w:rFonts w:ascii="Times New Roman" w:hAnsi="Times New Roman" w:cs="Times New Roman"/>
                <w:color w:val="000000"/>
                <w:sz w:val="16"/>
                <w:szCs w:val="16"/>
              </w:rPr>
              <w:t>27.77</w:t>
            </w:r>
          </w:p>
        </w:tc>
        <w:tc>
          <w:tcPr>
            <w:tcW w:w="695" w:type="dxa"/>
            <w:noWrap/>
            <w:hideMark/>
          </w:tcPr>
          <w:p w14:paraId="7F60D23B"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6,122</w:t>
            </w:r>
          </w:p>
        </w:tc>
        <w:tc>
          <w:tcPr>
            <w:tcW w:w="695" w:type="dxa"/>
            <w:noWrap/>
            <w:hideMark/>
          </w:tcPr>
          <w:p w14:paraId="406E2E39"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4556</w:t>
            </w:r>
          </w:p>
        </w:tc>
      </w:tr>
      <w:tr w:rsidR="00DD4736" w:rsidRPr="00DC23E4" w14:paraId="70AC5845" w14:textId="77777777" w:rsidTr="000E7AA7">
        <w:trPr>
          <w:trHeight w:val="144"/>
        </w:trPr>
        <w:tc>
          <w:tcPr>
            <w:tcW w:w="796" w:type="dxa"/>
            <w:noWrap/>
            <w:hideMark/>
          </w:tcPr>
          <w:p w14:paraId="60F7AA5B"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1-May-13</w:t>
            </w:r>
          </w:p>
        </w:tc>
        <w:tc>
          <w:tcPr>
            <w:tcW w:w="698" w:type="dxa"/>
            <w:noWrap/>
            <w:hideMark/>
          </w:tcPr>
          <w:p w14:paraId="184F47BE"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2260</w:t>
            </w:r>
          </w:p>
        </w:tc>
        <w:tc>
          <w:tcPr>
            <w:tcW w:w="521" w:type="dxa"/>
            <w:noWrap/>
            <w:hideMark/>
          </w:tcPr>
          <w:p w14:paraId="347FFFF8"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1892</w:t>
            </w:r>
          </w:p>
        </w:tc>
        <w:tc>
          <w:tcPr>
            <w:tcW w:w="524" w:type="dxa"/>
            <w:noWrap/>
            <w:hideMark/>
          </w:tcPr>
          <w:p w14:paraId="2D8B8C8F"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934</w:t>
            </w:r>
          </w:p>
        </w:tc>
        <w:tc>
          <w:tcPr>
            <w:tcW w:w="695" w:type="dxa"/>
            <w:noWrap/>
            <w:hideMark/>
          </w:tcPr>
          <w:p w14:paraId="5D9C1E04"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1140</w:t>
            </w:r>
          </w:p>
        </w:tc>
        <w:tc>
          <w:tcPr>
            <w:tcW w:w="605" w:type="dxa"/>
            <w:noWrap/>
            <w:hideMark/>
          </w:tcPr>
          <w:p w14:paraId="49387803"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6:59:10</w:t>
            </w:r>
          </w:p>
        </w:tc>
        <w:tc>
          <w:tcPr>
            <w:tcW w:w="608" w:type="dxa"/>
            <w:noWrap/>
            <w:hideMark/>
          </w:tcPr>
          <w:p w14:paraId="1660EEE6"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6:59:20</w:t>
            </w:r>
          </w:p>
        </w:tc>
        <w:tc>
          <w:tcPr>
            <w:tcW w:w="521" w:type="dxa"/>
            <w:noWrap/>
            <w:hideMark/>
          </w:tcPr>
          <w:p w14:paraId="1FB99EEF"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15</w:t>
            </w:r>
          </w:p>
        </w:tc>
        <w:tc>
          <w:tcPr>
            <w:tcW w:w="608" w:type="dxa"/>
            <w:noWrap/>
            <w:hideMark/>
          </w:tcPr>
          <w:p w14:paraId="2F130533"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6:59:20</w:t>
            </w:r>
          </w:p>
        </w:tc>
        <w:tc>
          <w:tcPr>
            <w:tcW w:w="521" w:type="dxa"/>
            <w:noWrap/>
            <w:hideMark/>
          </w:tcPr>
          <w:p w14:paraId="07BB4F38"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434" w:type="dxa"/>
            <w:noWrap/>
            <w:hideMark/>
          </w:tcPr>
          <w:p w14:paraId="37DADB14"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434" w:type="dxa"/>
            <w:noWrap/>
            <w:hideMark/>
          </w:tcPr>
          <w:p w14:paraId="62136FE5"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434" w:type="dxa"/>
            <w:noWrap/>
            <w:hideMark/>
          </w:tcPr>
          <w:p w14:paraId="1EB89808"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695" w:type="dxa"/>
            <w:vAlign w:val="bottom"/>
          </w:tcPr>
          <w:p w14:paraId="2AAD3DB4" w14:textId="77777777" w:rsidR="00DD4736" w:rsidRPr="00DC23E4" w:rsidRDefault="00DD4736" w:rsidP="000E7AA7">
            <w:pPr>
              <w:tabs>
                <w:tab w:val="left" w:pos="0"/>
              </w:tabs>
              <w:ind w:left="-90" w:right="-108"/>
              <w:jc w:val="center"/>
              <w:rPr>
                <w:rFonts w:ascii="Times New Roman" w:eastAsia="Times New Roman" w:hAnsi="Times New Roman" w:cs="Times New Roman"/>
                <w:sz w:val="16"/>
                <w:szCs w:val="16"/>
              </w:rPr>
            </w:pPr>
            <w:r w:rsidRPr="00DC23E4">
              <w:rPr>
                <w:rFonts w:ascii="Times New Roman" w:hAnsi="Times New Roman" w:cs="Times New Roman"/>
                <w:color w:val="000000"/>
                <w:sz w:val="16"/>
                <w:szCs w:val="16"/>
              </w:rPr>
              <w:t>27.91</w:t>
            </w:r>
          </w:p>
        </w:tc>
        <w:tc>
          <w:tcPr>
            <w:tcW w:w="695" w:type="dxa"/>
            <w:noWrap/>
            <w:hideMark/>
          </w:tcPr>
          <w:p w14:paraId="5324F137"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6,870</w:t>
            </w:r>
          </w:p>
        </w:tc>
        <w:tc>
          <w:tcPr>
            <w:tcW w:w="695" w:type="dxa"/>
            <w:noWrap/>
            <w:hideMark/>
          </w:tcPr>
          <w:p w14:paraId="4B46A81E"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4553</w:t>
            </w:r>
          </w:p>
        </w:tc>
      </w:tr>
      <w:tr w:rsidR="00DD4736" w:rsidRPr="00DC23E4" w14:paraId="5CF30D4C" w14:textId="77777777" w:rsidTr="000E7AA7">
        <w:trPr>
          <w:cnfStyle w:val="000000100000" w:firstRow="0" w:lastRow="0" w:firstColumn="0" w:lastColumn="0" w:oddVBand="0" w:evenVBand="0" w:oddHBand="1" w:evenHBand="0" w:firstRowFirstColumn="0" w:firstRowLastColumn="0" w:lastRowFirstColumn="0" w:lastRowLastColumn="0"/>
          <w:trHeight w:val="144"/>
        </w:trPr>
        <w:tc>
          <w:tcPr>
            <w:tcW w:w="796" w:type="dxa"/>
            <w:noWrap/>
            <w:hideMark/>
          </w:tcPr>
          <w:p w14:paraId="1EC332F3"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1-May-13</w:t>
            </w:r>
          </w:p>
        </w:tc>
        <w:tc>
          <w:tcPr>
            <w:tcW w:w="698" w:type="dxa"/>
            <w:noWrap/>
            <w:hideMark/>
          </w:tcPr>
          <w:p w14:paraId="41864CB3"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2260</w:t>
            </w:r>
          </w:p>
        </w:tc>
        <w:tc>
          <w:tcPr>
            <w:tcW w:w="521" w:type="dxa"/>
            <w:noWrap/>
            <w:hideMark/>
          </w:tcPr>
          <w:p w14:paraId="58394040"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1892</w:t>
            </w:r>
          </w:p>
        </w:tc>
        <w:tc>
          <w:tcPr>
            <w:tcW w:w="524" w:type="dxa"/>
            <w:noWrap/>
            <w:hideMark/>
          </w:tcPr>
          <w:p w14:paraId="2762AD32"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934</w:t>
            </w:r>
          </w:p>
        </w:tc>
        <w:tc>
          <w:tcPr>
            <w:tcW w:w="695" w:type="dxa"/>
            <w:noWrap/>
            <w:hideMark/>
          </w:tcPr>
          <w:p w14:paraId="0F9B17C1"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1140</w:t>
            </w:r>
          </w:p>
        </w:tc>
        <w:tc>
          <w:tcPr>
            <w:tcW w:w="605" w:type="dxa"/>
            <w:noWrap/>
            <w:hideMark/>
          </w:tcPr>
          <w:p w14:paraId="4BEB109E"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6:59:49</w:t>
            </w:r>
          </w:p>
        </w:tc>
        <w:tc>
          <w:tcPr>
            <w:tcW w:w="608" w:type="dxa"/>
            <w:noWrap/>
            <w:hideMark/>
          </w:tcPr>
          <w:p w14:paraId="13E95E82"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6:59:44</w:t>
            </w:r>
          </w:p>
        </w:tc>
        <w:tc>
          <w:tcPr>
            <w:tcW w:w="521" w:type="dxa"/>
            <w:noWrap/>
            <w:hideMark/>
          </w:tcPr>
          <w:p w14:paraId="7ADB6449"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608" w:type="dxa"/>
            <w:noWrap/>
            <w:hideMark/>
          </w:tcPr>
          <w:p w14:paraId="4DA3342A"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6:59:44</w:t>
            </w:r>
          </w:p>
        </w:tc>
        <w:tc>
          <w:tcPr>
            <w:tcW w:w="521" w:type="dxa"/>
            <w:noWrap/>
            <w:hideMark/>
          </w:tcPr>
          <w:p w14:paraId="0914FB9D"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434" w:type="dxa"/>
            <w:noWrap/>
            <w:hideMark/>
          </w:tcPr>
          <w:p w14:paraId="05056D09"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434" w:type="dxa"/>
            <w:noWrap/>
            <w:hideMark/>
          </w:tcPr>
          <w:p w14:paraId="3C34B22F"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434" w:type="dxa"/>
            <w:noWrap/>
            <w:hideMark/>
          </w:tcPr>
          <w:p w14:paraId="4CA48C97"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695" w:type="dxa"/>
            <w:vAlign w:val="bottom"/>
          </w:tcPr>
          <w:p w14:paraId="5FB25CB0" w14:textId="77777777" w:rsidR="00DD4736" w:rsidRPr="00DC23E4" w:rsidRDefault="00DD4736" w:rsidP="000E7AA7">
            <w:pPr>
              <w:tabs>
                <w:tab w:val="left" w:pos="0"/>
              </w:tabs>
              <w:ind w:left="-90" w:right="-108"/>
              <w:jc w:val="center"/>
              <w:rPr>
                <w:rFonts w:ascii="Times New Roman" w:eastAsia="Times New Roman" w:hAnsi="Times New Roman" w:cs="Times New Roman"/>
                <w:sz w:val="16"/>
                <w:szCs w:val="16"/>
              </w:rPr>
            </w:pPr>
            <w:r w:rsidRPr="00DC23E4">
              <w:rPr>
                <w:rFonts w:ascii="Times New Roman" w:hAnsi="Times New Roman" w:cs="Times New Roman"/>
                <w:color w:val="000000"/>
                <w:sz w:val="16"/>
                <w:szCs w:val="16"/>
              </w:rPr>
              <w:t>28.10</w:t>
            </w:r>
          </w:p>
        </w:tc>
        <w:tc>
          <w:tcPr>
            <w:tcW w:w="695" w:type="dxa"/>
            <w:noWrap/>
            <w:hideMark/>
          </w:tcPr>
          <w:p w14:paraId="589AB1FD"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7,835</w:t>
            </w:r>
          </w:p>
        </w:tc>
        <w:tc>
          <w:tcPr>
            <w:tcW w:w="695" w:type="dxa"/>
            <w:noWrap/>
            <w:hideMark/>
          </w:tcPr>
          <w:p w14:paraId="41AB1FE3"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12864</w:t>
            </w:r>
          </w:p>
        </w:tc>
      </w:tr>
      <w:tr w:rsidR="00DD4736" w:rsidRPr="00DC23E4" w14:paraId="4363A517" w14:textId="77777777" w:rsidTr="000E7AA7">
        <w:trPr>
          <w:trHeight w:val="144"/>
        </w:trPr>
        <w:tc>
          <w:tcPr>
            <w:tcW w:w="796" w:type="dxa"/>
            <w:noWrap/>
            <w:hideMark/>
          </w:tcPr>
          <w:p w14:paraId="73520189"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1-May-13</w:t>
            </w:r>
          </w:p>
        </w:tc>
        <w:tc>
          <w:tcPr>
            <w:tcW w:w="698" w:type="dxa"/>
            <w:noWrap/>
            <w:hideMark/>
          </w:tcPr>
          <w:p w14:paraId="2C11D84F"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2260</w:t>
            </w:r>
          </w:p>
        </w:tc>
        <w:tc>
          <w:tcPr>
            <w:tcW w:w="521" w:type="dxa"/>
            <w:noWrap/>
            <w:hideMark/>
          </w:tcPr>
          <w:p w14:paraId="43A42C23"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1892</w:t>
            </w:r>
          </w:p>
        </w:tc>
        <w:tc>
          <w:tcPr>
            <w:tcW w:w="524" w:type="dxa"/>
            <w:noWrap/>
            <w:hideMark/>
          </w:tcPr>
          <w:p w14:paraId="0C3E019A"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934</w:t>
            </w:r>
          </w:p>
        </w:tc>
        <w:tc>
          <w:tcPr>
            <w:tcW w:w="695" w:type="dxa"/>
            <w:noWrap/>
            <w:hideMark/>
          </w:tcPr>
          <w:p w14:paraId="41D01DFA"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1140</w:t>
            </w:r>
          </w:p>
        </w:tc>
        <w:tc>
          <w:tcPr>
            <w:tcW w:w="605" w:type="dxa"/>
            <w:noWrap/>
            <w:hideMark/>
          </w:tcPr>
          <w:p w14:paraId="681AE007"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7:00:31</w:t>
            </w:r>
          </w:p>
        </w:tc>
        <w:tc>
          <w:tcPr>
            <w:tcW w:w="608" w:type="dxa"/>
            <w:noWrap/>
            <w:hideMark/>
          </w:tcPr>
          <w:p w14:paraId="6A114F12"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7:00:09</w:t>
            </w:r>
          </w:p>
        </w:tc>
        <w:tc>
          <w:tcPr>
            <w:tcW w:w="521" w:type="dxa"/>
            <w:noWrap/>
            <w:hideMark/>
          </w:tcPr>
          <w:p w14:paraId="35136046"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608" w:type="dxa"/>
            <w:noWrap/>
            <w:hideMark/>
          </w:tcPr>
          <w:p w14:paraId="43612523"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7:00:09</w:t>
            </w:r>
          </w:p>
        </w:tc>
        <w:tc>
          <w:tcPr>
            <w:tcW w:w="521" w:type="dxa"/>
            <w:noWrap/>
            <w:hideMark/>
          </w:tcPr>
          <w:p w14:paraId="00DA830A"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434" w:type="dxa"/>
            <w:noWrap/>
            <w:hideMark/>
          </w:tcPr>
          <w:p w14:paraId="59E1C982"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434" w:type="dxa"/>
            <w:noWrap/>
            <w:hideMark/>
          </w:tcPr>
          <w:p w14:paraId="45FC66E1"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434" w:type="dxa"/>
            <w:noWrap/>
            <w:hideMark/>
          </w:tcPr>
          <w:p w14:paraId="7F03A532"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0</w:t>
            </w:r>
          </w:p>
        </w:tc>
        <w:tc>
          <w:tcPr>
            <w:tcW w:w="695" w:type="dxa"/>
            <w:vAlign w:val="bottom"/>
          </w:tcPr>
          <w:p w14:paraId="49E558BD" w14:textId="77777777" w:rsidR="00DD4736" w:rsidRPr="00DC23E4" w:rsidRDefault="00DD4736" w:rsidP="000E7AA7">
            <w:pPr>
              <w:tabs>
                <w:tab w:val="left" w:pos="0"/>
              </w:tabs>
              <w:ind w:left="-90" w:right="-108"/>
              <w:jc w:val="center"/>
              <w:rPr>
                <w:rFonts w:ascii="Times New Roman" w:eastAsia="Times New Roman" w:hAnsi="Times New Roman" w:cs="Times New Roman"/>
                <w:sz w:val="16"/>
                <w:szCs w:val="16"/>
              </w:rPr>
            </w:pPr>
            <w:r w:rsidRPr="00DC23E4">
              <w:rPr>
                <w:rFonts w:ascii="Times New Roman" w:hAnsi="Times New Roman" w:cs="Times New Roman"/>
                <w:color w:val="000000"/>
                <w:sz w:val="16"/>
                <w:szCs w:val="16"/>
              </w:rPr>
              <w:t>28.29</w:t>
            </w:r>
          </w:p>
        </w:tc>
        <w:tc>
          <w:tcPr>
            <w:tcW w:w="695" w:type="dxa"/>
            <w:noWrap/>
            <w:hideMark/>
          </w:tcPr>
          <w:p w14:paraId="7E8A21F3"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8,871</w:t>
            </w:r>
          </w:p>
        </w:tc>
        <w:tc>
          <w:tcPr>
            <w:tcW w:w="695" w:type="dxa"/>
            <w:noWrap/>
            <w:hideMark/>
          </w:tcPr>
          <w:p w14:paraId="14455892" w14:textId="77777777" w:rsidR="00DD4736" w:rsidRPr="00DC23E4" w:rsidRDefault="00DD4736" w:rsidP="000E7AA7">
            <w:pPr>
              <w:tabs>
                <w:tab w:val="left" w:pos="0"/>
              </w:tabs>
              <w:ind w:left="-90" w:right="-108"/>
              <w:jc w:val="center"/>
              <w:rPr>
                <w:rFonts w:ascii="Times New Roman" w:eastAsia="Times New Roman" w:hAnsi="Times New Roman" w:cs="Times New Roman"/>
                <w:color w:val="auto"/>
                <w:sz w:val="16"/>
                <w:szCs w:val="16"/>
              </w:rPr>
            </w:pPr>
            <w:r w:rsidRPr="00DC23E4">
              <w:rPr>
                <w:rFonts w:ascii="Times New Roman" w:eastAsia="Times New Roman" w:hAnsi="Times New Roman" w:cs="Times New Roman"/>
                <w:color w:val="auto"/>
                <w:sz w:val="16"/>
                <w:szCs w:val="16"/>
              </w:rPr>
              <w:t>4516</w:t>
            </w:r>
          </w:p>
        </w:tc>
      </w:tr>
    </w:tbl>
    <w:p w14:paraId="60C14B34" w14:textId="77777777" w:rsidR="00DD4736" w:rsidRPr="00DC23E4" w:rsidRDefault="00DD4736" w:rsidP="00DD4736">
      <w:pPr>
        <w:tabs>
          <w:tab w:val="left" w:pos="360"/>
        </w:tabs>
        <w:autoSpaceDE w:val="0"/>
        <w:autoSpaceDN w:val="0"/>
        <w:adjustRightInd w:val="0"/>
        <w:spacing w:after="0" w:line="240" w:lineRule="auto"/>
        <w:rPr>
          <w:rFonts w:ascii="Times New Roman" w:hAnsi="Times New Roman" w:cs="Times New Roman"/>
        </w:rPr>
      </w:pPr>
    </w:p>
    <w:p w14:paraId="726F00A6" w14:textId="77777777" w:rsidR="00DD4736" w:rsidRPr="00DC23E4" w:rsidRDefault="00DD4736" w:rsidP="00DD4736">
      <w:pPr>
        <w:pStyle w:val="Caption"/>
        <w:keepNext/>
        <w:numPr>
          <w:ilvl w:val="0"/>
          <w:numId w:val="7"/>
        </w:numPr>
        <w:spacing w:after="0"/>
        <w:jc w:val="center"/>
        <w:rPr>
          <w:rFonts w:ascii="Times New Roman" w:hAnsi="Times New Roman" w:cs="Times New Roman"/>
          <w:color w:val="auto"/>
          <w:sz w:val="22"/>
          <w:szCs w:val="22"/>
        </w:rPr>
      </w:pPr>
      <w:r w:rsidRPr="00DC23E4">
        <w:rPr>
          <w:rFonts w:ascii="Times New Roman" w:hAnsi="Times New Roman" w:cs="Times New Roman"/>
          <w:color w:val="auto"/>
          <w:sz w:val="22"/>
          <w:szCs w:val="22"/>
        </w:rPr>
        <w:t>5-Second Resolution Data with Calculated Values</w:t>
      </w:r>
    </w:p>
    <w:tbl>
      <w:tblPr>
        <w:tblStyle w:val="LightShading"/>
        <w:tblW w:w="9316" w:type="dxa"/>
        <w:tblLook w:val="04A0" w:firstRow="1" w:lastRow="0" w:firstColumn="1" w:lastColumn="0" w:noHBand="0" w:noVBand="1"/>
      </w:tblPr>
      <w:tblGrid>
        <w:gridCol w:w="1005"/>
        <w:gridCol w:w="905"/>
        <w:gridCol w:w="900"/>
        <w:gridCol w:w="723"/>
        <w:gridCol w:w="1120"/>
        <w:gridCol w:w="1140"/>
        <w:gridCol w:w="1260"/>
        <w:gridCol w:w="1080"/>
        <w:gridCol w:w="1198"/>
      </w:tblGrid>
      <w:tr w:rsidR="00DD4736" w:rsidRPr="00DC23E4" w14:paraId="0DC047C8" w14:textId="77777777" w:rsidTr="000E7AA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05" w:type="dxa"/>
            <w:noWrap/>
            <w:vAlign w:val="center"/>
            <w:hideMark/>
          </w:tcPr>
          <w:p w14:paraId="2778DCB0" w14:textId="77777777" w:rsidR="00DD4736" w:rsidRPr="00DC23E4" w:rsidRDefault="00DD4736" w:rsidP="000E7AA7">
            <w:pPr>
              <w:jc w:val="center"/>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Vehicle ID</w:t>
            </w:r>
          </w:p>
        </w:tc>
        <w:tc>
          <w:tcPr>
            <w:tcW w:w="905" w:type="dxa"/>
            <w:noWrap/>
            <w:vAlign w:val="center"/>
            <w:hideMark/>
          </w:tcPr>
          <w:p w14:paraId="62B7137E" w14:textId="77777777" w:rsidR="00DD4736" w:rsidRPr="00DC23E4" w:rsidRDefault="00DD4736" w:rsidP="000E7A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Opd Date</w:t>
            </w:r>
          </w:p>
        </w:tc>
        <w:tc>
          <w:tcPr>
            <w:tcW w:w="900" w:type="dxa"/>
            <w:noWrap/>
            <w:vAlign w:val="center"/>
            <w:hideMark/>
          </w:tcPr>
          <w:p w14:paraId="2473B486" w14:textId="77777777" w:rsidR="00DD4736" w:rsidRPr="00DC23E4" w:rsidRDefault="00DD4736" w:rsidP="000E7A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Act Time</w:t>
            </w:r>
          </w:p>
        </w:tc>
        <w:tc>
          <w:tcPr>
            <w:tcW w:w="708" w:type="dxa"/>
            <w:noWrap/>
            <w:vAlign w:val="center"/>
            <w:hideMark/>
          </w:tcPr>
          <w:p w14:paraId="05E133CD" w14:textId="77777777" w:rsidR="00DD4736" w:rsidRPr="00DC23E4" w:rsidRDefault="00DD4736" w:rsidP="000E7A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16"/>
                <w:szCs w:val="16"/>
              </w:rPr>
            </w:pPr>
            <w:r w:rsidRPr="00DC23E4">
              <w:rPr>
                <w:rFonts w:ascii="Times New Roman" w:eastAsia="Times New Roman" w:hAnsi="Times New Roman" w:cs="Times New Roman"/>
                <w:i/>
                <w:color w:val="000000"/>
                <w:sz w:val="16"/>
                <w:szCs w:val="16"/>
              </w:rPr>
              <w:t>*Time</w:t>
            </w:r>
          </w:p>
        </w:tc>
        <w:tc>
          <w:tcPr>
            <w:tcW w:w="1120" w:type="dxa"/>
            <w:noWrap/>
            <w:vAlign w:val="center"/>
            <w:hideMark/>
          </w:tcPr>
          <w:p w14:paraId="2B8CFF03" w14:textId="77777777" w:rsidR="00DD4736" w:rsidRPr="00DC23E4" w:rsidRDefault="00DD4736" w:rsidP="000E7A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16"/>
                <w:szCs w:val="16"/>
              </w:rPr>
            </w:pPr>
            <w:r w:rsidRPr="00DC23E4">
              <w:rPr>
                <w:rFonts w:ascii="Times New Roman" w:eastAsia="Times New Roman" w:hAnsi="Times New Roman" w:cs="Times New Roman"/>
                <w:i/>
                <w:color w:val="000000"/>
                <w:sz w:val="16"/>
                <w:szCs w:val="16"/>
              </w:rPr>
              <w:t>*Gap Interval</w:t>
            </w:r>
          </w:p>
        </w:tc>
        <w:tc>
          <w:tcPr>
            <w:tcW w:w="1140" w:type="dxa"/>
            <w:noWrap/>
            <w:vAlign w:val="center"/>
            <w:hideMark/>
          </w:tcPr>
          <w:p w14:paraId="5B1FF120" w14:textId="77777777" w:rsidR="00DD4736" w:rsidRPr="00DC23E4" w:rsidRDefault="00DD4736" w:rsidP="000E7A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GPS Latitude</w:t>
            </w:r>
          </w:p>
        </w:tc>
        <w:tc>
          <w:tcPr>
            <w:tcW w:w="1260" w:type="dxa"/>
            <w:noWrap/>
            <w:vAlign w:val="center"/>
            <w:hideMark/>
          </w:tcPr>
          <w:p w14:paraId="73724D10" w14:textId="77777777" w:rsidR="00DD4736" w:rsidRPr="00DC23E4" w:rsidRDefault="00DD4736" w:rsidP="000E7A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GPS Longitude</w:t>
            </w:r>
          </w:p>
        </w:tc>
        <w:tc>
          <w:tcPr>
            <w:tcW w:w="1080" w:type="dxa"/>
            <w:noWrap/>
            <w:vAlign w:val="center"/>
            <w:hideMark/>
          </w:tcPr>
          <w:p w14:paraId="030342FF" w14:textId="77777777" w:rsidR="00DD4736" w:rsidRPr="00DC23E4" w:rsidRDefault="00DD4736" w:rsidP="000E7A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16"/>
                <w:szCs w:val="16"/>
              </w:rPr>
            </w:pPr>
            <w:r w:rsidRPr="00DC23E4">
              <w:rPr>
                <w:rFonts w:ascii="Times New Roman" w:eastAsia="Times New Roman" w:hAnsi="Times New Roman" w:cs="Times New Roman"/>
                <w:i/>
                <w:color w:val="000000"/>
                <w:sz w:val="16"/>
                <w:szCs w:val="16"/>
              </w:rPr>
              <w:t>*∆ Distance</w:t>
            </w:r>
          </w:p>
        </w:tc>
        <w:tc>
          <w:tcPr>
            <w:tcW w:w="1198" w:type="dxa"/>
            <w:noWrap/>
            <w:vAlign w:val="center"/>
            <w:hideMark/>
          </w:tcPr>
          <w:p w14:paraId="2F2DDE92" w14:textId="77777777" w:rsidR="00DD4736" w:rsidRPr="00DC23E4" w:rsidRDefault="00DD4736" w:rsidP="000E7A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16"/>
                <w:szCs w:val="16"/>
              </w:rPr>
            </w:pPr>
            <w:r w:rsidRPr="00DC23E4">
              <w:rPr>
                <w:rFonts w:ascii="Times New Roman" w:eastAsia="Times New Roman" w:hAnsi="Times New Roman" w:cs="Times New Roman"/>
                <w:i/>
                <w:color w:val="000000"/>
                <w:sz w:val="16"/>
                <w:szCs w:val="16"/>
              </w:rPr>
              <w:t>*Cum. Distance</w:t>
            </w:r>
          </w:p>
        </w:tc>
      </w:tr>
      <w:tr w:rsidR="00DD4736" w:rsidRPr="00DC23E4" w14:paraId="2D7D572B" w14:textId="77777777" w:rsidTr="000E7A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05" w:type="dxa"/>
            <w:noWrap/>
            <w:vAlign w:val="center"/>
            <w:hideMark/>
          </w:tcPr>
          <w:p w14:paraId="248E8BBD" w14:textId="77777777" w:rsidR="00DD4736" w:rsidRPr="00DC23E4" w:rsidRDefault="00DD4736" w:rsidP="000E7AA7">
            <w:pPr>
              <w:jc w:val="center"/>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2205</w:t>
            </w:r>
          </w:p>
        </w:tc>
        <w:tc>
          <w:tcPr>
            <w:tcW w:w="905" w:type="dxa"/>
            <w:noWrap/>
            <w:vAlign w:val="center"/>
            <w:hideMark/>
          </w:tcPr>
          <w:p w14:paraId="0B93A176"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1-May-13</w:t>
            </w:r>
          </w:p>
        </w:tc>
        <w:tc>
          <w:tcPr>
            <w:tcW w:w="900" w:type="dxa"/>
            <w:noWrap/>
            <w:vAlign w:val="center"/>
            <w:hideMark/>
          </w:tcPr>
          <w:p w14:paraId="39A5F081"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23334</w:t>
            </w:r>
          </w:p>
        </w:tc>
        <w:tc>
          <w:tcPr>
            <w:tcW w:w="708" w:type="dxa"/>
            <w:noWrap/>
            <w:vAlign w:val="center"/>
            <w:hideMark/>
          </w:tcPr>
          <w:p w14:paraId="2E084707"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16"/>
                <w:szCs w:val="16"/>
              </w:rPr>
            </w:pPr>
            <w:r w:rsidRPr="00DC23E4">
              <w:rPr>
                <w:rFonts w:ascii="Times New Roman" w:eastAsia="Times New Roman" w:hAnsi="Times New Roman" w:cs="Times New Roman"/>
                <w:i/>
                <w:color w:val="000000"/>
                <w:sz w:val="16"/>
                <w:szCs w:val="16"/>
              </w:rPr>
              <w:t>6:28:54</w:t>
            </w:r>
          </w:p>
        </w:tc>
        <w:tc>
          <w:tcPr>
            <w:tcW w:w="1120" w:type="dxa"/>
            <w:noWrap/>
            <w:vAlign w:val="center"/>
            <w:hideMark/>
          </w:tcPr>
          <w:p w14:paraId="0E9999EF"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16"/>
                <w:szCs w:val="16"/>
              </w:rPr>
            </w:pPr>
            <w:r w:rsidRPr="00DC23E4">
              <w:rPr>
                <w:rFonts w:ascii="Times New Roman" w:eastAsia="Times New Roman" w:hAnsi="Times New Roman" w:cs="Times New Roman"/>
                <w:i/>
                <w:color w:val="000000"/>
                <w:sz w:val="16"/>
                <w:szCs w:val="16"/>
              </w:rPr>
              <w:t>0:00:05</w:t>
            </w:r>
          </w:p>
        </w:tc>
        <w:tc>
          <w:tcPr>
            <w:tcW w:w="1140" w:type="dxa"/>
            <w:noWrap/>
            <w:vAlign w:val="center"/>
            <w:hideMark/>
          </w:tcPr>
          <w:p w14:paraId="35B316C1"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45.496690</w:t>
            </w:r>
          </w:p>
        </w:tc>
        <w:tc>
          <w:tcPr>
            <w:tcW w:w="1260" w:type="dxa"/>
            <w:noWrap/>
            <w:vAlign w:val="center"/>
            <w:hideMark/>
          </w:tcPr>
          <w:p w14:paraId="327CB50B"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-122.458707</w:t>
            </w:r>
          </w:p>
        </w:tc>
        <w:tc>
          <w:tcPr>
            <w:tcW w:w="1080" w:type="dxa"/>
            <w:noWrap/>
            <w:vAlign w:val="center"/>
            <w:hideMark/>
          </w:tcPr>
          <w:p w14:paraId="753A330C"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16"/>
                <w:szCs w:val="16"/>
              </w:rPr>
            </w:pPr>
            <w:r w:rsidRPr="00DC23E4">
              <w:rPr>
                <w:rFonts w:ascii="Times New Roman" w:eastAsia="Times New Roman" w:hAnsi="Times New Roman" w:cs="Times New Roman"/>
                <w:i/>
                <w:color w:val="000000"/>
                <w:sz w:val="16"/>
                <w:szCs w:val="16"/>
              </w:rPr>
              <w:t>0.0000</w:t>
            </w:r>
          </w:p>
        </w:tc>
        <w:tc>
          <w:tcPr>
            <w:tcW w:w="1198" w:type="dxa"/>
            <w:noWrap/>
            <w:vAlign w:val="center"/>
            <w:hideMark/>
          </w:tcPr>
          <w:p w14:paraId="54C53B36"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16"/>
                <w:szCs w:val="16"/>
              </w:rPr>
            </w:pPr>
            <w:r w:rsidRPr="00DC23E4">
              <w:rPr>
                <w:rFonts w:ascii="Times New Roman" w:eastAsia="Times New Roman" w:hAnsi="Times New Roman" w:cs="Times New Roman"/>
                <w:i/>
                <w:color w:val="000000"/>
                <w:sz w:val="16"/>
                <w:szCs w:val="16"/>
              </w:rPr>
              <w:t>0.0000</w:t>
            </w:r>
          </w:p>
        </w:tc>
      </w:tr>
      <w:tr w:rsidR="00DD4736" w:rsidRPr="00DC23E4" w14:paraId="7337CD0F" w14:textId="77777777" w:rsidTr="000E7AA7">
        <w:trPr>
          <w:trHeight w:val="20"/>
        </w:trPr>
        <w:tc>
          <w:tcPr>
            <w:cnfStyle w:val="001000000000" w:firstRow="0" w:lastRow="0" w:firstColumn="1" w:lastColumn="0" w:oddVBand="0" w:evenVBand="0" w:oddHBand="0" w:evenHBand="0" w:firstRowFirstColumn="0" w:firstRowLastColumn="0" w:lastRowFirstColumn="0" w:lastRowLastColumn="0"/>
            <w:tcW w:w="1005" w:type="dxa"/>
            <w:noWrap/>
            <w:vAlign w:val="center"/>
            <w:hideMark/>
          </w:tcPr>
          <w:p w14:paraId="3C85CA36" w14:textId="77777777" w:rsidR="00DD4736" w:rsidRPr="00DC23E4" w:rsidRDefault="00DD4736" w:rsidP="000E7AA7">
            <w:pPr>
              <w:jc w:val="center"/>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2205</w:t>
            </w:r>
          </w:p>
        </w:tc>
        <w:tc>
          <w:tcPr>
            <w:tcW w:w="905" w:type="dxa"/>
            <w:noWrap/>
            <w:vAlign w:val="center"/>
            <w:hideMark/>
          </w:tcPr>
          <w:p w14:paraId="73AB5F4B"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1-May-13</w:t>
            </w:r>
          </w:p>
        </w:tc>
        <w:tc>
          <w:tcPr>
            <w:tcW w:w="900" w:type="dxa"/>
            <w:noWrap/>
            <w:vAlign w:val="center"/>
            <w:hideMark/>
          </w:tcPr>
          <w:p w14:paraId="1073ACBF"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23339</w:t>
            </w:r>
          </w:p>
        </w:tc>
        <w:tc>
          <w:tcPr>
            <w:tcW w:w="708" w:type="dxa"/>
            <w:noWrap/>
            <w:vAlign w:val="center"/>
            <w:hideMark/>
          </w:tcPr>
          <w:p w14:paraId="40B6CF76"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16"/>
                <w:szCs w:val="16"/>
              </w:rPr>
            </w:pPr>
            <w:r w:rsidRPr="00DC23E4">
              <w:rPr>
                <w:rFonts w:ascii="Times New Roman" w:eastAsia="Times New Roman" w:hAnsi="Times New Roman" w:cs="Times New Roman"/>
                <w:i/>
                <w:color w:val="000000"/>
                <w:sz w:val="16"/>
                <w:szCs w:val="16"/>
              </w:rPr>
              <w:t>6:28:59</w:t>
            </w:r>
          </w:p>
        </w:tc>
        <w:tc>
          <w:tcPr>
            <w:tcW w:w="1120" w:type="dxa"/>
            <w:noWrap/>
            <w:vAlign w:val="center"/>
            <w:hideMark/>
          </w:tcPr>
          <w:p w14:paraId="4041C4EC"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16"/>
                <w:szCs w:val="16"/>
              </w:rPr>
            </w:pPr>
            <w:r w:rsidRPr="00DC23E4">
              <w:rPr>
                <w:rFonts w:ascii="Times New Roman" w:eastAsia="Times New Roman" w:hAnsi="Times New Roman" w:cs="Times New Roman"/>
                <w:i/>
                <w:color w:val="000000"/>
                <w:sz w:val="16"/>
                <w:szCs w:val="16"/>
              </w:rPr>
              <w:t>0:00:05</w:t>
            </w:r>
          </w:p>
        </w:tc>
        <w:tc>
          <w:tcPr>
            <w:tcW w:w="1140" w:type="dxa"/>
            <w:noWrap/>
            <w:vAlign w:val="center"/>
            <w:hideMark/>
          </w:tcPr>
          <w:p w14:paraId="362C7085"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45.496295</w:t>
            </w:r>
          </w:p>
        </w:tc>
        <w:tc>
          <w:tcPr>
            <w:tcW w:w="1260" w:type="dxa"/>
            <w:noWrap/>
            <w:vAlign w:val="center"/>
            <w:hideMark/>
          </w:tcPr>
          <w:p w14:paraId="61E56F89"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-122.459357</w:t>
            </w:r>
          </w:p>
        </w:tc>
        <w:tc>
          <w:tcPr>
            <w:tcW w:w="1080" w:type="dxa"/>
            <w:noWrap/>
            <w:vAlign w:val="center"/>
            <w:hideMark/>
          </w:tcPr>
          <w:p w14:paraId="39F4D714"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16"/>
                <w:szCs w:val="16"/>
              </w:rPr>
            </w:pPr>
            <w:r w:rsidRPr="00DC23E4">
              <w:rPr>
                <w:rFonts w:ascii="Times New Roman" w:eastAsia="Times New Roman" w:hAnsi="Times New Roman" w:cs="Times New Roman"/>
                <w:i/>
                <w:color w:val="000000"/>
                <w:sz w:val="16"/>
                <w:szCs w:val="16"/>
              </w:rPr>
              <w:t>0.0417</w:t>
            </w:r>
          </w:p>
        </w:tc>
        <w:tc>
          <w:tcPr>
            <w:tcW w:w="1198" w:type="dxa"/>
            <w:noWrap/>
            <w:vAlign w:val="center"/>
            <w:hideMark/>
          </w:tcPr>
          <w:p w14:paraId="00EBDADC"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16"/>
                <w:szCs w:val="16"/>
              </w:rPr>
            </w:pPr>
            <w:r w:rsidRPr="00DC23E4">
              <w:rPr>
                <w:rFonts w:ascii="Times New Roman" w:eastAsia="Times New Roman" w:hAnsi="Times New Roman" w:cs="Times New Roman"/>
                <w:i/>
                <w:color w:val="000000"/>
                <w:sz w:val="16"/>
                <w:szCs w:val="16"/>
              </w:rPr>
              <w:t>0.0417</w:t>
            </w:r>
          </w:p>
        </w:tc>
      </w:tr>
      <w:tr w:rsidR="00DD4736" w:rsidRPr="00DC23E4" w14:paraId="4A6D5D33" w14:textId="77777777" w:rsidTr="000E7A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05" w:type="dxa"/>
            <w:noWrap/>
            <w:vAlign w:val="center"/>
            <w:hideMark/>
          </w:tcPr>
          <w:p w14:paraId="3EC2BFEC" w14:textId="77777777" w:rsidR="00DD4736" w:rsidRPr="00DC23E4" w:rsidRDefault="00DD4736" w:rsidP="000E7AA7">
            <w:pPr>
              <w:jc w:val="center"/>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2205</w:t>
            </w:r>
          </w:p>
        </w:tc>
        <w:tc>
          <w:tcPr>
            <w:tcW w:w="905" w:type="dxa"/>
            <w:noWrap/>
            <w:vAlign w:val="center"/>
            <w:hideMark/>
          </w:tcPr>
          <w:p w14:paraId="50498F55"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1-May-13</w:t>
            </w:r>
          </w:p>
        </w:tc>
        <w:tc>
          <w:tcPr>
            <w:tcW w:w="900" w:type="dxa"/>
            <w:noWrap/>
            <w:vAlign w:val="center"/>
            <w:hideMark/>
          </w:tcPr>
          <w:p w14:paraId="310C9E79"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23349</w:t>
            </w:r>
          </w:p>
        </w:tc>
        <w:tc>
          <w:tcPr>
            <w:tcW w:w="708" w:type="dxa"/>
            <w:noWrap/>
            <w:vAlign w:val="center"/>
            <w:hideMark/>
          </w:tcPr>
          <w:p w14:paraId="4C2865B1"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16"/>
                <w:szCs w:val="16"/>
              </w:rPr>
            </w:pPr>
            <w:r w:rsidRPr="00DC23E4">
              <w:rPr>
                <w:rFonts w:ascii="Times New Roman" w:eastAsia="Times New Roman" w:hAnsi="Times New Roman" w:cs="Times New Roman"/>
                <w:i/>
                <w:color w:val="000000"/>
                <w:sz w:val="16"/>
                <w:szCs w:val="16"/>
              </w:rPr>
              <w:t>6:29:09</w:t>
            </w:r>
          </w:p>
        </w:tc>
        <w:tc>
          <w:tcPr>
            <w:tcW w:w="1120" w:type="dxa"/>
            <w:noWrap/>
            <w:vAlign w:val="center"/>
            <w:hideMark/>
          </w:tcPr>
          <w:p w14:paraId="44D21A0E"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D9D9D9" w:themeColor="background1" w:themeShade="D9"/>
                <w:sz w:val="16"/>
                <w:szCs w:val="16"/>
                <w:highlight w:val="yellow"/>
              </w:rPr>
            </w:pPr>
            <w:r w:rsidRPr="00DC23E4">
              <w:rPr>
                <w:rFonts w:ascii="Times New Roman" w:eastAsia="Times New Roman" w:hAnsi="Times New Roman" w:cs="Times New Roman"/>
                <w:i/>
                <w:color w:val="A6A6A6" w:themeColor="background1" w:themeShade="A6"/>
                <w:sz w:val="16"/>
                <w:szCs w:val="16"/>
                <w:highlight w:val="darkGray"/>
              </w:rPr>
              <w:t>.</w:t>
            </w:r>
            <w:r w:rsidRPr="00DC23E4">
              <w:rPr>
                <w:rFonts w:ascii="Times New Roman" w:eastAsia="Times New Roman" w:hAnsi="Times New Roman" w:cs="Times New Roman"/>
                <w:b/>
                <w:i/>
                <w:color w:val="F2F2F2" w:themeColor="background1" w:themeShade="F2"/>
                <w:sz w:val="16"/>
                <w:szCs w:val="16"/>
                <w:highlight w:val="darkGray"/>
              </w:rPr>
              <w:t>0:00:10</w:t>
            </w:r>
            <w:r w:rsidRPr="00DC23E4">
              <w:rPr>
                <w:rFonts w:ascii="Times New Roman" w:eastAsia="Times New Roman" w:hAnsi="Times New Roman" w:cs="Times New Roman"/>
                <w:i/>
                <w:color w:val="A6A6A6" w:themeColor="background1" w:themeShade="A6"/>
                <w:sz w:val="16"/>
                <w:szCs w:val="16"/>
                <w:highlight w:val="darkGray"/>
              </w:rPr>
              <w:t>.</w:t>
            </w:r>
          </w:p>
        </w:tc>
        <w:tc>
          <w:tcPr>
            <w:tcW w:w="1140" w:type="dxa"/>
            <w:noWrap/>
            <w:vAlign w:val="center"/>
            <w:hideMark/>
          </w:tcPr>
          <w:p w14:paraId="4B3E745C"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45.495643</w:t>
            </w:r>
          </w:p>
        </w:tc>
        <w:tc>
          <w:tcPr>
            <w:tcW w:w="1260" w:type="dxa"/>
            <w:noWrap/>
            <w:vAlign w:val="center"/>
            <w:hideMark/>
          </w:tcPr>
          <w:p w14:paraId="3602CF21"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-122.460055</w:t>
            </w:r>
          </w:p>
        </w:tc>
        <w:tc>
          <w:tcPr>
            <w:tcW w:w="1080" w:type="dxa"/>
            <w:noWrap/>
            <w:vAlign w:val="center"/>
            <w:hideMark/>
          </w:tcPr>
          <w:p w14:paraId="24D0F96F"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16"/>
                <w:szCs w:val="16"/>
              </w:rPr>
            </w:pPr>
            <w:r w:rsidRPr="00DC23E4">
              <w:rPr>
                <w:rFonts w:ascii="Times New Roman" w:eastAsia="Times New Roman" w:hAnsi="Times New Roman" w:cs="Times New Roman"/>
                <w:i/>
                <w:color w:val="000000"/>
                <w:sz w:val="16"/>
                <w:szCs w:val="16"/>
              </w:rPr>
              <w:t>0.0563</w:t>
            </w:r>
          </w:p>
        </w:tc>
        <w:tc>
          <w:tcPr>
            <w:tcW w:w="1198" w:type="dxa"/>
            <w:noWrap/>
            <w:vAlign w:val="center"/>
            <w:hideMark/>
          </w:tcPr>
          <w:p w14:paraId="7FFDE5FF"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16"/>
                <w:szCs w:val="16"/>
              </w:rPr>
            </w:pPr>
            <w:r w:rsidRPr="00DC23E4">
              <w:rPr>
                <w:rFonts w:ascii="Times New Roman" w:eastAsia="Times New Roman" w:hAnsi="Times New Roman" w:cs="Times New Roman"/>
                <w:i/>
                <w:color w:val="000000"/>
                <w:sz w:val="16"/>
                <w:szCs w:val="16"/>
              </w:rPr>
              <w:t>0.0980</w:t>
            </w:r>
          </w:p>
        </w:tc>
      </w:tr>
      <w:tr w:rsidR="00DD4736" w:rsidRPr="00DC23E4" w14:paraId="7B222470" w14:textId="77777777" w:rsidTr="000E7AA7">
        <w:trPr>
          <w:trHeight w:val="20"/>
        </w:trPr>
        <w:tc>
          <w:tcPr>
            <w:cnfStyle w:val="001000000000" w:firstRow="0" w:lastRow="0" w:firstColumn="1" w:lastColumn="0" w:oddVBand="0" w:evenVBand="0" w:oddHBand="0" w:evenHBand="0" w:firstRowFirstColumn="0" w:firstRowLastColumn="0" w:lastRowFirstColumn="0" w:lastRowLastColumn="0"/>
            <w:tcW w:w="1005" w:type="dxa"/>
            <w:noWrap/>
            <w:vAlign w:val="center"/>
            <w:hideMark/>
          </w:tcPr>
          <w:p w14:paraId="609D4737" w14:textId="77777777" w:rsidR="00DD4736" w:rsidRPr="00DC23E4" w:rsidRDefault="00DD4736" w:rsidP="000E7AA7">
            <w:pPr>
              <w:jc w:val="center"/>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2205</w:t>
            </w:r>
          </w:p>
        </w:tc>
        <w:tc>
          <w:tcPr>
            <w:tcW w:w="905" w:type="dxa"/>
            <w:noWrap/>
            <w:vAlign w:val="center"/>
            <w:hideMark/>
          </w:tcPr>
          <w:p w14:paraId="0CC1F315"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1-May-13</w:t>
            </w:r>
          </w:p>
        </w:tc>
        <w:tc>
          <w:tcPr>
            <w:tcW w:w="900" w:type="dxa"/>
            <w:noWrap/>
            <w:vAlign w:val="center"/>
            <w:hideMark/>
          </w:tcPr>
          <w:p w14:paraId="079727E7"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23419</w:t>
            </w:r>
          </w:p>
        </w:tc>
        <w:tc>
          <w:tcPr>
            <w:tcW w:w="708" w:type="dxa"/>
            <w:noWrap/>
            <w:vAlign w:val="center"/>
            <w:hideMark/>
          </w:tcPr>
          <w:p w14:paraId="4CE27008"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16"/>
                <w:szCs w:val="16"/>
              </w:rPr>
            </w:pPr>
            <w:r w:rsidRPr="00DC23E4">
              <w:rPr>
                <w:rFonts w:ascii="Times New Roman" w:eastAsia="Times New Roman" w:hAnsi="Times New Roman" w:cs="Times New Roman"/>
                <w:i/>
                <w:color w:val="000000"/>
                <w:sz w:val="16"/>
                <w:szCs w:val="16"/>
              </w:rPr>
              <w:t>6:30:19</w:t>
            </w:r>
          </w:p>
        </w:tc>
        <w:tc>
          <w:tcPr>
            <w:tcW w:w="1120" w:type="dxa"/>
            <w:noWrap/>
            <w:vAlign w:val="center"/>
            <w:hideMark/>
          </w:tcPr>
          <w:p w14:paraId="25F0B5B4"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D9D9D9" w:themeColor="background1" w:themeShade="D9"/>
                <w:sz w:val="16"/>
                <w:szCs w:val="16"/>
                <w:highlight w:val="yellow"/>
              </w:rPr>
            </w:pPr>
            <w:r w:rsidRPr="00DC23E4">
              <w:rPr>
                <w:rFonts w:ascii="Times New Roman" w:eastAsia="Times New Roman" w:hAnsi="Times New Roman" w:cs="Times New Roman"/>
                <w:i/>
                <w:color w:val="A6A6A6" w:themeColor="background1" w:themeShade="A6"/>
                <w:sz w:val="16"/>
                <w:szCs w:val="16"/>
                <w:highlight w:val="darkGray"/>
              </w:rPr>
              <w:t>.</w:t>
            </w:r>
            <w:r w:rsidRPr="00DC23E4">
              <w:rPr>
                <w:rFonts w:ascii="Times New Roman" w:eastAsia="Times New Roman" w:hAnsi="Times New Roman" w:cs="Times New Roman"/>
                <w:b/>
                <w:i/>
                <w:color w:val="F2F2F2" w:themeColor="background1" w:themeShade="F2"/>
                <w:sz w:val="16"/>
                <w:szCs w:val="16"/>
                <w:highlight w:val="darkGray"/>
              </w:rPr>
              <w:t>0:01:10</w:t>
            </w:r>
            <w:r w:rsidRPr="00DC23E4">
              <w:rPr>
                <w:rFonts w:ascii="Times New Roman" w:eastAsia="Times New Roman" w:hAnsi="Times New Roman" w:cs="Times New Roman"/>
                <w:i/>
                <w:color w:val="A6A6A6" w:themeColor="background1" w:themeShade="A6"/>
                <w:sz w:val="16"/>
                <w:szCs w:val="16"/>
                <w:highlight w:val="darkGray"/>
              </w:rPr>
              <w:t>.</w:t>
            </w:r>
            <w:r w:rsidRPr="00DC23E4">
              <w:rPr>
                <w:rFonts w:ascii="Times New Roman" w:eastAsia="Times New Roman" w:hAnsi="Times New Roman" w:cs="Times New Roman"/>
                <w:i/>
                <w:color w:val="D9D9D9" w:themeColor="background1" w:themeShade="D9"/>
                <w:sz w:val="16"/>
                <w:szCs w:val="16"/>
                <w:highlight w:val="darkGray"/>
              </w:rPr>
              <w:t xml:space="preserve"> </w:t>
            </w:r>
          </w:p>
        </w:tc>
        <w:tc>
          <w:tcPr>
            <w:tcW w:w="1140" w:type="dxa"/>
            <w:noWrap/>
            <w:vAlign w:val="center"/>
            <w:hideMark/>
          </w:tcPr>
          <w:p w14:paraId="1E778938"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45.495472</w:t>
            </w:r>
          </w:p>
        </w:tc>
        <w:tc>
          <w:tcPr>
            <w:tcW w:w="1260" w:type="dxa"/>
            <w:noWrap/>
            <w:vAlign w:val="center"/>
            <w:hideMark/>
          </w:tcPr>
          <w:p w14:paraId="6AD7E01D"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-122.460537</w:t>
            </w:r>
          </w:p>
        </w:tc>
        <w:tc>
          <w:tcPr>
            <w:tcW w:w="1080" w:type="dxa"/>
            <w:noWrap/>
            <w:vAlign w:val="center"/>
            <w:hideMark/>
          </w:tcPr>
          <w:p w14:paraId="76BDB044"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16"/>
                <w:szCs w:val="16"/>
              </w:rPr>
            </w:pPr>
            <w:r w:rsidRPr="00DC23E4">
              <w:rPr>
                <w:rFonts w:ascii="Times New Roman" w:eastAsia="Times New Roman" w:hAnsi="Times New Roman" w:cs="Times New Roman"/>
                <w:i/>
                <w:color w:val="000000"/>
                <w:sz w:val="16"/>
                <w:szCs w:val="16"/>
              </w:rPr>
              <w:t>0.0262</w:t>
            </w:r>
          </w:p>
        </w:tc>
        <w:tc>
          <w:tcPr>
            <w:tcW w:w="1198" w:type="dxa"/>
            <w:noWrap/>
            <w:vAlign w:val="center"/>
            <w:hideMark/>
          </w:tcPr>
          <w:p w14:paraId="66202B18"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16"/>
                <w:szCs w:val="16"/>
              </w:rPr>
            </w:pPr>
            <w:r w:rsidRPr="00DC23E4">
              <w:rPr>
                <w:rFonts w:ascii="Times New Roman" w:eastAsia="Times New Roman" w:hAnsi="Times New Roman" w:cs="Times New Roman"/>
                <w:i/>
                <w:color w:val="000000"/>
                <w:sz w:val="16"/>
                <w:szCs w:val="16"/>
              </w:rPr>
              <w:t>0.1242</w:t>
            </w:r>
          </w:p>
        </w:tc>
      </w:tr>
      <w:tr w:rsidR="00DD4736" w:rsidRPr="00DC23E4" w14:paraId="2174A4A2" w14:textId="77777777" w:rsidTr="000E7A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05" w:type="dxa"/>
            <w:noWrap/>
            <w:vAlign w:val="center"/>
            <w:hideMark/>
          </w:tcPr>
          <w:p w14:paraId="67DCCC07" w14:textId="77777777" w:rsidR="00DD4736" w:rsidRPr="00DC23E4" w:rsidRDefault="00DD4736" w:rsidP="000E7AA7">
            <w:pPr>
              <w:jc w:val="center"/>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2205</w:t>
            </w:r>
          </w:p>
        </w:tc>
        <w:tc>
          <w:tcPr>
            <w:tcW w:w="905" w:type="dxa"/>
            <w:noWrap/>
            <w:vAlign w:val="center"/>
            <w:hideMark/>
          </w:tcPr>
          <w:p w14:paraId="1C8C25C0"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1-May-13</w:t>
            </w:r>
          </w:p>
        </w:tc>
        <w:tc>
          <w:tcPr>
            <w:tcW w:w="900" w:type="dxa"/>
            <w:noWrap/>
            <w:vAlign w:val="center"/>
            <w:hideMark/>
          </w:tcPr>
          <w:p w14:paraId="4790FE3B"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23424</w:t>
            </w:r>
          </w:p>
        </w:tc>
        <w:tc>
          <w:tcPr>
            <w:tcW w:w="708" w:type="dxa"/>
            <w:noWrap/>
            <w:vAlign w:val="center"/>
            <w:hideMark/>
          </w:tcPr>
          <w:p w14:paraId="20760237"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16"/>
                <w:szCs w:val="16"/>
              </w:rPr>
            </w:pPr>
            <w:r w:rsidRPr="00DC23E4">
              <w:rPr>
                <w:rFonts w:ascii="Times New Roman" w:eastAsia="Times New Roman" w:hAnsi="Times New Roman" w:cs="Times New Roman"/>
                <w:i/>
                <w:color w:val="000000"/>
                <w:sz w:val="16"/>
                <w:szCs w:val="16"/>
              </w:rPr>
              <w:t>6:30:24</w:t>
            </w:r>
          </w:p>
        </w:tc>
        <w:tc>
          <w:tcPr>
            <w:tcW w:w="1120" w:type="dxa"/>
            <w:noWrap/>
            <w:vAlign w:val="center"/>
            <w:hideMark/>
          </w:tcPr>
          <w:p w14:paraId="6A3FB738"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16"/>
                <w:szCs w:val="16"/>
              </w:rPr>
            </w:pPr>
            <w:r w:rsidRPr="00DC23E4">
              <w:rPr>
                <w:rFonts w:ascii="Times New Roman" w:eastAsia="Times New Roman" w:hAnsi="Times New Roman" w:cs="Times New Roman"/>
                <w:i/>
                <w:color w:val="000000"/>
                <w:sz w:val="16"/>
                <w:szCs w:val="16"/>
              </w:rPr>
              <w:t>0:00:05</w:t>
            </w:r>
          </w:p>
        </w:tc>
        <w:tc>
          <w:tcPr>
            <w:tcW w:w="1140" w:type="dxa"/>
            <w:noWrap/>
            <w:vAlign w:val="center"/>
            <w:hideMark/>
          </w:tcPr>
          <w:p w14:paraId="2964C4E0"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45.495165</w:t>
            </w:r>
          </w:p>
        </w:tc>
        <w:tc>
          <w:tcPr>
            <w:tcW w:w="1260" w:type="dxa"/>
            <w:noWrap/>
            <w:vAlign w:val="center"/>
            <w:hideMark/>
          </w:tcPr>
          <w:p w14:paraId="19E17D93"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-122.461137</w:t>
            </w:r>
          </w:p>
        </w:tc>
        <w:tc>
          <w:tcPr>
            <w:tcW w:w="1080" w:type="dxa"/>
            <w:noWrap/>
            <w:vAlign w:val="center"/>
            <w:hideMark/>
          </w:tcPr>
          <w:p w14:paraId="7A9B2CB7"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16"/>
                <w:szCs w:val="16"/>
              </w:rPr>
            </w:pPr>
            <w:r w:rsidRPr="00DC23E4">
              <w:rPr>
                <w:rFonts w:ascii="Times New Roman" w:eastAsia="Times New Roman" w:hAnsi="Times New Roman" w:cs="Times New Roman"/>
                <w:i/>
                <w:color w:val="000000"/>
                <w:sz w:val="16"/>
                <w:szCs w:val="16"/>
              </w:rPr>
              <w:t>0.0360</w:t>
            </w:r>
          </w:p>
        </w:tc>
        <w:tc>
          <w:tcPr>
            <w:tcW w:w="1198" w:type="dxa"/>
            <w:noWrap/>
            <w:vAlign w:val="center"/>
            <w:hideMark/>
          </w:tcPr>
          <w:p w14:paraId="2E0F7127"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16"/>
                <w:szCs w:val="16"/>
              </w:rPr>
            </w:pPr>
            <w:r w:rsidRPr="00DC23E4">
              <w:rPr>
                <w:rFonts w:ascii="Times New Roman" w:eastAsia="Times New Roman" w:hAnsi="Times New Roman" w:cs="Times New Roman"/>
                <w:i/>
                <w:color w:val="000000"/>
                <w:sz w:val="16"/>
                <w:szCs w:val="16"/>
              </w:rPr>
              <w:t>0.1601</w:t>
            </w:r>
          </w:p>
        </w:tc>
      </w:tr>
      <w:tr w:rsidR="00DD4736" w:rsidRPr="00DC23E4" w14:paraId="576A267E" w14:textId="77777777" w:rsidTr="000E7AA7">
        <w:trPr>
          <w:trHeight w:val="20"/>
        </w:trPr>
        <w:tc>
          <w:tcPr>
            <w:cnfStyle w:val="001000000000" w:firstRow="0" w:lastRow="0" w:firstColumn="1" w:lastColumn="0" w:oddVBand="0" w:evenVBand="0" w:oddHBand="0" w:evenHBand="0" w:firstRowFirstColumn="0" w:firstRowLastColumn="0" w:lastRowFirstColumn="0" w:lastRowLastColumn="0"/>
            <w:tcW w:w="1005" w:type="dxa"/>
            <w:noWrap/>
            <w:vAlign w:val="center"/>
            <w:hideMark/>
          </w:tcPr>
          <w:p w14:paraId="12DCAEED" w14:textId="77777777" w:rsidR="00DD4736" w:rsidRPr="00DC23E4" w:rsidRDefault="00DD4736" w:rsidP="000E7AA7">
            <w:pPr>
              <w:jc w:val="center"/>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2205</w:t>
            </w:r>
          </w:p>
        </w:tc>
        <w:tc>
          <w:tcPr>
            <w:tcW w:w="905" w:type="dxa"/>
            <w:noWrap/>
            <w:vAlign w:val="center"/>
            <w:hideMark/>
          </w:tcPr>
          <w:p w14:paraId="372F65EE"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1-May-13</w:t>
            </w:r>
          </w:p>
        </w:tc>
        <w:tc>
          <w:tcPr>
            <w:tcW w:w="900" w:type="dxa"/>
            <w:noWrap/>
            <w:vAlign w:val="center"/>
            <w:hideMark/>
          </w:tcPr>
          <w:p w14:paraId="30663F44"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23429</w:t>
            </w:r>
          </w:p>
        </w:tc>
        <w:tc>
          <w:tcPr>
            <w:tcW w:w="708" w:type="dxa"/>
            <w:noWrap/>
            <w:vAlign w:val="center"/>
            <w:hideMark/>
          </w:tcPr>
          <w:p w14:paraId="5D95EB71"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16"/>
                <w:szCs w:val="16"/>
              </w:rPr>
            </w:pPr>
            <w:r w:rsidRPr="00DC23E4">
              <w:rPr>
                <w:rFonts w:ascii="Times New Roman" w:eastAsia="Times New Roman" w:hAnsi="Times New Roman" w:cs="Times New Roman"/>
                <w:i/>
                <w:color w:val="000000"/>
                <w:sz w:val="16"/>
                <w:szCs w:val="16"/>
              </w:rPr>
              <w:t>6:30:29</w:t>
            </w:r>
          </w:p>
        </w:tc>
        <w:tc>
          <w:tcPr>
            <w:tcW w:w="1120" w:type="dxa"/>
            <w:noWrap/>
            <w:vAlign w:val="center"/>
            <w:hideMark/>
          </w:tcPr>
          <w:p w14:paraId="5B7642CA"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16"/>
                <w:szCs w:val="16"/>
              </w:rPr>
            </w:pPr>
            <w:r w:rsidRPr="00DC23E4">
              <w:rPr>
                <w:rFonts w:ascii="Times New Roman" w:eastAsia="Times New Roman" w:hAnsi="Times New Roman" w:cs="Times New Roman"/>
                <w:i/>
                <w:color w:val="000000"/>
                <w:sz w:val="16"/>
                <w:szCs w:val="16"/>
              </w:rPr>
              <w:t>0:00:05</w:t>
            </w:r>
          </w:p>
        </w:tc>
        <w:tc>
          <w:tcPr>
            <w:tcW w:w="1140" w:type="dxa"/>
            <w:noWrap/>
            <w:vAlign w:val="center"/>
            <w:hideMark/>
          </w:tcPr>
          <w:p w14:paraId="62ED1912"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45.494790</w:t>
            </w:r>
          </w:p>
        </w:tc>
        <w:tc>
          <w:tcPr>
            <w:tcW w:w="1260" w:type="dxa"/>
            <w:noWrap/>
            <w:vAlign w:val="center"/>
            <w:hideMark/>
          </w:tcPr>
          <w:p w14:paraId="3CE7B1A3"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-122.461758</w:t>
            </w:r>
          </w:p>
        </w:tc>
        <w:tc>
          <w:tcPr>
            <w:tcW w:w="1080" w:type="dxa"/>
            <w:noWrap/>
            <w:vAlign w:val="center"/>
            <w:hideMark/>
          </w:tcPr>
          <w:p w14:paraId="1F969BD9"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16"/>
                <w:szCs w:val="16"/>
              </w:rPr>
            </w:pPr>
            <w:r w:rsidRPr="00DC23E4">
              <w:rPr>
                <w:rFonts w:ascii="Times New Roman" w:eastAsia="Times New Roman" w:hAnsi="Times New Roman" w:cs="Times New Roman"/>
                <w:i/>
                <w:color w:val="000000"/>
                <w:sz w:val="16"/>
                <w:szCs w:val="16"/>
              </w:rPr>
              <w:t>0.0397</w:t>
            </w:r>
          </w:p>
        </w:tc>
        <w:tc>
          <w:tcPr>
            <w:tcW w:w="1198" w:type="dxa"/>
            <w:noWrap/>
            <w:vAlign w:val="center"/>
            <w:hideMark/>
          </w:tcPr>
          <w:p w14:paraId="6FE5A14E"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16"/>
                <w:szCs w:val="16"/>
              </w:rPr>
            </w:pPr>
            <w:r w:rsidRPr="00DC23E4">
              <w:rPr>
                <w:rFonts w:ascii="Times New Roman" w:eastAsia="Times New Roman" w:hAnsi="Times New Roman" w:cs="Times New Roman"/>
                <w:i/>
                <w:color w:val="000000"/>
                <w:sz w:val="16"/>
                <w:szCs w:val="16"/>
              </w:rPr>
              <w:t>0.1998</w:t>
            </w:r>
          </w:p>
        </w:tc>
      </w:tr>
      <w:tr w:rsidR="00DD4736" w:rsidRPr="00DC23E4" w14:paraId="6F5B1455" w14:textId="77777777" w:rsidTr="000E7A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05" w:type="dxa"/>
            <w:noWrap/>
            <w:vAlign w:val="center"/>
            <w:hideMark/>
          </w:tcPr>
          <w:p w14:paraId="1E53A50A" w14:textId="77777777" w:rsidR="00DD4736" w:rsidRPr="00DC23E4" w:rsidRDefault="00DD4736" w:rsidP="000E7AA7">
            <w:pPr>
              <w:jc w:val="center"/>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2205</w:t>
            </w:r>
          </w:p>
        </w:tc>
        <w:tc>
          <w:tcPr>
            <w:tcW w:w="905" w:type="dxa"/>
            <w:noWrap/>
            <w:vAlign w:val="center"/>
            <w:hideMark/>
          </w:tcPr>
          <w:p w14:paraId="09EF2E61"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1-May-13</w:t>
            </w:r>
          </w:p>
        </w:tc>
        <w:tc>
          <w:tcPr>
            <w:tcW w:w="900" w:type="dxa"/>
            <w:noWrap/>
            <w:vAlign w:val="center"/>
            <w:hideMark/>
          </w:tcPr>
          <w:p w14:paraId="37D2E620"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23434</w:t>
            </w:r>
          </w:p>
        </w:tc>
        <w:tc>
          <w:tcPr>
            <w:tcW w:w="708" w:type="dxa"/>
            <w:noWrap/>
            <w:vAlign w:val="center"/>
            <w:hideMark/>
          </w:tcPr>
          <w:p w14:paraId="30D33DE1"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16"/>
                <w:szCs w:val="16"/>
              </w:rPr>
            </w:pPr>
            <w:r w:rsidRPr="00DC23E4">
              <w:rPr>
                <w:rFonts w:ascii="Times New Roman" w:eastAsia="Times New Roman" w:hAnsi="Times New Roman" w:cs="Times New Roman"/>
                <w:i/>
                <w:color w:val="000000"/>
                <w:sz w:val="16"/>
                <w:szCs w:val="16"/>
              </w:rPr>
              <w:t>6:30:34</w:t>
            </w:r>
          </w:p>
        </w:tc>
        <w:tc>
          <w:tcPr>
            <w:tcW w:w="1120" w:type="dxa"/>
            <w:noWrap/>
            <w:vAlign w:val="center"/>
            <w:hideMark/>
          </w:tcPr>
          <w:p w14:paraId="32F9BBED"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16"/>
                <w:szCs w:val="16"/>
              </w:rPr>
            </w:pPr>
            <w:r w:rsidRPr="00DC23E4">
              <w:rPr>
                <w:rFonts w:ascii="Times New Roman" w:eastAsia="Times New Roman" w:hAnsi="Times New Roman" w:cs="Times New Roman"/>
                <w:i/>
                <w:color w:val="000000"/>
                <w:sz w:val="16"/>
                <w:szCs w:val="16"/>
              </w:rPr>
              <w:t>0:00:05</w:t>
            </w:r>
          </w:p>
        </w:tc>
        <w:tc>
          <w:tcPr>
            <w:tcW w:w="1140" w:type="dxa"/>
            <w:noWrap/>
            <w:vAlign w:val="center"/>
            <w:hideMark/>
          </w:tcPr>
          <w:p w14:paraId="31AB4F1C"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45.494400</w:t>
            </w:r>
          </w:p>
        </w:tc>
        <w:tc>
          <w:tcPr>
            <w:tcW w:w="1260" w:type="dxa"/>
            <w:noWrap/>
            <w:vAlign w:val="center"/>
            <w:hideMark/>
          </w:tcPr>
          <w:p w14:paraId="1406C11D"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-122.462355</w:t>
            </w:r>
          </w:p>
        </w:tc>
        <w:tc>
          <w:tcPr>
            <w:tcW w:w="1080" w:type="dxa"/>
            <w:noWrap/>
            <w:vAlign w:val="center"/>
            <w:hideMark/>
          </w:tcPr>
          <w:p w14:paraId="622B2424"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16"/>
                <w:szCs w:val="16"/>
              </w:rPr>
            </w:pPr>
            <w:r w:rsidRPr="00DC23E4">
              <w:rPr>
                <w:rFonts w:ascii="Times New Roman" w:eastAsia="Times New Roman" w:hAnsi="Times New Roman" w:cs="Times New Roman"/>
                <w:i/>
                <w:color w:val="000000"/>
                <w:sz w:val="16"/>
                <w:szCs w:val="16"/>
              </w:rPr>
              <w:t>0.0395</w:t>
            </w:r>
          </w:p>
        </w:tc>
        <w:tc>
          <w:tcPr>
            <w:tcW w:w="1198" w:type="dxa"/>
            <w:noWrap/>
            <w:vAlign w:val="center"/>
            <w:hideMark/>
          </w:tcPr>
          <w:p w14:paraId="2C16522B"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16"/>
                <w:szCs w:val="16"/>
              </w:rPr>
            </w:pPr>
            <w:r w:rsidRPr="00DC23E4">
              <w:rPr>
                <w:rFonts w:ascii="Times New Roman" w:eastAsia="Times New Roman" w:hAnsi="Times New Roman" w:cs="Times New Roman"/>
                <w:i/>
                <w:color w:val="000000"/>
                <w:sz w:val="16"/>
                <w:szCs w:val="16"/>
              </w:rPr>
              <w:t>0.2394</w:t>
            </w:r>
          </w:p>
        </w:tc>
      </w:tr>
      <w:tr w:rsidR="00DD4736" w:rsidRPr="00DC23E4" w14:paraId="62C8C8F0" w14:textId="77777777" w:rsidTr="000E7AA7">
        <w:trPr>
          <w:trHeight w:val="20"/>
        </w:trPr>
        <w:tc>
          <w:tcPr>
            <w:cnfStyle w:val="001000000000" w:firstRow="0" w:lastRow="0" w:firstColumn="1" w:lastColumn="0" w:oddVBand="0" w:evenVBand="0" w:oddHBand="0" w:evenHBand="0" w:firstRowFirstColumn="0" w:firstRowLastColumn="0" w:lastRowFirstColumn="0" w:lastRowLastColumn="0"/>
            <w:tcW w:w="1005" w:type="dxa"/>
            <w:noWrap/>
            <w:vAlign w:val="center"/>
            <w:hideMark/>
          </w:tcPr>
          <w:p w14:paraId="1428037B" w14:textId="77777777" w:rsidR="00DD4736" w:rsidRPr="00DC23E4" w:rsidRDefault="00DD4736" w:rsidP="000E7AA7">
            <w:pPr>
              <w:jc w:val="center"/>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2205</w:t>
            </w:r>
          </w:p>
        </w:tc>
        <w:tc>
          <w:tcPr>
            <w:tcW w:w="905" w:type="dxa"/>
            <w:noWrap/>
            <w:vAlign w:val="center"/>
            <w:hideMark/>
          </w:tcPr>
          <w:p w14:paraId="5E1A503C"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1-May-13</w:t>
            </w:r>
          </w:p>
        </w:tc>
        <w:tc>
          <w:tcPr>
            <w:tcW w:w="900" w:type="dxa"/>
            <w:noWrap/>
            <w:vAlign w:val="center"/>
            <w:hideMark/>
          </w:tcPr>
          <w:p w14:paraId="328503BC"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23439</w:t>
            </w:r>
          </w:p>
        </w:tc>
        <w:tc>
          <w:tcPr>
            <w:tcW w:w="708" w:type="dxa"/>
            <w:noWrap/>
            <w:vAlign w:val="center"/>
            <w:hideMark/>
          </w:tcPr>
          <w:p w14:paraId="33ED1964"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16"/>
                <w:szCs w:val="16"/>
              </w:rPr>
            </w:pPr>
            <w:r w:rsidRPr="00DC23E4">
              <w:rPr>
                <w:rFonts w:ascii="Times New Roman" w:eastAsia="Times New Roman" w:hAnsi="Times New Roman" w:cs="Times New Roman"/>
                <w:i/>
                <w:color w:val="000000"/>
                <w:sz w:val="16"/>
                <w:szCs w:val="16"/>
              </w:rPr>
              <w:t>6:30:39</w:t>
            </w:r>
          </w:p>
        </w:tc>
        <w:tc>
          <w:tcPr>
            <w:tcW w:w="1120" w:type="dxa"/>
            <w:noWrap/>
            <w:vAlign w:val="center"/>
            <w:hideMark/>
          </w:tcPr>
          <w:p w14:paraId="29F3DFDB"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16"/>
                <w:szCs w:val="16"/>
              </w:rPr>
            </w:pPr>
            <w:r w:rsidRPr="00DC23E4">
              <w:rPr>
                <w:rFonts w:ascii="Times New Roman" w:eastAsia="Times New Roman" w:hAnsi="Times New Roman" w:cs="Times New Roman"/>
                <w:i/>
                <w:color w:val="000000"/>
                <w:sz w:val="16"/>
                <w:szCs w:val="16"/>
              </w:rPr>
              <w:t>0:00:05</w:t>
            </w:r>
          </w:p>
        </w:tc>
        <w:tc>
          <w:tcPr>
            <w:tcW w:w="1140" w:type="dxa"/>
            <w:noWrap/>
            <w:vAlign w:val="center"/>
            <w:hideMark/>
          </w:tcPr>
          <w:p w14:paraId="0BDF95D3"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45.494037</w:t>
            </w:r>
          </w:p>
        </w:tc>
        <w:tc>
          <w:tcPr>
            <w:tcW w:w="1260" w:type="dxa"/>
            <w:noWrap/>
            <w:vAlign w:val="center"/>
            <w:hideMark/>
          </w:tcPr>
          <w:p w14:paraId="1B837B26"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-122.463117</w:t>
            </w:r>
          </w:p>
        </w:tc>
        <w:tc>
          <w:tcPr>
            <w:tcW w:w="1080" w:type="dxa"/>
            <w:noWrap/>
            <w:vAlign w:val="center"/>
            <w:hideMark/>
          </w:tcPr>
          <w:p w14:paraId="1E181CD3"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16"/>
                <w:szCs w:val="16"/>
              </w:rPr>
            </w:pPr>
            <w:r w:rsidRPr="00DC23E4">
              <w:rPr>
                <w:rFonts w:ascii="Times New Roman" w:eastAsia="Times New Roman" w:hAnsi="Times New Roman" w:cs="Times New Roman"/>
                <w:i/>
                <w:color w:val="000000"/>
                <w:sz w:val="16"/>
                <w:szCs w:val="16"/>
              </w:rPr>
              <w:t>0.0446</w:t>
            </w:r>
          </w:p>
        </w:tc>
        <w:tc>
          <w:tcPr>
            <w:tcW w:w="1198" w:type="dxa"/>
            <w:noWrap/>
            <w:vAlign w:val="center"/>
            <w:hideMark/>
          </w:tcPr>
          <w:p w14:paraId="1E169116"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16"/>
                <w:szCs w:val="16"/>
              </w:rPr>
            </w:pPr>
            <w:r w:rsidRPr="00DC23E4">
              <w:rPr>
                <w:rFonts w:ascii="Times New Roman" w:eastAsia="Times New Roman" w:hAnsi="Times New Roman" w:cs="Times New Roman"/>
                <w:i/>
                <w:color w:val="000000"/>
                <w:sz w:val="16"/>
                <w:szCs w:val="16"/>
              </w:rPr>
              <w:t>0.2840</w:t>
            </w:r>
          </w:p>
        </w:tc>
      </w:tr>
      <w:tr w:rsidR="00DD4736" w:rsidRPr="00DC23E4" w14:paraId="3C200E64" w14:textId="77777777" w:rsidTr="000E7A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05" w:type="dxa"/>
            <w:noWrap/>
            <w:vAlign w:val="center"/>
            <w:hideMark/>
          </w:tcPr>
          <w:p w14:paraId="4BD1981F" w14:textId="77777777" w:rsidR="00DD4736" w:rsidRPr="00DC23E4" w:rsidRDefault="00DD4736" w:rsidP="000E7AA7">
            <w:pPr>
              <w:jc w:val="center"/>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2205</w:t>
            </w:r>
          </w:p>
        </w:tc>
        <w:tc>
          <w:tcPr>
            <w:tcW w:w="905" w:type="dxa"/>
            <w:noWrap/>
            <w:vAlign w:val="center"/>
            <w:hideMark/>
          </w:tcPr>
          <w:p w14:paraId="42C5BD8B"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1-May-13</w:t>
            </w:r>
          </w:p>
        </w:tc>
        <w:tc>
          <w:tcPr>
            <w:tcW w:w="900" w:type="dxa"/>
            <w:noWrap/>
            <w:vAlign w:val="center"/>
            <w:hideMark/>
          </w:tcPr>
          <w:p w14:paraId="370566FF"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23444</w:t>
            </w:r>
          </w:p>
        </w:tc>
        <w:tc>
          <w:tcPr>
            <w:tcW w:w="708" w:type="dxa"/>
            <w:noWrap/>
            <w:vAlign w:val="center"/>
            <w:hideMark/>
          </w:tcPr>
          <w:p w14:paraId="654D14E2"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16"/>
                <w:szCs w:val="16"/>
              </w:rPr>
            </w:pPr>
            <w:r w:rsidRPr="00DC23E4">
              <w:rPr>
                <w:rFonts w:ascii="Times New Roman" w:eastAsia="Times New Roman" w:hAnsi="Times New Roman" w:cs="Times New Roman"/>
                <w:i/>
                <w:color w:val="000000"/>
                <w:sz w:val="16"/>
                <w:szCs w:val="16"/>
              </w:rPr>
              <w:t>6:30:44</w:t>
            </w:r>
          </w:p>
        </w:tc>
        <w:tc>
          <w:tcPr>
            <w:tcW w:w="1120" w:type="dxa"/>
            <w:noWrap/>
            <w:vAlign w:val="center"/>
            <w:hideMark/>
          </w:tcPr>
          <w:p w14:paraId="5927108B"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16"/>
                <w:szCs w:val="16"/>
              </w:rPr>
            </w:pPr>
            <w:r w:rsidRPr="00DC23E4">
              <w:rPr>
                <w:rFonts w:ascii="Times New Roman" w:eastAsia="Times New Roman" w:hAnsi="Times New Roman" w:cs="Times New Roman"/>
                <w:i/>
                <w:color w:val="000000"/>
                <w:sz w:val="16"/>
                <w:szCs w:val="16"/>
              </w:rPr>
              <w:t>0:00:05</w:t>
            </w:r>
          </w:p>
        </w:tc>
        <w:tc>
          <w:tcPr>
            <w:tcW w:w="1140" w:type="dxa"/>
            <w:noWrap/>
            <w:vAlign w:val="center"/>
            <w:hideMark/>
          </w:tcPr>
          <w:p w14:paraId="4AB29AA8"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45.493823</w:t>
            </w:r>
          </w:p>
        </w:tc>
        <w:tc>
          <w:tcPr>
            <w:tcW w:w="1260" w:type="dxa"/>
            <w:noWrap/>
            <w:vAlign w:val="center"/>
            <w:hideMark/>
          </w:tcPr>
          <w:p w14:paraId="40E40A07"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-122.463692</w:t>
            </w:r>
          </w:p>
        </w:tc>
        <w:tc>
          <w:tcPr>
            <w:tcW w:w="1080" w:type="dxa"/>
            <w:noWrap/>
            <w:vAlign w:val="center"/>
            <w:hideMark/>
          </w:tcPr>
          <w:p w14:paraId="07619712"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16"/>
                <w:szCs w:val="16"/>
              </w:rPr>
            </w:pPr>
            <w:r w:rsidRPr="00DC23E4">
              <w:rPr>
                <w:rFonts w:ascii="Times New Roman" w:eastAsia="Times New Roman" w:hAnsi="Times New Roman" w:cs="Times New Roman"/>
                <w:i/>
                <w:color w:val="000000"/>
                <w:sz w:val="16"/>
                <w:szCs w:val="16"/>
              </w:rPr>
              <w:t>0.0315</w:t>
            </w:r>
          </w:p>
        </w:tc>
        <w:tc>
          <w:tcPr>
            <w:tcW w:w="1198" w:type="dxa"/>
            <w:noWrap/>
            <w:vAlign w:val="center"/>
            <w:hideMark/>
          </w:tcPr>
          <w:p w14:paraId="45ED4FED"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16"/>
                <w:szCs w:val="16"/>
              </w:rPr>
            </w:pPr>
            <w:r w:rsidRPr="00DC23E4">
              <w:rPr>
                <w:rFonts w:ascii="Times New Roman" w:eastAsia="Times New Roman" w:hAnsi="Times New Roman" w:cs="Times New Roman"/>
                <w:i/>
                <w:color w:val="000000"/>
                <w:sz w:val="16"/>
                <w:szCs w:val="16"/>
              </w:rPr>
              <w:t>0.3155</w:t>
            </w:r>
          </w:p>
        </w:tc>
      </w:tr>
      <w:tr w:rsidR="00DD4736" w:rsidRPr="00DC23E4" w14:paraId="5F8C3B10" w14:textId="77777777" w:rsidTr="000E7AA7">
        <w:trPr>
          <w:trHeight w:val="20"/>
        </w:trPr>
        <w:tc>
          <w:tcPr>
            <w:cnfStyle w:val="001000000000" w:firstRow="0" w:lastRow="0" w:firstColumn="1" w:lastColumn="0" w:oddVBand="0" w:evenVBand="0" w:oddHBand="0" w:evenHBand="0" w:firstRowFirstColumn="0" w:firstRowLastColumn="0" w:lastRowFirstColumn="0" w:lastRowLastColumn="0"/>
            <w:tcW w:w="1005" w:type="dxa"/>
            <w:noWrap/>
            <w:vAlign w:val="center"/>
            <w:hideMark/>
          </w:tcPr>
          <w:p w14:paraId="34D4DD42" w14:textId="77777777" w:rsidR="00DD4736" w:rsidRPr="00DC23E4" w:rsidRDefault="00DD4736" w:rsidP="000E7AA7">
            <w:pPr>
              <w:jc w:val="center"/>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2205</w:t>
            </w:r>
          </w:p>
        </w:tc>
        <w:tc>
          <w:tcPr>
            <w:tcW w:w="905" w:type="dxa"/>
            <w:noWrap/>
            <w:vAlign w:val="center"/>
            <w:hideMark/>
          </w:tcPr>
          <w:p w14:paraId="6538F907"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1-May-13</w:t>
            </w:r>
          </w:p>
        </w:tc>
        <w:tc>
          <w:tcPr>
            <w:tcW w:w="900" w:type="dxa"/>
            <w:noWrap/>
            <w:vAlign w:val="center"/>
            <w:hideMark/>
          </w:tcPr>
          <w:p w14:paraId="55B66965"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23464</w:t>
            </w:r>
          </w:p>
        </w:tc>
        <w:tc>
          <w:tcPr>
            <w:tcW w:w="708" w:type="dxa"/>
            <w:noWrap/>
            <w:vAlign w:val="center"/>
            <w:hideMark/>
          </w:tcPr>
          <w:p w14:paraId="51F61817"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16"/>
                <w:szCs w:val="16"/>
              </w:rPr>
            </w:pPr>
            <w:r w:rsidRPr="00DC23E4">
              <w:rPr>
                <w:rFonts w:ascii="Times New Roman" w:eastAsia="Times New Roman" w:hAnsi="Times New Roman" w:cs="Times New Roman"/>
                <w:i/>
                <w:color w:val="000000"/>
                <w:sz w:val="16"/>
                <w:szCs w:val="16"/>
              </w:rPr>
              <w:t>6:31:04</w:t>
            </w:r>
          </w:p>
        </w:tc>
        <w:tc>
          <w:tcPr>
            <w:tcW w:w="1120" w:type="dxa"/>
            <w:noWrap/>
            <w:vAlign w:val="center"/>
            <w:hideMark/>
          </w:tcPr>
          <w:p w14:paraId="6907005F"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16"/>
                <w:szCs w:val="16"/>
              </w:rPr>
            </w:pPr>
            <w:r w:rsidRPr="00DC23E4">
              <w:rPr>
                <w:rFonts w:ascii="Times New Roman" w:eastAsia="Times New Roman" w:hAnsi="Times New Roman" w:cs="Times New Roman"/>
                <w:i/>
                <w:color w:val="A6A6A6" w:themeColor="background1" w:themeShade="A6"/>
                <w:sz w:val="16"/>
                <w:szCs w:val="16"/>
                <w:highlight w:val="darkGray"/>
              </w:rPr>
              <w:t>.</w:t>
            </w:r>
            <w:r w:rsidRPr="00DC23E4">
              <w:rPr>
                <w:rFonts w:ascii="Times New Roman" w:eastAsia="Times New Roman" w:hAnsi="Times New Roman" w:cs="Times New Roman"/>
                <w:b/>
                <w:i/>
                <w:color w:val="F2F2F2" w:themeColor="background1" w:themeShade="F2"/>
                <w:sz w:val="16"/>
                <w:szCs w:val="16"/>
                <w:highlight w:val="darkGray"/>
              </w:rPr>
              <w:t>0:00:20</w:t>
            </w:r>
            <w:r w:rsidRPr="00DC23E4">
              <w:rPr>
                <w:rFonts w:ascii="Times New Roman" w:eastAsia="Times New Roman" w:hAnsi="Times New Roman" w:cs="Times New Roman"/>
                <w:i/>
                <w:color w:val="A6A6A6" w:themeColor="background1" w:themeShade="A6"/>
                <w:sz w:val="16"/>
                <w:szCs w:val="16"/>
                <w:highlight w:val="darkGray"/>
              </w:rPr>
              <w:t>.</w:t>
            </w:r>
          </w:p>
        </w:tc>
        <w:tc>
          <w:tcPr>
            <w:tcW w:w="1140" w:type="dxa"/>
            <w:noWrap/>
            <w:vAlign w:val="center"/>
            <w:hideMark/>
          </w:tcPr>
          <w:p w14:paraId="4CA62A6E"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45.493585</w:t>
            </w:r>
          </w:p>
        </w:tc>
        <w:tc>
          <w:tcPr>
            <w:tcW w:w="1260" w:type="dxa"/>
            <w:noWrap/>
            <w:vAlign w:val="center"/>
            <w:hideMark/>
          </w:tcPr>
          <w:p w14:paraId="1DB6A9B6"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-122.464338</w:t>
            </w:r>
          </w:p>
        </w:tc>
        <w:tc>
          <w:tcPr>
            <w:tcW w:w="1080" w:type="dxa"/>
            <w:noWrap/>
            <w:vAlign w:val="center"/>
            <w:hideMark/>
          </w:tcPr>
          <w:p w14:paraId="0399663D"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16"/>
                <w:szCs w:val="16"/>
              </w:rPr>
            </w:pPr>
            <w:r w:rsidRPr="00DC23E4">
              <w:rPr>
                <w:rFonts w:ascii="Times New Roman" w:eastAsia="Times New Roman" w:hAnsi="Times New Roman" w:cs="Times New Roman"/>
                <w:i/>
                <w:color w:val="000000"/>
                <w:sz w:val="16"/>
                <w:szCs w:val="16"/>
              </w:rPr>
              <w:t>0.0354</w:t>
            </w:r>
          </w:p>
        </w:tc>
        <w:tc>
          <w:tcPr>
            <w:tcW w:w="1198" w:type="dxa"/>
            <w:noWrap/>
            <w:vAlign w:val="center"/>
            <w:hideMark/>
          </w:tcPr>
          <w:p w14:paraId="2EF3F1B3"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16"/>
                <w:szCs w:val="16"/>
              </w:rPr>
            </w:pPr>
            <w:r w:rsidRPr="00DC23E4">
              <w:rPr>
                <w:rFonts w:ascii="Times New Roman" w:eastAsia="Times New Roman" w:hAnsi="Times New Roman" w:cs="Times New Roman"/>
                <w:i/>
                <w:color w:val="000000"/>
                <w:sz w:val="16"/>
                <w:szCs w:val="16"/>
              </w:rPr>
              <w:t>0.3509</w:t>
            </w:r>
          </w:p>
        </w:tc>
      </w:tr>
      <w:tr w:rsidR="00DD4736" w:rsidRPr="00DC23E4" w14:paraId="365BFFBA" w14:textId="77777777" w:rsidTr="000E7A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05" w:type="dxa"/>
            <w:noWrap/>
            <w:vAlign w:val="center"/>
            <w:hideMark/>
          </w:tcPr>
          <w:p w14:paraId="21C2C941" w14:textId="77777777" w:rsidR="00DD4736" w:rsidRPr="00DC23E4" w:rsidRDefault="00DD4736" w:rsidP="000E7AA7">
            <w:pPr>
              <w:jc w:val="center"/>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2205</w:t>
            </w:r>
          </w:p>
        </w:tc>
        <w:tc>
          <w:tcPr>
            <w:tcW w:w="905" w:type="dxa"/>
            <w:noWrap/>
            <w:vAlign w:val="center"/>
            <w:hideMark/>
          </w:tcPr>
          <w:p w14:paraId="48AF806E"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1-May-13</w:t>
            </w:r>
          </w:p>
        </w:tc>
        <w:tc>
          <w:tcPr>
            <w:tcW w:w="900" w:type="dxa"/>
            <w:noWrap/>
            <w:vAlign w:val="center"/>
            <w:hideMark/>
          </w:tcPr>
          <w:p w14:paraId="0FDED02F"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23469</w:t>
            </w:r>
          </w:p>
        </w:tc>
        <w:tc>
          <w:tcPr>
            <w:tcW w:w="708" w:type="dxa"/>
            <w:noWrap/>
            <w:vAlign w:val="center"/>
            <w:hideMark/>
          </w:tcPr>
          <w:p w14:paraId="71E554D7"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16"/>
                <w:szCs w:val="16"/>
              </w:rPr>
            </w:pPr>
            <w:r w:rsidRPr="00DC23E4">
              <w:rPr>
                <w:rFonts w:ascii="Times New Roman" w:eastAsia="Times New Roman" w:hAnsi="Times New Roman" w:cs="Times New Roman"/>
                <w:i/>
                <w:color w:val="000000"/>
                <w:sz w:val="16"/>
                <w:szCs w:val="16"/>
              </w:rPr>
              <w:t>6:31:09</w:t>
            </w:r>
          </w:p>
        </w:tc>
        <w:tc>
          <w:tcPr>
            <w:tcW w:w="1120" w:type="dxa"/>
            <w:noWrap/>
            <w:vAlign w:val="center"/>
            <w:hideMark/>
          </w:tcPr>
          <w:p w14:paraId="05F4BE09"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16"/>
                <w:szCs w:val="16"/>
              </w:rPr>
            </w:pPr>
            <w:r w:rsidRPr="00DC23E4">
              <w:rPr>
                <w:rFonts w:ascii="Times New Roman" w:eastAsia="Times New Roman" w:hAnsi="Times New Roman" w:cs="Times New Roman"/>
                <w:i/>
                <w:color w:val="000000"/>
                <w:sz w:val="16"/>
                <w:szCs w:val="16"/>
              </w:rPr>
              <w:t>0:00:05</w:t>
            </w:r>
          </w:p>
        </w:tc>
        <w:tc>
          <w:tcPr>
            <w:tcW w:w="1140" w:type="dxa"/>
            <w:noWrap/>
            <w:vAlign w:val="center"/>
            <w:hideMark/>
          </w:tcPr>
          <w:p w14:paraId="192B118D"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45.493212</w:t>
            </w:r>
          </w:p>
        </w:tc>
        <w:tc>
          <w:tcPr>
            <w:tcW w:w="1260" w:type="dxa"/>
            <w:noWrap/>
            <w:vAlign w:val="center"/>
            <w:hideMark/>
          </w:tcPr>
          <w:p w14:paraId="244CFD21"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-122.465003</w:t>
            </w:r>
          </w:p>
        </w:tc>
        <w:tc>
          <w:tcPr>
            <w:tcW w:w="1080" w:type="dxa"/>
            <w:noWrap/>
            <w:vAlign w:val="center"/>
            <w:hideMark/>
          </w:tcPr>
          <w:p w14:paraId="3897A997"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16"/>
                <w:szCs w:val="16"/>
              </w:rPr>
            </w:pPr>
            <w:r w:rsidRPr="00DC23E4">
              <w:rPr>
                <w:rFonts w:ascii="Times New Roman" w:eastAsia="Times New Roman" w:hAnsi="Times New Roman" w:cs="Times New Roman"/>
                <w:i/>
                <w:color w:val="000000"/>
                <w:sz w:val="16"/>
                <w:szCs w:val="16"/>
              </w:rPr>
              <w:t>0.0413</w:t>
            </w:r>
          </w:p>
        </w:tc>
        <w:tc>
          <w:tcPr>
            <w:tcW w:w="1198" w:type="dxa"/>
            <w:noWrap/>
            <w:vAlign w:val="center"/>
            <w:hideMark/>
          </w:tcPr>
          <w:p w14:paraId="2D51CE16"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16"/>
                <w:szCs w:val="16"/>
              </w:rPr>
            </w:pPr>
            <w:r w:rsidRPr="00DC23E4">
              <w:rPr>
                <w:rFonts w:ascii="Times New Roman" w:eastAsia="Times New Roman" w:hAnsi="Times New Roman" w:cs="Times New Roman"/>
                <w:i/>
                <w:color w:val="000000"/>
                <w:sz w:val="16"/>
                <w:szCs w:val="16"/>
              </w:rPr>
              <w:t>0.3921</w:t>
            </w:r>
          </w:p>
        </w:tc>
      </w:tr>
    </w:tbl>
    <w:p w14:paraId="5EE7F53A" w14:textId="77777777" w:rsidR="00DC23E4" w:rsidRDefault="00DC23E4" w:rsidP="00A65590">
      <w:pPr>
        <w:tabs>
          <w:tab w:val="left" w:pos="360"/>
        </w:tabs>
        <w:autoSpaceDE w:val="0"/>
        <w:autoSpaceDN w:val="0"/>
        <w:adjustRightInd w:val="0"/>
        <w:spacing w:after="0" w:line="240" w:lineRule="auto"/>
        <w:rPr>
          <w:rFonts w:ascii="Times New Roman" w:hAnsi="Times New Roman" w:cs="Times New Roman"/>
        </w:rPr>
      </w:pPr>
    </w:p>
    <w:p w14:paraId="7BCB8B54" w14:textId="3112E0FF" w:rsidR="0086358E" w:rsidRPr="00DC23E4" w:rsidRDefault="00E63399" w:rsidP="00A65590">
      <w:pPr>
        <w:tabs>
          <w:tab w:val="left" w:pos="360"/>
        </w:tabs>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ab/>
      </w:r>
      <w:r w:rsidR="0086358E" w:rsidRPr="00DC23E4">
        <w:rPr>
          <w:rFonts w:ascii="Times New Roman" w:hAnsi="Times New Roman" w:cs="Times New Roman"/>
        </w:rPr>
        <w:t xml:space="preserve">The vehicle identifiers included in the BDS data are not available for the </w:t>
      </w:r>
      <w:r w:rsidR="00990C65" w:rsidRPr="00DC23E4">
        <w:rPr>
          <w:rFonts w:ascii="Times New Roman" w:hAnsi="Times New Roman" w:cs="Times New Roman"/>
        </w:rPr>
        <w:t>5-second resolution data</w:t>
      </w:r>
      <w:r w:rsidR="0086358E" w:rsidRPr="00DC23E4">
        <w:rPr>
          <w:rFonts w:ascii="Times New Roman" w:hAnsi="Times New Roman" w:cs="Times New Roman"/>
        </w:rPr>
        <w:t>,</w:t>
      </w:r>
      <w:r w:rsidR="00990C65" w:rsidRPr="00DC23E4">
        <w:rPr>
          <w:rFonts w:ascii="Times New Roman" w:hAnsi="Times New Roman" w:cs="Times New Roman"/>
        </w:rPr>
        <w:t xml:space="preserve"> </w:t>
      </w:r>
      <w:r w:rsidR="0086358E" w:rsidRPr="00DC23E4">
        <w:rPr>
          <w:rFonts w:ascii="Times New Roman" w:hAnsi="Times New Roman" w:cs="Times New Roman"/>
        </w:rPr>
        <w:t xml:space="preserve">which </w:t>
      </w:r>
      <w:r w:rsidR="00990C65" w:rsidRPr="00DC23E4">
        <w:rPr>
          <w:rFonts w:ascii="Times New Roman" w:hAnsi="Times New Roman" w:cs="Times New Roman"/>
        </w:rPr>
        <w:t xml:space="preserve">records a timestamp and GPS location of each bus </w:t>
      </w:r>
      <w:r w:rsidR="000B3DC7" w:rsidRPr="00DC23E4">
        <w:rPr>
          <w:rFonts w:ascii="Times New Roman" w:hAnsi="Times New Roman" w:cs="Times New Roman"/>
        </w:rPr>
        <w:t xml:space="preserve">between stops </w:t>
      </w:r>
      <w:r w:rsidR="00990C65" w:rsidRPr="00DC23E4">
        <w:rPr>
          <w:rFonts w:ascii="Times New Roman" w:hAnsi="Times New Roman" w:cs="Times New Roman"/>
        </w:rPr>
        <w:t xml:space="preserve">every 5 seconds </w:t>
      </w:r>
      <w:r w:rsidR="00256817" w:rsidRPr="00DC23E4">
        <w:rPr>
          <w:rFonts w:ascii="Times New Roman" w:hAnsi="Times New Roman" w:cs="Times New Roman"/>
        </w:rPr>
        <w:t xml:space="preserve">if the </w:t>
      </w:r>
      <w:r w:rsidR="00990C65" w:rsidRPr="00DC23E4">
        <w:rPr>
          <w:rFonts w:ascii="Times New Roman" w:hAnsi="Times New Roman" w:cs="Times New Roman"/>
        </w:rPr>
        <w:t xml:space="preserve">bus is moving. Using the BDS data as a guide, 5-SR data can be extracted </w:t>
      </w:r>
      <w:r w:rsidR="00F913D6" w:rsidRPr="00DC23E4">
        <w:rPr>
          <w:rFonts w:ascii="Times New Roman" w:hAnsi="Times New Roman" w:cs="Times New Roman"/>
        </w:rPr>
        <w:t xml:space="preserve">by comparing the </w:t>
      </w:r>
      <w:r w:rsidR="0086358E" w:rsidRPr="00DC23E4">
        <w:rPr>
          <w:rFonts w:ascii="Times New Roman" w:hAnsi="Times New Roman" w:cs="Times New Roman"/>
        </w:rPr>
        <w:t>times recorded on each. 5-SR data does not start and stop at the beginning and end of a trip; by determining the start and end times for any specific bus and day, that information can be used to define a complete trip of the 5-SR data</w:t>
      </w:r>
      <w:r w:rsidR="000B3DC7" w:rsidRPr="00DC23E4">
        <w:rPr>
          <w:rFonts w:ascii="Times New Roman" w:hAnsi="Times New Roman" w:cs="Times New Roman"/>
        </w:rPr>
        <w:t xml:space="preserve">. </w:t>
      </w:r>
      <w:r w:rsidR="00B24789" w:rsidRPr="00DC23E4">
        <w:rPr>
          <w:rFonts w:ascii="Times New Roman" w:hAnsi="Times New Roman" w:cs="Times New Roman"/>
        </w:rPr>
        <w:fldChar w:fldCharType="begin"/>
      </w:r>
      <w:r w:rsidR="00B24789" w:rsidRPr="00DC23E4">
        <w:rPr>
          <w:rFonts w:ascii="Times New Roman" w:hAnsi="Times New Roman" w:cs="Times New Roman"/>
        </w:rPr>
        <w:instrText xml:space="preserve"> REF _Ref394239818 \h </w:instrText>
      </w:r>
      <w:r w:rsidR="00DC23E4">
        <w:rPr>
          <w:rFonts w:ascii="Times New Roman" w:hAnsi="Times New Roman" w:cs="Times New Roman"/>
        </w:rPr>
        <w:instrText xml:space="preserve"> \* MERGEFORMAT </w:instrText>
      </w:r>
      <w:r w:rsidR="00B24789" w:rsidRPr="00DC23E4">
        <w:rPr>
          <w:rFonts w:ascii="Times New Roman" w:hAnsi="Times New Roman" w:cs="Times New Roman"/>
        </w:rPr>
        <w:fldChar w:fldCharType="separate"/>
      </w:r>
      <w:r w:rsidR="007C3BB1">
        <w:rPr>
          <w:rFonts w:ascii="Times New Roman" w:hAnsi="Times New Roman" w:cs="Times New Roman"/>
          <w:b/>
          <w:bCs/>
        </w:rPr>
        <w:t>Error! Reference source not found.</w:t>
      </w:r>
      <w:r w:rsidR="00B24789" w:rsidRPr="00DC23E4">
        <w:rPr>
          <w:rFonts w:ascii="Times New Roman" w:hAnsi="Times New Roman" w:cs="Times New Roman"/>
        </w:rPr>
        <w:fldChar w:fldCharType="end"/>
      </w:r>
      <w:r w:rsidR="00F90CD7" w:rsidRPr="00DC23E4">
        <w:rPr>
          <w:rFonts w:ascii="Times New Roman" w:hAnsi="Times New Roman" w:cs="Times New Roman"/>
        </w:rPr>
        <w:t>B</w:t>
      </w:r>
      <w:r w:rsidR="000B3DC7" w:rsidRPr="00DC23E4">
        <w:rPr>
          <w:rFonts w:ascii="Times New Roman" w:hAnsi="Times New Roman" w:cs="Times New Roman"/>
        </w:rPr>
        <w:t xml:space="preserve"> contains sample 5-SR data and additional calculated values. </w:t>
      </w:r>
      <w:r w:rsidR="00256817" w:rsidRPr="00DC23E4">
        <w:rPr>
          <w:rFonts w:ascii="Times New Roman" w:hAnsi="Times New Roman" w:cs="Times New Roman"/>
        </w:rPr>
        <w:t>Columns marked with an asterisk</w:t>
      </w:r>
      <w:r w:rsidR="000B3DC7" w:rsidRPr="00DC23E4">
        <w:rPr>
          <w:rFonts w:ascii="Times New Roman" w:hAnsi="Times New Roman" w:cs="Times New Roman"/>
        </w:rPr>
        <w:t xml:space="preserve"> in the table</w:t>
      </w:r>
      <w:r w:rsidR="00256817" w:rsidRPr="00DC23E4">
        <w:rPr>
          <w:rFonts w:ascii="Times New Roman" w:hAnsi="Times New Roman" w:cs="Times New Roman"/>
        </w:rPr>
        <w:t xml:space="preserve"> were calculated</w:t>
      </w:r>
      <w:r w:rsidR="000B3DC7" w:rsidRPr="00DC23E4">
        <w:rPr>
          <w:rFonts w:ascii="Times New Roman" w:hAnsi="Times New Roman" w:cs="Times New Roman"/>
        </w:rPr>
        <w:t xml:space="preserve">. </w:t>
      </w:r>
      <w:r w:rsidR="0086358E" w:rsidRPr="00DC23E4">
        <w:rPr>
          <w:rFonts w:ascii="Times New Roman" w:hAnsi="Times New Roman" w:cs="Times New Roman"/>
        </w:rPr>
        <w:t>When the bus is not moving, data points do not record every 5 seconds</w:t>
      </w:r>
      <w:r w:rsidR="00256817" w:rsidRPr="00DC23E4">
        <w:rPr>
          <w:rFonts w:ascii="Times New Roman" w:hAnsi="Times New Roman" w:cs="Times New Roman"/>
        </w:rPr>
        <w:t xml:space="preserve"> and </w:t>
      </w:r>
      <w:r w:rsidR="006308DC" w:rsidRPr="00DC23E4">
        <w:rPr>
          <w:rFonts w:ascii="Times New Roman" w:hAnsi="Times New Roman" w:cs="Times New Roman"/>
        </w:rPr>
        <w:t xml:space="preserve">Table 1B </w:t>
      </w:r>
      <w:r w:rsidR="00256817" w:rsidRPr="00DC23E4">
        <w:rPr>
          <w:rFonts w:ascii="Times New Roman" w:hAnsi="Times New Roman" w:cs="Times New Roman"/>
        </w:rPr>
        <w:t xml:space="preserve">contains three </w:t>
      </w:r>
      <w:r w:rsidR="0086358E" w:rsidRPr="00DC23E4">
        <w:rPr>
          <w:rFonts w:ascii="Times New Roman" w:hAnsi="Times New Roman" w:cs="Times New Roman"/>
        </w:rPr>
        <w:t>gap intervals greater than 5</w:t>
      </w:r>
      <w:r w:rsidR="00256817" w:rsidRPr="00DC23E4">
        <w:rPr>
          <w:rFonts w:ascii="Times New Roman" w:hAnsi="Times New Roman" w:cs="Times New Roman"/>
        </w:rPr>
        <w:t xml:space="preserve"> seconds</w:t>
      </w:r>
      <w:r w:rsidR="0086358E" w:rsidRPr="00DC23E4">
        <w:rPr>
          <w:rFonts w:ascii="Times New Roman" w:hAnsi="Times New Roman" w:cs="Times New Roman"/>
        </w:rPr>
        <w:t xml:space="preserve">. </w:t>
      </w:r>
      <w:r w:rsidR="00256817" w:rsidRPr="00DC23E4">
        <w:rPr>
          <w:rFonts w:ascii="Times New Roman" w:hAnsi="Times New Roman" w:cs="Times New Roman"/>
        </w:rPr>
        <w:t xml:space="preserve"> Hence</w:t>
      </w:r>
      <w:r w:rsidR="00A65590" w:rsidRPr="00DC23E4">
        <w:rPr>
          <w:rFonts w:ascii="Times New Roman" w:hAnsi="Times New Roman" w:cs="Times New Roman"/>
        </w:rPr>
        <w:t>,</w:t>
      </w:r>
      <w:r w:rsidR="00256817" w:rsidRPr="00DC23E4">
        <w:rPr>
          <w:rFonts w:ascii="Times New Roman" w:hAnsi="Times New Roman" w:cs="Times New Roman"/>
        </w:rPr>
        <w:t xml:space="preserve"> the resolution of the 5-SR data is up to 5 seconds. </w:t>
      </w:r>
    </w:p>
    <w:p w14:paraId="528AAF45" w14:textId="22F724F9" w:rsidR="00267137" w:rsidRPr="00DC23E4" w:rsidRDefault="00E63399" w:rsidP="00A65590">
      <w:pPr>
        <w:tabs>
          <w:tab w:val="left" w:pos="360"/>
        </w:tabs>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ab/>
      </w:r>
      <w:r w:rsidR="00685C51" w:rsidRPr="00DC23E4">
        <w:rPr>
          <w:rFonts w:ascii="Times New Roman" w:hAnsi="Times New Roman" w:cs="Times New Roman"/>
        </w:rPr>
        <w:t xml:space="preserve"> </w:t>
      </w:r>
    </w:p>
    <w:p w14:paraId="3329157B" w14:textId="535A4105" w:rsidR="00362121" w:rsidRPr="00DC23E4" w:rsidRDefault="00256817" w:rsidP="00A65590">
      <w:pPr>
        <w:autoSpaceDE w:val="0"/>
        <w:autoSpaceDN w:val="0"/>
        <w:adjustRightInd w:val="0"/>
        <w:spacing w:after="0" w:line="240" w:lineRule="auto"/>
        <w:outlineLvl w:val="0"/>
        <w:rPr>
          <w:rFonts w:ascii="Times New Roman" w:hAnsi="Times New Roman" w:cs="Times New Roman"/>
          <w:b/>
          <w:bCs/>
        </w:rPr>
      </w:pPr>
      <w:r w:rsidRPr="00DC23E4">
        <w:rPr>
          <w:rFonts w:ascii="Times New Roman" w:hAnsi="Times New Roman" w:cs="Times New Roman"/>
          <w:b/>
          <w:bCs/>
        </w:rPr>
        <w:t>TR</w:t>
      </w:r>
      <w:r w:rsidR="00082FD6" w:rsidRPr="00DC23E4">
        <w:rPr>
          <w:rFonts w:ascii="Times New Roman" w:hAnsi="Times New Roman" w:cs="Times New Roman"/>
          <w:b/>
          <w:bCs/>
        </w:rPr>
        <w:t>A</w:t>
      </w:r>
      <w:r w:rsidRPr="00DC23E4">
        <w:rPr>
          <w:rFonts w:ascii="Times New Roman" w:hAnsi="Times New Roman" w:cs="Times New Roman"/>
          <w:b/>
          <w:bCs/>
        </w:rPr>
        <w:t xml:space="preserve">JECTORY </w:t>
      </w:r>
      <w:r w:rsidR="00033D50" w:rsidRPr="00DC23E4">
        <w:rPr>
          <w:rFonts w:ascii="Times New Roman" w:hAnsi="Times New Roman" w:cs="Times New Roman"/>
          <w:b/>
          <w:bCs/>
        </w:rPr>
        <w:t>ANALYSIS</w:t>
      </w:r>
    </w:p>
    <w:p w14:paraId="221CCEF6" w14:textId="147481D6" w:rsidR="00256817" w:rsidRPr="00DC23E4" w:rsidRDefault="00256817" w:rsidP="00A65590">
      <w:pPr>
        <w:tabs>
          <w:tab w:val="left" w:pos="360"/>
        </w:tabs>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The trajectories of 22 westbound Route 9 buses are plotted in</w:t>
      </w:r>
      <w:r w:rsidR="00ED0CBB" w:rsidRPr="00DC23E4">
        <w:rPr>
          <w:rFonts w:ascii="Times New Roman" w:hAnsi="Times New Roman" w:cs="Times New Roman"/>
        </w:rPr>
        <w:t xml:space="preserve"> Figure 3</w:t>
      </w:r>
      <w:r w:rsidR="00F90CD7" w:rsidRPr="00DC23E4">
        <w:rPr>
          <w:rFonts w:ascii="Times New Roman" w:hAnsi="Times New Roman" w:cs="Times New Roman"/>
        </w:rPr>
        <w:t xml:space="preserve"> us</w:t>
      </w:r>
      <w:r w:rsidRPr="00DC23E4">
        <w:rPr>
          <w:rFonts w:ascii="Times New Roman" w:hAnsi="Times New Roman" w:cs="Times New Roman"/>
        </w:rPr>
        <w:t xml:space="preserve">ing a </w:t>
      </w:r>
      <w:r w:rsidR="000B3DC7" w:rsidRPr="00DC23E4">
        <w:rPr>
          <w:rFonts w:ascii="Times New Roman" w:hAnsi="Times New Roman" w:cs="Times New Roman"/>
        </w:rPr>
        <w:t>time-</w:t>
      </w:r>
      <w:r w:rsidRPr="00DC23E4">
        <w:rPr>
          <w:rFonts w:ascii="Times New Roman" w:hAnsi="Times New Roman" w:cs="Times New Roman"/>
        </w:rPr>
        <w:t>space</w:t>
      </w:r>
      <w:r w:rsidR="000B3DC7" w:rsidRPr="00DC23E4">
        <w:rPr>
          <w:rFonts w:ascii="Times New Roman" w:hAnsi="Times New Roman" w:cs="Times New Roman"/>
        </w:rPr>
        <w:t xml:space="preserve"> diagram</w:t>
      </w:r>
      <w:r w:rsidR="00F90CD7" w:rsidRPr="00DC23E4">
        <w:rPr>
          <w:rFonts w:ascii="Times New Roman" w:hAnsi="Times New Roman" w:cs="Times New Roman"/>
        </w:rPr>
        <w:t>,</w:t>
      </w:r>
      <w:r w:rsidR="000B3DC7" w:rsidRPr="00DC23E4">
        <w:rPr>
          <w:rFonts w:ascii="Times New Roman" w:hAnsi="Times New Roman" w:cs="Times New Roman"/>
        </w:rPr>
        <w:t xml:space="preserve"> </w:t>
      </w:r>
      <w:r w:rsidRPr="00DC23E4">
        <w:rPr>
          <w:rFonts w:ascii="Times New Roman" w:hAnsi="Times New Roman" w:cs="Times New Roman"/>
        </w:rPr>
        <w:t>where the slope of each trajectory is the average speed of a bus.</w:t>
      </w:r>
      <w:r w:rsidR="000B3DC7" w:rsidRPr="00DC23E4">
        <w:rPr>
          <w:rFonts w:ascii="Times New Roman" w:hAnsi="Times New Roman" w:cs="Times New Roman"/>
        </w:rPr>
        <w:t xml:space="preserve"> The figure shows cumulative distances versus time for all 22 trips between 6:00 a.m. and 10:00 a.m. for Route 9 created using BDS data. The first number in ####_#### is the bus number and the second number is the trip number</w:t>
      </w:r>
      <w:r w:rsidR="00082FD6" w:rsidRPr="00DC23E4">
        <w:rPr>
          <w:rFonts w:ascii="Times New Roman" w:hAnsi="Times New Roman" w:cs="Times New Roman"/>
        </w:rPr>
        <w:t>.</w:t>
      </w:r>
    </w:p>
    <w:p w14:paraId="677B83D1" w14:textId="77777777" w:rsidR="00705546" w:rsidRPr="00DC23E4" w:rsidRDefault="00705546" w:rsidP="00A65590">
      <w:pPr>
        <w:tabs>
          <w:tab w:val="left" w:pos="360"/>
        </w:tabs>
        <w:autoSpaceDE w:val="0"/>
        <w:autoSpaceDN w:val="0"/>
        <w:adjustRightInd w:val="0"/>
        <w:spacing w:after="0" w:line="240" w:lineRule="auto"/>
        <w:rPr>
          <w:rFonts w:ascii="Times New Roman" w:hAnsi="Times New Roman" w:cs="Times New Roman"/>
        </w:rPr>
      </w:pPr>
    </w:p>
    <w:p w14:paraId="032FFCBB" w14:textId="77777777" w:rsidR="00DD4736" w:rsidRPr="00DC23E4" w:rsidRDefault="00DD4736" w:rsidP="00DD4736">
      <w:pPr>
        <w:keepNext/>
        <w:spacing w:after="0" w:line="240" w:lineRule="auto"/>
        <w:rPr>
          <w:rFonts w:ascii="Times New Roman" w:hAnsi="Times New Roman" w:cs="Times New Roman"/>
        </w:rPr>
      </w:pPr>
      <w:r w:rsidRPr="00DC23E4">
        <w:rPr>
          <w:rFonts w:ascii="Times New Roman" w:hAnsi="Times New Roman" w:cs="Times New Roman"/>
          <w:noProof/>
        </w:rPr>
        <w:lastRenderedPageBreak/>
        <w:drawing>
          <wp:inline distT="0" distB="0" distL="0" distR="0" wp14:anchorId="75D1A1EB" wp14:editId="063DBAF2">
            <wp:extent cx="5939942" cy="2596896"/>
            <wp:effectExtent l="0" t="0" r="3810" b="0"/>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2FF439C" w14:textId="77777777" w:rsidR="00DD4736" w:rsidRPr="00DC23E4" w:rsidRDefault="00DD4736" w:rsidP="00DD4736">
      <w:pPr>
        <w:pStyle w:val="Caption"/>
        <w:spacing w:after="0"/>
        <w:jc w:val="both"/>
        <w:rPr>
          <w:rFonts w:ascii="Times New Roman" w:hAnsi="Times New Roman" w:cs="Times New Roman"/>
          <w:color w:val="auto"/>
          <w:sz w:val="22"/>
          <w:szCs w:val="22"/>
        </w:rPr>
      </w:pPr>
      <w:r w:rsidRPr="00DC23E4">
        <w:rPr>
          <w:rFonts w:ascii="Times New Roman" w:hAnsi="Times New Roman" w:cs="Times New Roman"/>
          <w:color w:val="auto"/>
          <w:sz w:val="22"/>
          <w:szCs w:val="22"/>
        </w:rPr>
        <w:t>FIGURE 3 Westbound Route 9 time space diagram</w:t>
      </w:r>
    </w:p>
    <w:p w14:paraId="2B9AE047" w14:textId="2E73700D" w:rsidR="00ED0CBB" w:rsidRPr="00DC23E4" w:rsidRDefault="00E14EBE" w:rsidP="00705546">
      <w:pPr>
        <w:tabs>
          <w:tab w:val="left" w:pos="8210"/>
        </w:tabs>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ab/>
      </w:r>
    </w:p>
    <w:p w14:paraId="73ACF430" w14:textId="466B975F" w:rsidR="00C82485" w:rsidRPr="00DC23E4" w:rsidRDefault="00ED0CBB" w:rsidP="00A65590">
      <w:pPr>
        <w:tabs>
          <w:tab w:val="left" w:pos="360"/>
        </w:tabs>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ab/>
        <w:t xml:space="preserve">Figure 3 </w:t>
      </w:r>
      <w:r w:rsidR="00E63C03" w:rsidRPr="00DC23E4">
        <w:rPr>
          <w:rFonts w:ascii="Times New Roman" w:hAnsi="Times New Roman" w:cs="Times New Roman"/>
        </w:rPr>
        <w:t>shows how the bus</w:t>
      </w:r>
      <w:r w:rsidR="00B0420F" w:rsidRPr="00DC23E4">
        <w:rPr>
          <w:rFonts w:ascii="Times New Roman" w:hAnsi="Times New Roman" w:cs="Times New Roman"/>
        </w:rPr>
        <w:t>es</w:t>
      </w:r>
      <w:r w:rsidR="00966D25" w:rsidRPr="00DC23E4">
        <w:rPr>
          <w:rFonts w:ascii="Times New Roman" w:hAnsi="Times New Roman" w:cs="Times New Roman"/>
        </w:rPr>
        <w:t>’</w:t>
      </w:r>
      <w:r w:rsidR="00E63C03" w:rsidRPr="00DC23E4">
        <w:rPr>
          <w:rFonts w:ascii="Times New Roman" w:hAnsi="Times New Roman" w:cs="Times New Roman"/>
        </w:rPr>
        <w:t xml:space="preserve"> speed</w:t>
      </w:r>
      <w:r w:rsidR="00082FD6" w:rsidRPr="00DC23E4">
        <w:rPr>
          <w:rFonts w:ascii="Times New Roman" w:hAnsi="Times New Roman" w:cs="Times New Roman"/>
        </w:rPr>
        <w:t>s</w:t>
      </w:r>
      <w:r w:rsidR="00966D25" w:rsidRPr="00DC23E4">
        <w:rPr>
          <w:rFonts w:ascii="Times New Roman" w:hAnsi="Times New Roman" w:cs="Times New Roman"/>
        </w:rPr>
        <w:t xml:space="preserve"> var</w:t>
      </w:r>
      <w:r w:rsidR="00082FD6" w:rsidRPr="00DC23E4">
        <w:rPr>
          <w:rFonts w:ascii="Times New Roman" w:hAnsi="Times New Roman" w:cs="Times New Roman"/>
        </w:rPr>
        <w:t>y</w:t>
      </w:r>
      <w:r w:rsidR="00E63C03" w:rsidRPr="00DC23E4">
        <w:rPr>
          <w:rFonts w:ascii="Times New Roman" w:hAnsi="Times New Roman" w:cs="Times New Roman"/>
        </w:rPr>
        <w:t xml:space="preserve"> over time (scheduled </w:t>
      </w:r>
      <w:r w:rsidR="00966D25" w:rsidRPr="00DC23E4">
        <w:rPr>
          <w:rFonts w:ascii="Times New Roman" w:hAnsi="Times New Roman" w:cs="Times New Roman"/>
        </w:rPr>
        <w:t xml:space="preserve">stop </w:t>
      </w:r>
      <w:r w:rsidR="00E63C03" w:rsidRPr="00DC23E4">
        <w:rPr>
          <w:rFonts w:ascii="Times New Roman" w:hAnsi="Times New Roman" w:cs="Times New Roman"/>
        </w:rPr>
        <w:t xml:space="preserve">times are not shown for clarity). </w:t>
      </w:r>
      <w:r w:rsidR="001A0576" w:rsidRPr="00DC23E4">
        <w:rPr>
          <w:rFonts w:ascii="Times New Roman" w:hAnsi="Times New Roman" w:cs="Times New Roman"/>
        </w:rPr>
        <w:t>Th</w:t>
      </w:r>
      <w:r w:rsidR="00082FD6" w:rsidRPr="00DC23E4">
        <w:rPr>
          <w:rFonts w:ascii="Times New Roman" w:hAnsi="Times New Roman" w:cs="Times New Roman"/>
        </w:rPr>
        <w:t>is</w:t>
      </w:r>
      <w:r w:rsidR="001A0576" w:rsidRPr="00DC23E4">
        <w:rPr>
          <w:rFonts w:ascii="Times New Roman" w:hAnsi="Times New Roman" w:cs="Times New Roman"/>
        </w:rPr>
        <w:t xml:space="preserve"> </w:t>
      </w:r>
      <w:r w:rsidR="00845DE9" w:rsidRPr="00DC23E4">
        <w:rPr>
          <w:rFonts w:ascii="Times New Roman" w:hAnsi="Times New Roman" w:cs="Times New Roman"/>
        </w:rPr>
        <w:t xml:space="preserve">westbound </w:t>
      </w:r>
      <w:r w:rsidR="001A0576" w:rsidRPr="00DC23E4">
        <w:rPr>
          <w:rFonts w:ascii="Times New Roman" w:hAnsi="Times New Roman" w:cs="Times New Roman"/>
        </w:rPr>
        <w:t xml:space="preserve">route carries </w:t>
      </w:r>
      <w:r w:rsidR="00E0619B" w:rsidRPr="00DC23E4">
        <w:rPr>
          <w:rFonts w:ascii="Times New Roman" w:hAnsi="Times New Roman" w:cs="Times New Roman"/>
        </w:rPr>
        <w:t>buses</w:t>
      </w:r>
      <w:r w:rsidR="001A0576" w:rsidRPr="00DC23E4">
        <w:rPr>
          <w:rFonts w:ascii="Times New Roman" w:hAnsi="Times New Roman" w:cs="Times New Roman"/>
        </w:rPr>
        <w:t xml:space="preserve"> past 84</w:t>
      </w:r>
      <w:r w:rsidR="00082FD6" w:rsidRPr="00DC23E4">
        <w:rPr>
          <w:rFonts w:ascii="Times New Roman" w:hAnsi="Times New Roman" w:cs="Times New Roman"/>
        </w:rPr>
        <w:t xml:space="preserve"> scheduled</w:t>
      </w:r>
      <w:r w:rsidR="001A0576" w:rsidRPr="00DC23E4">
        <w:rPr>
          <w:rFonts w:ascii="Times New Roman" w:hAnsi="Times New Roman" w:cs="Times New Roman"/>
        </w:rPr>
        <w:t xml:space="preserve"> stops. On average, the buses stopped at 46 </w:t>
      </w:r>
      <w:r w:rsidR="00392FBF" w:rsidRPr="00DC23E4">
        <w:rPr>
          <w:rFonts w:ascii="Times New Roman" w:hAnsi="Times New Roman" w:cs="Times New Roman"/>
        </w:rPr>
        <w:t xml:space="preserve">stops </w:t>
      </w:r>
      <w:r w:rsidR="001A0576" w:rsidRPr="00DC23E4">
        <w:rPr>
          <w:rFonts w:ascii="Times New Roman" w:hAnsi="Times New Roman" w:cs="Times New Roman"/>
        </w:rPr>
        <w:t xml:space="preserve">but as few as 33 and as many as 54 </w:t>
      </w:r>
      <w:r w:rsidR="00392FBF" w:rsidRPr="00DC23E4">
        <w:rPr>
          <w:rFonts w:ascii="Times New Roman" w:hAnsi="Times New Roman" w:cs="Times New Roman"/>
        </w:rPr>
        <w:t>were</w:t>
      </w:r>
      <w:r w:rsidR="001A0576" w:rsidRPr="00DC23E4">
        <w:rPr>
          <w:rFonts w:ascii="Times New Roman" w:hAnsi="Times New Roman" w:cs="Times New Roman"/>
        </w:rPr>
        <w:t xml:space="preserve"> serviced by any one bus. </w:t>
      </w:r>
      <w:r w:rsidR="00B81DBA" w:rsidRPr="00DC23E4">
        <w:rPr>
          <w:rFonts w:ascii="Times New Roman" w:hAnsi="Times New Roman" w:cs="Times New Roman"/>
        </w:rPr>
        <w:t xml:space="preserve">Similar trends can be seen across all bus routes. </w:t>
      </w:r>
      <w:r w:rsidR="00546002" w:rsidRPr="00DC23E4">
        <w:rPr>
          <w:rFonts w:ascii="Times New Roman" w:hAnsi="Times New Roman" w:cs="Times New Roman"/>
        </w:rPr>
        <w:t>For example, a</w:t>
      </w:r>
      <w:r w:rsidR="00B81DBA" w:rsidRPr="00DC23E4">
        <w:rPr>
          <w:rFonts w:ascii="Times New Roman" w:hAnsi="Times New Roman" w:cs="Times New Roman"/>
        </w:rPr>
        <w:t xml:space="preserve"> sudden decrease in average speed </w:t>
      </w:r>
      <w:r w:rsidR="00546002" w:rsidRPr="00DC23E4">
        <w:rPr>
          <w:rFonts w:ascii="Times New Roman" w:hAnsi="Times New Roman" w:cs="Times New Roman"/>
        </w:rPr>
        <w:t xml:space="preserve">is observed just before mile 4 when the </w:t>
      </w:r>
      <w:r w:rsidR="00E0619B" w:rsidRPr="00DC23E4">
        <w:rPr>
          <w:rFonts w:ascii="Times New Roman" w:hAnsi="Times New Roman" w:cs="Times New Roman"/>
        </w:rPr>
        <w:t>buses</w:t>
      </w:r>
      <w:r w:rsidR="00546002" w:rsidRPr="00DC23E4">
        <w:rPr>
          <w:rFonts w:ascii="Times New Roman" w:hAnsi="Times New Roman" w:cs="Times New Roman"/>
        </w:rPr>
        <w:t xml:space="preserve"> </w:t>
      </w:r>
      <w:r w:rsidR="00BE296F" w:rsidRPr="00DC23E4">
        <w:rPr>
          <w:rFonts w:ascii="Times New Roman" w:hAnsi="Times New Roman" w:cs="Times New Roman"/>
        </w:rPr>
        <w:t xml:space="preserve">reach </w:t>
      </w:r>
      <w:r w:rsidR="00082FD6" w:rsidRPr="00DC23E4">
        <w:rPr>
          <w:rFonts w:ascii="Times New Roman" w:hAnsi="Times New Roman" w:cs="Times New Roman"/>
        </w:rPr>
        <w:t xml:space="preserve">SE </w:t>
      </w:r>
      <w:r w:rsidR="00BE296F" w:rsidRPr="00DC23E4">
        <w:rPr>
          <w:rFonts w:ascii="Times New Roman" w:hAnsi="Times New Roman" w:cs="Times New Roman"/>
        </w:rPr>
        <w:t>162nd</w:t>
      </w:r>
      <w:r w:rsidR="00CC4D61" w:rsidRPr="00DC23E4">
        <w:rPr>
          <w:rFonts w:ascii="Times New Roman" w:hAnsi="Times New Roman" w:cs="Times New Roman"/>
        </w:rPr>
        <w:t xml:space="preserve"> on Powell Blvd</w:t>
      </w:r>
      <w:r w:rsidR="00082FD6" w:rsidRPr="00DC23E4">
        <w:rPr>
          <w:rFonts w:ascii="Times New Roman" w:hAnsi="Times New Roman" w:cs="Times New Roman"/>
        </w:rPr>
        <w:t xml:space="preserve">; further, </w:t>
      </w:r>
      <w:r w:rsidR="00CC4D61" w:rsidRPr="00DC23E4">
        <w:rPr>
          <w:rFonts w:ascii="Times New Roman" w:hAnsi="Times New Roman" w:cs="Times New Roman"/>
        </w:rPr>
        <w:t xml:space="preserve">a constant </w:t>
      </w:r>
      <w:r w:rsidR="00546002" w:rsidRPr="00DC23E4">
        <w:rPr>
          <w:rFonts w:ascii="Times New Roman" w:hAnsi="Times New Roman" w:cs="Times New Roman"/>
        </w:rPr>
        <w:t xml:space="preserve">average speed is observed </w:t>
      </w:r>
      <w:r w:rsidR="00CC4D61" w:rsidRPr="00DC23E4">
        <w:rPr>
          <w:rFonts w:ascii="Times New Roman" w:hAnsi="Times New Roman" w:cs="Times New Roman"/>
        </w:rPr>
        <w:t>at mile 12</w:t>
      </w:r>
      <w:r w:rsidR="00546002" w:rsidRPr="00DC23E4">
        <w:rPr>
          <w:rFonts w:ascii="Times New Roman" w:hAnsi="Times New Roman" w:cs="Times New Roman"/>
        </w:rPr>
        <w:t xml:space="preserve"> when </w:t>
      </w:r>
      <w:r w:rsidR="00E0619B" w:rsidRPr="00DC23E4">
        <w:rPr>
          <w:rFonts w:ascii="Times New Roman" w:hAnsi="Times New Roman" w:cs="Times New Roman"/>
        </w:rPr>
        <w:t>buses</w:t>
      </w:r>
      <w:r w:rsidR="00546002" w:rsidRPr="00DC23E4">
        <w:rPr>
          <w:rFonts w:ascii="Times New Roman" w:hAnsi="Times New Roman" w:cs="Times New Roman"/>
        </w:rPr>
        <w:t xml:space="preserve"> begin to travel across the Ross Island Bridge. </w:t>
      </w:r>
    </w:p>
    <w:p w14:paraId="2D7334D8" w14:textId="7B3ADB78" w:rsidR="00362121" w:rsidRPr="00DC23E4" w:rsidRDefault="00303E64" w:rsidP="00A65590">
      <w:pPr>
        <w:tabs>
          <w:tab w:val="left" w:pos="360"/>
        </w:tabs>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ab/>
      </w:r>
      <w:r w:rsidR="00082FD6" w:rsidRPr="00DC23E4">
        <w:rPr>
          <w:rFonts w:ascii="Times New Roman" w:hAnsi="Times New Roman" w:cs="Times New Roman"/>
        </w:rPr>
        <w:t xml:space="preserve">Previous research has examined </w:t>
      </w:r>
      <w:r w:rsidR="00966D25" w:rsidRPr="00DC23E4">
        <w:rPr>
          <w:rFonts w:ascii="Times New Roman" w:hAnsi="Times New Roman" w:cs="Times New Roman"/>
        </w:rPr>
        <w:t>method</w:t>
      </w:r>
      <w:r w:rsidR="00082FD6" w:rsidRPr="00DC23E4">
        <w:rPr>
          <w:rFonts w:ascii="Times New Roman" w:hAnsi="Times New Roman" w:cs="Times New Roman"/>
        </w:rPr>
        <w:t>s</w:t>
      </w:r>
      <w:r w:rsidR="00966D25" w:rsidRPr="00DC23E4">
        <w:rPr>
          <w:rFonts w:ascii="Times New Roman" w:hAnsi="Times New Roman" w:cs="Times New Roman"/>
        </w:rPr>
        <w:t xml:space="preserve"> for analy</w:t>
      </w:r>
      <w:r w:rsidR="00082FD6" w:rsidRPr="00DC23E4">
        <w:rPr>
          <w:rFonts w:ascii="Times New Roman" w:hAnsi="Times New Roman" w:cs="Times New Roman"/>
        </w:rPr>
        <w:t>zing</w:t>
      </w:r>
      <w:r w:rsidR="008E470C" w:rsidRPr="00DC23E4">
        <w:rPr>
          <w:rFonts w:ascii="Times New Roman" w:hAnsi="Times New Roman" w:cs="Times New Roman"/>
        </w:rPr>
        <w:t xml:space="preserve"> bus trip time and for producing transit performance measures</w:t>
      </w:r>
      <w:r w:rsidR="00966D25" w:rsidRPr="00DC23E4">
        <w:rPr>
          <w:rFonts w:ascii="Times New Roman" w:hAnsi="Times New Roman" w:cs="Times New Roman"/>
        </w:rPr>
        <w:t xml:space="preserve"> </w:t>
      </w:r>
      <w:r w:rsidR="008E470C" w:rsidRPr="00DC23E4">
        <w:rPr>
          <w:rFonts w:ascii="Times New Roman" w:hAnsi="Times New Roman" w:cs="Times New Roman"/>
        </w:rPr>
        <w:t>using archived stop level AVL/APC data</w:t>
      </w:r>
      <w:r w:rsidR="00392FBF" w:rsidRPr="00DC23E4">
        <w:rPr>
          <w:rFonts w:ascii="Times New Roman" w:hAnsi="Times New Roman" w:cs="Times New Roman"/>
        </w:rPr>
        <w:t xml:space="preserve"> for Route 14 in Portland</w:t>
      </w:r>
      <w:r w:rsidR="00A50BB0" w:rsidRPr="00DC23E4">
        <w:rPr>
          <w:rFonts w:ascii="Times New Roman" w:hAnsi="Times New Roman" w:cs="Times New Roman"/>
        </w:rPr>
        <w:t xml:space="preserve"> (</w:t>
      </w:r>
      <w:r w:rsidR="00E14EBE" w:rsidRPr="00DC23E4">
        <w:rPr>
          <w:rFonts w:ascii="Times New Roman" w:hAnsi="Times New Roman" w:cs="Times New Roman"/>
          <w:i/>
        </w:rPr>
        <w:fldChar w:fldCharType="begin"/>
      </w:r>
      <w:r w:rsidR="00E14EBE" w:rsidRPr="00DC23E4">
        <w:rPr>
          <w:rFonts w:ascii="Times New Roman" w:hAnsi="Times New Roman" w:cs="Times New Roman"/>
          <w:i/>
        </w:rPr>
        <w:instrText xml:space="preserve"> REF _Ref394656678 \w \h  \* MERGEFORMAT </w:instrText>
      </w:r>
      <w:r w:rsidR="00E14EBE" w:rsidRPr="00DC23E4">
        <w:rPr>
          <w:rFonts w:ascii="Times New Roman" w:hAnsi="Times New Roman" w:cs="Times New Roman"/>
          <w:i/>
        </w:rPr>
      </w:r>
      <w:r w:rsidR="00E14EBE" w:rsidRPr="00DC23E4">
        <w:rPr>
          <w:rFonts w:ascii="Times New Roman" w:hAnsi="Times New Roman" w:cs="Times New Roman"/>
          <w:i/>
        </w:rPr>
        <w:fldChar w:fldCharType="separate"/>
      </w:r>
      <w:r w:rsidR="007C3BB1">
        <w:rPr>
          <w:rFonts w:ascii="Times New Roman" w:hAnsi="Times New Roman" w:cs="Times New Roman"/>
          <w:i/>
        </w:rPr>
        <w:t>12</w:t>
      </w:r>
      <w:r w:rsidR="00E14EBE" w:rsidRPr="00DC23E4">
        <w:rPr>
          <w:rFonts w:ascii="Times New Roman" w:hAnsi="Times New Roman" w:cs="Times New Roman"/>
          <w:i/>
        </w:rPr>
        <w:fldChar w:fldCharType="end"/>
      </w:r>
      <w:r w:rsidR="00A50BB0" w:rsidRPr="00DC23E4">
        <w:rPr>
          <w:rFonts w:ascii="Times New Roman" w:hAnsi="Times New Roman" w:cs="Times New Roman"/>
          <w:i/>
        </w:rPr>
        <w:t>,</w:t>
      </w:r>
      <w:r w:rsidR="00043B15" w:rsidRPr="00DC23E4">
        <w:rPr>
          <w:rFonts w:ascii="Times New Roman" w:hAnsi="Times New Roman" w:cs="Times New Roman"/>
          <w:i/>
        </w:rPr>
        <w:fldChar w:fldCharType="begin"/>
      </w:r>
      <w:r w:rsidR="00043B15" w:rsidRPr="00DC23E4">
        <w:rPr>
          <w:rFonts w:ascii="Times New Roman" w:hAnsi="Times New Roman" w:cs="Times New Roman"/>
          <w:i/>
        </w:rPr>
        <w:instrText xml:space="preserve"> REF _Ref394571625 \w \h </w:instrText>
      </w:r>
      <w:r w:rsidR="005747EC" w:rsidRPr="00DC23E4">
        <w:rPr>
          <w:rFonts w:ascii="Times New Roman" w:hAnsi="Times New Roman" w:cs="Times New Roman"/>
          <w:i/>
        </w:rPr>
        <w:instrText xml:space="preserve"> \* MERGEFORMAT </w:instrText>
      </w:r>
      <w:r w:rsidR="00043B15" w:rsidRPr="00DC23E4">
        <w:rPr>
          <w:rFonts w:ascii="Times New Roman" w:hAnsi="Times New Roman" w:cs="Times New Roman"/>
          <w:i/>
        </w:rPr>
      </w:r>
      <w:r w:rsidR="00043B15" w:rsidRPr="00DC23E4">
        <w:rPr>
          <w:rFonts w:ascii="Times New Roman" w:hAnsi="Times New Roman" w:cs="Times New Roman"/>
          <w:i/>
        </w:rPr>
        <w:fldChar w:fldCharType="separate"/>
      </w:r>
      <w:r w:rsidR="007C3BB1">
        <w:rPr>
          <w:rFonts w:ascii="Times New Roman" w:hAnsi="Times New Roman" w:cs="Times New Roman"/>
          <w:i/>
        </w:rPr>
        <w:t>13</w:t>
      </w:r>
      <w:r w:rsidR="00043B15" w:rsidRPr="00DC23E4">
        <w:rPr>
          <w:rFonts w:ascii="Times New Roman" w:hAnsi="Times New Roman" w:cs="Times New Roman"/>
          <w:i/>
        </w:rPr>
        <w:fldChar w:fldCharType="end"/>
      </w:r>
      <w:r w:rsidR="00A50BB0" w:rsidRPr="00DC23E4">
        <w:rPr>
          <w:rFonts w:ascii="Times New Roman" w:hAnsi="Times New Roman" w:cs="Times New Roman"/>
        </w:rPr>
        <w:t>)</w:t>
      </w:r>
      <w:r w:rsidR="008E470C" w:rsidRPr="00DC23E4">
        <w:rPr>
          <w:rFonts w:ascii="Times New Roman" w:hAnsi="Times New Roman" w:cs="Times New Roman"/>
        </w:rPr>
        <w:t>. Building on this and other previous research in the literature,</w:t>
      </w:r>
      <w:r w:rsidR="00392FBF" w:rsidRPr="00DC23E4">
        <w:rPr>
          <w:rFonts w:ascii="Times New Roman" w:hAnsi="Times New Roman" w:cs="Times New Roman"/>
        </w:rPr>
        <w:t xml:space="preserve"> </w:t>
      </w:r>
      <w:r w:rsidR="008E470C" w:rsidRPr="00DC23E4">
        <w:rPr>
          <w:rFonts w:ascii="Times New Roman" w:hAnsi="Times New Roman" w:cs="Times New Roman"/>
        </w:rPr>
        <w:t>th</w:t>
      </w:r>
      <w:r w:rsidR="00392FBF" w:rsidRPr="00DC23E4">
        <w:rPr>
          <w:rFonts w:ascii="Times New Roman" w:hAnsi="Times New Roman" w:cs="Times New Roman"/>
        </w:rPr>
        <w:t>is paper aim</w:t>
      </w:r>
      <w:r w:rsidR="008E470C" w:rsidRPr="00DC23E4">
        <w:rPr>
          <w:rFonts w:ascii="Times New Roman" w:hAnsi="Times New Roman" w:cs="Times New Roman"/>
        </w:rPr>
        <w:t>s</w:t>
      </w:r>
      <w:r w:rsidR="00392FBF" w:rsidRPr="00DC23E4">
        <w:rPr>
          <w:rFonts w:ascii="Times New Roman" w:hAnsi="Times New Roman" w:cs="Times New Roman"/>
        </w:rPr>
        <w:t xml:space="preserve"> to </w:t>
      </w:r>
      <w:r w:rsidR="008E470C" w:rsidRPr="00DC23E4">
        <w:rPr>
          <w:rFonts w:ascii="Times New Roman" w:hAnsi="Times New Roman" w:cs="Times New Roman"/>
        </w:rPr>
        <w:t>test and modify/improve the previous</w:t>
      </w:r>
      <w:r w:rsidR="00392FBF" w:rsidRPr="00DC23E4">
        <w:rPr>
          <w:rFonts w:ascii="Times New Roman" w:hAnsi="Times New Roman" w:cs="Times New Roman"/>
        </w:rPr>
        <w:t xml:space="preserve"> </w:t>
      </w:r>
      <w:r w:rsidR="008E470C" w:rsidRPr="00DC23E4">
        <w:rPr>
          <w:rFonts w:ascii="Times New Roman" w:hAnsi="Times New Roman" w:cs="Times New Roman"/>
        </w:rPr>
        <w:t xml:space="preserve">methods that relied on the stop level data using the </w:t>
      </w:r>
      <w:r w:rsidR="00392FBF" w:rsidRPr="00DC23E4">
        <w:rPr>
          <w:rFonts w:ascii="Times New Roman" w:hAnsi="Times New Roman" w:cs="Times New Roman"/>
        </w:rPr>
        <w:t>high</w:t>
      </w:r>
      <w:r w:rsidR="008E470C" w:rsidRPr="00DC23E4">
        <w:rPr>
          <w:rFonts w:ascii="Times New Roman" w:hAnsi="Times New Roman" w:cs="Times New Roman"/>
        </w:rPr>
        <w:t>er</w:t>
      </w:r>
      <w:r w:rsidR="00392FBF" w:rsidRPr="00DC23E4">
        <w:rPr>
          <w:rFonts w:ascii="Times New Roman" w:hAnsi="Times New Roman" w:cs="Times New Roman"/>
        </w:rPr>
        <w:t xml:space="preserve"> resolution</w:t>
      </w:r>
      <w:r w:rsidR="008E470C" w:rsidRPr="00DC23E4">
        <w:rPr>
          <w:rFonts w:ascii="Times New Roman" w:hAnsi="Times New Roman" w:cs="Times New Roman"/>
        </w:rPr>
        <w:t xml:space="preserve"> bus AVL</w:t>
      </w:r>
      <w:r w:rsidR="00392FBF" w:rsidRPr="00DC23E4">
        <w:rPr>
          <w:rFonts w:ascii="Times New Roman" w:hAnsi="Times New Roman" w:cs="Times New Roman"/>
        </w:rPr>
        <w:t xml:space="preserve"> data</w:t>
      </w:r>
      <w:r w:rsidR="008E470C" w:rsidRPr="00DC23E4">
        <w:rPr>
          <w:rFonts w:ascii="Times New Roman" w:hAnsi="Times New Roman" w:cs="Times New Roman"/>
        </w:rPr>
        <w:t xml:space="preserve"> now available</w:t>
      </w:r>
      <w:r w:rsidR="00392FBF" w:rsidRPr="00DC23E4">
        <w:rPr>
          <w:rFonts w:ascii="Times New Roman" w:hAnsi="Times New Roman" w:cs="Times New Roman"/>
        </w:rPr>
        <w:t xml:space="preserve">. To </w:t>
      </w:r>
      <w:r w:rsidR="00CC4D61" w:rsidRPr="00DC23E4">
        <w:rPr>
          <w:rFonts w:ascii="Times New Roman" w:hAnsi="Times New Roman" w:cs="Times New Roman"/>
        </w:rPr>
        <w:t>ensure this comparison is justified,</w:t>
      </w:r>
      <w:r w:rsidR="00392FBF" w:rsidRPr="00DC23E4">
        <w:rPr>
          <w:rFonts w:ascii="Times New Roman" w:hAnsi="Times New Roman" w:cs="Times New Roman"/>
        </w:rPr>
        <w:t xml:space="preserve"> </w:t>
      </w:r>
      <w:r w:rsidR="00CC4D61" w:rsidRPr="00DC23E4">
        <w:rPr>
          <w:rFonts w:ascii="Times New Roman" w:hAnsi="Times New Roman" w:cs="Times New Roman"/>
        </w:rPr>
        <w:t>b</w:t>
      </w:r>
      <w:r w:rsidR="000178CE" w:rsidRPr="00DC23E4">
        <w:rPr>
          <w:rFonts w:ascii="Times New Roman" w:hAnsi="Times New Roman" w:cs="Times New Roman"/>
        </w:rPr>
        <w:t xml:space="preserve">us </w:t>
      </w:r>
      <w:r w:rsidR="008723AA" w:rsidRPr="00DC23E4">
        <w:rPr>
          <w:rFonts w:ascii="Times New Roman" w:hAnsi="Times New Roman" w:cs="Times New Roman"/>
        </w:rPr>
        <w:t>2231</w:t>
      </w:r>
      <w:r w:rsidR="008E470C" w:rsidRPr="00DC23E4">
        <w:rPr>
          <w:rFonts w:ascii="Times New Roman" w:hAnsi="Times New Roman" w:cs="Times New Roman"/>
        </w:rPr>
        <w:t>/</w:t>
      </w:r>
      <w:r w:rsidR="008723AA" w:rsidRPr="00DC23E4">
        <w:rPr>
          <w:rFonts w:ascii="Times New Roman" w:hAnsi="Times New Roman" w:cs="Times New Roman"/>
        </w:rPr>
        <w:t xml:space="preserve">trip 1170 </w:t>
      </w:r>
      <w:r w:rsidR="00392FBF" w:rsidRPr="00DC23E4">
        <w:rPr>
          <w:rFonts w:ascii="Times New Roman" w:hAnsi="Times New Roman" w:cs="Times New Roman"/>
        </w:rPr>
        <w:t>w</w:t>
      </w:r>
      <w:r w:rsidR="000178CE" w:rsidRPr="00DC23E4">
        <w:rPr>
          <w:rFonts w:ascii="Times New Roman" w:hAnsi="Times New Roman" w:cs="Times New Roman"/>
        </w:rPr>
        <w:t xml:space="preserve">as </w:t>
      </w:r>
      <w:r w:rsidR="00392FBF" w:rsidRPr="00DC23E4">
        <w:rPr>
          <w:rFonts w:ascii="Times New Roman" w:hAnsi="Times New Roman" w:cs="Times New Roman"/>
        </w:rPr>
        <w:t xml:space="preserve">analyzed in depth </w:t>
      </w:r>
      <w:r w:rsidR="00E25C70" w:rsidRPr="00DC23E4">
        <w:rPr>
          <w:rFonts w:ascii="Times New Roman" w:hAnsi="Times New Roman" w:cs="Times New Roman"/>
        </w:rPr>
        <w:t>using</w:t>
      </w:r>
      <w:r w:rsidR="008E470C" w:rsidRPr="00DC23E4">
        <w:rPr>
          <w:rFonts w:ascii="Times New Roman" w:hAnsi="Times New Roman" w:cs="Times New Roman"/>
        </w:rPr>
        <w:t xml:space="preserve"> </w:t>
      </w:r>
      <w:r w:rsidR="00392FBF" w:rsidRPr="00DC23E4">
        <w:rPr>
          <w:rFonts w:ascii="Times New Roman" w:hAnsi="Times New Roman" w:cs="Times New Roman"/>
        </w:rPr>
        <w:t>both data sets</w:t>
      </w:r>
      <w:r w:rsidR="00CC4D61" w:rsidRPr="00DC23E4">
        <w:rPr>
          <w:rFonts w:ascii="Times New Roman" w:hAnsi="Times New Roman" w:cs="Times New Roman"/>
        </w:rPr>
        <w:t>.</w:t>
      </w:r>
      <w:r w:rsidR="00724806" w:rsidRPr="00DC23E4">
        <w:rPr>
          <w:rFonts w:ascii="Times New Roman" w:hAnsi="Times New Roman" w:cs="Times New Roman"/>
        </w:rPr>
        <w:t xml:space="preserve"> </w:t>
      </w:r>
      <w:r w:rsidR="000178CE" w:rsidRPr="00DC23E4">
        <w:rPr>
          <w:rFonts w:ascii="Times New Roman" w:hAnsi="Times New Roman" w:cs="Times New Roman"/>
        </w:rPr>
        <w:t>A</w:t>
      </w:r>
      <w:r w:rsidR="00B0420F" w:rsidRPr="00DC23E4">
        <w:rPr>
          <w:rFonts w:ascii="Times New Roman" w:hAnsi="Times New Roman" w:cs="Times New Roman"/>
        </w:rPr>
        <w:t xml:space="preserve"> time-space diagram</w:t>
      </w:r>
      <w:r w:rsidR="00CC4D61" w:rsidRPr="00DC23E4">
        <w:rPr>
          <w:rFonts w:ascii="Times New Roman" w:hAnsi="Times New Roman" w:cs="Times New Roman"/>
        </w:rPr>
        <w:t xml:space="preserve"> </w:t>
      </w:r>
      <w:r w:rsidR="00B0420F" w:rsidRPr="00DC23E4">
        <w:rPr>
          <w:rFonts w:ascii="Times New Roman" w:hAnsi="Times New Roman" w:cs="Times New Roman"/>
        </w:rPr>
        <w:t>(</w:t>
      </w:r>
      <w:r w:rsidR="00ED0CBB" w:rsidRPr="00DC23E4">
        <w:rPr>
          <w:rFonts w:ascii="Times New Roman" w:hAnsi="Times New Roman" w:cs="Times New Roman"/>
        </w:rPr>
        <w:t>Figure 4A</w:t>
      </w:r>
      <w:r w:rsidR="00B0420F" w:rsidRPr="00DC23E4">
        <w:rPr>
          <w:rFonts w:ascii="Times New Roman" w:hAnsi="Times New Roman" w:cs="Times New Roman"/>
        </w:rPr>
        <w:t xml:space="preserve">) and </w:t>
      </w:r>
      <w:r w:rsidR="00094E20" w:rsidRPr="00DC23E4">
        <w:rPr>
          <w:rFonts w:ascii="Times New Roman" w:hAnsi="Times New Roman" w:cs="Times New Roman"/>
        </w:rPr>
        <w:t>an oblique curve</w:t>
      </w:r>
      <w:r w:rsidR="000178CE" w:rsidRPr="00DC23E4">
        <w:rPr>
          <w:rFonts w:ascii="Times New Roman" w:hAnsi="Times New Roman" w:cs="Times New Roman"/>
        </w:rPr>
        <w:t xml:space="preserve"> </w:t>
      </w:r>
      <w:r w:rsidR="00ED0CBB" w:rsidRPr="00DC23E4">
        <w:rPr>
          <w:rFonts w:ascii="Times New Roman" w:hAnsi="Times New Roman" w:cs="Times New Roman"/>
        </w:rPr>
        <w:t>(Figure 4B)</w:t>
      </w:r>
      <w:r w:rsidR="0086358E" w:rsidRPr="00DC23E4">
        <w:rPr>
          <w:rFonts w:ascii="Times New Roman" w:hAnsi="Times New Roman" w:cs="Times New Roman"/>
        </w:rPr>
        <w:t xml:space="preserve"> w</w:t>
      </w:r>
      <w:r w:rsidR="00CC4D61" w:rsidRPr="00DC23E4">
        <w:rPr>
          <w:rFonts w:ascii="Times New Roman" w:hAnsi="Times New Roman" w:cs="Times New Roman"/>
        </w:rPr>
        <w:t>ere created</w:t>
      </w:r>
      <w:r w:rsidR="008E470C" w:rsidRPr="00DC23E4">
        <w:rPr>
          <w:rFonts w:ascii="Times New Roman" w:hAnsi="Times New Roman" w:cs="Times New Roman"/>
        </w:rPr>
        <w:t>. This comparison</w:t>
      </w:r>
      <w:r w:rsidR="00B0420F" w:rsidRPr="00DC23E4">
        <w:rPr>
          <w:rFonts w:ascii="Times New Roman" w:hAnsi="Times New Roman" w:cs="Times New Roman"/>
        </w:rPr>
        <w:t xml:space="preserve"> </w:t>
      </w:r>
      <w:r w:rsidR="0086358E" w:rsidRPr="00DC23E4">
        <w:rPr>
          <w:rFonts w:ascii="Times New Roman" w:hAnsi="Times New Roman" w:cs="Times New Roman"/>
        </w:rPr>
        <w:t>highlights the small amount of deviation between the two data sets</w:t>
      </w:r>
      <w:r w:rsidR="00EE6CBB" w:rsidRPr="00DC23E4">
        <w:rPr>
          <w:rFonts w:ascii="Times New Roman" w:hAnsi="Times New Roman" w:cs="Times New Roman"/>
        </w:rPr>
        <w:t xml:space="preserve"> </w:t>
      </w:r>
      <w:r w:rsidR="00A50BB0" w:rsidRPr="00DC23E4">
        <w:rPr>
          <w:rFonts w:ascii="Times New Roman" w:hAnsi="Times New Roman" w:cs="Times New Roman"/>
        </w:rPr>
        <w:t>(</w:t>
      </w:r>
      <w:r w:rsidR="00043B15" w:rsidRPr="00DC23E4">
        <w:rPr>
          <w:rFonts w:ascii="Times New Roman" w:hAnsi="Times New Roman" w:cs="Times New Roman"/>
          <w:i/>
        </w:rPr>
        <w:fldChar w:fldCharType="begin"/>
      </w:r>
      <w:r w:rsidR="00043B15" w:rsidRPr="00DC23E4">
        <w:rPr>
          <w:rFonts w:ascii="Times New Roman" w:hAnsi="Times New Roman" w:cs="Times New Roman"/>
          <w:i/>
        </w:rPr>
        <w:instrText xml:space="preserve"> REF _Ref394571636 \w \h  \* MERGEFORMAT </w:instrText>
      </w:r>
      <w:r w:rsidR="00043B15" w:rsidRPr="00DC23E4">
        <w:rPr>
          <w:rFonts w:ascii="Times New Roman" w:hAnsi="Times New Roman" w:cs="Times New Roman"/>
          <w:i/>
        </w:rPr>
      </w:r>
      <w:r w:rsidR="00043B15" w:rsidRPr="00DC23E4">
        <w:rPr>
          <w:rFonts w:ascii="Times New Roman" w:hAnsi="Times New Roman" w:cs="Times New Roman"/>
          <w:i/>
        </w:rPr>
        <w:fldChar w:fldCharType="separate"/>
      </w:r>
      <w:r w:rsidR="007C3BB1">
        <w:rPr>
          <w:rFonts w:ascii="Times New Roman" w:hAnsi="Times New Roman" w:cs="Times New Roman"/>
          <w:i/>
        </w:rPr>
        <w:t>14</w:t>
      </w:r>
      <w:r w:rsidR="00043B15" w:rsidRPr="00DC23E4">
        <w:rPr>
          <w:rFonts w:ascii="Times New Roman" w:hAnsi="Times New Roman" w:cs="Times New Roman"/>
          <w:i/>
        </w:rPr>
        <w:fldChar w:fldCharType="end"/>
      </w:r>
      <w:r w:rsidR="00A50BB0" w:rsidRPr="00DC23E4">
        <w:rPr>
          <w:rFonts w:ascii="Times New Roman" w:hAnsi="Times New Roman" w:cs="Times New Roman"/>
        </w:rPr>
        <w:t>).</w:t>
      </w:r>
      <w:r w:rsidR="0086358E" w:rsidRPr="00DC23E4">
        <w:rPr>
          <w:rFonts w:ascii="Times New Roman" w:hAnsi="Times New Roman" w:cs="Times New Roman"/>
        </w:rPr>
        <w:t xml:space="preserve"> This result was constant across different buses and trips. Moving forward it can be assumed that the two data sets are close enough to compare directly.</w:t>
      </w:r>
      <w:r w:rsidR="005C00E7">
        <w:rPr>
          <w:rFonts w:ascii="Times New Roman" w:hAnsi="Times New Roman" w:cs="Times New Roman"/>
        </w:rPr>
        <w:t xml:space="preserve"> Additionally, the similarities between the trajectory analyses implies little benefit to using 5-SR data over stop level data when conducting a trajectory analysis. The previous body of research </w:t>
      </w:r>
      <w:r w:rsidR="005C00E7" w:rsidRPr="00DC23E4">
        <w:rPr>
          <w:rFonts w:ascii="Times New Roman" w:hAnsi="Times New Roman" w:cs="Times New Roman"/>
        </w:rPr>
        <w:t>(</w:t>
      </w:r>
      <w:r w:rsidR="005C00E7" w:rsidRPr="00DC23E4">
        <w:rPr>
          <w:rFonts w:ascii="Times New Roman" w:hAnsi="Times New Roman" w:cs="Times New Roman"/>
          <w:i/>
        </w:rPr>
        <w:fldChar w:fldCharType="begin"/>
      </w:r>
      <w:r w:rsidR="005C00E7" w:rsidRPr="00DC23E4">
        <w:rPr>
          <w:rFonts w:ascii="Times New Roman" w:hAnsi="Times New Roman" w:cs="Times New Roman"/>
          <w:i/>
        </w:rPr>
        <w:instrText xml:space="preserve"> REF _Ref394656678 \w \h  \* MERGEFORMAT </w:instrText>
      </w:r>
      <w:r w:rsidR="005C00E7" w:rsidRPr="00DC23E4">
        <w:rPr>
          <w:rFonts w:ascii="Times New Roman" w:hAnsi="Times New Roman" w:cs="Times New Roman"/>
          <w:i/>
        </w:rPr>
      </w:r>
      <w:r w:rsidR="005C00E7" w:rsidRPr="00DC23E4">
        <w:rPr>
          <w:rFonts w:ascii="Times New Roman" w:hAnsi="Times New Roman" w:cs="Times New Roman"/>
          <w:i/>
        </w:rPr>
        <w:fldChar w:fldCharType="separate"/>
      </w:r>
      <w:r w:rsidR="007C3BB1">
        <w:rPr>
          <w:rFonts w:ascii="Times New Roman" w:hAnsi="Times New Roman" w:cs="Times New Roman"/>
          <w:i/>
        </w:rPr>
        <w:t>12</w:t>
      </w:r>
      <w:r w:rsidR="005C00E7" w:rsidRPr="00DC23E4">
        <w:rPr>
          <w:rFonts w:ascii="Times New Roman" w:hAnsi="Times New Roman" w:cs="Times New Roman"/>
          <w:i/>
        </w:rPr>
        <w:fldChar w:fldCharType="end"/>
      </w:r>
      <w:r w:rsidR="005C00E7" w:rsidRPr="00DC23E4">
        <w:rPr>
          <w:rFonts w:ascii="Times New Roman" w:hAnsi="Times New Roman" w:cs="Times New Roman"/>
          <w:i/>
        </w:rPr>
        <w:t>,</w:t>
      </w:r>
      <w:r w:rsidR="005C00E7" w:rsidRPr="00DC23E4">
        <w:rPr>
          <w:rFonts w:ascii="Times New Roman" w:hAnsi="Times New Roman" w:cs="Times New Roman"/>
          <w:i/>
        </w:rPr>
        <w:fldChar w:fldCharType="begin"/>
      </w:r>
      <w:r w:rsidR="005C00E7" w:rsidRPr="00DC23E4">
        <w:rPr>
          <w:rFonts w:ascii="Times New Roman" w:hAnsi="Times New Roman" w:cs="Times New Roman"/>
          <w:i/>
        </w:rPr>
        <w:instrText xml:space="preserve"> REF _Ref394571625 \w \h  \* MERGEFORMAT </w:instrText>
      </w:r>
      <w:r w:rsidR="005C00E7" w:rsidRPr="00DC23E4">
        <w:rPr>
          <w:rFonts w:ascii="Times New Roman" w:hAnsi="Times New Roman" w:cs="Times New Roman"/>
          <w:i/>
        </w:rPr>
      </w:r>
      <w:r w:rsidR="005C00E7" w:rsidRPr="00DC23E4">
        <w:rPr>
          <w:rFonts w:ascii="Times New Roman" w:hAnsi="Times New Roman" w:cs="Times New Roman"/>
          <w:i/>
        </w:rPr>
        <w:fldChar w:fldCharType="separate"/>
      </w:r>
      <w:r w:rsidR="007C3BB1">
        <w:rPr>
          <w:rFonts w:ascii="Times New Roman" w:hAnsi="Times New Roman" w:cs="Times New Roman"/>
          <w:i/>
        </w:rPr>
        <w:t>13</w:t>
      </w:r>
      <w:r w:rsidR="005C00E7" w:rsidRPr="00DC23E4">
        <w:rPr>
          <w:rFonts w:ascii="Times New Roman" w:hAnsi="Times New Roman" w:cs="Times New Roman"/>
          <w:i/>
        </w:rPr>
        <w:fldChar w:fldCharType="end"/>
      </w:r>
      <w:r w:rsidR="005C00E7" w:rsidRPr="00DC23E4">
        <w:rPr>
          <w:rFonts w:ascii="Times New Roman" w:hAnsi="Times New Roman" w:cs="Times New Roman"/>
        </w:rPr>
        <w:t>)</w:t>
      </w:r>
      <w:r w:rsidR="005C00E7">
        <w:rPr>
          <w:rFonts w:ascii="Times New Roman" w:hAnsi="Times New Roman" w:cs="Times New Roman"/>
        </w:rPr>
        <w:t xml:space="preserve"> are sufficient to compare differences between scheduled and actual arrive times at stop locations</w:t>
      </w:r>
      <w:r w:rsidR="00306E2B">
        <w:rPr>
          <w:rFonts w:ascii="Times New Roman" w:hAnsi="Times New Roman" w:cs="Times New Roman"/>
        </w:rPr>
        <w:t>, which are the only locations where scheduled times are available</w:t>
      </w:r>
      <w:r w:rsidR="005C00E7">
        <w:rPr>
          <w:rFonts w:ascii="Times New Roman" w:hAnsi="Times New Roman" w:cs="Times New Roman"/>
        </w:rPr>
        <w:t>.</w:t>
      </w:r>
    </w:p>
    <w:p w14:paraId="36FD67B8" w14:textId="77777777" w:rsidR="00705546" w:rsidRPr="00DC23E4" w:rsidRDefault="00705546" w:rsidP="00A65590">
      <w:pPr>
        <w:tabs>
          <w:tab w:val="left" w:pos="360"/>
        </w:tabs>
        <w:autoSpaceDE w:val="0"/>
        <w:autoSpaceDN w:val="0"/>
        <w:adjustRightInd w:val="0"/>
        <w:spacing w:after="0" w:line="240" w:lineRule="auto"/>
        <w:rPr>
          <w:rFonts w:ascii="Times New Roman" w:hAnsi="Times New Roman" w:cs="Times New Roman"/>
        </w:rPr>
      </w:pPr>
    </w:p>
    <w:p w14:paraId="45BB1AF0" w14:textId="77777777" w:rsidR="00DD4736" w:rsidRPr="00DC23E4" w:rsidRDefault="00DD4736" w:rsidP="00DD4736">
      <w:pPr>
        <w:keepNext/>
        <w:tabs>
          <w:tab w:val="left" w:pos="360"/>
        </w:tabs>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noProof/>
        </w:rPr>
        <w:drawing>
          <wp:inline distT="0" distB="0" distL="0" distR="0" wp14:anchorId="52D87FFD" wp14:editId="56B2DFEE">
            <wp:extent cx="5943600" cy="2066925"/>
            <wp:effectExtent l="0" t="0" r="0" b="0"/>
            <wp:docPr id="114" name="Chart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6055430" w14:textId="77777777" w:rsidR="00DD4736" w:rsidRPr="00DC23E4" w:rsidRDefault="00DD4736" w:rsidP="00DD4736">
      <w:pPr>
        <w:pStyle w:val="Caption"/>
        <w:spacing w:after="0"/>
        <w:ind w:left="360"/>
        <w:jc w:val="center"/>
        <w:rPr>
          <w:rFonts w:ascii="Times New Roman" w:hAnsi="Times New Roman" w:cs="Times New Roman"/>
          <w:sz w:val="22"/>
          <w:szCs w:val="22"/>
        </w:rPr>
      </w:pPr>
      <w:r w:rsidRPr="00DC23E4">
        <w:rPr>
          <w:rFonts w:ascii="Times New Roman" w:hAnsi="Times New Roman" w:cs="Times New Roman"/>
          <w:color w:val="auto"/>
          <w:sz w:val="22"/>
          <w:szCs w:val="22"/>
        </w:rPr>
        <w:t>a) Time-space diagram created using BDS and 5-SR data</w:t>
      </w:r>
    </w:p>
    <w:p w14:paraId="057B779A" w14:textId="77777777" w:rsidR="00DD4736" w:rsidRPr="00DC23E4" w:rsidRDefault="00DD4736" w:rsidP="00DD4736">
      <w:pPr>
        <w:keepNext/>
        <w:tabs>
          <w:tab w:val="left" w:pos="360"/>
        </w:tabs>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noProof/>
        </w:rPr>
        <w:lastRenderedPageBreak/>
        <w:drawing>
          <wp:inline distT="0" distB="0" distL="0" distR="0" wp14:anchorId="27459131" wp14:editId="32DFD593">
            <wp:extent cx="5947719" cy="1845275"/>
            <wp:effectExtent l="0" t="0" r="0" b="3175"/>
            <wp:docPr id="115" name="Chart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CA81154" w14:textId="77777777" w:rsidR="00DD4736" w:rsidRPr="00DC23E4" w:rsidRDefault="00DD4736" w:rsidP="00DD4736">
      <w:pPr>
        <w:autoSpaceDE w:val="0"/>
        <w:autoSpaceDN w:val="0"/>
        <w:adjustRightInd w:val="0"/>
        <w:spacing w:after="0" w:line="240" w:lineRule="auto"/>
        <w:ind w:left="360"/>
        <w:jc w:val="center"/>
        <w:rPr>
          <w:rFonts w:ascii="Times New Roman" w:hAnsi="Times New Roman" w:cs="Times New Roman"/>
          <w:b/>
        </w:rPr>
      </w:pPr>
      <w:r w:rsidRPr="00DC23E4">
        <w:rPr>
          <w:rFonts w:ascii="Times New Roman" w:hAnsi="Times New Roman" w:cs="Times New Roman"/>
          <w:b/>
        </w:rPr>
        <w:t>b) Oblique Curve</w:t>
      </w:r>
    </w:p>
    <w:p w14:paraId="06ADC12D" w14:textId="77777777" w:rsidR="00DD4736" w:rsidRPr="00DC23E4" w:rsidRDefault="00DD4736" w:rsidP="00DD4736">
      <w:pPr>
        <w:pStyle w:val="Caption"/>
        <w:spacing w:after="0"/>
        <w:rPr>
          <w:rFonts w:ascii="Times New Roman" w:hAnsi="Times New Roman" w:cs="Times New Roman"/>
          <w:color w:val="auto"/>
          <w:sz w:val="22"/>
          <w:szCs w:val="22"/>
        </w:rPr>
      </w:pPr>
      <w:r w:rsidRPr="00DC23E4">
        <w:rPr>
          <w:rFonts w:ascii="Times New Roman" w:hAnsi="Times New Roman" w:cs="Times New Roman"/>
          <w:color w:val="auto"/>
          <w:sz w:val="22"/>
          <w:szCs w:val="22"/>
        </w:rPr>
        <w:t xml:space="preserve">FIGURE 4 Bus 2231 Trip 1170 </w:t>
      </w:r>
    </w:p>
    <w:p w14:paraId="3E813C96" w14:textId="77777777" w:rsidR="004B5B76" w:rsidRPr="00DC23E4" w:rsidRDefault="004B5B76" w:rsidP="00E25C70">
      <w:pPr>
        <w:tabs>
          <w:tab w:val="left" w:pos="360"/>
        </w:tabs>
        <w:autoSpaceDE w:val="0"/>
        <w:autoSpaceDN w:val="0"/>
        <w:adjustRightInd w:val="0"/>
        <w:spacing w:after="0" w:line="240" w:lineRule="auto"/>
        <w:rPr>
          <w:rFonts w:ascii="Times New Roman" w:hAnsi="Times New Roman" w:cs="Times New Roman"/>
        </w:rPr>
      </w:pPr>
    </w:p>
    <w:p w14:paraId="7EFE123E" w14:textId="4A5AB28A" w:rsidR="00F531AA" w:rsidRPr="00DC23E4" w:rsidRDefault="00033D50" w:rsidP="00E25C70">
      <w:pPr>
        <w:autoSpaceDE w:val="0"/>
        <w:autoSpaceDN w:val="0"/>
        <w:adjustRightInd w:val="0"/>
        <w:spacing w:after="0" w:line="240" w:lineRule="auto"/>
        <w:outlineLvl w:val="0"/>
        <w:rPr>
          <w:rFonts w:ascii="Times New Roman" w:hAnsi="Times New Roman" w:cs="Times New Roman"/>
          <w:b/>
          <w:bCs/>
        </w:rPr>
      </w:pPr>
      <w:r w:rsidRPr="00DC23E4">
        <w:rPr>
          <w:rFonts w:ascii="Times New Roman" w:hAnsi="Times New Roman" w:cs="Times New Roman"/>
          <w:b/>
          <w:bCs/>
        </w:rPr>
        <w:t>CUMULATIVE ANALYSIS</w:t>
      </w:r>
    </w:p>
    <w:p w14:paraId="740EC6DC" w14:textId="029ADD9B" w:rsidR="00F531AA" w:rsidRPr="00DC23E4" w:rsidRDefault="008E470C" w:rsidP="00E25C70">
      <w:pPr>
        <w:tabs>
          <w:tab w:val="left" w:pos="360"/>
        </w:tabs>
        <w:autoSpaceDE w:val="0"/>
        <w:autoSpaceDN w:val="0"/>
        <w:adjustRightInd w:val="0"/>
        <w:spacing w:after="0" w:line="240" w:lineRule="auto"/>
        <w:rPr>
          <w:rFonts w:ascii="Times New Roman" w:eastAsiaTheme="minorEastAsia" w:hAnsi="Times New Roman" w:cs="Times New Roman"/>
        </w:rPr>
      </w:pPr>
      <w:r w:rsidRPr="00DC23E4">
        <w:rPr>
          <w:rFonts w:ascii="Times New Roman" w:hAnsi="Times New Roman" w:cs="Times New Roman"/>
        </w:rPr>
        <w:t>Global Positioning System (</w:t>
      </w:r>
      <w:r w:rsidR="00F531AA" w:rsidRPr="00DC23E4">
        <w:rPr>
          <w:rFonts w:ascii="Times New Roman" w:hAnsi="Times New Roman" w:cs="Times New Roman"/>
        </w:rPr>
        <w:t>GPS</w:t>
      </w:r>
      <w:r w:rsidRPr="00DC23E4">
        <w:rPr>
          <w:rFonts w:ascii="Times New Roman" w:hAnsi="Times New Roman" w:cs="Times New Roman"/>
        </w:rPr>
        <w:t>)</w:t>
      </w:r>
      <w:r w:rsidR="00F531AA" w:rsidRPr="00DC23E4">
        <w:rPr>
          <w:rFonts w:ascii="Times New Roman" w:hAnsi="Times New Roman" w:cs="Times New Roman"/>
        </w:rPr>
        <w:t xml:space="preserve"> coordinates can be used to calculate distances between two points. Since GPS coordinates were recorded where </w:t>
      </w:r>
      <m:oMath>
        <m:r>
          <w:rPr>
            <w:rFonts w:ascii="Cambria Math" w:hAnsi="Cambria Math" w:cs="Times New Roman"/>
          </w:rPr>
          <m:t>-180°&lt;longitude&lt;180°</m:t>
        </m:r>
      </m:oMath>
      <w:r w:rsidR="00F531AA" w:rsidRPr="00DC23E4">
        <w:rPr>
          <w:rFonts w:ascii="Times New Roman" w:eastAsiaTheme="minorEastAsia" w:hAnsi="Times New Roman" w:cs="Times New Roman"/>
        </w:rPr>
        <w:t xml:space="preserve"> </w:t>
      </w:r>
      <w:r w:rsidR="00D21E06" w:rsidRPr="00DC23E4">
        <w:rPr>
          <w:rFonts w:ascii="Times New Roman" w:eastAsiaTheme="minorEastAsia" w:hAnsi="Times New Roman" w:cs="Times New Roman"/>
        </w:rPr>
        <w:t xml:space="preserve">and </w:t>
      </w:r>
      <m:oMath>
        <m:r>
          <w:rPr>
            <w:rFonts w:ascii="Cambria Math" w:eastAsiaTheme="minorEastAsia" w:hAnsi="Cambria Math" w:cs="Times New Roman"/>
          </w:rPr>
          <m:t>-90°&lt;latitude&lt;90°</m:t>
        </m:r>
      </m:oMath>
      <w:r w:rsidR="00F531AA" w:rsidRPr="00DC23E4">
        <w:rPr>
          <w:rFonts w:ascii="Times New Roman" w:eastAsiaTheme="minorEastAsia" w:hAnsi="Times New Roman" w:cs="Times New Roman"/>
        </w:rPr>
        <w:t xml:space="preserve">, was used to calculate distances between two points. These differences were then added together for a </w:t>
      </w:r>
      <w:r w:rsidR="00503744" w:rsidRPr="00DC23E4">
        <w:rPr>
          <w:rFonts w:ascii="Times New Roman" w:eastAsiaTheme="minorEastAsia" w:hAnsi="Times New Roman" w:cs="Times New Roman"/>
        </w:rPr>
        <w:t xml:space="preserve">cumulative distance value. 3959 miles was used as it is the average radius of </w:t>
      </w:r>
      <w:r w:rsidR="00F531AA" w:rsidRPr="00DC23E4">
        <w:rPr>
          <w:rFonts w:ascii="Times New Roman" w:eastAsiaTheme="minorEastAsia" w:hAnsi="Times New Roman" w:cs="Times New Roman"/>
        </w:rPr>
        <w:t>the Earth.</w:t>
      </w:r>
    </w:p>
    <w:p w14:paraId="75EFED50" w14:textId="77777777" w:rsidR="00F531AA" w:rsidRPr="00DC23E4" w:rsidRDefault="00F531AA" w:rsidP="00E25C70">
      <w:pPr>
        <w:tabs>
          <w:tab w:val="left" w:pos="360"/>
        </w:tabs>
        <w:autoSpaceDE w:val="0"/>
        <w:autoSpaceDN w:val="0"/>
        <w:adjustRightInd w:val="0"/>
        <w:spacing w:after="0" w:line="240" w:lineRule="auto"/>
        <w:rPr>
          <w:rFonts w:ascii="Times New Roman" w:eastAsiaTheme="minorEastAsia" w:hAnsi="Times New Roman" w:cs="Times New Roman"/>
        </w:rPr>
      </w:pPr>
    </w:p>
    <w:p w14:paraId="66ED1773" w14:textId="1F31BE98" w:rsidR="00B81DBA" w:rsidRPr="00DC23E4" w:rsidRDefault="007C3BB1" w:rsidP="00E25C70">
      <w:pPr>
        <w:tabs>
          <w:tab w:val="left" w:pos="360"/>
        </w:tabs>
        <w:autoSpaceDE w:val="0"/>
        <w:autoSpaceDN w:val="0"/>
        <w:adjustRightInd w:val="0"/>
        <w:spacing w:after="0" w:line="240" w:lineRule="auto"/>
        <w:rPr>
          <w:rFonts w:ascii="Times New Roman" w:eastAsiaTheme="minorEastAsia" w:hAnsi="Times New Roman" w:cs="Times New Roman"/>
        </w:rPr>
      </w:pPr>
      <m:oMath>
        <m:func>
          <m:funcPr>
            <m:ctrlPr>
              <w:rPr>
                <w:rFonts w:ascii="Cambria Math" w:hAnsi="Cambria Math" w:cs="Times New Roman"/>
                <w:i/>
                <w:sz w:val="20"/>
                <w:szCs w:val="20"/>
              </w:rPr>
            </m:ctrlPr>
          </m:funcPr>
          <m:fName>
            <m:sSup>
              <m:sSupPr>
                <m:ctrlPr>
                  <w:rPr>
                    <w:rFonts w:ascii="Cambria Math" w:hAnsi="Cambria Math" w:cs="Times New Roman"/>
                    <w:i/>
                    <w:sz w:val="20"/>
                    <w:szCs w:val="20"/>
                  </w:rPr>
                </m:ctrlPr>
              </m:sSupPr>
              <m:e>
                <m:r>
                  <m:rPr>
                    <m:sty m:val="p"/>
                  </m:rPr>
                  <w:rPr>
                    <w:rFonts w:ascii="Cambria Math" w:hAnsi="Cambria Math" w:cs="Times New Roman"/>
                    <w:sz w:val="20"/>
                    <w:szCs w:val="20"/>
                  </w:rPr>
                  <m:t>cos</m:t>
                </m:r>
              </m:e>
              <m:sup>
                <m:r>
                  <w:rPr>
                    <w:rFonts w:ascii="Cambria Math" w:hAnsi="Cambria Math" w:cs="Times New Roman"/>
                    <w:sz w:val="20"/>
                    <w:szCs w:val="20"/>
                  </w:rPr>
                  <m:t>-1</m:t>
                </m:r>
              </m:sup>
            </m:sSup>
          </m:fName>
          <m:e>
            <m:d>
              <m:dPr>
                <m:ctrlPr>
                  <w:rPr>
                    <w:rFonts w:ascii="Cambria Math" w:hAnsi="Cambria Math" w:cs="Times New Roman"/>
                    <w:i/>
                    <w:sz w:val="20"/>
                    <w:szCs w:val="20"/>
                  </w:rPr>
                </m:ctrlPr>
              </m:dPr>
              <m:e>
                <m:func>
                  <m:funcPr>
                    <m:ctrlPr>
                      <w:rPr>
                        <w:rFonts w:ascii="Cambria Math" w:hAnsi="Cambria Math" w:cs="Times New Roman"/>
                        <w:i/>
                        <w:sz w:val="20"/>
                        <w:szCs w:val="20"/>
                      </w:rPr>
                    </m:ctrlPr>
                  </m:funcPr>
                  <m:fName>
                    <m:r>
                      <m:rPr>
                        <m:sty m:val="p"/>
                      </m:rPr>
                      <w:rPr>
                        <w:rFonts w:ascii="Cambria Math" w:hAnsi="Cambria Math" w:cs="Times New Roman"/>
                        <w:sz w:val="20"/>
                        <w:szCs w:val="20"/>
                      </w:rPr>
                      <m:t>sin</m:t>
                    </m:r>
                  </m:fName>
                  <m:e>
                    <m:d>
                      <m:dPr>
                        <m:ctrlPr>
                          <w:rPr>
                            <w:rFonts w:ascii="Cambria Math" w:hAnsi="Cambria Math" w:cs="Times New Roman"/>
                            <w:i/>
                            <w:sz w:val="20"/>
                            <w:szCs w:val="20"/>
                          </w:rPr>
                        </m:ctrlPr>
                      </m:dPr>
                      <m:e>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lat</m:t>
                                </m:r>
                              </m:e>
                              <m:sub>
                                <m:r>
                                  <w:rPr>
                                    <w:rFonts w:ascii="Cambria Math" w:hAnsi="Cambria Math" w:cs="Times New Roman"/>
                                    <w:sz w:val="20"/>
                                    <w:szCs w:val="20"/>
                                  </w:rPr>
                                  <m:t>1</m:t>
                                </m:r>
                              </m:sub>
                            </m:sSub>
                            <m:r>
                              <w:rPr>
                                <w:rFonts w:ascii="Cambria Math" w:hAnsi="Cambria Math" w:cs="Times New Roman"/>
                                <w:sz w:val="20"/>
                                <w:szCs w:val="20"/>
                              </w:rPr>
                              <m:t>°∙π</m:t>
                            </m:r>
                          </m:num>
                          <m:den>
                            <m:r>
                              <w:rPr>
                                <w:rFonts w:ascii="Cambria Math" w:hAnsi="Cambria Math" w:cs="Times New Roman"/>
                                <w:sz w:val="20"/>
                                <w:szCs w:val="20"/>
                              </w:rPr>
                              <m:t>180°</m:t>
                            </m:r>
                          </m:den>
                        </m:f>
                      </m:e>
                    </m:d>
                  </m:e>
                </m:func>
                <m:func>
                  <m:funcPr>
                    <m:ctrlPr>
                      <w:rPr>
                        <w:rFonts w:ascii="Cambria Math" w:hAnsi="Cambria Math" w:cs="Times New Roman"/>
                        <w:i/>
                        <w:sz w:val="20"/>
                        <w:szCs w:val="20"/>
                      </w:rPr>
                    </m:ctrlPr>
                  </m:funcPr>
                  <m:fName>
                    <m:r>
                      <m:rPr>
                        <m:sty m:val="p"/>
                      </m:rPr>
                      <w:rPr>
                        <w:rFonts w:ascii="Cambria Math" w:hAnsi="Cambria Math" w:cs="Times New Roman"/>
                        <w:sz w:val="20"/>
                        <w:szCs w:val="20"/>
                      </w:rPr>
                      <m:t>∙sin</m:t>
                    </m:r>
                  </m:fName>
                  <m:e>
                    <m:d>
                      <m:dPr>
                        <m:ctrlPr>
                          <w:rPr>
                            <w:rFonts w:ascii="Cambria Math" w:hAnsi="Cambria Math" w:cs="Times New Roman"/>
                            <w:i/>
                            <w:sz w:val="20"/>
                            <w:szCs w:val="20"/>
                          </w:rPr>
                        </m:ctrlPr>
                      </m:dPr>
                      <m:e>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lat</m:t>
                                </m:r>
                              </m:e>
                              <m:sub>
                                <m:r>
                                  <w:rPr>
                                    <w:rFonts w:ascii="Cambria Math" w:hAnsi="Cambria Math" w:cs="Times New Roman"/>
                                    <w:sz w:val="20"/>
                                    <w:szCs w:val="20"/>
                                  </w:rPr>
                                  <m:t>2</m:t>
                                </m:r>
                              </m:sub>
                            </m:sSub>
                            <m:r>
                              <w:rPr>
                                <w:rFonts w:ascii="Cambria Math" w:hAnsi="Cambria Math" w:cs="Times New Roman"/>
                                <w:sz w:val="20"/>
                                <w:szCs w:val="20"/>
                              </w:rPr>
                              <m:t>°∙π</m:t>
                            </m:r>
                          </m:num>
                          <m:den>
                            <m:r>
                              <w:rPr>
                                <w:rFonts w:ascii="Cambria Math" w:hAnsi="Cambria Math" w:cs="Times New Roman"/>
                                <w:sz w:val="20"/>
                                <w:szCs w:val="20"/>
                              </w:rPr>
                              <m:t>180°</m:t>
                            </m:r>
                          </m:den>
                        </m:f>
                      </m:e>
                    </m:d>
                  </m:e>
                </m:func>
                <m:r>
                  <w:rPr>
                    <w:rFonts w:ascii="Cambria Math" w:hAnsi="Cambria Math" w:cs="Times New Roman"/>
                    <w:sz w:val="20"/>
                    <w:szCs w:val="20"/>
                  </w:rPr>
                  <m:t>+</m:t>
                </m:r>
                <m:func>
                  <m:funcPr>
                    <m:ctrlPr>
                      <w:rPr>
                        <w:rFonts w:ascii="Cambria Math" w:hAnsi="Cambria Math" w:cs="Times New Roman"/>
                        <w:i/>
                        <w:sz w:val="20"/>
                        <w:szCs w:val="20"/>
                      </w:rPr>
                    </m:ctrlPr>
                  </m:funcPr>
                  <m:fName>
                    <m:r>
                      <m:rPr>
                        <m:sty m:val="p"/>
                      </m:rPr>
                      <w:rPr>
                        <w:rFonts w:ascii="Cambria Math" w:hAnsi="Cambria Math" w:cs="Times New Roman"/>
                        <w:sz w:val="20"/>
                        <w:szCs w:val="20"/>
                      </w:rPr>
                      <m:t>cos</m:t>
                    </m:r>
                  </m:fName>
                  <m:e>
                    <m:d>
                      <m:dPr>
                        <m:ctrlPr>
                          <w:rPr>
                            <w:rFonts w:ascii="Cambria Math" w:hAnsi="Cambria Math" w:cs="Times New Roman"/>
                            <w:i/>
                            <w:sz w:val="20"/>
                            <w:szCs w:val="20"/>
                          </w:rPr>
                        </m:ctrlPr>
                      </m:dPr>
                      <m:e>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lat</m:t>
                                </m:r>
                              </m:e>
                              <m:sub>
                                <m:r>
                                  <w:rPr>
                                    <w:rFonts w:ascii="Cambria Math" w:hAnsi="Cambria Math" w:cs="Times New Roman"/>
                                    <w:sz w:val="20"/>
                                    <w:szCs w:val="20"/>
                                  </w:rPr>
                                  <m:t>1</m:t>
                                </m:r>
                              </m:sub>
                            </m:sSub>
                            <m:r>
                              <w:rPr>
                                <w:rFonts w:ascii="Cambria Math" w:hAnsi="Cambria Math" w:cs="Times New Roman"/>
                                <w:sz w:val="20"/>
                                <w:szCs w:val="20"/>
                              </w:rPr>
                              <m:t>°∙π</m:t>
                            </m:r>
                          </m:num>
                          <m:den>
                            <m:r>
                              <w:rPr>
                                <w:rFonts w:ascii="Cambria Math" w:hAnsi="Cambria Math" w:cs="Times New Roman"/>
                                <w:sz w:val="20"/>
                                <w:szCs w:val="20"/>
                              </w:rPr>
                              <m:t>180°</m:t>
                            </m:r>
                          </m:den>
                        </m:f>
                      </m:e>
                    </m:d>
                  </m:e>
                </m:func>
                <m:func>
                  <m:funcPr>
                    <m:ctrlPr>
                      <w:rPr>
                        <w:rFonts w:ascii="Cambria Math" w:hAnsi="Cambria Math" w:cs="Times New Roman"/>
                        <w:i/>
                        <w:sz w:val="20"/>
                        <w:szCs w:val="20"/>
                      </w:rPr>
                    </m:ctrlPr>
                  </m:funcPr>
                  <m:fName>
                    <m:r>
                      <m:rPr>
                        <m:sty m:val="p"/>
                      </m:rPr>
                      <w:rPr>
                        <w:rFonts w:ascii="Cambria Math" w:hAnsi="Cambria Math" w:cs="Times New Roman"/>
                        <w:sz w:val="20"/>
                        <w:szCs w:val="20"/>
                      </w:rPr>
                      <m:t>∙cos</m:t>
                    </m:r>
                  </m:fName>
                  <m:e>
                    <m:d>
                      <m:dPr>
                        <m:ctrlPr>
                          <w:rPr>
                            <w:rFonts w:ascii="Cambria Math" w:hAnsi="Cambria Math" w:cs="Times New Roman"/>
                            <w:i/>
                            <w:sz w:val="20"/>
                            <w:szCs w:val="20"/>
                          </w:rPr>
                        </m:ctrlPr>
                      </m:dPr>
                      <m:e>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lat</m:t>
                                </m:r>
                              </m:e>
                              <m:sub>
                                <m:r>
                                  <w:rPr>
                                    <w:rFonts w:ascii="Cambria Math" w:hAnsi="Cambria Math" w:cs="Times New Roman"/>
                                    <w:sz w:val="20"/>
                                    <w:szCs w:val="20"/>
                                  </w:rPr>
                                  <m:t>2</m:t>
                                </m:r>
                              </m:sub>
                            </m:sSub>
                            <m:r>
                              <w:rPr>
                                <w:rFonts w:ascii="Cambria Math" w:hAnsi="Cambria Math" w:cs="Times New Roman"/>
                                <w:sz w:val="20"/>
                                <w:szCs w:val="20"/>
                              </w:rPr>
                              <m:t>°∙π</m:t>
                            </m:r>
                          </m:num>
                          <m:den>
                            <m:r>
                              <w:rPr>
                                <w:rFonts w:ascii="Cambria Math" w:hAnsi="Cambria Math" w:cs="Times New Roman"/>
                                <w:sz w:val="20"/>
                                <w:szCs w:val="20"/>
                              </w:rPr>
                              <m:t>180°</m:t>
                            </m:r>
                          </m:den>
                        </m:f>
                      </m:e>
                    </m:d>
                  </m:e>
                </m:func>
                <m:r>
                  <w:rPr>
                    <w:rFonts w:ascii="Cambria Math" w:hAnsi="Cambria Math" w:cs="Times New Roman"/>
                    <w:sz w:val="20"/>
                    <w:szCs w:val="20"/>
                  </w:rPr>
                  <m:t>∙</m:t>
                </m:r>
                <m:func>
                  <m:funcPr>
                    <m:ctrlPr>
                      <w:rPr>
                        <w:rFonts w:ascii="Cambria Math" w:hAnsi="Cambria Math" w:cs="Times New Roman"/>
                        <w:i/>
                        <w:sz w:val="20"/>
                        <w:szCs w:val="20"/>
                      </w:rPr>
                    </m:ctrlPr>
                  </m:funcPr>
                  <m:fName>
                    <m:r>
                      <m:rPr>
                        <m:sty m:val="p"/>
                      </m:rPr>
                      <w:rPr>
                        <w:rFonts w:ascii="Cambria Math" w:hAnsi="Cambria Math" w:cs="Times New Roman"/>
                        <w:sz w:val="20"/>
                        <w:szCs w:val="20"/>
                      </w:rPr>
                      <m:t>cos</m:t>
                    </m:r>
                  </m:fName>
                  <m:e>
                    <m:d>
                      <m:dPr>
                        <m:ctrlPr>
                          <w:rPr>
                            <w:rFonts w:ascii="Cambria Math" w:hAnsi="Cambria Math" w:cs="Times New Roman"/>
                            <w:i/>
                            <w:sz w:val="20"/>
                            <w:szCs w:val="20"/>
                          </w:rPr>
                        </m:ctrlPr>
                      </m:dPr>
                      <m:e>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long</m:t>
                                </m:r>
                              </m:e>
                              <m:sub>
                                <m:r>
                                  <w:rPr>
                                    <w:rFonts w:ascii="Cambria Math" w:hAnsi="Cambria Math" w:cs="Times New Roman"/>
                                    <w:sz w:val="20"/>
                                    <w:szCs w:val="20"/>
                                  </w:rPr>
                                  <m:t>2</m:t>
                                </m:r>
                              </m:sub>
                            </m:sSub>
                            <m:r>
                              <w:rPr>
                                <w:rFonts w:ascii="Cambria Math" w:hAnsi="Cambria Math" w:cs="Times New Roman"/>
                                <w:sz w:val="20"/>
                                <w:szCs w:val="20"/>
                              </w:rPr>
                              <m:t>°∙π</m:t>
                            </m:r>
                          </m:num>
                          <m:den>
                            <m:r>
                              <w:rPr>
                                <w:rFonts w:ascii="Cambria Math" w:hAnsi="Cambria Math" w:cs="Times New Roman"/>
                                <w:sz w:val="20"/>
                                <w:szCs w:val="20"/>
                              </w:rPr>
                              <m:t>180°</m:t>
                            </m:r>
                          </m:den>
                        </m:f>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long</m:t>
                                </m:r>
                              </m:e>
                              <m:sub>
                                <m:r>
                                  <w:rPr>
                                    <w:rFonts w:ascii="Cambria Math" w:hAnsi="Cambria Math" w:cs="Times New Roman"/>
                                    <w:sz w:val="20"/>
                                    <w:szCs w:val="20"/>
                                  </w:rPr>
                                  <m:t>1</m:t>
                                </m:r>
                              </m:sub>
                            </m:sSub>
                            <m:r>
                              <w:rPr>
                                <w:rFonts w:ascii="Cambria Math" w:hAnsi="Cambria Math" w:cs="Times New Roman"/>
                                <w:sz w:val="20"/>
                                <w:szCs w:val="20"/>
                              </w:rPr>
                              <m:t>°∙π</m:t>
                            </m:r>
                          </m:num>
                          <m:den>
                            <m:r>
                              <w:rPr>
                                <w:rFonts w:ascii="Cambria Math" w:hAnsi="Cambria Math" w:cs="Times New Roman"/>
                                <w:sz w:val="20"/>
                                <w:szCs w:val="20"/>
                              </w:rPr>
                              <m:t>180°</m:t>
                            </m:r>
                          </m:den>
                        </m:f>
                      </m:e>
                    </m:d>
                  </m:e>
                </m:func>
              </m:e>
            </m:d>
          </m:e>
        </m:func>
        <m:r>
          <w:rPr>
            <w:rFonts w:ascii="Cambria Math" w:hAnsi="Cambria Math" w:cs="Times New Roman"/>
            <w:sz w:val="20"/>
            <w:szCs w:val="20"/>
          </w:rPr>
          <m:t>*3959 miles</m:t>
        </m:r>
      </m:oMath>
      <w:r w:rsidR="00D21E06" w:rsidRPr="00DC23E4">
        <w:rPr>
          <w:rFonts w:ascii="Times New Roman" w:eastAsiaTheme="minorEastAsia" w:hAnsi="Times New Roman" w:cs="Times New Roman"/>
        </w:rPr>
        <w:t xml:space="preserve"> </w:t>
      </w:r>
      <w:r w:rsidR="006A0C6C" w:rsidRPr="00DC23E4">
        <w:rPr>
          <w:rFonts w:ascii="Times New Roman" w:eastAsiaTheme="minorEastAsia" w:hAnsi="Times New Roman" w:cs="Times New Roman"/>
        </w:rPr>
        <w:tab/>
        <w:t>(1)</w:t>
      </w:r>
    </w:p>
    <w:p w14:paraId="3B705193" w14:textId="77777777" w:rsidR="00D21E06" w:rsidRPr="00DC23E4" w:rsidRDefault="00D21E06" w:rsidP="00E25C70">
      <w:pPr>
        <w:tabs>
          <w:tab w:val="left" w:pos="360"/>
        </w:tabs>
        <w:autoSpaceDE w:val="0"/>
        <w:autoSpaceDN w:val="0"/>
        <w:adjustRightInd w:val="0"/>
        <w:spacing w:after="0" w:line="240" w:lineRule="auto"/>
        <w:rPr>
          <w:rFonts w:ascii="Times New Roman" w:hAnsi="Times New Roman" w:cs="Times New Roman"/>
        </w:rPr>
      </w:pPr>
    </w:p>
    <w:p w14:paraId="7379BF38" w14:textId="032ECA86" w:rsidR="00021365" w:rsidRPr="00DC23E4" w:rsidRDefault="00D21E06" w:rsidP="00E25C70">
      <w:pPr>
        <w:tabs>
          <w:tab w:val="left" w:pos="360"/>
        </w:tabs>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ab/>
      </w:r>
      <w:r w:rsidR="008D392C" w:rsidRPr="00DC23E4">
        <w:rPr>
          <w:rFonts w:ascii="Times New Roman" w:hAnsi="Times New Roman" w:cs="Times New Roman"/>
        </w:rPr>
        <w:t xml:space="preserve">When attempting to compare </w:t>
      </w:r>
      <w:r w:rsidR="006837C4" w:rsidRPr="00DC23E4">
        <w:rPr>
          <w:rFonts w:ascii="Times New Roman" w:hAnsi="Times New Roman" w:cs="Times New Roman"/>
        </w:rPr>
        <w:t xml:space="preserve">the AVL/APC data </w:t>
      </w:r>
      <w:r w:rsidR="008D392C" w:rsidRPr="00DC23E4">
        <w:rPr>
          <w:rFonts w:ascii="Times New Roman" w:hAnsi="Times New Roman" w:cs="Times New Roman"/>
        </w:rPr>
        <w:t>to 5-SR</w:t>
      </w:r>
      <w:r w:rsidR="006837C4" w:rsidRPr="00DC23E4">
        <w:rPr>
          <w:rFonts w:ascii="Times New Roman" w:hAnsi="Times New Roman" w:cs="Times New Roman"/>
        </w:rPr>
        <w:t xml:space="preserve"> positioning data</w:t>
      </w:r>
      <w:r w:rsidR="008D392C" w:rsidRPr="00DC23E4">
        <w:rPr>
          <w:rFonts w:ascii="Times New Roman" w:hAnsi="Times New Roman" w:cs="Times New Roman"/>
        </w:rPr>
        <w:t>, only</w:t>
      </w:r>
      <w:r w:rsidR="006837C4" w:rsidRPr="00DC23E4">
        <w:rPr>
          <w:rFonts w:ascii="Times New Roman" w:hAnsi="Times New Roman" w:cs="Times New Roman"/>
        </w:rPr>
        <w:t xml:space="preserve"> the</w:t>
      </w:r>
      <w:r w:rsidR="008D392C" w:rsidRPr="00DC23E4">
        <w:rPr>
          <w:rFonts w:ascii="Times New Roman" w:hAnsi="Times New Roman" w:cs="Times New Roman"/>
        </w:rPr>
        <w:t xml:space="preserve"> bus number and timestamps can be used to cross reference the data. Once equ</w:t>
      </w:r>
      <w:r w:rsidR="006837C4" w:rsidRPr="00DC23E4">
        <w:rPr>
          <w:rFonts w:ascii="Times New Roman" w:hAnsi="Times New Roman" w:cs="Times New Roman"/>
        </w:rPr>
        <w:t>ivalent</w:t>
      </w:r>
      <w:r w:rsidR="008D392C" w:rsidRPr="00DC23E4">
        <w:rPr>
          <w:rFonts w:ascii="Times New Roman" w:hAnsi="Times New Roman" w:cs="Times New Roman"/>
        </w:rPr>
        <w:t xml:space="preserve"> timestamps have been established, c</w:t>
      </w:r>
      <w:r w:rsidR="00B81DBA" w:rsidRPr="00DC23E4">
        <w:rPr>
          <w:rFonts w:ascii="Times New Roman" w:hAnsi="Times New Roman" w:cs="Times New Roman"/>
        </w:rPr>
        <w:t xml:space="preserve">umulative distance </w:t>
      </w:r>
      <w:r w:rsidR="000178CE" w:rsidRPr="00DC23E4">
        <w:rPr>
          <w:rFonts w:ascii="Times New Roman" w:hAnsi="Times New Roman" w:cs="Times New Roman"/>
        </w:rPr>
        <w:t>could</w:t>
      </w:r>
      <w:r w:rsidR="00B81DBA" w:rsidRPr="00DC23E4">
        <w:rPr>
          <w:rFonts w:ascii="Times New Roman" w:hAnsi="Times New Roman" w:cs="Times New Roman"/>
        </w:rPr>
        <w:t xml:space="preserve"> be calculated f</w:t>
      </w:r>
      <w:r w:rsidR="008D392C" w:rsidRPr="00DC23E4">
        <w:rPr>
          <w:rFonts w:ascii="Times New Roman" w:hAnsi="Times New Roman" w:cs="Times New Roman"/>
        </w:rPr>
        <w:t>or</w:t>
      </w:r>
      <w:r w:rsidR="00B81DBA" w:rsidRPr="00DC23E4">
        <w:rPr>
          <w:rFonts w:ascii="Times New Roman" w:hAnsi="Times New Roman" w:cs="Times New Roman"/>
        </w:rPr>
        <w:t xml:space="preserve"> both data sets. </w:t>
      </w:r>
      <w:r w:rsidR="006837C4" w:rsidRPr="00DC23E4">
        <w:rPr>
          <w:rFonts w:ascii="Times New Roman" w:hAnsi="Times New Roman" w:cs="Times New Roman"/>
        </w:rPr>
        <w:t xml:space="preserve">The stop level AVL/APC </w:t>
      </w:r>
      <w:r w:rsidR="00B81DBA" w:rsidRPr="00DC23E4">
        <w:rPr>
          <w:rFonts w:ascii="Times New Roman" w:hAnsi="Times New Roman" w:cs="Times New Roman"/>
        </w:rPr>
        <w:t xml:space="preserve">data allows for distance to be calculated three different ways. Train mileage, </w:t>
      </w:r>
      <w:r w:rsidR="006837C4" w:rsidRPr="00DC23E4">
        <w:rPr>
          <w:rFonts w:ascii="Times New Roman" w:hAnsi="Times New Roman" w:cs="Times New Roman"/>
        </w:rPr>
        <w:t>pattern d</w:t>
      </w:r>
      <w:r w:rsidR="00B81DBA" w:rsidRPr="00DC23E4">
        <w:rPr>
          <w:rFonts w:ascii="Times New Roman" w:hAnsi="Times New Roman" w:cs="Times New Roman"/>
        </w:rPr>
        <w:t xml:space="preserve">istance, and </w:t>
      </w:r>
      <w:r w:rsidR="006837C4" w:rsidRPr="00DC23E4">
        <w:rPr>
          <w:rFonts w:ascii="Times New Roman" w:hAnsi="Times New Roman" w:cs="Times New Roman"/>
        </w:rPr>
        <w:t>s</w:t>
      </w:r>
      <w:r w:rsidR="00B81DBA" w:rsidRPr="00DC23E4">
        <w:rPr>
          <w:rFonts w:ascii="Times New Roman" w:hAnsi="Times New Roman" w:cs="Times New Roman"/>
        </w:rPr>
        <w:t xml:space="preserve">top </w:t>
      </w:r>
      <w:r w:rsidR="006837C4" w:rsidRPr="00DC23E4">
        <w:rPr>
          <w:rFonts w:ascii="Times New Roman" w:hAnsi="Times New Roman" w:cs="Times New Roman"/>
        </w:rPr>
        <w:t>l</w:t>
      </w:r>
      <w:r w:rsidR="00B81DBA" w:rsidRPr="00DC23E4">
        <w:rPr>
          <w:rFonts w:ascii="Times New Roman" w:hAnsi="Times New Roman" w:cs="Times New Roman"/>
        </w:rPr>
        <w:t>ocation GPS</w:t>
      </w:r>
      <w:r w:rsidR="006837C4" w:rsidRPr="00DC23E4">
        <w:rPr>
          <w:rFonts w:ascii="Times New Roman" w:hAnsi="Times New Roman" w:cs="Times New Roman"/>
        </w:rPr>
        <w:t xml:space="preserve"> data</w:t>
      </w:r>
      <w:r w:rsidR="00B81DBA" w:rsidRPr="00DC23E4">
        <w:rPr>
          <w:rFonts w:ascii="Times New Roman" w:hAnsi="Times New Roman" w:cs="Times New Roman"/>
        </w:rPr>
        <w:t xml:space="preserve"> result in </w:t>
      </w:r>
      <w:r w:rsidR="000D046B" w:rsidRPr="00DC23E4">
        <w:rPr>
          <w:rFonts w:ascii="Times New Roman" w:hAnsi="Times New Roman" w:cs="Times New Roman"/>
        </w:rPr>
        <w:t xml:space="preserve">average </w:t>
      </w:r>
      <w:r w:rsidR="00B81DBA" w:rsidRPr="00DC23E4">
        <w:rPr>
          <w:rFonts w:ascii="Times New Roman" w:hAnsi="Times New Roman" w:cs="Times New Roman"/>
        </w:rPr>
        <w:t>cumulative distances of 14.6</w:t>
      </w:r>
      <w:r w:rsidR="000D046B" w:rsidRPr="00DC23E4">
        <w:rPr>
          <w:rFonts w:ascii="Times New Roman" w:hAnsi="Times New Roman" w:cs="Times New Roman"/>
        </w:rPr>
        <w:t>14</w:t>
      </w:r>
      <w:r w:rsidR="00B81DBA" w:rsidRPr="00DC23E4">
        <w:rPr>
          <w:rFonts w:ascii="Times New Roman" w:hAnsi="Times New Roman" w:cs="Times New Roman"/>
        </w:rPr>
        <w:t xml:space="preserve"> miles, 14.814 miles, and </w:t>
      </w:r>
      <w:r w:rsidR="008D392C" w:rsidRPr="00DC23E4">
        <w:rPr>
          <w:rFonts w:ascii="Times New Roman" w:hAnsi="Times New Roman" w:cs="Times New Roman"/>
        </w:rPr>
        <w:t>14.48</w:t>
      </w:r>
      <w:r w:rsidR="00021365" w:rsidRPr="00DC23E4">
        <w:rPr>
          <w:rFonts w:ascii="Times New Roman" w:hAnsi="Times New Roman" w:cs="Times New Roman"/>
        </w:rPr>
        <w:t>7</w:t>
      </w:r>
      <w:r w:rsidR="00B81DBA" w:rsidRPr="00DC23E4">
        <w:rPr>
          <w:rFonts w:ascii="Times New Roman" w:hAnsi="Times New Roman" w:cs="Times New Roman"/>
        </w:rPr>
        <w:t xml:space="preserve"> miles, respectively</w:t>
      </w:r>
      <w:r w:rsidR="006837C4" w:rsidRPr="00DC23E4">
        <w:rPr>
          <w:rFonts w:ascii="Times New Roman" w:hAnsi="Times New Roman" w:cs="Times New Roman"/>
        </w:rPr>
        <w:t xml:space="preserve"> for Route 9 westbound</w:t>
      </w:r>
      <w:r w:rsidR="00B81DBA" w:rsidRPr="00DC23E4">
        <w:rPr>
          <w:rFonts w:ascii="Times New Roman" w:hAnsi="Times New Roman" w:cs="Times New Roman"/>
        </w:rPr>
        <w:t xml:space="preserve">. When 5-SR is used, the </w:t>
      </w:r>
      <w:r w:rsidR="000D046B" w:rsidRPr="00DC23E4">
        <w:rPr>
          <w:rFonts w:ascii="Times New Roman" w:hAnsi="Times New Roman" w:cs="Times New Roman"/>
        </w:rPr>
        <w:t xml:space="preserve">average </w:t>
      </w:r>
      <w:r w:rsidR="00AC6FA4" w:rsidRPr="00DC23E4">
        <w:rPr>
          <w:rFonts w:ascii="Times New Roman" w:hAnsi="Times New Roman" w:cs="Times New Roman"/>
        </w:rPr>
        <w:t xml:space="preserve">cumulative </w:t>
      </w:r>
      <w:r w:rsidR="00B81DBA" w:rsidRPr="00DC23E4">
        <w:rPr>
          <w:rFonts w:ascii="Times New Roman" w:hAnsi="Times New Roman" w:cs="Times New Roman"/>
        </w:rPr>
        <w:t xml:space="preserve">distance is </w:t>
      </w:r>
      <w:r w:rsidR="008D392C" w:rsidRPr="00DC23E4">
        <w:rPr>
          <w:rFonts w:ascii="Times New Roman" w:hAnsi="Times New Roman" w:cs="Times New Roman"/>
        </w:rPr>
        <w:t>14.738</w:t>
      </w:r>
      <w:r w:rsidR="007F172C" w:rsidRPr="00DC23E4">
        <w:rPr>
          <w:rFonts w:ascii="Times New Roman" w:hAnsi="Times New Roman" w:cs="Times New Roman"/>
        </w:rPr>
        <w:t xml:space="preserve"> miles.</w:t>
      </w:r>
      <w:r w:rsidR="008D392C" w:rsidRPr="00DC23E4">
        <w:rPr>
          <w:rFonts w:ascii="Times New Roman" w:hAnsi="Times New Roman" w:cs="Times New Roman"/>
        </w:rPr>
        <w:t xml:space="preserve"> </w:t>
      </w:r>
      <w:r w:rsidR="005520B2" w:rsidRPr="00DC23E4">
        <w:rPr>
          <w:rFonts w:ascii="Times New Roman" w:hAnsi="Times New Roman" w:cs="Times New Roman"/>
        </w:rPr>
        <w:t xml:space="preserve">It can be assumed that the 5-SR distance calculation is the most accurate estimation of actual bus travel distance; the distance calculated using Google Maps was 14.74 miles. </w:t>
      </w:r>
      <w:r w:rsidR="004B132C" w:rsidRPr="00DC23E4">
        <w:rPr>
          <w:rFonts w:ascii="Times New Roman" w:hAnsi="Times New Roman" w:cs="Times New Roman"/>
        </w:rPr>
        <w:t xml:space="preserve">Therefore, </w:t>
      </w:r>
      <w:r w:rsidR="005520B2" w:rsidRPr="00DC23E4">
        <w:rPr>
          <w:rFonts w:ascii="Times New Roman" w:hAnsi="Times New Roman" w:cs="Times New Roman"/>
        </w:rPr>
        <w:t>the train, pattern</w:t>
      </w:r>
      <w:r w:rsidR="00A80086" w:rsidRPr="00DC23E4">
        <w:rPr>
          <w:rFonts w:ascii="Times New Roman" w:hAnsi="Times New Roman" w:cs="Times New Roman"/>
        </w:rPr>
        <w:t>,</w:t>
      </w:r>
      <w:r w:rsidR="005520B2" w:rsidRPr="00DC23E4">
        <w:rPr>
          <w:rFonts w:ascii="Times New Roman" w:hAnsi="Times New Roman" w:cs="Times New Roman"/>
        </w:rPr>
        <w:t xml:space="preserve"> and stop based distance</w:t>
      </w:r>
      <w:r w:rsidR="00E36961" w:rsidRPr="00DC23E4">
        <w:rPr>
          <w:rFonts w:ascii="Times New Roman" w:hAnsi="Times New Roman" w:cs="Times New Roman"/>
        </w:rPr>
        <w:t xml:space="preserve"> errors</w:t>
      </w:r>
      <w:r w:rsidR="005520B2" w:rsidRPr="00DC23E4">
        <w:rPr>
          <w:rFonts w:ascii="Times New Roman" w:hAnsi="Times New Roman" w:cs="Times New Roman"/>
        </w:rPr>
        <w:t xml:space="preserve"> </w:t>
      </w:r>
      <w:r w:rsidR="004B132C" w:rsidRPr="00DC23E4">
        <w:rPr>
          <w:rFonts w:ascii="Times New Roman" w:hAnsi="Times New Roman" w:cs="Times New Roman"/>
        </w:rPr>
        <w:t>are -0</w:t>
      </w:r>
      <w:r w:rsidR="008D392C" w:rsidRPr="00DC23E4">
        <w:rPr>
          <w:rFonts w:ascii="Times New Roman" w:hAnsi="Times New Roman" w:cs="Times New Roman"/>
        </w:rPr>
        <w:t>.85%</w:t>
      </w:r>
      <w:r w:rsidR="00021365" w:rsidRPr="00DC23E4">
        <w:rPr>
          <w:rFonts w:ascii="Times New Roman" w:hAnsi="Times New Roman" w:cs="Times New Roman"/>
        </w:rPr>
        <w:t xml:space="preserve">, </w:t>
      </w:r>
      <w:r w:rsidR="009D063D" w:rsidRPr="00DC23E4">
        <w:rPr>
          <w:rFonts w:ascii="Times New Roman" w:hAnsi="Times New Roman" w:cs="Times New Roman"/>
        </w:rPr>
        <w:t>0</w:t>
      </w:r>
      <w:r w:rsidR="00021365" w:rsidRPr="00DC23E4">
        <w:rPr>
          <w:rFonts w:ascii="Times New Roman" w:hAnsi="Times New Roman" w:cs="Times New Roman"/>
        </w:rPr>
        <w:t>.52%, and -1.7%, respectively</w:t>
      </w:r>
      <w:r w:rsidR="005520B2" w:rsidRPr="00DC23E4">
        <w:rPr>
          <w:rFonts w:ascii="Times New Roman" w:hAnsi="Times New Roman" w:cs="Times New Roman"/>
        </w:rPr>
        <w:t>.</w:t>
      </w:r>
      <w:r w:rsidR="00021365" w:rsidRPr="00DC23E4">
        <w:rPr>
          <w:rFonts w:ascii="Times New Roman" w:hAnsi="Times New Roman" w:cs="Times New Roman"/>
        </w:rPr>
        <w:t xml:space="preserve"> </w:t>
      </w:r>
      <w:r w:rsidR="000178CE" w:rsidRPr="00DC23E4">
        <w:rPr>
          <w:rFonts w:ascii="Times New Roman" w:hAnsi="Times New Roman" w:cs="Times New Roman"/>
        </w:rPr>
        <w:t>From the</w:t>
      </w:r>
      <w:r w:rsidR="00021365" w:rsidRPr="00DC23E4">
        <w:rPr>
          <w:rFonts w:ascii="Times New Roman" w:hAnsi="Times New Roman" w:cs="Times New Roman"/>
        </w:rPr>
        <w:t xml:space="preserve"> </w:t>
      </w:r>
      <w:r w:rsidR="006837C4" w:rsidRPr="00DC23E4">
        <w:rPr>
          <w:rFonts w:ascii="Times New Roman" w:hAnsi="Times New Roman" w:cs="Times New Roman"/>
        </w:rPr>
        <w:t xml:space="preserve">AVL/APC </w:t>
      </w:r>
      <w:r w:rsidR="00021365" w:rsidRPr="00DC23E4">
        <w:rPr>
          <w:rFonts w:ascii="Times New Roman" w:hAnsi="Times New Roman" w:cs="Times New Roman"/>
        </w:rPr>
        <w:t xml:space="preserve">data set, </w:t>
      </w:r>
      <w:r w:rsidR="006837C4" w:rsidRPr="00DC23E4">
        <w:rPr>
          <w:rFonts w:ascii="Times New Roman" w:hAnsi="Times New Roman" w:cs="Times New Roman"/>
        </w:rPr>
        <w:t>p</w:t>
      </w:r>
      <w:r w:rsidR="00021365" w:rsidRPr="00DC23E4">
        <w:rPr>
          <w:rFonts w:ascii="Times New Roman" w:hAnsi="Times New Roman" w:cs="Times New Roman"/>
        </w:rPr>
        <w:t>at</w:t>
      </w:r>
      <w:r w:rsidR="00F531AA" w:rsidRPr="00DC23E4">
        <w:rPr>
          <w:rFonts w:ascii="Times New Roman" w:hAnsi="Times New Roman" w:cs="Times New Roman"/>
        </w:rPr>
        <w:t xml:space="preserve">tern </w:t>
      </w:r>
      <w:r w:rsidR="006837C4" w:rsidRPr="00DC23E4">
        <w:rPr>
          <w:rFonts w:ascii="Times New Roman" w:hAnsi="Times New Roman" w:cs="Times New Roman"/>
        </w:rPr>
        <w:t>d</w:t>
      </w:r>
      <w:r w:rsidR="00F531AA" w:rsidRPr="00DC23E4">
        <w:rPr>
          <w:rFonts w:ascii="Times New Roman" w:hAnsi="Times New Roman" w:cs="Times New Roman"/>
        </w:rPr>
        <w:t>istance is most accurate and was used</w:t>
      </w:r>
      <w:r w:rsidR="00E14EBE" w:rsidRPr="00DC23E4">
        <w:rPr>
          <w:rFonts w:ascii="Times New Roman" w:hAnsi="Times New Roman" w:cs="Times New Roman"/>
        </w:rPr>
        <w:t xml:space="preserve"> as the cumulative distance</w:t>
      </w:r>
      <w:r w:rsidR="00F531AA" w:rsidRPr="00DC23E4">
        <w:rPr>
          <w:rFonts w:ascii="Times New Roman" w:hAnsi="Times New Roman" w:cs="Times New Roman"/>
        </w:rPr>
        <w:t xml:space="preserve"> to calculate other </w:t>
      </w:r>
      <w:r w:rsidR="00E14EBE" w:rsidRPr="00DC23E4">
        <w:rPr>
          <w:rFonts w:ascii="Times New Roman" w:hAnsi="Times New Roman" w:cs="Times New Roman"/>
        </w:rPr>
        <w:t xml:space="preserve">related </w:t>
      </w:r>
      <w:r w:rsidR="00F531AA" w:rsidRPr="00DC23E4">
        <w:rPr>
          <w:rFonts w:ascii="Times New Roman" w:hAnsi="Times New Roman" w:cs="Times New Roman"/>
        </w:rPr>
        <w:t xml:space="preserve">metrics on the </w:t>
      </w:r>
      <w:r w:rsidR="006837C4" w:rsidRPr="00DC23E4">
        <w:rPr>
          <w:rFonts w:ascii="Times New Roman" w:hAnsi="Times New Roman" w:cs="Times New Roman"/>
        </w:rPr>
        <w:t>AVL/APC d</w:t>
      </w:r>
      <w:r w:rsidR="00F531AA" w:rsidRPr="00DC23E4">
        <w:rPr>
          <w:rFonts w:ascii="Times New Roman" w:hAnsi="Times New Roman" w:cs="Times New Roman"/>
        </w:rPr>
        <w:t xml:space="preserve">ata. </w:t>
      </w:r>
    </w:p>
    <w:p w14:paraId="47384BE5" w14:textId="4051AC33" w:rsidR="00703651" w:rsidRPr="00DC23E4" w:rsidRDefault="00E63399" w:rsidP="00E25C70">
      <w:pPr>
        <w:tabs>
          <w:tab w:val="left" w:pos="360"/>
        </w:tabs>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ab/>
      </w:r>
      <w:r w:rsidR="00834C1D" w:rsidRPr="00DC23E4">
        <w:rPr>
          <w:rFonts w:ascii="Times New Roman" w:hAnsi="Times New Roman" w:cs="Times New Roman"/>
        </w:rPr>
        <w:t xml:space="preserve">Dwell </w:t>
      </w:r>
      <w:r w:rsidR="006837C4" w:rsidRPr="00DC23E4">
        <w:rPr>
          <w:rFonts w:ascii="Times New Roman" w:hAnsi="Times New Roman" w:cs="Times New Roman"/>
        </w:rPr>
        <w:t>t</w:t>
      </w:r>
      <w:r w:rsidR="00834C1D" w:rsidRPr="00DC23E4">
        <w:rPr>
          <w:rFonts w:ascii="Times New Roman" w:hAnsi="Times New Roman" w:cs="Times New Roman"/>
        </w:rPr>
        <w:t xml:space="preserve">ime is a directly recorded metric </w:t>
      </w:r>
      <w:r w:rsidR="006837C4" w:rsidRPr="00DC23E4">
        <w:rPr>
          <w:rFonts w:ascii="Times New Roman" w:hAnsi="Times New Roman" w:cs="Times New Roman"/>
        </w:rPr>
        <w:t>included in the archived AVL/APC</w:t>
      </w:r>
      <w:r w:rsidR="00834C1D" w:rsidRPr="00DC23E4">
        <w:rPr>
          <w:rFonts w:ascii="Times New Roman" w:hAnsi="Times New Roman" w:cs="Times New Roman"/>
        </w:rPr>
        <w:t xml:space="preserve"> data. At each stop, the number of seconds of dwell is recorded</w:t>
      </w:r>
      <w:r w:rsidR="006837C4" w:rsidRPr="00DC23E4">
        <w:rPr>
          <w:rFonts w:ascii="Times New Roman" w:hAnsi="Times New Roman" w:cs="Times New Roman"/>
        </w:rPr>
        <w:t>, as the time that the door was ope</w:t>
      </w:r>
      <w:r w:rsidR="00837AB7" w:rsidRPr="00DC23E4">
        <w:rPr>
          <w:rFonts w:ascii="Times New Roman" w:hAnsi="Times New Roman" w:cs="Times New Roman"/>
        </w:rPr>
        <w:t>n</w:t>
      </w:r>
      <w:r w:rsidR="00834C1D" w:rsidRPr="00DC23E4">
        <w:rPr>
          <w:rFonts w:ascii="Times New Roman" w:hAnsi="Times New Roman" w:cs="Times New Roman"/>
        </w:rPr>
        <w:t>. This is not the case with 5-SR data</w:t>
      </w:r>
      <w:r w:rsidR="006837C4" w:rsidRPr="00DC23E4">
        <w:rPr>
          <w:rFonts w:ascii="Times New Roman" w:hAnsi="Times New Roman" w:cs="Times New Roman"/>
        </w:rPr>
        <w:t>.</w:t>
      </w:r>
      <w:r w:rsidR="004B132C" w:rsidRPr="00DC23E4">
        <w:rPr>
          <w:rFonts w:ascii="Times New Roman" w:hAnsi="Times New Roman" w:cs="Times New Roman"/>
        </w:rPr>
        <w:t xml:space="preserve"> </w:t>
      </w:r>
      <w:r w:rsidR="006837C4" w:rsidRPr="00DC23E4">
        <w:rPr>
          <w:rFonts w:ascii="Times New Roman" w:hAnsi="Times New Roman" w:cs="Times New Roman"/>
        </w:rPr>
        <w:t>H</w:t>
      </w:r>
      <w:r w:rsidR="00834C1D" w:rsidRPr="00DC23E4">
        <w:rPr>
          <w:rFonts w:ascii="Times New Roman" w:hAnsi="Times New Roman" w:cs="Times New Roman"/>
        </w:rPr>
        <w:t xml:space="preserve">owever, stop time </w:t>
      </w:r>
      <w:r w:rsidR="004B132C" w:rsidRPr="00DC23E4">
        <w:rPr>
          <w:rFonts w:ascii="Times New Roman" w:hAnsi="Times New Roman" w:cs="Times New Roman"/>
        </w:rPr>
        <w:t xml:space="preserve">information </w:t>
      </w:r>
      <w:r w:rsidR="00834C1D" w:rsidRPr="00DC23E4">
        <w:rPr>
          <w:rFonts w:ascii="Times New Roman" w:hAnsi="Times New Roman" w:cs="Times New Roman"/>
        </w:rPr>
        <w:t>can</w:t>
      </w:r>
      <w:r w:rsidR="00F72AF7" w:rsidRPr="00DC23E4">
        <w:rPr>
          <w:rFonts w:ascii="Times New Roman" w:hAnsi="Times New Roman" w:cs="Times New Roman"/>
        </w:rPr>
        <w:t xml:space="preserve"> still</w:t>
      </w:r>
      <w:r w:rsidR="00834C1D" w:rsidRPr="00DC23E4">
        <w:rPr>
          <w:rFonts w:ascii="Times New Roman" w:hAnsi="Times New Roman" w:cs="Times New Roman"/>
        </w:rPr>
        <w:t xml:space="preserve"> be </w:t>
      </w:r>
      <w:r w:rsidR="00303E64" w:rsidRPr="00DC23E4">
        <w:rPr>
          <w:rFonts w:ascii="Times New Roman" w:hAnsi="Times New Roman" w:cs="Times New Roman"/>
        </w:rPr>
        <w:t xml:space="preserve">gleaned </w:t>
      </w:r>
      <w:r w:rsidR="00834C1D" w:rsidRPr="00DC23E4">
        <w:rPr>
          <w:rFonts w:ascii="Times New Roman" w:hAnsi="Times New Roman" w:cs="Times New Roman"/>
        </w:rPr>
        <w:t>from the data. Within this data set, timestamps and GPS are not a</w:t>
      </w:r>
      <w:r w:rsidR="00551313" w:rsidRPr="00DC23E4">
        <w:rPr>
          <w:rFonts w:ascii="Times New Roman" w:hAnsi="Times New Roman" w:cs="Times New Roman"/>
        </w:rPr>
        <w:t xml:space="preserve">lways recorded every 5-seconds; gaps of </w:t>
      </w:r>
      <w:r w:rsidR="00CC0986" w:rsidRPr="00DC23E4">
        <w:rPr>
          <w:rFonts w:ascii="Times New Roman" w:hAnsi="Times New Roman" w:cs="Times New Roman"/>
        </w:rPr>
        <w:t>greater than 5 seconds</w:t>
      </w:r>
      <w:r w:rsidR="00050B19" w:rsidRPr="00DC23E4">
        <w:rPr>
          <w:rFonts w:ascii="Times New Roman" w:hAnsi="Times New Roman" w:cs="Times New Roman"/>
        </w:rPr>
        <w:t xml:space="preserve"> </w:t>
      </w:r>
      <w:r w:rsidR="00374208" w:rsidRPr="00DC23E4">
        <w:rPr>
          <w:rFonts w:ascii="Times New Roman" w:hAnsi="Times New Roman" w:cs="Times New Roman"/>
        </w:rPr>
        <w:t>are seen when the bus either stops or is moving slowly</w:t>
      </w:r>
      <w:r w:rsidR="00551313" w:rsidRPr="00DC23E4">
        <w:rPr>
          <w:rFonts w:ascii="Times New Roman" w:hAnsi="Times New Roman" w:cs="Times New Roman"/>
        </w:rPr>
        <w:t xml:space="preserve">. </w:t>
      </w:r>
      <w:r w:rsidR="00307A85" w:rsidRPr="00DC23E4">
        <w:rPr>
          <w:rFonts w:ascii="Times New Roman" w:hAnsi="Times New Roman" w:cs="Times New Roman"/>
        </w:rPr>
        <w:t xml:space="preserve">Unfortunately, the data does not indicate </w:t>
      </w:r>
      <w:r w:rsidR="00374208" w:rsidRPr="00DC23E4">
        <w:rPr>
          <w:rFonts w:ascii="Times New Roman" w:hAnsi="Times New Roman" w:cs="Times New Roman"/>
        </w:rPr>
        <w:t>which of these</w:t>
      </w:r>
      <w:r w:rsidR="00307A85" w:rsidRPr="00DC23E4">
        <w:rPr>
          <w:rFonts w:ascii="Times New Roman" w:hAnsi="Times New Roman" w:cs="Times New Roman"/>
        </w:rPr>
        <w:t xml:space="preserve"> scenarios</w:t>
      </w:r>
      <w:r w:rsidR="00374208" w:rsidRPr="00DC23E4">
        <w:rPr>
          <w:rFonts w:ascii="Times New Roman" w:hAnsi="Times New Roman" w:cs="Times New Roman"/>
        </w:rPr>
        <w:t xml:space="preserve"> initiates gaps in the data recorded</w:t>
      </w:r>
      <w:r w:rsidR="00094D5A" w:rsidRPr="00DC23E4">
        <w:rPr>
          <w:rFonts w:ascii="Times New Roman" w:hAnsi="Times New Roman" w:cs="Times New Roman"/>
        </w:rPr>
        <w:t xml:space="preserve"> since speeds of zero rarely appear in the data. Therefore, the</w:t>
      </w:r>
      <w:r w:rsidR="008A1EA5" w:rsidRPr="00DC23E4">
        <w:rPr>
          <w:rFonts w:ascii="Times New Roman" w:hAnsi="Times New Roman" w:cs="Times New Roman"/>
        </w:rPr>
        <w:t xml:space="preserve"> assumption</w:t>
      </w:r>
      <w:r w:rsidR="00094D5A" w:rsidRPr="00DC23E4">
        <w:rPr>
          <w:rFonts w:ascii="Times New Roman" w:hAnsi="Times New Roman" w:cs="Times New Roman"/>
        </w:rPr>
        <w:t xml:space="preserve"> </w:t>
      </w:r>
      <w:r w:rsidR="00F72AF7" w:rsidRPr="00DC23E4">
        <w:rPr>
          <w:rFonts w:ascii="Times New Roman" w:hAnsi="Times New Roman" w:cs="Times New Roman"/>
        </w:rPr>
        <w:t xml:space="preserve">must be made </w:t>
      </w:r>
      <w:r w:rsidR="00094D5A" w:rsidRPr="00DC23E4">
        <w:rPr>
          <w:rFonts w:ascii="Times New Roman" w:hAnsi="Times New Roman" w:cs="Times New Roman"/>
        </w:rPr>
        <w:t>that gaps with calculated speeds of 5</w:t>
      </w:r>
      <w:r w:rsidR="005E7A7C" w:rsidRPr="00DC23E4">
        <w:rPr>
          <w:rFonts w:ascii="Times New Roman" w:hAnsi="Times New Roman" w:cs="Times New Roman"/>
        </w:rPr>
        <w:t xml:space="preserve"> </w:t>
      </w:r>
      <w:r w:rsidR="00094D5A" w:rsidRPr="00DC23E4">
        <w:rPr>
          <w:rFonts w:ascii="Times New Roman" w:hAnsi="Times New Roman" w:cs="Times New Roman"/>
        </w:rPr>
        <w:t>mph indicate a stop</w:t>
      </w:r>
      <w:r w:rsidR="00F72AF7" w:rsidRPr="00DC23E4">
        <w:rPr>
          <w:rFonts w:ascii="Times New Roman" w:hAnsi="Times New Roman" w:cs="Times New Roman"/>
        </w:rPr>
        <w:t>.</w:t>
      </w:r>
      <w:r w:rsidR="005A49CC" w:rsidRPr="00DC23E4">
        <w:rPr>
          <w:rFonts w:ascii="Times New Roman" w:hAnsi="Times New Roman" w:cs="Times New Roman"/>
        </w:rPr>
        <w:t xml:space="preserve"> </w:t>
      </w:r>
      <w:r w:rsidR="008A1EA5" w:rsidRPr="00DC23E4">
        <w:rPr>
          <w:rFonts w:ascii="Times New Roman" w:hAnsi="Times New Roman" w:cs="Times New Roman"/>
        </w:rPr>
        <w:t>O</w:t>
      </w:r>
      <w:r w:rsidR="007B2C3C" w:rsidRPr="00DC23E4">
        <w:rPr>
          <w:rFonts w:ascii="Times New Roman" w:hAnsi="Times New Roman" w:cs="Times New Roman"/>
        </w:rPr>
        <w:t>ne way to estimate bus stop time</w:t>
      </w:r>
      <w:r w:rsidR="008A1EA5" w:rsidRPr="00DC23E4">
        <w:rPr>
          <w:rFonts w:ascii="Times New Roman" w:hAnsi="Times New Roman" w:cs="Times New Roman"/>
        </w:rPr>
        <w:t xml:space="preserve"> is to calculate </w:t>
      </w:r>
      <w:r w:rsidR="00374208" w:rsidRPr="00DC23E4">
        <w:rPr>
          <w:rFonts w:ascii="Times New Roman" w:hAnsi="Times New Roman" w:cs="Times New Roman"/>
        </w:rPr>
        <w:t xml:space="preserve">the change in time between each successive </w:t>
      </w:r>
      <w:r w:rsidR="008A1EA5" w:rsidRPr="00DC23E4">
        <w:rPr>
          <w:rFonts w:ascii="Times New Roman" w:hAnsi="Times New Roman" w:cs="Times New Roman"/>
        </w:rPr>
        <w:t>entry</w:t>
      </w:r>
      <w:r w:rsidR="00802D62" w:rsidRPr="00DC23E4">
        <w:rPr>
          <w:rFonts w:ascii="Times New Roman" w:hAnsi="Times New Roman" w:cs="Times New Roman"/>
        </w:rPr>
        <w:t xml:space="preserve"> to determine</w:t>
      </w:r>
      <w:r w:rsidR="00837AB7" w:rsidRPr="00DC23E4">
        <w:rPr>
          <w:rFonts w:ascii="Times New Roman" w:hAnsi="Times New Roman" w:cs="Times New Roman"/>
        </w:rPr>
        <w:t xml:space="preserve"> the</w:t>
      </w:r>
      <w:r w:rsidR="00802D62" w:rsidRPr="00DC23E4">
        <w:rPr>
          <w:rFonts w:ascii="Times New Roman" w:hAnsi="Times New Roman" w:cs="Times New Roman"/>
        </w:rPr>
        <w:t xml:space="preserve"> gap time</w:t>
      </w:r>
      <w:r w:rsidR="00374208" w:rsidRPr="00DC23E4">
        <w:rPr>
          <w:rFonts w:ascii="Times New Roman" w:hAnsi="Times New Roman" w:cs="Times New Roman"/>
        </w:rPr>
        <w:t xml:space="preserve">. If the value is 5 seconds or less, no stopping time is indicated. </w:t>
      </w:r>
      <w:r w:rsidR="004B132C" w:rsidRPr="00DC23E4">
        <w:rPr>
          <w:rFonts w:ascii="Times New Roman" w:hAnsi="Times New Roman" w:cs="Times New Roman"/>
        </w:rPr>
        <w:t>W</w:t>
      </w:r>
      <w:r w:rsidR="00374208" w:rsidRPr="00DC23E4">
        <w:rPr>
          <w:rFonts w:ascii="Times New Roman" w:hAnsi="Times New Roman" w:cs="Times New Roman"/>
        </w:rPr>
        <w:t>hen the change i</w:t>
      </w:r>
      <w:r w:rsidR="00AF6063" w:rsidRPr="00DC23E4">
        <w:rPr>
          <w:rFonts w:ascii="Times New Roman" w:hAnsi="Times New Roman" w:cs="Times New Roman"/>
        </w:rPr>
        <w:t>n</w:t>
      </w:r>
      <w:r w:rsidR="00374208" w:rsidRPr="00DC23E4">
        <w:rPr>
          <w:rFonts w:ascii="Times New Roman" w:hAnsi="Times New Roman" w:cs="Times New Roman"/>
        </w:rPr>
        <w:t xml:space="preserve"> time is greater than 5 seconds, th</w:t>
      </w:r>
      <w:r w:rsidR="004B132C" w:rsidRPr="00DC23E4">
        <w:rPr>
          <w:rFonts w:ascii="Times New Roman" w:hAnsi="Times New Roman" w:cs="Times New Roman"/>
        </w:rPr>
        <w:t>at</w:t>
      </w:r>
      <w:r w:rsidR="00374208" w:rsidRPr="00DC23E4">
        <w:rPr>
          <w:rFonts w:ascii="Times New Roman" w:hAnsi="Times New Roman" w:cs="Times New Roman"/>
        </w:rPr>
        <w:t xml:space="preserve"> time minus 5 seconds indicates </w:t>
      </w:r>
      <w:r w:rsidR="004B132C" w:rsidRPr="00DC23E4">
        <w:rPr>
          <w:rFonts w:ascii="Times New Roman" w:hAnsi="Times New Roman" w:cs="Times New Roman"/>
        </w:rPr>
        <w:t>the</w:t>
      </w:r>
      <w:r w:rsidR="00374208" w:rsidRPr="00DC23E4">
        <w:rPr>
          <w:rFonts w:ascii="Times New Roman" w:hAnsi="Times New Roman" w:cs="Times New Roman"/>
        </w:rPr>
        <w:t xml:space="preserve"> time spent stopped</w:t>
      </w:r>
      <w:r w:rsidR="00B9795E" w:rsidRPr="00DC23E4">
        <w:rPr>
          <w:rFonts w:ascii="Times New Roman" w:hAnsi="Times New Roman" w:cs="Times New Roman"/>
        </w:rPr>
        <w:t xml:space="preserve"> or in slow motion</w:t>
      </w:r>
      <w:r w:rsidR="007B681B" w:rsidRPr="00DC23E4">
        <w:rPr>
          <w:rFonts w:ascii="Times New Roman" w:hAnsi="Times New Roman" w:cs="Times New Roman"/>
        </w:rPr>
        <w:t xml:space="preserve"> (</w:t>
      </w:r>
      <w:r w:rsidR="00802D62" w:rsidRPr="00DC23E4">
        <w:rPr>
          <w:rFonts w:ascii="Times New Roman" w:hAnsi="Times New Roman" w:cs="Times New Roman"/>
        </w:rPr>
        <w:t>gap-stop time</w:t>
      </w:r>
      <w:r w:rsidR="007B681B" w:rsidRPr="00DC23E4">
        <w:rPr>
          <w:rFonts w:ascii="Times New Roman" w:hAnsi="Times New Roman" w:cs="Times New Roman"/>
        </w:rPr>
        <w:t>)</w:t>
      </w:r>
      <w:r w:rsidR="00374208" w:rsidRPr="00DC23E4">
        <w:rPr>
          <w:rFonts w:ascii="Times New Roman" w:hAnsi="Times New Roman" w:cs="Times New Roman"/>
        </w:rPr>
        <w:t>. The average cumulative</w:t>
      </w:r>
      <w:r w:rsidR="00307A85" w:rsidRPr="00DC23E4">
        <w:rPr>
          <w:rFonts w:ascii="Times New Roman" w:hAnsi="Times New Roman" w:cs="Times New Roman"/>
        </w:rPr>
        <w:t xml:space="preserve"> gap</w:t>
      </w:r>
      <w:r w:rsidR="00374208" w:rsidRPr="00DC23E4">
        <w:rPr>
          <w:rFonts w:ascii="Times New Roman" w:hAnsi="Times New Roman" w:cs="Times New Roman"/>
        </w:rPr>
        <w:t xml:space="preserve"> </w:t>
      </w:r>
      <w:r w:rsidR="00B9795E" w:rsidRPr="00DC23E4">
        <w:rPr>
          <w:rFonts w:ascii="Times New Roman" w:hAnsi="Times New Roman" w:cs="Times New Roman"/>
        </w:rPr>
        <w:t xml:space="preserve">time indicated by the 5-SR data was 29.5 minutes while the </w:t>
      </w:r>
      <w:r w:rsidR="00374208" w:rsidRPr="00DC23E4">
        <w:rPr>
          <w:rFonts w:ascii="Times New Roman" w:hAnsi="Times New Roman" w:cs="Times New Roman"/>
        </w:rPr>
        <w:t>BDS data</w:t>
      </w:r>
      <w:r w:rsidR="00B9795E" w:rsidRPr="00DC23E4">
        <w:rPr>
          <w:rFonts w:ascii="Times New Roman" w:hAnsi="Times New Roman" w:cs="Times New Roman"/>
        </w:rPr>
        <w:t xml:space="preserve"> gave an</w:t>
      </w:r>
      <w:r w:rsidR="00374208" w:rsidRPr="00DC23E4">
        <w:rPr>
          <w:rFonts w:ascii="Times New Roman" w:hAnsi="Times New Roman" w:cs="Times New Roman"/>
        </w:rPr>
        <w:t xml:space="preserve"> average dwell time </w:t>
      </w:r>
      <w:r w:rsidR="00B9795E" w:rsidRPr="00DC23E4">
        <w:rPr>
          <w:rFonts w:ascii="Times New Roman" w:hAnsi="Times New Roman" w:cs="Times New Roman"/>
        </w:rPr>
        <w:t>of</w:t>
      </w:r>
      <w:r w:rsidR="00374208" w:rsidRPr="00DC23E4">
        <w:rPr>
          <w:rFonts w:ascii="Times New Roman" w:hAnsi="Times New Roman" w:cs="Times New Roman"/>
        </w:rPr>
        <w:t xml:space="preserve"> 20.6 minutes. </w:t>
      </w:r>
      <w:r w:rsidR="00F72AF7" w:rsidRPr="00DC23E4">
        <w:rPr>
          <w:rFonts w:ascii="Times New Roman" w:hAnsi="Times New Roman" w:cs="Times New Roman"/>
        </w:rPr>
        <w:t>These two times indicate</w:t>
      </w:r>
      <w:r w:rsidR="00B9795E" w:rsidRPr="00DC23E4">
        <w:rPr>
          <w:rFonts w:ascii="Times New Roman" w:hAnsi="Times New Roman" w:cs="Times New Roman"/>
        </w:rPr>
        <w:t xml:space="preserve"> that </w:t>
      </w:r>
      <w:r w:rsidR="00802D62" w:rsidRPr="00DC23E4">
        <w:rPr>
          <w:rFonts w:ascii="Times New Roman" w:hAnsi="Times New Roman" w:cs="Times New Roman"/>
        </w:rPr>
        <w:t>the average</w:t>
      </w:r>
      <w:r w:rsidR="00B9795E" w:rsidRPr="00DC23E4">
        <w:rPr>
          <w:rFonts w:ascii="Times New Roman" w:hAnsi="Times New Roman" w:cs="Times New Roman"/>
        </w:rPr>
        <w:t xml:space="preserve"> bus spent almost 9 minutes </w:t>
      </w:r>
      <w:r w:rsidR="00802D62" w:rsidRPr="00DC23E4">
        <w:rPr>
          <w:rFonts w:ascii="Times New Roman" w:hAnsi="Times New Roman" w:cs="Times New Roman"/>
        </w:rPr>
        <w:t xml:space="preserve">stopped </w:t>
      </w:r>
      <w:r w:rsidR="00B9795E" w:rsidRPr="00DC23E4">
        <w:rPr>
          <w:rFonts w:ascii="Times New Roman" w:hAnsi="Times New Roman" w:cs="Times New Roman"/>
        </w:rPr>
        <w:t>at locations not associated with pa</w:t>
      </w:r>
      <w:r w:rsidR="00094D5A" w:rsidRPr="00DC23E4">
        <w:rPr>
          <w:rFonts w:ascii="Times New Roman" w:hAnsi="Times New Roman" w:cs="Times New Roman"/>
        </w:rPr>
        <w:t xml:space="preserve">ssengers boarding or alighting. </w:t>
      </w:r>
    </w:p>
    <w:p w14:paraId="49FE9A31" w14:textId="77777777" w:rsidR="00094D5A" w:rsidRDefault="00094D5A" w:rsidP="00E25C70">
      <w:pPr>
        <w:tabs>
          <w:tab w:val="left" w:pos="360"/>
        </w:tabs>
        <w:autoSpaceDE w:val="0"/>
        <w:autoSpaceDN w:val="0"/>
        <w:adjustRightInd w:val="0"/>
        <w:spacing w:after="0" w:line="240" w:lineRule="auto"/>
        <w:rPr>
          <w:rFonts w:ascii="Times New Roman" w:hAnsi="Times New Roman" w:cs="Times New Roman"/>
        </w:rPr>
      </w:pPr>
    </w:p>
    <w:p w14:paraId="0803B794" w14:textId="77777777" w:rsidR="00550398" w:rsidRDefault="00550398" w:rsidP="00E25C70">
      <w:pPr>
        <w:tabs>
          <w:tab w:val="left" w:pos="360"/>
        </w:tabs>
        <w:autoSpaceDE w:val="0"/>
        <w:autoSpaceDN w:val="0"/>
        <w:adjustRightInd w:val="0"/>
        <w:spacing w:after="0" w:line="240" w:lineRule="auto"/>
        <w:rPr>
          <w:rFonts w:ascii="Times New Roman" w:hAnsi="Times New Roman" w:cs="Times New Roman"/>
        </w:rPr>
      </w:pPr>
    </w:p>
    <w:p w14:paraId="11A6580C" w14:textId="77777777" w:rsidR="00550398" w:rsidRDefault="00550398" w:rsidP="00E25C70">
      <w:pPr>
        <w:tabs>
          <w:tab w:val="left" w:pos="360"/>
        </w:tabs>
        <w:autoSpaceDE w:val="0"/>
        <w:autoSpaceDN w:val="0"/>
        <w:adjustRightInd w:val="0"/>
        <w:spacing w:after="0" w:line="240" w:lineRule="auto"/>
        <w:rPr>
          <w:rFonts w:ascii="Times New Roman" w:hAnsi="Times New Roman" w:cs="Times New Roman"/>
        </w:rPr>
      </w:pPr>
    </w:p>
    <w:p w14:paraId="358C8F70" w14:textId="77777777" w:rsidR="00550398" w:rsidRPr="00DC23E4" w:rsidRDefault="00550398" w:rsidP="00E25C70">
      <w:pPr>
        <w:tabs>
          <w:tab w:val="left" w:pos="360"/>
        </w:tabs>
        <w:autoSpaceDE w:val="0"/>
        <w:autoSpaceDN w:val="0"/>
        <w:adjustRightInd w:val="0"/>
        <w:spacing w:after="0" w:line="240" w:lineRule="auto"/>
        <w:rPr>
          <w:rFonts w:ascii="Times New Roman" w:hAnsi="Times New Roman" w:cs="Times New Roman"/>
        </w:rPr>
      </w:pPr>
    </w:p>
    <w:p w14:paraId="55C469E1" w14:textId="77777777" w:rsidR="00703651" w:rsidRPr="00DC23E4" w:rsidRDefault="00FE0B1C" w:rsidP="00E25C70">
      <w:pPr>
        <w:autoSpaceDE w:val="0"/>
        <w:autoSpaceDN w:val="0"/>
        <w:adjustRightInd w:val="0"/>
        <w:spacing w:after="0" w:line="240" w:lineRule="auto"/>
        <w:outlineLvl w:val="0"/>
        <w:rPr>
          <w:rFonts w:ascii="Times New Roman" w:hAnsi="Times New Roman" w:cs="Times New Roman"/>
          <w:b/>
          <w:bCs/>
        </w:rPr>
      </w:pPr>
      <w:r w:rsidRPr="00DC23E4">
        <w:rPr>
          <w:rFonts w:ascii="Times New Roman" w:hAnsi="Times New Roman" w:cs="Times New Roman"/>
          <w:b/>
          <w:bCs/>
        </w:rPr>
        <w:lastRenderedPageBreak/>
        <w:t>TRIP SPEED ANALYSIS</w:t>
      </w:r>
    </w:p>
    <w:p w14:paraId="6B1EC6D6" w14:textId="4B9A412F" w:rsidR="00AC76CE" w:rsidRPr="00DC23E4" w:rsidRDefault="0099746D" w:rsidP="00E25C70">
      <w:pPr>
        <w:tabs>
          <w:tab w:val="left" w:pos="360"/>
        </w:tabs>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 xml:space="preserve">While </w:t>
      </w:r>
      <w:r w:rsidR="00D459EF" w:rsidRPr="00DC23E4">
        <w:rPr>
          <w:rFonts w:ascii="Times New Roman" w:hAnsi="Times New Roman" w:cs="Times New Roman"/>
        </w:rPr>
        <w:t>the amount of gap-stop time spent a</w:t>
      </w:r>
      <w:r w:rsidR="00837AB7" w:rsidRPr="00DC23E4">
        <w:rPr>
          <w:rFonts w:ascii="Times New Roman" w:hAnsi="Times New Roman" w:cs="Times New Roman"/>
        </w:rPr>
        <w:t>t</w:t>
      </w:r>
      <w:r w:rsidR="00D459EF" w:rsidRPr="00DC23E4">
        <w:rPr>
          <w:rFonts w:ascii="Times New Roman" w:hAnsi="Times New Roman" w:cs="Times New Roman"/>
        </w:rPr>
        <w:t xml:space="preserve"> 0 mph remains unclear, </w:t>
      </w:r>
      <w:r w:rsidR="00307A85" w:rsidRPr="00DC23E4">
        <w:rPr>
          <w:rFonts w:ascii="Times New Roman" w:hAnsi="Times New Roman" w:cs="Times New Roman"/>
        </w:rPr>
        <w:t xml:space="preserve">a </w:t>
      </w:r>
      <w:r w:rsidR="00837AB7" w:rsidRPr="00DC23E4">
        <w:rPr>
          <w:rFonts w:ascii="Times New Roman" w:hAnsi="Times New Roman" w:cs="Times New Roman"/>
        </w:rPr>
        <w:t xml:space="preserve">histogram </w:t>
      </w:r>
      <w:r w:rsidR="00456BD0" w:rsidRPr="00DC23E4">
        <w:rPr>
          <w:rFonts w:ascii="Times New Roman" w:hAnsi="Times New Roman" w:cs="Times New Roman"/>
        </w:rPr>
        <w:t xml:space="preserve">of bus speed could be </w:t>
      </w:r>
      <w:r w:rsidR="00AC76CE" w:rsidRPr="00DC23E4">
        <w:rPr>
          <w:rFonts w:ascii="Times New Roman" w:hAnsi="Times New Roman" w:cs="Times New Roman"/>
        </w:rPr>
        <w:t>created.</w:t>
      </w:r>
      <w:r w:rsidR="00307A85" w:rsidRPr="00DC23E4">
        <w:rPr>
          <w:rFonts w:ascii="Times New Roman" w:hAnsi="Times New Roman" w:cs="Times New Roman"/>
        </w:rPr>
        <w:t xml:space="preserve"> The speeds of the </w:t>
      </w:r>
      <w:r w:rsidR="00E0619B" w:rsidRPr="00DC23E4">
        <w:rPr>
          <w:rFonts w:ascii="Times New Roman" w:hAnsi="Times New Roman" w:cs="Times New Roman"/>
        </w:rPr>
        <w:t>buses</w:t>
      </w:r>
      <w:r w:rsidR="00307A85" w:rsidRPr="00DC23E4">
        <w:rPr>
          <w:rFonts w:ascii="Times New Roman" w:hAnsi="Times New Roman" w:cs="Times New Roman"/>
        </w:rPr>
        <w:t xml:space="preserve"> were counted by grouping all reported values into </w:t>
      </w:r>
      <w:r w:rsidR="000A49B9" w:rsidRPr="00DC23E4">
        <w:rPr>
          <w:rFonts w:ascii="Times New Roman" w:hAnsi="Times New Roman" w:cs="Times New Roman"/>
        </w:rPr>
        <w:t xml:space="preserve">2 </w:t>
      </w:r>
      <w:r w:rsidR="00307A85" w:rsidRPr="00DC23E4">
        <w:rPr>
          <w:rFonts w:ascii="Times New Roman" w:hAnsi="Times New Roman" w:cs="Times New Roman"/>
        </w:rPr>
        <w:t>mph</w:t>
      </w:r>
      <w:r w:rsidR="00C625CE" w:rsidRPr="00DC23E4">
        <w:rPr>
          <w:rFonts w:ascii="Times New Roman" w:hAnsi="Times New Roman" w:cs="Times New Roman"/>
        </w:rPr>
        <w:t xml:space="preserve"> bins</w:t>
      </w:r>
      <w:r w:rsidR="00307A85" w:rsidRPr="00DC23E4">
        <w:rPr>
          <w:rFonts w:ascii="Times New Roman" w:hAnsi="Times New Roman" w:cs="Times New Roman"/>
        </w:rPr>
        <w:t xml:space="preserve">. </w:t>
      </w:r>
      <w:r w:rsidR="006B42CA" w:rsidRPr="00DC23E4">
        <w:rPr>
          <w:rFonts w:ascii="Times New Roman" w:hAnsi="Times New Roman" w:cs="Times New Roman"/>
        </w:rPr>
        <w:t xml:space="preserve">The calculated speed was an average over the time period and </w:t>
      </w:r>
      <w:r w:rsidR="00837AB7" w:rsidRPr="00DC23E4">
        <w:rPr>
          <w:rFonts w:ascii="Times New Roman" w:hAnsi="Times New Roman" w:cs="Times New Roman"/>
        </w:rPr>
        <w:t xml:space="preserve">did </w:t>
      </w:r>
      <w:r w:rsidR="006B42CA" w:rsidRPr="00DC23E4">
        <w:rPr>
          <w:rFonts w:ascii="Times New Roman" w:hAnsi="Times New Roman" w:cs="Times New Roman"/>
        </w:rPr>
        <w:t xml:space="preserve">not take into account acceleration or deceleration. </w:t>
      </w:r>
      <w:r w:rsidR="00307A85" w:rsidRPr="00DC23E4">
        <w:rPr>
          <w:rFonts w:ascii="Times New Roman" w:hAnsi="Times New Roman" w:cs="Times New Roman"/>
        </w:rPr>
        <w:t xml:space="preserve">From </w:t>
      </w:r>
      <w:r w:rsidR="006B42CA" w:rsidRPr="00DC23E4">
        <w:rPr>
          <w:rFonts w:ascii="Times New Roman" w:hAnsi="Times New Roman" w:cs="Times New Roman"/>
        </w:rPr>
        <w:t>the grouping of speed</w:t>
      </w:r>
      <w:r w:rsidR="00837AB7" w:rsidRPr="00DC23E4">
        <w:rPr>
          <w:rFonts w:ascii="Times New Roman" w:hAnsi="Times New Roman" w:cs="Times New Roman"/>
        </w:rPr>
        <w:t xml:space="preserve"> data</w:t>
      </w:r>
      <w:r w:rsidR="00307A85" w:rsidRPr="00DC23E4">
        <w:rPr>
          <w:rFonts w:ascii="Times New Roman" w:hAnsi="Times New Roman" w:cs="Times New Roman"/>
        </w:rPr>
        <w:t xml:space="preserve">, it </w:t>
      </w:r>
      <w:r w:rsidR="0051681A" w:rsidRPr="00DC23E4">
        <w:rPr>
          <w:rFonts w:ascii="Times New Roman" w:hAnsi="Times New Roman" w:cs="Times New Roman"/>
        </w:rPr>
        <w:t>was</w:t>
      </w:r>
      <w:r w:rsidR="00390FA3" w:rsidRPr="00DC23E4">
        <w:rPr>
          <w:rFonts w:ascii="Times New Roman" w:hAnsi="Times New Roman" w:cs="Times New Roman"/>
        </w:rPr>
        <w:t xml:space="preserve"> </w:t>
      </w:r>
      <w:r w:rsidR="00307A85" w:rsidRPr="00DC23E4">
        <w:rPr>
          <w:rFonts w:ascii="Times New Roman" w:hAnsi="Times New Roman" w:cs="Times New Roman"/>
        </w:rPr>
        <w:t>determined that</w:t>
      </w:r>
      <w:r w:rsidR="00AC76CE" w:rsidRPr="00DC23E4">
        <w:rPr>
          <w:rFonts w:ascii="Times New Roman" w:hAnsi="Times New Roman" w:cs="Times New Roman"/>
        </w:rPr>
        <w:t xml:space="preserve"> a majority of </w:t>
      </w:r>
      <w:r w:rsidR="00307A85" w:rsidRPr="00DC23E4">
        <w:rPr>
          <w:rFonts w:ascii="Times New Roman" w:hAnsi="Times New Roman" w:cs="Times New Roman"/>
        </w:rPr>
        <w:t xml:space="preserve">the </w:t>
      </w:r>
      <w:r w:rsidR="00E0619B" w:rsidRPr="00DC23E4">
        <w:rPr>
          <w:rFonts w:ascii="Times New Roman" w:hAnsi="Times New Roman" w:cs="Times New Roman"/>
        </w:rPr>
        <w:t>buses</w:t>
      </w:r>
      <w:r w:rsidR="00307A85" w:rsidRPr="00DC23E4">
        <w:rPr>
          <w:rFonts w:ascii="Times New Roman" w:hAnsi="Times New Roman" w:cs="Times New Roman"/>
        </w:rPr>
        <w:t xml:space="preserve">’ </w:t>
      </w:r>
      <w:r w:rsidR="00AC76CE" w:rsidRPr="00DC23E4">
        <w:rPr>
          <w:rFonts w:ascii="Times New Roman" w:hAnsi="Times New Roman" w:cs="Times New Roman"/>
        </w:rPr>
        <w:t xml:space="preserve">time was spent moving </w:t>
      </w:r>
      <w:r w:rsidR="00837AB7" w:rsidRPr="00DC23E4">
        <w:rPr>
          <w:rFonts w:ascii="Times New Roman" w:hAnsi="Times New Roman" w:cs="Times New Roman"/>
        </w:rPr>
        <w:t xml:space="preserve">at </w:t>
      </w:r>
      <w:r w:rsidR="00AC76CE" w:rsidRPr="00DC23E4">
        <w:rPr>
          <w:rFonts w:ascii="Times New Roman" w:hAnsi="Times New Roman" w:cs="Times New Roman"/>
        </w:rPr>
        <w:t xml:space="preserve">less than 10 mph with a quarter of that time </w:t>
      </w:r>
      <w:r w:rsidR="00837AB7" w:rsidRPr="00DC23E4">
        <w:rPr>
          <w:rFonts w:ascii="Times New Roman" w:hAnsi="Times New Roman" w:cs="Times New Roman"/>
        </w:rPr>
        <w:t>traveling</w:t>
      </w:r>
      <w:r w:rsidR="00AC76CE" w:rsidRPr="00DC23E4">
        <w:rPr>
          <w:rFonts w:ascii="Times New Roman" w:hAnsi="Times New Roman" w:cs="Times New Roman"/>
        </w:rPr>
        <w:t xml:space="preserve"> less than 1 mph.</w:t>
      </w:r>
      <w:r w:rsidR="00ED0CBB" w:rsidRPr="00DC23E4">
        <w:rPr>
          <w:rFonts w:ascii="Times New Roman" w:hAnsi="Times New Roman" w:cs="Times New Roman"/>
        </w:rPr>
        <w:t xml:space="preserve"> Figure 5 </w:t>
      </w:r>
      <w:r w:rsidR="00AC76CE" w:rsidRPr="00DC23E4">
        <w:rPr>
          <w:rFonts w:ascii="Times New Roman" w:hAnsi="Times New Roman" w:cs="Times New Roman"/>
        </w:rPr>
        <w:t xml:space="preserve">shows the breakdown of speeds </w:t>
      </w:r>
      <w:r w:rsidR="00837AB7" w:rsidRPr="00DC23E4">
        <w:rPr>
          <w:rFonts w:ascii="Times New Roman" w:hAnsi="Times New Roman" w:cs="Times New Roman"/>
        </w:rPr>
        <w:t xml:space="preserve">in 2 mph bins </w:t>
      </w:r>
      <w:r w:rsidR="00AC76CE" w:rsidRPr="00DC23E4">
        <w:rPr>
          <w:rFonts w:ascii="Times New Roman" w:hAnsi="Times New Roman" w:cs="Times New Roman"/>
        </w:rPr>
        <w:t>for the average complete trip (n=15)</w:t>
      </w:r>
      <w:r w:rsidR="000772CD" w:rsidRPr="00DC23E4">
        <w:rPr>
          <w:rFonts w:ascii="Times New Roman" w:hAnsi="Times New Roman" w:cs="Times New Roman"/>
        </w:rPr>
        <w:t xml:space="preserve"> and </w:t>
      </w:r>
      <w:r w:rsidR="00F72AF7" w:rsidRPr="00DC23E4">
        <w:rPr>
          <w:rFonts w:ascii="Times New Roman" w:hAnsi="Times New Roman" w:cs="Times New Roman"/>
        </w:rPr>
        <w:t>f</w:t>
      </w:r>
      <w:r w:rsidR="00AC76CE" w:rsidRPr="00DC23E4">
        <w:rPr>
          <w:rFonts w:ascii="Times New Roman" w:hAnsi="Times New Roman" w:cs="Times New Roman"/>
        </w:rPr>
        <w:t xml:space="preserve">or all trips between 6:00 </w:t>
      </w:r>
      <w:r w:rsidR="00B0420F" w:rsidRPr="00DC23E4">
        <w:rPr>
          <w:rFonts w:ascii="Times New Roman" w:hAnsi="Times New Roman" w:cs="Times New Roman"/>
        </w:rPr>
        <w:t xml:space="preserve">a.m. </w:t>
      </w:r>
      <w:r w:rsidR="00AC76CE" w:rsidRPr="00DC23E4">
        <w:rPr>
          <w:rFonts w:ascii="Times New Roman" w:hAnsi="Times New Roman" w:cs="Times New Roman"/>
        </w:rPr>
        <w:t xml:space="preserve">– 10:00 </w:t>
      </w:r>
      <w:r w:rsidR="00B0420F" w:rsidRPr="00DC23E4">
        <w:rPr>
          <w:rFonts w:ascii="Times New Roman" w:hAnsi="Times New Roman" w:cs="Times New Roman"/>
        </w:rPr>
        <w:t>a.m.</w:t>
      </w:r>
      <w:r w:rsidR="00AC76CE" w:rsidRPr="00DC23E4">
        <w:rPr>
          <w:rFonts w:ascii="Times New Roman" w:hAnsi="Times New Roman" w:cs="Times New Roman"/>
        </w:rPr>
        <w:t xml:space="preserve"> (n=22</w:t>
      </w:r>
      <w:r w:rsidR="000772CD" w:rsidRPr="00DC23E4">
        <w:rPr>
          <w:rFonts w:ascii="Times New Roman" w:hAnsi="Times New Roman" w:cs="Times New Roman"/>
        </w:rPr>
        <w:t>).</w:t>
      </w:r>
      <w:r w:rsidR="00837AB7" w:rsidRPr="00DC23E4">
        <w:rPr>
          <w:rFonts w:ascii="Times New Roman" w:hAnsi="Times New Roman" w:cs="Times New Roman"/>
        </w:rPr>
        <w:t xml:space="preserve"> Note that the average trip length was 1 hour 17 minutes. </w:t>
      </w:r>
    </w:p>
    <w:p w14:paraId="2AD5D29A" w14:textId="77777777" w:rsidR="00D35EE1" w:rsidRPr="00DC23E4" w:rsidRDefault="00D35EE1" w:rsidP="00E25C70">
      <w:pPr>
        <w:tabs>
          <w:tab w:val="left" w:pos="360"/>
        </w:tabs>
        <w:autoSpaceDE w:val="0"/>
        <w:autoSpaceDN w:val="0"/>
        <w:adjustRightInd w:val="0"/>
        <w:spacing w:after="0" w:line="240" w:lineRule="auto"/>
        <w:rPr>
          <w:rFonts w:ascii="Times New Roman" w:hAnsi="Times New Roman" w:cs="Times New Roman"/>
        </w:rPr>
      </w:pPr>
    </w:p>
    <w:p w14:paraId="3F1878D4" w14:textId="77777777" w:rsidR="00DD4736" w:rsidRPr="00DC23E4" w:rsidRDefault="00DD4736" w:rsidP="00DD4736">
      <w:pPr>
        <w:keepNext/>
        <w:tabs>
          <w:tab w:val="left" w:pos="360"/>
        </w:tabs>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noProof/>
        </w:rPr>
        <w:drawing>
          <wp:inline distT="0" distB="0" distL="0" distR="0" wp14:anchorId="3D2C5B27" wp14:editId="69B1BEAF">
            <wp:extent cx="3724918" cy="2025143"/>
            <wp:effectExtent l="0" t="0" r="8890" b="0"/>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DC23E4">
        <w:rPr>
          <w:rFonts w:ascii="Times New Roman" w:hAnsi="Times New Roman" w:cs="Times New Roman"/>
          <w:noProof/>
        </w:rPr>
        <w:t xml:space="preserve"> </w:t>
      </w:r>
      <w:r w:rsidRPr="00DC23E4">
        <w:rPr>
          <w:rFonts w:ascii="Times New Roman" w:hAnsi="Times New Roman" w:cs="Times New Roman"/>
          <w:noProof/>
        </w:rPr>
        <w:drawing>
          <wp:inline distT="0" distB="0" distL="0" distR="0" wp14:anchorId="62ED1F68" wp14:editId="3DDABED6">
            <wp:extent cx="2030754" cy="2019534"/>
            <wp:effectExtent l="0" t="0" r="7620" b="19050"/>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8E03A61" w14:textId="77777777" w:rsidR="00DD4736" w:rsidRPr="00DC23E4" w:rsidRDefault="00DD4736" w:rsidP="00DD4736">
      <w:pPr>
        <w:pStyle w:val="Caption"/>
        <w:spacing w:after="0"/>
        <w:rPr>
          <w:rFonts w:ascii="Times New Roman" w:hAnsi="Times New Roman" w:cs="Times New Roman"/>
          <w:color w:val="auto"/>
          <w:sz w:val="22"/>
          <w:szCs w:val="22"/>
        </w:rPr>
      </w:pPr>
      <w:r w:rsidRPr="00DC23E4">
        <w:rPr>
          <w:rFonts w:ascii="Times New Roman" w:hAnsi="Times New Roman" w:cs="Times New Roman"/>
          <w:color w:val="auto"/>
          <w:sz w:val="22"/>
          <w:szCs w:val="22"/>
        </w:rPr>
        <w:t>FIGURE 5 Analysis of time spent moving in speed ranges</w:t>
      </w:r>
    </w:p>
    <w:p w14:paraId="16671083" w14:textId="77777777" w:rsidR="00260FCD" w:rsidRPr="00DC23E4" w:rsidRDefault="00260FCD" w:rsidP="00E25C70">
      <w:pPr>
        <w:tabs>
          <w:tab w:val="left" w:pos="360"/>
        </w:tabs>
        <w:autoSpaceDE w:val="0"/>
        <w:autoSpaceDN w:val="0"/>
        <w:adjustRightInd w:val="0"/>
        <w:spacing w:after="0" w:line="240" w:lineRule="auto"/>
        <w:rPr>
          <w:rFonts w:ascii="Times New Roman" w:hAnsi="Times New Roman" w:cs="Times New Roman"/>
        </w:rPr>
      </w:pPr>
    </w:p>
    <w:p w14:paraId="15982B34" w14:textId="77777777" w:rsidR="005771B2" w:rsidRPr="00DC23E4" w:rsidRDefault="007D2C38" w:rsidP="00E25C70">
      <w:pPr>
        <w:tabs>
          <w:tab w:val="left" w:pos="360"/>
        </w:tabs>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ab/>
      </w:r>
      <w:r w:rsidR="00006CCB" w:rsidRPr="00DC23E4">
        <w:rPr>
          <w:rFonts w:ascii="Times New Roman" w:hAnsi="Times New Roman" w:cs="Times New Roman"/>
        </w:rPr>
        <w:t xml:space="preserve">This </w:t>
      </w:r>
      <w:r w:rsidR="00837AB7" w:rsidRPr="00DC23E4">
        <w:rPr>
          <w:rFonts w:ascii="Times New Roman" w:hAnsi="Times New Roman" w:cs="Times New Roman"/>
        </w:rPr>
        <w:t>analysis reveal</w:t>
      </w:r>
      <w:r w:rsidR="00006CCB" w:rsidRPr="00DC23E4">
        <w:rPr>
          <w:rFonts w:ascii="Times New Roman" w:hAnsi="Times New Roman" w:cs="Times New Roman"/>
        </w:rPr>
        <w:t xml:space="preserve">s a trend for the </w:t>
      </w:r>
      <w:r w:rsidR="00E0619B" w:rsidRPr="00DC23E4">
        <w:rPr>
          <w:rFonts w:ascii="Times New Roman" w:hAnsi="Times New Roman" w:cs="Times New Roman"/>
        </w:rPr>
        <w:t>buses</w:t>
      </w:r>
      <w:r w:rsidR="00006CCB" w:rsidRPr="00DC23E4">
        <w:rPr>
          <w:rFonts w:ascii="Times New Roman" w:hAnsi="Times New Roman" w:cs="Times New Roman"/>
        </w:rPr>
        <w:t xml:space="preserve"> to be moving less than 5 </w:t>
      </w:r>
      <w:r w:rsidR="004D24EF" w:rsidRPr="00DC23E4">
        <w:rPr>
          <w:rFonts w:ascii="Times New Roman" w:hAnsi="Times New Roman" w:cs="Times New Roman"/>
        </w:rPr>
        <w:t>mph</w:t>
      </w:r>
      <w:r w:rsidR="00006CCB" w:rsidRPr="00DC23E4">
        <w:rPr>
          <w:rFonts w:ascii="Times New Roman" w:hAnsi="Times New Roman" w:cs="Times New Roman"/>
        </w:rPr>
        <w:t xml:space="preserve"> for </w:t>
      </w:r>
      <w:r w:rsidR="0051681A" w:rsidRPr="00DC23E4">
        <w:rPr>
          <w:rFonts w:ascii="Times New Roman" w:hAnsi="Times New Roman" w:cs="Times New Roman"/>
        </w:rPr>
        <w:t xml:space="preserve">more than 45% of the </w:t>
      </w:r>
      <w:r w:rsidR="00006CCB" w:rsidRPr="00DC23E4">
        <w:rPr>
          <w:rFonts w:ascii="Times New Roman" w:hAnsi="Times New Roman" w:cs="Times New Roman"/>
        </w:rPr>
        <w:t xml:space="preserve">time. In order to </w:t>
      </w:r>
      <w:r w:rsidR="001635B9" w:rsidRPr="00DC23E4">
        <w:rPr>
          <w:rFonts w:ascii="Times New Roman" w:hAnsi="Times New Roman" w:cs="Times New Roman"/>
        </w:rPr>
        <w:t>identify where these low speeds occur along the route</w:t>
      </w:r>
      <w:r w:rsidR="00006CCB" w:rsidRPr="00DC23E4">
        <w:rPr>
          <w:rFonts w:ascii="Times New Roman" w:hAnsi="Times New Roman" w:cs="Times New Roman"/>
        </w:rPr>
        <w:t xml:space="preserve">, an analysis of trip speed plotted against cumulative distance was conducted. </w:t>
      </w:r>
      <w:r w:rsidR="001635B9" w:rsidRPr="00DC23E4">
        <w:rPr>
          <w:rFonts w:ascii="Times New Roman" w:hAnsi="Times New Roman" w:cs="Times New Roman"/>
        </w:rPr>
        <w:t xml:space="preserve">More details about bus travel </w:t>
      </w:r>
      <w:r w:rsidR="0051681A" w:rsidRPr="00DC23E4">
        <w:rPr>
          <w:rFonts w:ascii="Times New Roman" w:hAnsi="Times New Roman" w:cs="Times New Roman"/>
        </w:rPr>
        <w:t xml:space="preserve">speeds </w:t>
      </w:r>
      <w:r w:rsidR="001635B9" w:rsidRPr="00DC23E4">
        <w:rPr>
          <w:rFonts w:ascii="Times New Roman" w:hAnsi="Times New Roman" w:cs="Times New Roman"/>
        </w:rPr>
        <w:t xml:space="preserve">between stops </w:t>
      </w:r>
      <w:r w:rsidR="0051681A" w:rsidRPr="00DC23E4">
        <w:rPr>
          <w:rFonts w:ascii="Times New Roman" w:hAnsi="Times New Roman" w:cs="Times New Roman"/>
        </w:rPr>
        <w:t xml:space="preserve">are not readily available from </w:t>
      </w:r>
      <w:r w:rsidR="004D24EF" w:rsidRPr="00DC23E4">
        <w:rPr>
          <w:rFonts w:ascii="Times New Roman" w:hAnsi="Times New Roman" w:cs="Times New Roman"/>
        </w:rPr>
        <w:t xml:space="preserve">AVL/APC </w:t>
      </w:r>
      <w:r w:rsidR="0051681A" w:rsidRPr="00DC23E4">
        <w:rPr>
          <w:rFonts w:ascii="Times New Roman" w:hAnsi="Times New Roman" w:cs="Times New Roman"/>
        </w:rPr>
        <w:t>data as speeds can only be determined between recorded stops. For 5-SR data, t</w:t>
      </w:r>
      <w:r w:rsidR="00006CCB" w:rsidRPr="00DC23E4">
        <w:rPr>
          <w:rFonts w:ascii="Times New Roman" w:hAnsi="Times New Roman" w:cs="Times New Roman"/>
        </w:rPr>
        <w:t xml:space="preserve">he average distance between data points was about </w:t>
      </w:r>
      <w:r w:rsidR="00006CCB" w:rsidRPr="00DC23E4">
        <w:rPr>
          <w:rFonts w:ascii="Times New Roman" w:hAnsi="Times New Roman" w:cs="Times New Roman"/>
          <w:vertAlign w:val="superscript"/>
        </w:rPr>
        <w:t>1</w:t>
      </w:r>
      <w:r w:rsidR="00006CCB" w:rsidRPr="00DC23E4">
        <w:rPr>
          <w:rFonts w:ascii="Times New Roman" w:hAnsi="Times New Roman" w:cs="Times New Roman"/>
        </w:rPr>
        <w:t>/</w:t>
      </w:r>
      <w:r w:rsidR="00006CCB" w:rsidRPr="00DC23E4">
        <w:rPr>
          <w:rFonts w:ascii="Times New Roman" w:hAnsi="Times New Roman" w:cs="Times New Roman"/>
          <w:vertAlign w:val="subscript"/>
        </w:rPr>
        <w:t>40</w:t>
      </w:r>
      <w:r w:rsidR="00006CCB" w:rsidRPr="00DC23E4">
        <w:rPr>
          <w:rFonts w:ascii="Times New Roman" w:hAnsi="Times New Roman" w:cs="Times New Roman"/>
        </w:rPr>
        <w:t xml:space="preserve"> mile</w:t>
      </w:r>
      <w:r w:rsidRPr="00DC23E4">
        <w:rPr>
          <w:rFonts w:ascii="Times New Roman" w:hAnsi="Times New Roman" w:cs="Times New Roman"/>
        </w:rPr>
        <w:t xml:space="preserve"> (132 ft.)</w:t>
      </w:r>
      <w:r w:rsidR="0051681A" w:rsidRPr="00DC23E4">
        <w:rPr>
          <w:rFonts w:ascii="Times New Roman" w:hAnsi="Times New Roman" w:cs="Times New Roman"/>
        </w:rPr>
        <w:t xml:space="preserve"> rather than</w:t>
      </w:r>
      <w:r w:rsidR="004D24EF" w:rsidRPr="00DC23E4">
        <w:rPr>
          <w:rFonts w:ascii="Times New Roman" w:hAnsi="Times New Roman" w:cs="Times New Roman"/>
        </w:rPr>
        <w:t xml:space="preserve"> the</w:t>
      </w:r>
      <w:r w:rsidRPr="00DC23E4">
        <w:rPr>
          <w:rFonts w:ascii="Times New Roman" w:hAnsi="Times New Roman" w:cs="Times New Roman"/>
        </w:rPr>
        <w:t xml:space="preserve"> 910 ft.</w:t>
      </w:r>
      <w:r w:rsidR="001635B9" w:rsidRPr="00DC23E4">
        <w:rPr>
          <w:rFonts w:ascii="Times New Roman" w:hAnsi="Times New Roman" w:cs="Times New Roman"/>
        </w:rPr>
        <w:t xml:space="preserve"> average stop spacing</w:t>
      </w:r>
      <w:r w:rsidRPr="00DC23E4">
        <w:rPr>
          <w:rFonts w:ascii="Times New Roman" w:hAnsi="Times New Roman" w:cs="Times New Roman"/>
        </w:rPr>
        <w:t xml:space="preserve"> from </w:t>
      </w:r>
      <w:r w:rsidR="004D24EF" w:rsidRPr="00DC23E4">
        <w:rPr>
          <w:rFonts w:ascii="Times New Roman" w:hAnsi="Times New Roman" w:cs="Times New Roman"/>
        </w:rPr>
        <w:t>the AVL/APC system</w:t>
      </w:r>
      <w:r w:rsidR="00006CCB" w:rsidRPr="00DC23E4">
        <w:rPr>
          <w:rFonts w:ascii="Times New Roman" w:hAnsi="Times New Roman" w:cs="Times New Roman"/>
        </w:rPr>
        <w:t xml:space="preserve">. This </w:t>
      </w:r>
      <w:r w:rsidRPr="00DC23E4">
        <w:rPr>
          <w:rFonts w:ascii="Times New Roman" w:hAnsi="Times New Roman" w:cs="Times New Roman"/>
        </w:rPr>
        <w:t xml:space="preserve">132 ft. </w:t>
      </w:r>
      <w:r w:rsidR="00006CCB" w:rsidRPr="00DC23E4">
        <w:rPr>
          <w:rFonts w:ascii="Times New Roman" w:hAnsi="Times New Roman" w:cs="Times New Roman"/>
        </w:rPr>
        <w:t>interval was used to define a cumulative distance and the function needed to create an average.</w:t>
      </w:r>
      <w:r w:rsidR="006E7C96" w:rsidRPr="00DC23E4">
        <w:rPr>
          <w:rFonts w:ascii="Times New Roman" w:hAnsi="Times New Roman" w:cs="Times New Roman"/>
        </w:rPr>
        <w:t xml:space="preserve"> </w:t>
      </w:r>
    </w:p>
    <w:p w14:paraId="2F96D87E" w14:textId="773FB1AB" w:rsidR="005771B2" w:rsidRPr="00DC23E4" w:rsidRDefault="005771B2" w:rsidP="00E25C70">
      <w:pPr>
        <w:tabs>
          <w:tab w:val="left" w:pos="360"/>
        </w:tabs>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ab/>
      </w:r>
      <w:r w:rsidR="006E7C96" w:rsidRPr="00DC23E4">
        <w:rPr>
          <w:rFonts w:ascii="Times New Roman" w:hAnsi="Times New Roman" w:cs="Times New Roman"/>
        </w:rPr>
        <w:t>From data observation, it is clear that in almost all cases there is only one reported speed per bus per interval</w:t>
      </w:r>
      <w:r w:rsidR="00006CCB" w:rsidRPr="00DC23E4">
        <w:rPr>
          <w:rFonts w:ascii="Times New Roman" w:hAnsi="Times New Roman" w:cs="Times New Roman"/>
        </w:rPr>
        <w:t xml:space="preserve"> When a bus speed was reported for a cumulative distance within each </w:t>
      </w:r>
      <w:r w:rsidR="00006CCB" w:rsidRPr="00DC23E4">
        <w:rPr>
          <w:rFonts w:ascii="Times New Roman" w:hAnsi="Times New Roman" w:cs="Times New Roman"/>
          <w:vertAlign w:val="superscript"/>
        </w:rPr>
        <w:t>1</w:t>
      </w:r>
      <w:r w:rsidR="00006CCB" w:rsidRPr="00DC23E4">
        <w:rPr>
          <w:rFonts w:ascii="Times New Roman" w:hAnsi="Times New Roman" w:cs="Times New Roman"/>
        </w:rPr>
        <w:t>/</w:t>
      </w:r>
      <w:r w:rsidR="00006CCB" w:rsidRPr="00DC23E4">
        <w:rPr>
          <w:rFonts w:ascii="Times New Roman" w:hAnsi="Times New Roman" w:cs="Times New Roman"/>
          <w:vertAlign w:val="subscript"/>
        </w:rPr>
        <w:t>40</w:t>
      </w:r>
      <w:r w:rsidR="00006CCB" w:rsidRPr="00DC23E4">
        <w:rPr>
          <w:rFonts w:ascii="Times New Roman" w:hAnsi="Times New Roman" w:cs="Times New Roman"/>
        </w:rPr>
        <w:t xml:space="preserve"> mile grouping</w:t>
      </w:r>
      <w:r w:rsidR="00802D62" w:rsidRPr="00DC23E4">
        <w:rPr>
          <w:rFonts w:ascii="Times New Roman" w:hAnsi="Times New Roman" w:cs="Times New Roman"/>
        </w:rPr>
        <w:t xml:space="preserve"> (e.g. [7.900</w:t>
      </w:r>
      <w:r w:rsidR="007E77CF" w:rsidRPr="00DC23E4">
        <w:rPr>
          <w:rFonts w:ascii="Times New Roman" w:hAnsi="Times New Roman" w:cs="Times New Roman"/>
        </w:rPr>
        <w:t xml:space="preserve"> mi</w:t>
      </w:r>
      <w:r w:rsidR="00802D62" w:rsidRPr="00DC23E4">
        <w:rPr>
          <w:rFonts w:ascii="Times New Roman" w:hAnsi="Times New Roman" w:cs="Times New Roman"/>
        </w:rPr>
        <w:t xml:space="preserve"> –7.925</w:t>
      </w:r>
      <w:r w:rsidR="007E77CF" w:rsidRPr="00DC23E4">
        <w:rPr>
          <w:rFonts w:ascii="Times New Roman" w:hAnsi="Times New Roman" w:cs="Times New Roman"/>
        </w:rPr>
        <w:t xml:space="preserve"> mi</w:t>
      </w:r>
      <w:r w:rsidR="00802D62" w:rsidRPr="00DC23E4">
        <w:rPr>
          <w:rFonts w:ascii="Times New Roman" w:hAnsi="Times New Roman" w:cs="Times New Roman"/>
        </w:rPr>
        <w:t xml:space="preserve">), </w:t>
      </w:r>
      <w:r w:rsidR="000A49B9" w:rsidRPr="00DC23E4">
        <w:rPr>
          <w:rFonts w:ascii="Times New Roman" w:hAnsi="Times New Roman" w:cs="Times New Roman"/>
        </w:rPr>
        <w:t>[7.925</w:t>
      </w:r>
      <w:r w:rsidR="007E77CF" w:rsidRPr="00DC23E4">
        <w:rPr>
          <w:rFonts w:ascii="Times New Roman" w:hAnsi="Times New Roman" w:cs="Times New Roman"/>
        </w:rPr>
        <w:t xml:space="preserve"> mi</w:t>
      </w:r>
      <w:r w:rsidR="000A49B9" w:rsidRPr="00DC23E4">
        <w:rPr>
          <w:rFonts w:ascii="Times New Roman" w:hAnsi="Times New Roman" w:cs="Times New Roman"/>
        </w:rPr>
        <w:t>–7.950</w:t>
      </w:r>
      <w:r w:rsidR="007E77CF" w:rsidRPr="00DC23E4">
        <w:rPr>
          <w:rFonts w:ascii="Times New Roman" w:hAnsi="Times New Roman" w:cs="Times New Roman"/>
        </w:rPr>
        <w:t xml:space="preserve"> mi</w:t>
      </w:r>
      <w:r w:rsidR="000A49B9" w:rsidRPr="00DC23E4">
        <w:rPr>
          <w:rFonts w:ascii="Times New Roman" w:hAnsi="Times New Roman" w:cs="Times New Roman"/>
        </w:rPr>
        <w:t>), etc.)</w:t>
      </w:r>
      <w:r w:rsidR="00006CCB" w:rsidRPr="00DC23E4">
        <w:rPr>
          <w:rFonts w:ascii="Times New Roman" w:hAnsi="Times New Roman" w:cs="Times New Roman"/>
        </w:rPr>
        <w:t xml:space="preserve">, the value was added to a table. </w:t>
      </w:r>
      <w:r w:rsidR="000A49B9" w:rsidRPr="00DC23E4">
        <w:rPr>
          <w:rFonts w:ascii="Times New Roman" w:hAnsi="Times New Roman" w:cs="Times New Roman"/>
        </w:rPr>
        <w:t xml:space="preserve">If a particular trip did not have a report within the given range, the cell was left blank. When a value was added to the table, a weight for that value was calculated </w:t>
      </w:r>
      <w:r w:rsidR="002D0194" w:rsidRPr="00DC23E4">
        <w:rPr>
          <w:rFonts w:ascii="Times New Roman" w:hAnsi="Times New Roman" w:cs="Times New Roman"/>
        </w:rPr>
        <w:t>and then</w:t>
      </w:r>
      <w:r w:rsidR="000A49B9" w:rsidRPr="00DC23E4">
        <w:rPr>
          <w:rFonts w:ascii="Times New Roman" w:hAnsi="Times New Roman" w:cs="Times New Roman"/>
        </w:rPr>
        <w:t xml:space="preserve"> also added to the table. The </w:t>
      </w:r>
      <w:r w:rsidR="007E77CF" w:rsidRPr="00DC23E4">
        <w:rPr>
          <w:rFonts w:ascii="Times New Roman" w:hAnsi="Times New Roman" w:cs="Times New Roman"/>
        </w:rPr>
        <w:t xml:space="preserve">values of the </w:t>
      </w:r>
      <w:r w:rsidR="000A49B9" w:rsidRPr="00DC23E4">
        <w:rPr>
          <w:rFonts w:ascii="Times New Roman" w:hAnsi="Times New Roman" w:cs="Times New Roman"/>
        </w:rPr>
        <w:t xml:space="preserve">weights </w:t>
      </w:r>
      <w:r w:rsidR="007E77CF" w:rsidRPr="00DC23E4">
        <w:rPr>
          <w:rFonts w:ascii="Times New Roman" w:hAnsi="Times New Roman" w:cs="Times New Roman"/>
        </w:rPr>
        <w:t>are</w:t>
      </w:r>
      <w:r w:rsidR="000A49B9" w:rsidRPr="00DC23E4">
        <w:rPr>
          <w:rFonts w:ascii="Times New Roman" w:hAnsi="Times New Roman" w:cs="Times New Roman"/>
        </w:rPr>
        <w:t xml:space="preserve"> </w:t>
      </w:r>
      <w:r w:rsidR="00FE5ADD">
        <w:rPr>
          <w:rFonts w:ascii="Times New Roman" w:hAnsi="Times New Roman" w:cs="Times New Roman"/>
        </w:rPr>
        <w:t>equal to the</w:t>
      </w:r>
      <w:r w:rsidR="000A49B9" w:rsidRPr="00DC23E4">
        <w:rPr>
          <w:rFonts w:ascii="Times New Roman" w:hAnsi="Times New Roman" w:cs="Times New Roman"/>
        </w:rPr>
        <w:t xml:space="preserve"> number of </w:t>
      </w:r>
      <w:r w:rsidR="00452633" w:rsidRPr="00DC23E4">
        <w:rPr>
          <w:rFonts w:ascii="Times New Roman" w:hAnsi="Times New Roman" w:cs="Times New Roman"/>
        </w:rPr>
        <w:t>second</w:t>
      </w:r>
      <w:r w:rsidR="007E77CF" w:rsidRPr="00DC23E4">
        <w:rPr>
          <w:rFonts w:ascii="Times New Roman" w:hAnsi="Times New Roman" w:cs="Times New Roman"/>
        </w:rPr>
        <w:t>s</w:t>
      </w:r>
      <w:r w:rsidR="00452633" w:rsidRPr="00DC23E4">
        <w:rPr>
          <w:rFonts w:ascii="Times New Roman" w:hAnsi="Times New Roman" w:cs="Times New Roman"/>
        </w:rPr>
        <w:t xml:space="preserve"> that a speed was maintained</w:t>
      </w:r>
      <w:r w:rsidR="000A49B9" w:rsidRPr="00DC23E4">
        <w:rPr>
          <w:rFonts w:ascii="Times New Roman" w:hAnsi="Times New Roman" w:cs="Times New Roman"/>
        </w:rPr>
        <w:t xml:space="preserve"> </w:t>
      </w:r>
      <w:r w:rsidR="007E77CF" w:rsidRPr="00DC23E4">
        <w:rPr>
          <w:rFonts w:ascii="Times New Roman" w:hAnsi="Times New Roman" w:cs="Times New Roman"/>
        </w:rPr>
        <w:t>within a given cumulative distance interval</w:t>
      </w:r>
      <w:r w:rsidR="00171ADA" w:rsidRPr="00DC23E4">
        <w:rPr>
          <w:rFonts w:ascii="Times New Roman" w:hAnsi="Times New Roman" w:cs="Times New Roman"/>
        </w:rPr>
        <w:t>. For example, if three buses report</w:t>
      </w:r>
      <w:r w:rsidR="00434430" w:rsidRPr="00DC23E4">
        <w:rPr>
          <w:rFonts w:ascii="Times New Roman" w:hAnsi="Times New Roman" w:cs="Times New Roman"/>
        </w:rPr>
        <w:t xml:space="preserve"> speeds for</w:t>
      </w:r>
      <w:r w:rsidR="00171ADA" w:rsidRPr="00DC23E4">
        <w:rPr>
          <w:rFonts w:ascii="Times New Roman" w:hAnsi="Times New Roman" w:cs="Times New Roman"/>
        </w:rPr>
        <w:t xml:space="preserve"> the same </w:t>
      </w:r>
      <w:r w:rsidR="00171ADA" w:rsidRPr="00DC23E4">
        <w:rPr>
          <w:rFonts w:ascii="Times New Roman" w:hAnsi="Times New Roman" w:cs="Times New Roman"/>
          <w:vertAlign w:val="superscript"/>
        </w:rPr>
        <w:t>1</w:t>
      </w:r>
      <w:r w:rsidR="00171ADA" w:rsidRPr="00DC23E4">
        <w:rPr>
          <w:rFonts w:ascii="Times New Roman" w:hAnsi="Times New Roman" w:cs="Times New Roman"/>
        </w:rPr>
        <w:t>/</w:t>
      </w:r>
      <w:r w:rsidR="00171ADA" w:rsidRPr="00DC23E4">
        <w:rPr>
          <w:rFonts w:ascii="Times New Roman" w:hAnsi="Times New Roman" w:cs="Times New Roman"/>
          <w:vertAlign w:val="subscript"/>
        </w:rPr>
        <w:t>40</w:t>
      </w:r>
      <w:r w:rsidR="00171ADA" w:rsidRPr="00DC23E4">
        <w:rPr>
          <w:rFonts w:ascii="Times New Roman" w:hAnsi="Times New Roman" w:cs="Times New Roman"/>
        </w:rPr>
        <w:t xml:space="preserve"> mile segment </w:t>
      </w:r>
      <w:r w:rsidR="007E77CF" w:rsidRPr="00DC23E4">
        <w:rPr>
          <w:rFonts w:ascii="Times New Roman" w:hAnsi="Times New Roman" w:cs="Times New Roman"/>
        </w:rPr>
        <w:t xml:space="preserve">of </w:t>
      </w:r>
      <w:r w:rsidR="00434430" w:rsidRPr="00DC23E4">
        <w:rPr>
          <w:rFonts w:ascii="Times New Roman" w:hAnsi="Times New Roman" w:cs="Times New Roman"/>
        </w:rPr>
        <w:t>22</w:t>
      </w:r>
      <w:r w:rsidR="007E77CF" w:rsidRPr="00DC23E4">
        <w:rPr>
          <w:rFonts w:ascii="Times New Roman" w:hAnsi="Times New Roman" w:cs="Times New Roman"/>
        </w:rPr>
        <w:t>.5</w:t>
      </w:r>
      <w:r w:rsidR="00171ADA" w:rsidRPr="00DC23E4">
        <w:rPr>
          <w:rFonts w:ascii="Times New Roman" w:hAnsi="Times New Roman" w:cs="Times New Roman"/>
        </w:rPr>
        <w:t xml:space="preserve"> mph</w:t>
      </w:r>
      <w:r w:rsidR="007E77CF" w:rsidRPr="00DC23E4">
        <w:rPr>
          <w:rFonts w:ascii="Times New Roman" w:hAnsi="Times New Roman" w:cs="Times New Roman"/>
        </w:rPr>
        <w:t xml:space="preserve">, </w:t>
      </w:r>
      <w:r w:rsidR="00434430" w:rsidRPr="00DC23E4">
        <w:rPr>
          <w:rFonts w:ascii="Times New Roman" w:hAnsi="Times New Roman" w:cs="Times New Roman"/>
        </w:rPr>
        <w:t>9.0</w:t>
      </w:r>
      <w:r w:rsidR="00171ADA" w:rsidRPr="00DC23E4">
        <w:rPr>
          <w:rFonts w:ascii="Times New Roman" w:hAnsi="Times New Roman" w:cs="Times New Roman"/>
        </w:rPr>
        <w:t xml:space="preserve"> mph</w:t>
      </w:r>
      <w:r w:rsidR="007E77CF" w:rsidRPr="00DC23E4">
        <w:rPr>
          <w:rFonts w:ascii="Times New Roman" w:hAnsi="Times New Roman" w:cs="Times New Roman"/>
        </w:rPr>
        <w:t xml:space="preserve">, and </w:t>
      </w:r>
      <w:r w:rsidR="00434430" w:rsidRPr="00DC23E4">
        <w:rPr>
          <w:rFonts w:ascii="Times New Roman" w:hAnsi="Times New Roman" w:cs="Times New Roman"/>
        </w:rPr>
        <w:t>1.</w:t>
      </w:r>
      <w:r w:rsidR="005906DC" w:rsidRPr="00DC23E4">
        <w:rPr>
          <w:rFonts w:ascii="Times New Roman" w:hAnsi="Times New Roman" w:cs="Times New Roman"/>
        </w:rPr>
        <w:t xml:space="preserve">4 </w:t>
      </w:r>
      <w:r w:rsidR="007E77CF" w:rsidRPr="00DC23E4">
        <w:rPr>
          <w:rFonts w:ascii="Times New Roman" w:hAnsi="Times New Roman" w:cs="Times New Roman"/>
        </w:rPr>
        <w:t>mph maintained for 4</w:t>
      </w:r>
      <w:r w:rsidR="00171ADA" w:rsidRPr="00DC23E4">
        <w:rPr>
          <w:rFonts w:ascii="Times New Roman" w:hAnsi="Times New Roman" w:cs="Times New Roman"/>
        </w:rPr>
        <w:t xml:space="preserve"> seconds</w:t>
      </w:r>
      <w:r w:rsidR="007E77CF" w:rsidRPr="00DC23E4">
        <w:rPr>
          <w:rFonts w:ascii="Times New Roman" w:hAnsi="Times New Roman" w:cs="Times New Roman"/>
        </w:rPr>
        <w:t xml:space="preserve">, </w:t>
      </w:r>
      <w:r w:rsidR="00434430" w:rsidRPr="00DC23E4">
        <w:rPr>
          <w:rFonts w:ascii="Times New Roman" w:hAnsi="Times New Roman" w:cs="Times New Roman"/>
        </w:rPr>
        <w:t xml:space="preserve">10 </w:t>
      </w:r>
      <w:r w:rsidR="00171ADA" w:rsidRPr="00DC23E4">
        <w:rPr>
          <w:rFonts w:ascii="Times New Roman" w:hAnsi="Times New Roman" w:cs="Times New Roman"/>
        </w:rPr>
        <w:t>seconds</w:t>
      </w:r>
      <w:r w:rsidR="007E77CF" w:rsidRPr="00DC23E4">
        <w:rPr>
          <w:rFonts w:ascii="Times New Roman" w:hAnsi="Times New Roman" w:cs="Times New Roman"/>
        </w:rPr>
        <w:t xml:space="preserve">, and </w:t>
      </w:r>
      <w:r w:rsidR="005906DC" w:rsidRPr="00DC23E4">
        <w:rPr>
          <w:rFonts w:ascii="Times New Roman" w:hAnsi="Times New Roman" w:cs="Times New Roman"/>
        </w:rPr>
        <w:t>6</w:t>
      </w:r>
      <w:r w:rsidR="00413D5C" w:rsidRPr="00DC23E4">
        <w:rPr>
          <w:rFonts w:ascii="Times New Roman" w:hAnsi="Times New Roman" w:cs="Times New Roman"/>
        </w:rPr>
        <w:t>4</w:t>
      </w:r>
      <w:r w:rsidR="005906DC" w:rsidRPr="00DC23E4">
        <w:rPr>
          <w:rFonts w:ascii="Times New Roman" w:hAnsi="Times New Roman" w:cs="Times New Roman"/>
        </w:rPr>
        <w:t xml:space="preserve"> </w:t>
      </w:r>
      <w:r w:rsidR="007E77CF" w:rsidRPr="00DC23E4">
        <w:rPr>
          <w:rFonts w:ascii="Times New Roman" w:hAnsi="Times New Roman" w:cs="Times New Roman"/>
        </w:rPr>
        <w:t>seconds</w:t>
      </w:r>
      <w:r w:rsidR="00171ADA" w:rsidRPr="00DC23E4">
        <w:rPr>
          <w:rFonts w:ascii="Times New Roman" w:hAnsi="Times New Roman" w:cs="Times New Roman"/>
        </w:rPr>
        <w:t>, respectively</w:t>
      </w:r>
      <w:r w:rsidR="007E77CF" w:rsidRPr="00DC23E4">
        <w:rPr>
          <w:rFonts w:ascii="Times New Roman" w:hAnsi="Times New Roman" w:cs="Times New Roman"/>
        </w:rPr>
        <w:t xml:space="preserve">, </w:t>
      </w:r>
      <w:r w:rsidR="00171ADA" w:rsidRPr="00DC23E4">
        <w:rPr>
          <w:rFonts w:ascii="Times New Roman" w:hAnsi="Times New Roman" w:cs="Times New Roman"/>
        </w:rPr>
        <w:t xml:space="preserve">a </w:t>
      </w:r>
      <w:r w:rsidR="000A49B9" w:rsidRPr="00DC23E4">
        <w:rPr>
          <w:rFonts w:ascii="Times New Roman" w:hAnsi="Times New Roman" w:cs="Times New Roman"/>
        </w:rPr>
        <w:t xml:space="preserve">weight of </w:t>
      </w:r>
      <w:r w:rsidR="00BC6502">
        <w:rPr>
          <w:rFonts w:ascii="Times New Roman" w:hAnsi="Times New Roman" w:cs="Times New Roman"/>
        </w:rPr>
        <w:t>4</w:t>
      </w:r>
      <w:r w:rsidR="000A49B9" w:rsidRPr="00DC23E4">
        <w:rPr>
          <w:rFonts w:ascii="Times New Roman" w:hAnsi="Times New Roman" w:cs="Times New Roman"/>
        </w:rPr>
        <w:t xml:space="preserve">, </w:t>
      </w:r>
      <w:r w:rsidR="00BC6502">
        <w:rPr>
          <w:rFonts w:ascii="Times New Roman" w:hAnsi="Times New Roman" w:cs="Times New Roman"/>
        </w:rPr>
        <w:t>10</w:t>
      </w:r>
      <w:r w:rsidR="000A49B9" w:rsidRPr="00DC23E4">
        <w:rPr>
          <w:rFonts w:ascii="Times New Roman" w:hAnsi="Times New Roman" w:cs="Times New Roman"/>
        </w:rPr>
        <w:t xml:space="preserve">, and </w:t>
      </w:r>
      <w:r w:rsidR="00BC6502">
        <w:rPr>
          <w:rFonts w:ascii="Times New Roman" w:hAnsi="Times New Roman" w:cs="Times New Roman"/>
        </w:rPr>
        <w:t>64</w:t>
      </w:r>
      <w:r w:rsidR="00413D5C" w:rsidRPr="00DC23E4">
        <w:rPr>
          <w:rFonts w:ascii="Times New Roman" w:hAnsi="Times New Roman" w:cs="Times New Roman"/>
        </w:rPr>
        <w:t xml:space="preserve"> </w:t>
      </w:r>
      <w:r w:rsidR="00171ADA" w:rsidRPr="00DC23E4">
        <w:rPr>
          <w:rFonts w:ascii="Times New Roman" w:hAnsi="Times New Roman" w:cs="Times New Roman"/>
        </w:rPr>
        <w:t xml:space="preserve">is </w:t>
      </w:r>
      <w:r w:rsidR="000A49B9" w:rsidRPr="00DC23E4">
        <w:rPr>
          <w:rFonts w:ascii="Times New Roman" w:hAnsi="Times New Roman" w:cs="Times New Roman"/>
        </w:rPr>
        <w:t>assigned to</w:t>
      </w:r>
      <w:r w:rsidR="007E77CF" w:rsidRPr="00DC23E4">
        <w:rPr>
          <w:rFonts w:ascii="Times New Roman" w:hAnsi="Times New Roman" w:cs="Times New Roman"/>
        </w:rPr>
        <w:t xml:space="preserve"> each, respectively</w:t>
      </w:r>
      <w:r w:rsidR="00434430" w:rsidRPr="00DC23E4">
        <w:rPr>
          <w:rFonts w:ascii="Times New Roman" w:hAnsi="Times New Roman" w:cs="Times New Roman"/>
        </w:rPr>
        <w:t>. T</w:t>
      </w:r>
      <w:r w:rsidR="00171ADA" w:rsidRPr="00DC23E4">
        <w:rPr>
          <w:rFonts w:ascii="Times New Roman" w:hAnsi="Times New Roman" w:cs="Times New Roman"/>
        </w:rPr>
        <w:t>he weighted average speed for that segment would be</w:t>
      </w:r>
      <w:r w:rsidR="007E77CF" w:rsidRPr="00DC23E4">
        <w:rPr>
          <w:rFonts w:ascii="Times New Roman" w:hAnsi="Times New Roman" w:cs="Times New Roman"/>
        </w:rPr>
        <w:t xml:space="preserve"> </w:t>
      </w:r>
      <w:r w:rsidR="005906DC" w:rsidRPr="00DC23E4">
        <w:rPr>
          <w:rFonts w:ascii="Times New Roman" w:hAnsi="Times New Roman" w:cs="Times New Roman"/>
        </w:rPr>
        <w:t>3</w:t>
      </w:r>
      <w:r w:rsidR="00171ADA" w:rsidRPr="00DC23E4">
        <w:rPr>
          <w:rFonts w:ascii="Times New Roman" w:hAnsi="Times New Roman" w:cs="Times New Roman"/>
        </w:rPr>
        <w:t>.</w:t>
      </w:r>
      <w:r w:rsidR="005906DC" w:rsidRPr="00DC23E4">
        <w:rPr>
          <w:rFonts w:ascii="Times New Roman" w:hAnsi="Times New Roman" w:cs="Times New Roman"/>
        </w:rPr>
        <w:t>4</w:t>
      </w:r>
      <w:r w:rsidR="00413D5C" w:rsidRPr="00DC23E4">
        <w:rPr>
          <w:rFonts w:ascii="Times New Roman" w:hAnsi="Times New Roman" w:cs="Times New Roman"/>
        </w:rPr>
        <w:t>6</w:t>
      </w:r>
      <w:r w:rsidR="00434430" w:rsidRPr="00DC23E4">
        <w:rPr>
          <w:rFonts w:ascii="Times New Roman" w:hAnsi="Times New Roman" w:cs="Times New Roman"/>
        </w:rPr>
        <w:t xml:space="preserve"> </w:t>
      </w:r>
      <w:r w:rsidR="00171ADA" w:rsidRPr="00DC23E4">
        <w:rPr>
          <w:rFonts w:ascii="Times New Roman" w:hAnsi="Times New Roman" w:cs="Times New Roman"/>
        </w:rPr>
        <w:t>mph</w:t>
      </w:r>
      <w:r w:rsidR="00452633" w:rsidRPr="00DC23E4">
        <w:rPr>
          <w:rFonts w:ascii="Times New Roman" w:hAnsi="Times New Roman" w:cs="Times New Roman"/>
        </w:rPr>
        <w:t>.</w:t>
      </w:r>
      <w:r w:rsidR="000A49B9" w:rsidRPr="00DC23E4">
        <w:rPr>
          <w:rFonts w:ascii="Times New Roman" w:hAnsi="Times New Roman" w:cs="Times New Roman"/>
        </w:rPr>
        <w:t xml:space="preserve"> </w:t>
      </w:r>
      <w:r w:rsidR="006308DC" w:rsidRPr="00DC23E4">
        <w:rPr>
          <w:rFonts w:ascii="Times New Roman" w:hAnsi="Times New Roman" w:cs="Times New Roman"/>
        </w:rPr>
        <w:t>Table 2</w:t>
      </w:r>
      <w:r w:rsidR="00BC6502">
        <w:rPr>
          <w:rFonts w:ascii="Times New Roman" w:hAnsi="Times New Roman" w:cs="Times New Roman"/>
        </w:rPr>
        <w:t xml:space="preserve"> </w:t>
      </w:r>
      <w:r w:rsidR="00DC7235" w:rsidRPr="00DC23E4">
        <w:rPr>
          <w:rFonts w:ascii="Times New Roman" w:hAnsi="Times New Roman" w:cs="Times New Roman"/>
        </w:rPr>
        <w:t xml:space="preserve">shows a sample of how average speed was calculated. </w:t>
      </w:r>
      <w:r w:rsidR="004D24EF" w:rsidRPr="00DC23E4">
        <w:rPr>
          <w:rFonts w:ascii="Times New Roman" w:hAnsi="Times New Roman" w:cs="Times New Roman"/>
        </w:rPr>
        <w:t xml:space="preserve">S1, S2, etc. are speeds for each bus while W1, W2, etc. are weights for those speeds. </w:t>
      </w:r>
    </w:p>
    <w:p w14:paraId="5C2B0335" w14:textId="13D62F2A" w:rsidR="004D24EF" w:rsidRPr="00DC23E4" w:rsidRDefault="005771B2" w:rsidP="00E25C70">
      <w:pPr>
        <w:tabs>
          <w:tab w:val="left" w:pos="360"/>
        </w:tabs>
        <w:autoSpaceDE w:val="0"/>
        <w:autoSpaceDN w:val="0"/>
        <w:adjustRightInd w:val="0"/>
        <w:spacing w:after="0" w:line="240" w:lineRule="auto"/>
        <w:rPr>
          <w:rFonts w:ascii="Times New Roman" w:hAnsi="Times New Roman" w:cs="Times New Roman"/>
          <w:bCs/>
        </w:rPr>
      </w:pPr>
      <w:r w:rsidRPr="00DC23E4">
        <w:rPr>
          <w:rFonts w:ascii="Times New Roman" w:hAnsi="Times New Roman" w:cs="Times New Roman"/>
        </w:rPr>
        <w:tab/>
      </w:r>
      <w:r w:rsidR="00DC7235" w:rsidRPr="00DC23E4">
        <w:rPr>
          <w:rFonts w:ascii="Times New Roman" w:hAnsi="Times New Roman" w:cs="Times New Roman"/>
        </w:rPr>
        <w:t>While only 6 columns of speeds and 6 columns weights are shown</w:t>
      </w:r>
      <w:r w:rsidR="003F6078" w:rsidRPr="00DC23E4">
        <w:rPr>
          <w:rFonts w:ascii="Times New Roman" w:hAnsi="Times New Roman" w:cs="Times New Roman"/>
        </w:rPr>
        <w:t xml:space="preserve"> in </w:t>
      </w:r>
      <w:r w:rsidR="006308DC" w:rsidRPr="00DC23E4">
        <w:rPr>
          <w:rFonts w:ascii="Times New Roman" w:hAnsi="Times New Roman" w:cs="Times New Roman"/>
        </w:rPr>
        <w:t xml:space="preserve">Table 2, </w:t>
      </w:r>
      <w:r w:rsidR="00DC7235" w:rsidRPr="00DC23E4">
        <w:rPr>
          <w:rFonts w:ascii="Times New Roman" w:hAnsi="Times New Roman" w:cs="Times New Roman"/>
        </w:rPr>
        <w:t xml:space="preserve">22 </w:t>
      </w:r>
      <w:r w:rsidR="003F6078" w:rsidRPr="00DC23E4">
        <w:rPr>
          <w:rFonts w:ascii="Times New Roman" w:hAnsi="Times New Roman" w:cs="Times New Roman"/>
        </w:rPr>
        <w:t>bus trips</w:t>
      </w:r>
      <w:r w:rsidR="00DC7235" w:rsidRPr="00DC23E4">
        <w:rPr>
          <w:rFonts w:ascii="Times New Roman" w:hAnsi="Times New Roman" w:cs="Times New Roman"/>
        </w:rPr>
        <w:t xml:space="preserve"> were used to create </w:t>
      </w:r>
      <w:r w:rsidR="00ED0CBB" w:rsidRPr="00DC23E4">
        <w:rPr>
          <w:rFonts w:ascii="Times New Roman" w:hAnsi="Times New Roman" w:cs="Times New Roman"/>
        </w:rPr>
        <w:t xml:space="preserve">Figure 6 </w:t>
      </w:r>
      <w:r w:rsidR="003F6078" w:rsidRPr="00DC23E4">
        <w:rPr>
          <w:rFonts w:ascii="Times New Roman" w:hAnsi="Times New Roman" w:cs="Times New Roman"/>
        </w:rPr>
        <w:t>which shows the calculated speed versus distance created from both data sets with major intersection locations noted</w:t>
      </w:r>
      <w:r w:rsidR="00DC7235" w:rsidRPr="00DC23E4">
        <w:rPr>
          <w:rFonts w:ascii="Times New Roman" w:hAnsi="Times New Roman" w:cs="Times New Roman"/>
        </w:rPr>
        <w:t xml:space="preserve">. </w:t>
      </w:r>
      <w:r w:rsidR="003F6078" w:rsidRPr="00DC23E4">
        <w:rPr>
          <w:rFonts w:ascii="Times New Roman" w:hAnsi="Times New Roman" w:cs="Times New Roman"/>
          <w:bCs/>
        </w:rPr>
        <w:t xml:space="preserve">The solid black line is the weighted average speed created using 5-SR data of 22 trips. The dashed grey line is the average speed created by using the AVL/APC data for the 15 complete trips. </w:t>
      </w:r>
      <w:r w:rsidR="00006CCB" w:rsidRPr="00DC23E4">
        <w:rPr>
          <w:rFonts w:ascii="Times New Roman" w:hAnsi="Times New Roman" w:cs="Times New Roman"/>
        </w:rPr>
        <w:t xml:space="preserve">The </w:t>
      </w:r>
      <w:r w:rsidR="004D24EF" w:rsidRPr="00DC23E4">
        <w:rPr>
          <w:rFonts w:ascii="Times New Roman" w:hAnsi="Times New Roman" w:cs="Times New Roman"/>
        </w:rPr>
        <w:t xml:space="preserve">mean </w:t>
      </w:r>
      <w:r w:rsidR="00006CCB" w:rsidRPr="00DC23E4">
        <w:rPr>
          <w:rFonts w:ascii="Times New Roman" w:hAnsi="Times New Roman" w:cs="Times New Roman"/>
        </w:rPr>
        <w:t xml:space="preserve">number </w:t>
      </w:r>
      <w:r w:rsidR="00081FFB" w:rsidRPr="00DC23E4">
        <w:rPr>
          <w:rFonts w:ascii="Times New Roman" w:hAnsi="Times New Roman" w:cs="Times New Roman"/>
        </w:rPr>
        <w:t xml:space="preserve">of </w:t>
      </w:r>
      <w:r w:rsidR="007E77CF" w:rsidRPr="00DC23E4">
        <w:rPr>
          <w:rFonts w:ascii="Times New Roman" w:hAnsi="Times New Roman" w:cs="Times New Roman"/>
        </w:rPr>
        <w:t xml:space="preserve">bus </w:t>
      </w:r>
      <w:r w:rsidR="00081FFB" w:rsidRPr="00DC23E4">
        <w:rPr>
          <w:rFonts w:ascii="Times New Roman" w:hAnsi="Times New Roman" w:cs="Times New Roman"/>
        </w:rPr>
        <w:t>speeds</w:t>
      </w:r>
      <w:r w:rsidR="007E77CF" w:rsidRPr="00DC23E4">
        <w:rPr>
          <w:rFonts w:ascii="Times New Roman" w:hAnsi="Times New Roman" w:cs="Times New Roman"/>
        </w:rPr>
        <w:t xml:space="preserve"> recorded</w:t>
      </w:r>
      <w:r w:rsidR="00081FFB" w:rsidRPr="00DC23E4">
        <w:rPr>
          <w:rFonts w:ascii="Times New Roman" w:hAnsi="Times New Roman" w:cs="Times New Roman"/>
        </w:rPr>
        <w:t xml:space="preserve"> </w:t>
      </w:r>
      <w:r w:rsidR="00006CCB" w:rsidRPr="00DC23E4">
        <w:rPr>
          <w:rFonts w:ascii="Times New Roman" w:hAnsi="Times New Roman" w:cs="Times New Roman"/>
        </w:rPr>
        <w:t>per segment was 14.4</w:t>
      </w:r>
      <w:r w:rsidR="001635B9" w:rsidRPr="00DC23E4">
        <w:rPr>
          <w:rFonts w:ascii="Times New Roman" w:hAnsi="Times New Roman" w:cs="Times New Roman"/>
        </w:rPr>
        <w:t xml:space="preserve"> </w:t>
      </w:r>
      <w:r w:rsidR="00006CCB" w:rsidRPr="00DC23E4">
        <w:rPr>
          <w:rFonts w:ascii="Times New Roman" w:hAnsi="Times New Roman" w:cs="Times New Roman"/>
        </w:rPr>
        <w:t>with a standard deviation of 4.6</w:t>
      </w:r>
      <w:r w:rsidR="00ED0CBB" w:rsidRPr="00DC23E4">
        <w:rPr>
          <w:rFonts w:ascii="Times New Roman" w:hAnsi="Times New Roman" w:cs="Times New Roman"/>
        </w:rPr>
        <w:t>. Figure 6A</w:t>
      </w:r>
      <w:r w:rsidR="007B6AF4" w:rsidRPr="00DC23E4">
        <w:rPr>
          <w:rFonts w:ascii="Times New Roman" w:hAnsi="Times New Roman" w:cs="Times New Roman"/>
          <w:bCs/>
        </w:rPr>
        <w:t xml:space="preserve"> B, and C</w:t>
      </w:r>
      <w:r w:rsidR="003F6078" w:rsidRPr="00DC23E4">
        <w:rPr>
          <w:rFonts w:ascii="Times New Roman" w:hAnsi="Times New Roman" w:cs="Times New Roman"/>
          <w:bCs/>
        </w:rPr>
        <w:t xml:space="preserve"> show speeds for mile 0 – mile 5.5, mile 5.0 – mile 10.5, and mile 10.0 – end, respectively. </w:t>
      </w:r>
    </w:p>
    <w:p w14:paraId="3537A9A3" w14:textId="77777777" w:rsidR="003F6078" w:rsidRDefault="003F6078" w:rsidP="00413D5C">
      <w:pPr>
        <w:tabs>
          <w:tab w:val="left" w:pos="360"/>
        </w:tabs>
        <w:autoSpaceDE w:val="0"/>
        <w:autoSpaceDN w:val="0"/>
        <w:adjustRightInd w:val="0"/>
        <w:spacing w:after="0" w:line="240" w:lineRule="auto"/>
        <w:rPr>
          <w:rFonts w:ascii="Times New Roman" w:hAnsi="Times New Roman" w:cs="Times New Roman"/>
        </w:rPr>
      </w:pPr>
    </w:p>
    <w:p w14:paraId="5E15A394" w14:textId="77777777" w:rsidR="00DD4736" w:rsidRDefault="00DD4736" w:rsidP="00413D5C">
      <w:pPr>
        <w:tabs>
          <w:tab w:val="left" w:pos="360"/>
        </w:tabs>
        <w:autoSpaceDE w:val="0"/>
        <w:autoSpaceDN w:val="0"/>
        <w:adjustRightInd w:val="0"/>
        <w:spacing w:after="0" w:line="240" w:lineRule="auto"/>
        <w:rPr>
          <w:rFonts w:ascii="Times New Roman" w:hAnsi="Times New Roman" w:cs="Times New Roman"/>
        </w:rPr>
      </w:pPr>
    </w:p>
    <w:p w14:paraId="697D657E" w14:textId="77777777" w:rsidR="00DD4736" w:rsidRPr="00DC23E4" w:rsidRDefault="00DD4736" w:rsidP="00DD4736">
      <w:pPr>
        <w:pStyle w:val="Caption"/>
        <w:keepNext/>
        <w:spacing w:after="0"/>
        <w:rPr>
          <w:rFonts w:ascii="Times New Roman" w:hAnsi="Times New Roman" w:cs="Times New Roman"/>
          <w:color w:val="auto"/>
          <w:sz w:val="22"/>
          <w:szCs w:val="22"/>
        </w:rPr>
      </w:pPr>
      <w:r w:rsidRPr="00DC23E4">
        <w:rPr>
          <w:rFonts w:ascii="Times New Roman" w:hAnsi="Times New Roman" w:cs="Times New Roman"/>
          <w:color w:val="auto"/>
          <w:sz w:val="22"/>
          <w:szCs w:val="22"/>
        </w:rPr>
        <w:lastRenderedPageBreak/>
        <w:t xml:space="preserve">TABLE </w:t>
      </w:r>
      <w:r w:rsidRPr="00DC23E4">
        <w:rPr>
          <w:rFonts w:ascii="Times New Roman" w:hAnsi="Times New Roman" w:cs="Times New Roman"/>
          <w:color w:val="auto"/>
          <w:sz w:val="22"/>
          <w:szCs w:val="22"/>
        </w:rPr>
        <w:fldChar w:fldCharType="begin"/>
      </w:r>
      <w:r w:rsidRPr="00DC23E4">
        <w:rPr>
          <w:rFonts w:ascii="Times New Roman" w:hAnsi="Times New Roman" w:cs="Times New Roman"/>
          <w:color w:val="auto"/>
          <w:sz w:val="22"/>
          <w:szCs w:val="22"/>
        </w:rPr>
        <w:instrText xml:space="preserve"> SEQ Table \* ARABIC </w:instrText>
      </w:r>
      <w:r w:rsidRPr="00DC23E4">
        <w:rPr>
          <w:rFonts w:ascii="Times New Roman" w:hAnsi="Times New Roman" w:cs="Times New Roman"/>
          <w:color w:val="auto"/>
          <w:sz w:val="22"/>
          <w:szCs w:val="22"/>
        </w:rPr>
        <w:fldChar w:fldCharType="separate"/>
      </w:r>
      <w:r w:rsidR="007C3BB1">
        <w:rPr>
          <w:rFonts w:ascii="Times New Roman" w:hAnsi="Times New Roman" w:cs="Times New Roman"/>
          <w:noProof/>
          <w:color w:val="auto"/>
          <w:sz w:val="22"/>
          <w:szCs w:val="22"/>
        </w:rPr>
        <w:t>2</w:t>
      </w:r>
      <w:r w:rsidRPr="00DC23E4">
        <w:rPr>
          <w:rFonts w:ascii="Times New Roman" w:hAnsi="Times New Roman" w:cs="Times New Roman"/>
          <w:color w:val="auto"/>
          <w:sz w:val="22"/>
          <w:szCs w:val="22"/>
        </w:rPr>
        <w:fldChar w:fldCharType="end"/>
      </w:r>
      <w:r w:rsidRPr="00DC23E4">
        <w:rPr>
          <w:rFonts w:ascii="Times New Roman" w:hAnsi="Times New Roman" w:cs="Times New Roman"/>
          <w:color w:val="auto"/>
          <w:sz w:val="22"/>
          <w:szCs w:val="22"/>
        </w:rPr>
        <w:t xml:space="preserve"> Sample of Average Speed Analysis </w:t>
      </w:r>
    </w:p>
    <w:tbl>
      <w:tblPr>
        <w:tblStyle w:val="LightShading"/>
        <w:tblW w:w="9298" w:type="dxa"/>
        <w:tblLayout w:type="fixed"/>
        <w:tblLook w:val="04A0" w:firstRow="1" w:lastRow="0" w:firstColumn="1" w:lastColumn="0" w:noHBand="0" w:noVBand="1"/>
      </w:tblPr>
      <w:tblGrid>
        <w:gridCol w:w="828"/>
        <w:gridCol w:w="990"/>
        <w:gridCol w:w="720"/>
        <w:gridCol w:w="720"/>
        <w:gridCol w:w="500"/>
        <w:gridCol w:w="500"/>
        <w:gridCol w:w="500"/>
        <w:gridCol w:w="500"/>
        <w:gridCol w:w="500"/>
        <w:gridCol w:w="500"/>
        <w:gridCol w:w="500"/>
        <w:gridCol w:w="500"/>
        <w:gridCol w:w="500"/>
        <w:gridCol w:w="540"/>
        <w:gridCol w:w="500"/>
        <w:gridCol w:w="500"/>
      </w:tblGrid>
      <w:tr w:rsidR="00DD4736" w:rsidRPr="00DC23E4" w14:paraId="754F098A" w14:textId="77777777" w:rsidTr="000E7AA7">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828" w:type="dxa"/>
            <w:vAlign w:val="center"/>
            <w:hideMark/>
          </w:tcPr>
          <w:p w14:paraId="0AAB8199" w14:textId="77777777" w:rsidR="00DD4736" w:rsidRPr="00DC23E4" w:rsidRDefault="00DD4736" w:rsidP="000E7AA7">
            <w:pPr>
              <w:jc w:val="center"/>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Distance</w:t>
            </w:r>
          </w:p>
        </w:tc>
        <w:tc>
          <w:tcPr>
            <w:tcW w:w="990" w:type="dxa"/>
            <w:vAlign w:val="center"/>
            <w:hideMark/>
          </w:tcPr>
          <w:p w14:paraId="7097707E" w14:textId="77777777" w:rsidR="00DD4736" w:rsidRPr="00DC23E4" w:rsidRDefault="00DD4736" w:rsidP="000E7A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Weighted Avg. Speed</w:t>
            </w:r>
          </w:p>
        </w:tc>
        <w:tc>
          <w:tcPr>
            <w:tcW w:w="720" w:type="dxa"/>
            <w:noWrap/>
            <w:vAlign w:val="center"/>
            <w:hideMark/>
          </w:tcPr>
          <w:p w14:paraId="7CC38E87" w14:textId="77777777" w:rsidR="00DD4736" w:rsidRPr="00DC23E4" w:rsidRDefault="00DD4736" w:rsidP="000E7A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Speed Count</w:t>
            </w:r>
          </w:p>
        </w:tc>
        <w:tc>
          <w:tcPr>
            <w:tcW w:w="720" w:type="dxa"/>
            <w:tcBorders>
              <w:right w:val="single" w:sz="4" w:space="0" w:color="auto"/>
            </w:tcBorders>
            <w:noWrap/>
            <w:vAlign w:val="center"/>
            <w:hideMark/>
          </w:tcPr>
          <w:p w14:paraId="753FBB83" w14:textId="77777777" w:rsidR="00DD4736" w:rsidRPr="00DC23E4" w:rsidRDefault="00DD4736" w:rsidP="000E7A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Weight Count</w:t>
            </w:r>
          </w:p>
        </w:tc>
        <w:tc>
          <w:tcPr>
            <w:tcW w:w="500" w:type="dxa"/>
            <w:tcBorders>
              <w:left w:val="single" w:sz="4" w:space="0" w:color="auto"/>
            </w:tcBorders>
            <w:noWrap/>
            <w:vAlign w:val="center"/>
            <w:hideMark/>
          </w:tcPr>
          <w:p w14:paraId="29099524" w14:textId="77777777" w:rsidR="00DD4736" w:rsidRPr="00DC23E4" w:rsidRDefault="00DD4736" w:rsidP="000E7A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S1</w:t>
            </w:r>
          </w:p>
        </w:tc>
        <w:tc>
          <w:tcPr>
            <w:tcW w:w="500" w:type="dxa"/>
            <w:noWrap/>
            <w:vAlign w:val="center"/>
            <w:hideMark/>
          </w:tcPr>
          <w:p w14:paraId="6FAB45FD" w14:textId="77777777" w:rsidR="00DD4736" w:rsidRPr="00DC23E4" w:rsidRDefault="00DD4736" w:rsidP="000E7A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S2</w:t>
            </w:r>
          </w:p>
        </w:tc>
        <w:tc>
          <w:tcPr>
            <w:tcW w:w="500" w:type="dxa"/>
            <w:noWrap/>
            <w:vAlign w:val="center"/>
            <w:hideMark/>
          </w:tcPr>
          <w:p w14:paraId="18A8F8CB" w14:textId="77777777" w:rsidR="00DD4736" w:rsidRPr="00DC23E4" w:rsidRDefault="00DD4736" w:rsidP="000E7A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S3</w:t>
            </w:r>
          </w:p>
        </w:tc>
        <w:tc>
          <w:tcPr>
            <w:tcW w:w="500" w:type="dxa"/>
            <w:noWrap/>
            <w:vAlign w:val="center"/>
            <w:hideMark/>
          </w:tcPr>
          <w:p w14:paraId="255D3D38" w14:textId="77777777" w:rsidR="00DD4736" w:rsidRPr="00DC23E4" w:rsidRDefault="00DD4736" w:rsidP="000E7A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S4</w:t>
            </w:r>
          </w:p>
        </w:tc>
        <w:tc>
          <w:tcPr>
            <w:tcW w:w="500" w:type="dxa"/>
            <w:noWrap/>
            <w:vAlign w:val="center"/>
            <w:hideMark/>
          </w:tcPr>
          <w:p w14:paraId="05024D09" w14:textId="77777777" w:rsidR="00DD4736" w:rsidRPr="00DC23E4" w:rsidRDefault="00DD4736" w:rsidP="000E7A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S5</w:t>
            </w:r>
          </w:p>
        </w:tc>
        <w:tc>
          <w:tcPr>
            <w:tcW w:w="500" w:type="dxa"/>
            <w:tcBorders>
              <w:right w:val="single" w:sz="4" w:space="0" w:color="auto"/>
            </w:tcBorders>
            <w:noWrap/>
            <w:vAlign w:val="center"/>
            <w:hideMark/>
          </w:tcPr>
          <w:p w14:paraId="445214E1" w14:textId="77777777" w:rsidR="00DD4736" w:rsidRPr="00DC23E4" w:rsidRDefault="00DD4736" w:rsidP="000E7A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S6</w:t>
            </w:r>
          </w:p>
        </w:tc>
        <w:tc>
          <w:tcPr>
            <w:tcW w:w="500" w:type="dxa"/>
            <w:tcBorders>
              <w:left w:val="single" w:sz="4" w:space="0" w:color="auto"/>
            </w:tcBorders>
            <w:noWrap/>
            <w:vAlign w:val="center"/>
            <w:hideMark/>
          </w:tcPr>
          <w:p w14:paraId="1BF7E7F0" w14:textId="77777777" w:rsidR="00DD4736" w:rsidRPr="00DC23E4" w:rsidRDefault="00DD4736" w:rsidP="000E7A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W1</w:t>
            </w:r>
          </w:p>
        </w:tc>
        <w:tc>
          <w:tcPr>
            <w:tcW w:w="500" w:type="dxa"/>
            <w:noWrap/>
            <w:vAlign w:val="center"/>
            <w:hideMark/>
          </w:tcPr>
          <w:p w14:paraId="1089A0C1" w14:textId="77777777" w:rsidR="00DD4736" w:rsidRPr="00DC23E4" w:rsidRDefault="00DD4736" w:rsidP="000E7A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W2</w:t>
            </w:r>
          </w:p>
        </w:tc>
        <w:tc>
          <w:tcPr>
            <w:tcW w:w="500" w:type="dxa"/>
            <w:noWrap/>
            <w:vAlign w:val="center"/>
            <w:hideMark/>
          </w:tcPr>
          <w:p w14:paraId="0AE8D94B" w14:textId="77777777" w:rsidR="00DD4736" w:rsidRPr="00DC23E4" w:rsidRDefault="00DD4736" w:rsidP="000E7A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W3</w:t>
            </w:r>
          </w:p>
        </w:tc>
        <w:tc>
          <w:tcPr>
            <w:tcW w:w="540" w:type="dxa"/>
            <w:noWrap/>
            <w:vAlign w:val="center"/>
            <w:hideMark/>
          </w:tcPr>
          <w:p w14:paraId="21E4C92C" w14:textId="77777777" w:rsidR="00DD4736" w:rsidRPr="00DC23E4" w:rsidRDefault="00DD4736" w:rsidP="000E7A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W4</w:t>
            </w:r>
          </w:p>
        </w:tc>
        <w:tc>
          <w:tcPr>
            <w:tcW w:w="500" w:type="dxa"/>
            <w:noWrap/>
            <w:vAlign w:val="center"/>
            <w:hideMark/>
          </w:tcPr>
          <w:p w14:paraId="610655EE" w14:textId="77777777" w:rsidR="00DD4736" w:rsidRPr="00DC23E4" w:rsidRDefault="00DD4736" w:rsidP="000E7A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W5</w:t>
            </w:r>
          </w:p>
        </w:tc>
        <w:tc>
          <w:tcPr>
            <w:tcW w:w="500" w:type="dxa"/>
            <w:noWrap/>
            <w:vAlign w:val="center"/>
            <w:hideMark/>
          </w:tcPr>
          <w:p w14:paraId="4B1B6719" w14:textId="77777777" w:rsidR="00DD4736" w:rsidRPr="00DC23E4" w:rsidRDefault="00DD4736" w:rsidP="000E7A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W6</w:t>
            </w:r>
          </w:p>
        </w:tc>
      </w:tr>
      <w:tr w:rsidR="00DD4736" w:rsidRPr="00DC23E4" w14:paraId="6C27C109" w14:textId="77777777" w:rsidTr="000E7A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8" w:type="dxa"/>
            <w:noWrap/>
            <w:hideMark/>
          </w:tcPr>
          <w:p w14:paraId="742DDCB4" w14:textId="77777777" w:rsidR="00DD4736" w:rsidRPr="00DC23E4" w:rsidRDefault="00DD4736" w:rsidP="000E7AA7">
            <w:pPr>
              <w:jc w:val="center"/>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7.900</w:t>
            </w:r>
          </w:p>
        </w:tc>
        <w:tc>
          <w:tcPr>
            <w:tcW w:w="990" w:type="dxa"/>
            <w:noWrap/>
            <w:vAlign w:val="bottom"/>
            <w:hideMark/>
          </w:tcPr>
          <w:p w14:paraId="1E78E30C"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hAnsi="Times New Roman" w:cs="Times New Roman"/>
                <w:color w:val="000000"/>
                <w:sz w:val="16"/>
                <w:szCs w:val="16"/>
              </w:rPr>
              <w:t>17.9</w:t>
            </w:r>
          </w:p>
        </w:tc>
        <w:tc>
          <w:tcPr>
            <w:tcW w:w="720" w:type="dxa"/>
            <w:noWrap/>
            <w:hideMark/>
          </w:tcPr>
          <w:p w14:paraId="1EAB0E5D"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6</w:t>
            </w:r>
          </w:p>
        </w:tc>
        <w:tc>
          <w:tcPr>
            <w:tcW w:w="720" w:type="dxa"/>
            <w:tcBorders>
              <w:right w:val="single" w:sz="4" w:space="0" w:color="auto"/>
            </w:tcBorders>
            <w:noWrap/>
            <w:hideMark/>
          </w:tcPr>
          <w:p w14:paraId="2352D8CF"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w:t>
            </w:r>
          </w:p>
        </w:tc>
        <w:tc>
          <w:tcPr>
            <w:tcW w:w="500" w:type="dxa"/>
            <w:tcBorders>
              <w:left w:val="single" w:sz="4" w:space="0" w:color="auto"/>
            </w:tcBorders>
            <w:noWrap/>
            <w:hideMark/>
          </w:tcPr>
          <w:p w14:paraId="3C543A91"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13.5</w:t>
            </w:r>
          </w:p>
        </w:tc>
        <w:tc>
          <w:tcPr>
            <w:tcW w:w="500" w:type="dxa"/>
            <w:noWrap/>
            <w:hideMark/>
          </w:tcPr>
          <w:p w14:paraId="06579D74"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15.1</w:t>
            </w:r>
          </w:p>
        </w:tc>
        <w:tc>
          <w:tcPr>
            <w:tcW w:w="500" w:type="dxa"/>
            <w:noWrap/>
            <w:hideMark/>
          </w:tcPr>
          <w:p w14:paraId="6A401745"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18.2</w:t>
            </w:r>
          </w:p>
        </w:tc>
        <w:tc>
          <w:tcPr>
            <w:tcW w:w="500" w:type="dxa"/>
            <w:noWrap/>
            <w:hideMark/>
          </w:tcPr>
          <w:p w14:paraId="37C9B1BF"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17.3</w:t>
            </w:r>
          </w:p>
        </w:tc>
        <w:tc>
          <w:tcPr>
            <w:tcW w:w="500" w:type="dxa"/>
            <w:noWrap/>
            <w:hideMark/>
          </w:tcPr>
          <w:p w14:paraId="4FB4B3A5"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23.0</w:t>
            </w:r>
          </w:p>
        </w:tc>
        <w:tc>
          <w:tcPr>
            <w:tcW w:w="500" w:type="dxa"/>
            <w:tcBorders>
              <w:right w:val="single" w:sz="4" w:space="0" w:color="auto"/>
            </w:tcBorders>
            <w:noWrap/>
            <w:hideMark/>
          </w:tcPr>
          <w:p w14:paraId="625C90D0"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20.5</w:t>
            </w:r>
          </w:p>
        </w:tc>
        <w:tc>
          <w:tcPr>
            <w:tcW w:w="500" w:type="dxa"/>
            <w:tcBorders>
              <w:left w:val="single" w:sz="4" w:space="0" w:color="auto"/>
            </w:tcBorders>
            <w:noWrap/>
            <w:hideMark/>
          </w:tcPr>
          <w:p w14:paraId="142C6D88"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500" w:type="dxa"/>
            <w:noWrap/>
            <w:hideMark/>
          </w:tcPr>
          <w:p w14:paraId="0772B873"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500" w:type="dxa"/>
            <w:noWrap/>
            <w:hideMark/>
          </w:tcPr>
          <w:p w14:paraId="571AD68A"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540" w:type="dxa"/>
            <w:noWrap/>
            <w:hideMark/>
          </w:tcPr>
          <w:p w14:paraId="3BA53FE7"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500" w:type="dxa"/>
            <w:noWrap/>
            <w:hideMark/>
          </w:tcPr>
          <w:p w14:paraId="4D915D9B"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500" w:type="dxa"/>
            <w:noWrap/>
            <w:hideMark/>
          </w:tcPr>
          <w:p w14:paraId="5CC0D13C"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r>
      <w:tr w:rsidR="00DD4736" w:rsidRPr="00DC23E4" w14:paraId="68FEEB83" w14:textId="77777777" w:rsidTr="000E7AA7">
        <w:trPr>
          <w:trHeight w:val="20"/>
        </w:trPr>
        <w:tc>
          <w:tcPr>
            <w:cnfStyle w:val="001000000000" w:firstRow="0" w:lastRow="0" w:firstColumn="1" w:lastColumn="0" w:oddVBand="0" w:evenVBand="0" w:oddHBand="0" w:evenHBand="0" w:firstRowFirstColumn="0" w:firstRowLastColumn="0" w:lastRowFirstColumn="0" w:lastRowLastColumn="0"/>
            <w:tcW w:w="828" w:type="dxa"/>
            <w:noWrap/>
            <w:hideMark/>
          </w:tcPr>
          <w:p w14:paraId="4C257918" w14:textId="77777777" w:rsidR="00DD4736" w:rsidRPr="00DC23E4" w:rsidRDefault="00DD4736" w:rsidP="000E7AA7">
            <w:pPr>
              <w:jc w:val="center"/>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7.925</w:t>
            </w:r>
          </w:p>
        </w:tc>
        <w:tc>
          <w:tcPr>
            <w:tcW w:w="990" w:type="dxa"/>
            <w:noWrap/>
            <w:vAlign w:val="bottom"/>
            <w:hideMark/>
          </w:tcPr>
          <w:p w14:paraId="54A36D40"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hAnsi="Times New Roman" w:cs="Times New Roman"/>
                <w:color w:val="000000"/>
                <w:sz w:val="16"/>
                <w:szCs w:val="16"/>
              </w:rPr>
              <w:t>4.6</w:t>
            </w:r>
          </w:p>
        </w:tc>
        <w:tc>
          <w:tcPr>
            <w:tcW w:w="720" w:type="dxa"/>
            <w:noWrap/>
            <w:hideMark/>
          </w:tcPr>
          <w:p w14:paraId="1CA320CB"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6</w:t>
            </w:r>
          </w:p>
        </w:tc>
        <w:tc>
          <w:tcPr>
            <w:tcW w:w="720" w:type="dxa"/>
            <w:tcBorders>
              <w:right w:val="single" w:sz="4" w:space="0" w:color="auto"/>
            </w:tcBorders>
            <w:noWrap/>
            <w:hideMark/>
          </w:tcPr>
          <w:p w14:paraId="392DDED8"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74</w:t>
            </w:r>
          </w:p>
        </w:tc>
        <w:tc>
          <w:tcPr>
            <w:tcW w:w="500" w:type="dxa"/>
            <w:tcBorders>
              <w:left w:val="single" w:sz="4" w:space="0" w:color="auto"/>
            </w:tcBorders>
            <w:noWrap/>
            <w:hideMark/>
          </w:tcPr>
          <w:p w14:paraId="2FCAC8CE"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17.0</w:t>
            </w:r>
          </w:p>
        </w:tc>
        <w:tc>
          <w:tcPr>
            <w:tcW w:w="500" w:type="dxa"/>
            <w:noWrap/>
            <w:hideMark/>
          </w:tcPr>
          <w:p w14:paraId="1186537E"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13.3</w:t>
            </w:r>
          </w:p>
        </w:tc>
        <w:tc>
          <w:tcPr>
            <w:tcW w:w="500" w:type="dxa"/>
            <w:noWrap/>
            <w:hideMark/>
          </w:tcPr>
          <w:p w14:paraId="693DB547"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7.7</w:t>
            </w:r>
          </w:p>
        </w:tc>
        <w:tc>
          <w:tcPr>
            <w:tcW w:w="500" w:type="dxa"/>
            <w:noWrap/>
            <w:hideMark/>
          </w:tcPr>
          <w:p w14:paraId="7F6060F2"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14.9</w:t>
            </w:r>
          </w:p>
        </w:tc>
        <w:tc>
          <w:tcPr>
            <w:tcW w:w="500" w:type="dxa"/>
            <w:noWrap/>
            <w:hideMark/>
          </w:tcPr>
          <w:p w14:paraId="2F74234B"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0.5</w:t>
            </w:r>
          </w:p>
        </w:tc>
        <w:tc>
          <w:tcPr>
            <w:tcW w:w="500" w:type="dxa"/>
            <w:tcBorders>
              <w:right w:val="single" w:sz="4" w:space="0" w:color="auto"/>
            </w:tcBorders>
            <w:noWrap/>
            <w:hideMark/>
          </w:tcPr>
          <w:p w14:paraId="157AC5FF"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10.2</w:t>
            </w:r>
          </w:p>
        </w:tc>
        <w:tc>
          <w:tcPr>
            <w:tcW w:w="500" w:type="dxa"/>
            <w:tcBorders>
              <w:left w:val="single" w:sz="4" w:space="0" w:color="auto"/>
            </w:tcBorders>
            <w:noWrap/>
            <w:hideMark/>
          </w:tcPr>
          <w:p w14:paraId="220A81A2"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500" w:type="dxa"/>
            <w:noWrap/>
            <w:hideMark/>
          </w:tcPr>
          <w:p w14:paraId="081BEDF6"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500" w:type="dxa"/>
            <w:noWrap/>
            <w:hideMark/>
          </w:tcPr>
          <w:p w14:paraId="32849C22"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540" w:type="dxa"/>
            <w:noWrap/>
            <w:hideMark/>
          </w:tcPr>
          <w:p w14:paraId="24668CCF"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500" w:type="dxa"/>
            <w:noWrap/>
            <w:hideMark/>
          </w:tcPr>
          <w:p w14:paraId="0D34AD7B"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49</w:t>
            </w:r>
          </w:p>
        </w:tc>
        <w:tc>
          <w:tcPr>
            <w:tcW w:w="500" w:type="dxa"/>
            <w:noWrap/>
            <w:hideMark/>
          </w:tcPr>
          <w:p w14:paraId="38EFF7B7"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r>
      <w:tr w:rsidR="00DD4736" w:rsidRPr="00DC23E4" w14:paraId="764A7E85" w14:textId="77777777" w:rsidTr="000E7A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8" w:type="dxa"/>
            <w:noWrap/>
            <w:hideMark/>
          </w:tcPr>
          <w:p w14:paraId="169DFE19" w14:textId="77777777" w:rsidR="00DD4736" w:rsidRPr="00DC23E4" w:rsidRDefault="00DD4736" w:rsidP="000E7AA7">
            <w:pPr>
              <w:jc w:val="center"/>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7.950</w:t>
            </w:r>
          </w:p>
        </w:tc>
        <w:tc>
          <w:tcPr>
            <w:tcW w:w="990" w:type="dxa"/>
            <w:noWrap/>
            <w:vAlign w:val="bottom"/>
            <w:hideMark/>
          </w:tcPr>
          <w:p w14:paraId="4629C213"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hAnsi="Times New Roman" w:cs="Times New Roman"/>
                <w:color w:val="000000"/>
                <w:sz w:val="16"/>
                <w:szCs w:val="16"/>
              </w:rPr>
              <w:t>7.0</w:t>
            </w:r>
          </w:p>
        </w:tc>
        <w:tc>
          <w:tcPr>
            <w:tcW w:w="720" w:type="dxa"/>
            <w:noWrap/>
            <w:hideMark/>
          </w:tcPr>
          <w:p w14:paraId="4B072732"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4</w:t>
            </w:r>
          </w:p>
        </w:tc>
        <w:tc>
          <w:tcPr>
            <w:tcW w:w="720" w:type="dxa"/>
            <w:tcBorders>
              <w:right w:val="single" w:sz="4" w:space="0" w:color="auto"/>
            </w:tcBorders>
            <w:noWrap/>
            <w:hideMark/>
          </w:tcPr>
          <w:p w14:paraId="6C779043"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w:t>
            </w:r>
          </w:p>
        </w:tc>
        <w:tc>
          <w:tcPr>
            <w:tcW w:w="500" w:type="dxa"/>
            <w:tcBorders>
              <w:left w:val="single" w:sz="4" w:space="0" w:color="auto"/>
            </w:tcBorders>
            <w:noWrap/>
            <w:hideMark/>
          </w:tcPr>
          <w:p w14:paraId="41E65825"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13.3</w:t>
            </w:r>
          </w:p>
        </w:tc>
        <w:tc>
          <w:tcPr>
            <w:tcW w:w="500" w:type="dxa"/>
            <w:noWrap/>
            <w:hideMark/>
          </w:tcPr>
          <w:p w14:paraId="3CD05C62"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w:t>
            </w:r>
          </w:p>
        </w:tc>
        <w:tc>
          <w:tcPr>
            <w:tcW w:w="500" w:type="dxa"/>
            <w:noWrap/>
            <w:hideMark/>
          </w:tcPr>
          <w:p w14:paraId="2074E662"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13.4</w:t>
            </w:r>
          </w:p>
        </w:tc>
        <w:tc>
          <w:tcPr>
            <w:tcW w:w="500" w:type="dxa"/>
            <w:noWrap/>
            <w:hideMark/>
          </w:tcPr>
          <w:p w14:paraId="3FB6FBB8"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1.0</w:t>
            </w:r>
          </w:p>
        </w:tc>
        <w:tc>
          <w:tcPr>
            <w:tcW w:w="500" w:type="dxa"/>
            <w:noWrap/>
            <w:hideMark/>
          </w:tcPr>
          <w:p w14:paraId="69E38B92"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12.1</w:t>
            </w:r>
          </w:p>
        </w:tc>
        <w:tc>
          <w:tcPr>
            <w:tcW w:w="500" w:type="dxa"/>
            <w:tcBorders>
              <w:right w:val="single" w:sz="4" w:space="0" w:color="auto"/>
            </w:tcBorders>
            <w:noWrap/>
            <w:hideMark/>
          </w:tcPr>
          <w:p w14:paraId="596E560D"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w:t>
            </w:r>
          </w:p>
        </w:tc>
        <w:tc>
          <w:tcPr>
            <w:tcW w:w="500" w:type="dxa"/>
            <w:tcBorders>
              <w:left w:val="single" w:sz="4" w:space="0" w:color="auto"/>
            </w:tcBorders>
            <w:noWrap/>
            <w:hideMark/>
          </w:tcPr>
          <w:p w14:paraId="78E80DC8"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500" w:type="dxa"/>
            <w:noWrap/>
            <w:hideMark/>
          </w:tcPr>
          <w:p w14:paraId="7965A26C"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w:t>
            </w:r>
          </w:p>
        </w:tc>
        <w:tc>
          <w:tcPr>
            <w:tcW w:w="500" w:type="dxa"/>
            <w:noWrap/>
            <w:hideMark/>
          </w:tcPr>
          <w:p w14:paraId="4B14F14F"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540" w:type="dxa"/>
            <w:noWrap/>
            <w:hideMark/>
          </w:tcPr>
          <w:p w14:paraId="7D7A4913"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w:t>
            </w:r>
          </w:p>
        </w:tc>
        <w:tc>
          <w:tcPr>
            <w:tcW w:w="500" w:type="dxa"/>
            <w:noWrap/>
            <w:hideMark/>
          </w:tcPr>
          <w:p w14:paraId="575254E3"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500" w:type="dxa"/>
            <w:noWrap/>
            <w:hideMark/>
          </w:tcPr>
          <w:p w14:paraId="0C8F7364"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w:t>
            </w:r>
          </w:p>
        </w:tc>
      </w:tr>
      <w:tr w:rsidR="00DD4736" w:rsidRPr="00DC23E4" w14:paraId="411DFAFA" w14:textId="77777777" w:rsidTr="000E7AA7">
        <w:trPr>
          <w:trHeight w:val="20"/>
        </w:trPr>
        <w:tc>
          <w:tcPr>
            <w:cnfStyle w:val="001000000000" w:firstRow="0" w:lastRow="0" w:firstColumn="1" w:lastColumn="0" w:oddVBand="0" w:evenVBand="0" w:oddHBand="0" w:evenHBand="0" w:firstRowFirstColumn="0" w:firstRowLastColumn="0" w:lastRowFirstColumn="0" w:lastRowLastColumn="0"/>
            <w:tcW w:w="828" w:type="dxa"/>
            <w:noWrap/>
            <w:hideMark/>
          </w:tcPr>
          <w:p w14:paraId="22E4A130" w14:textId="77777777" w:rsidR="00DD4736" w:rsidRPr="00DC23E4" w:rsidRDefault="00DD4736" w:rsidP="000E7AA7">
            <w:pPr>
              <w:jc w:val="center"/>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7.975</w:t>
            </w:r>
          </w:p>
        </w:tc>
        <w:tc>
          <w:tcPr>
            <w:tcW w:w="990" w:type="dxa"/>
            <w:noWrap/>
            <w:vAlign w:val="bottom"/>
            <w:hideMark/>
          </w:tcPr>
          <w:p w14:paraId="3808856E"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hAnsi="Times New Roman" w:cs="Times New Roman"/>
                <w:color w:val="000000"/>
                <w:sz w:val="16"/>
                <w:szCs w:val="16"/>
              </w:rPr>
              <w:t>2.8</w:t>
            </w:r>
          </w:p>
        </w:tc>
        <w:tc>
          <w:tcPr>
            <w:tcW w:w="720" w:type="dxa"/>
            <w:noWrap/>
            <w:hideMark/>
          </w:tcPr>
          <w:p w14:paraId="39F3A261"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5</w:t>
            </w:r>
          </w:p>
        </w:tc>
        <w:tc>
          <w:tcPr>
            <w:tcW w:w="720" w:type="dxa"/>
            <w:tcBorders>
              <w:right w:val="single" w:sz="4" w:space="0" w:color="auto"/>
            </w:tcBorders>
            <w:noWrap/>
            <w:hideMark/>
          </w:tcPr>
          <w:p w14:paraId="52A93FC6"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191</w:t>
            </w:r>
          </w:p>
        </w:tc>
        <w:tc>
          <w:tcPr>
            <w:tcW w:w="500" w:type="dxa"/>
            <w:tcBorders>
              <w:left w:val="single" w:sz="4" w:space="0" w:color="auto"/>
            </w:tcBorders>
            <w:noWrap/>
            <w:hideMark/>
          </w:tcPr>
          <w:p w14:paraId="42007548"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w:t>
            </w:r>
          </w:p>
        </w:tc>
        <w:tc>
          <w:tcPr>
            <w:tcW w:w="500" w:type="dxa"/>
            <w:noWrap/>
            <w:hideMark/>
          </w:tcPr>
          <w:p w14:paraId="26A029A5"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2.1</w:t>
            </w:r>
          </w:p>
        </w:tc>
        <w:tc>
          <w:tcPr>
            <w:tcW w:w="500" w:type="dxa"/>
            <w:noWrap/>
            <w:hideMark/>
          </w:tcPr>
          <w:p w14:paraId="696A544A"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9.4</w:t>
            </w:r>
          </w:p>
        </w:tc>
        <w:tc>
          <w:tcPr>
            <w:tcW w:w="500" w:type="dxa"/>
            <w:noWrap/>
            <w:hideMark/>
          </w:tcPr>
          <w:p w14:paraId="2F308150"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14.6</w:t>
            </w:r>
          </w:p>
        </w:tc>
        <w:tc>
          <w:tcPr>
            <w:tcW w:w="500" w:type="dxa"/>
            <w:noWrap/>
            <w:hideMark/>
          </w:tcPr>
          <w:p w14:paraId="72DD9926"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10.1</w:t>
            </w:r>
          </w:p>
        </w:tc>
        <w:tc>
          <w:tcPr>
            <w:tcW w:w="500" w:type="dxa"/>
            <w:tcBorders>
              <w:right w:val="single" w:sz="4" w:space="0" w:color="auto"/>
            </w:tcBorders>
            <w:noWrap/>
            <w:hideMark/>
          </w:tcPr>
          <w:p w14:paraId="3A4944C3"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2.0</w:t>
            </w:r>
          </w:p>
        </w:tc>
        <w:tc>
          <w:tcPr>
            <w:tcW w:w="500" w:type="dxa"/>
            <w:tcBorders>
              <w:left w:val="single" w:sz="4" w:space="0" w:color="auto"/>
            </w:tcBorders>
            <w:noWrap/>
            <w:hideMark/>
          </w:tcPr>
          <w:p w14:paraId="27DFAD5B"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w:t>
            </w:r>
          </w:p>
        </w:tc>
        <w:tc>
          <w:tcPr>
            <w:tcW w:w="500" w:type="dxa"/>
            <w:noWrap/>
            <w:hideMark/>
          </w:tcPr>
          <w:p w14:paraId="4B0A3E98"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81</w:t>
            </w:r>
          </w:p>
        </w:tc>
        <w:tc>
          <w:tcPr>
            <w:tcW w:w="500" w:type="dxa"/>
            <w:noWrap/>
            <w:hideMark/>
          </w:tcPr>
          <w:p w14:paraId="63103272"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540" w:type="dxa"/>
            <w:noWrap/>
            <w:hideMark/>
          </w:tcPr>
          <w:p w14:paraId="7F6C2876"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500" w:type="dxa"/>
            <w:noWrap/>
            <w:hideMark/>
          </w:tcPr>
          <w:p w14:paraId="73592A07"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500" w:type="dxa"/>
            <w:noWrap/>
            <w:hideMark/>
          </w:tcPr>
          <w:p w14:paraId="3EAE55CA"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95</w:t>
            </w:r>
          </w:p>
        </w:tc>
      </w:tr>
      <w:tr w:rsidR="00DD4736" w:rsidRPr="00DC23E4" w14:paraId="438571E5" w14:textId="77777777" w:rsidTr="000E7A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8" w:type="dxa"/>
            <w:noWrap/>
            <w:hideMark/>
          </w:tcPr>
          <w:p w14:paraId="3632256F" w14:textId="77777777" w:rsidR="00DD4736" w:rsidRPr="00DC23E4" w:rsidRDefault="00DD4736" w:rsidP="000E7AA7">
            <w:pPr>
              <w:jc w:val="center"/>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8.000</w:t>
            </w:r>
          </w:p>
        </w:tc>
        <w:tc>
          <w:tcPr>
            <w:tcW w:w="990" w:type="dxa"/>
            <w:noWrap/>
            <w:vAlign w:val="bottom"/>
            <w:hideMark/>
          </w:tcPr>
          <w:p w14:paraId="3CD2DA48"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hAnsi="Times New Roman" w:cs="Times New Roman"/>
                <w:color w:val="000000"/>
                <w:sz w:val="16"/>
                <w:szCs w:val="16"/>
              </w:rPr>
              <w:t>3.2</w:t>
            </w:r>
          </w:p>
        </w:tc>
        <w:tc>
          <w:tcPr>
            <w:tcW w:w="720" w:type="dxa"/>
            <w:noWrap/>
            <w:hideMark/>
          </w:tcPr>
          <w:p w14:paraId="000CD686"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4</w:t>
            </w:r>
          </w:p>
        </w:tc>
        <w:tc>
          <w:tcPr>
            <w:tcW w:w="720" w:type="dxa"/>
            <w:tcBorders>
              <w:right w:val="single" w:sz="4" w:space="0" w:color="auto"/>
            </w:tcBorders>
            <w:noWrap/>
            <w:hideMark/>
          </w:tcPr>
          <w:p w14:paraId="078E8868"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119</w:t>
            </w:r>
          </w:p>
        </w:tc>
        <w:tc>
          <w:tcPr>
            <w:tcW w:w="500" w:type="dxa"/>
            <w:tcBorders>
              <w:left w:val="single" w:sz="4" w:space="0" w:color="auto"/>
            </w:tcBorders>
            <w:noWrap/>
            <w:hideMark/>
          </w:tcPr>
          <w:p w14:paraId="0213BA54"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w:t>
            </w:r>
          </w:p>
        </w:tc>
        <w:tc>
          <w:tcPr>
            <w:tcW w:w="500" w:type="dxa"/>
            <w:noWrap/>
            <w:hideMark/>
          </w:tcPr>
          <w:p w14:paraId="49DFE0A8"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30.8</w:t>
            </w:r>
          </w:p>
        </w:tc>
        <w:tc>
          <w:tcPr>
            <w:tcW w:w="500" w:type="dxa"/>
            <w:noWrap/>
            <w:hideMark/>
          </w:tcPr>
          <w:p w14:paraId="2CBA60E6"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2.0</w:t>
            </w:r>
          </w:p>
        </w:tc>
        <w:tc>
          <w:tcPr>
            <w:tcW w:w="500" w:type="dxa"/>
            <w:noWrap/>
            <w:hideMark/>
          </w:tcPr>
          <w:p w14:paraId="052423FC"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10.9</w:t>
            </w:r>
          </w:p>
        </w:tc>
        <w:tc>
          <w:tcPr>
            <w:tcW w:w="500" w:type="dxa"/>
            <w:noWrap/>
            <w:hideMark/>
          </w:tcPr>
          <w:p w14:paraId="56853883"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1.7</w:t>
            </w:r>
          </w:p>
        </w:tc>
        <w:tc>
          <w:tcPr>
            <w:tcW w:w="500" w:type="dxa"/>
            <w:tcBorders>
              <w:right w:val="single" w:sz="4" w:space="0" w:color="auto"/>
            </w:tcBorders>
            <w:noWrap/>
            <w:hideMark/>
          </w:tcPr>
          <w:p w14:paraId="4FD5DBBF"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w:t>
            </w:r>
          </w:p>
        </w:tc>
        <w:tc>
          <w:tcPr>
            <w:tcW w:w="500" w:type="dxa"/>
            <w:tcBorders>
              <w:left w:val="single" w:sz="4" w:space="0" w:color="auto"/>
            </w:tcBorders>
            <w:noWrap/>
            <w:hideMark/>
          </w:tcPr>
          <w:p w14:paraId="5A5C0647"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w:t>
            </w:r>
          </w:p>
        </w:tc>
        <w:tc>
          <w:tcPr>
            <w:tcW w:w="500" w:type="dxa"/>
            <w:noWrap/>
            <w:hideMark/>
          </w:tcPr>
          <w:p w14:paraId="1769AE1C"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500" w:type="dxa"/>
            <w:noWrap/>
            <w:hideMark/>
          </w:tcPr>
          <w:p w14:paraId="4C491341"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45</w:t>
            </w:r>
          </w:p>
        </w:tc>
        <w:tc>
          <w:tcPr>
            <w:tcW w:w="540" w:type="dxa"/>
            <w:noWrap/>
            <w:hideMark/>
          </w:tcPr>
          <w:p w14:paraId="2A748F76"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500" w:type="dxa"/>
            <w:noWrap/>
            <w:hideMark/>
          </w:tcPr>
          <w:p w14:paraId="54B07C74"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65</w:t>
            </w:r>
          </w:p>
        </w:tc>
        <w:tc>
          <w:tcPr>
            <w:tcW w:w="500" w:type="dxa"/>
            <w:noWrap/>
            <w:hideMark/>
          </w:tcPr>
          <w:p w14:paraId="11A35F23"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w:t>
            </w:r>
          </w:p>
        </w:tc>
      </w:tr>
      <w:tr w:rsidR="00DD4736" w:rsidRPr="00DC23E4" w14:paraId="70F53510" w14:textId="77777777" w:rsidTr="000E7AA7">
        <w:trPr>
          <w:trHeight w:val="20"/>
        </w:trPr>
        <w:tc>
          <w:tcPr>
            <w:cnfStyle w:val="001000000000" w:firstRow="0" w:lastRow="0" w:firstColumn="1" w:lastColumn="0" w:oddVBand="0" w:evenVBand="0" w:oddHBand="0" w:evenHBand="0" w:firstRowFirstColumn="0" w:firstRowLastColumn="0" w:lastRowFirstColumn="0" w:lastRowLastColumn="0"/>
            <w:tcW w:w="828" w:type="dxa"/>
            <w:noWrap/>
            <w:hideMark/>
          </w:tcPr>
          <w:p w14:paraId="716F3029" w14:textId="77777777" w:rsidR="00DD4736" w:rsidRPr="00DC23E4" w:rsidRDefault="00DD4736" w:rsidP="000E7AA7">
            <w:pPr>
              <w:jc w:val="center"/>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8.025</w:t>
            </w:r>
          </w:p>
        </w:tc>
        <w:tc>
          <w:tcPr>
            <w:tcW w:w="990" w:type="dxa"/>
            <w:noWrap/>
            <w:vAlign w:val="bottom"/>
            <w:hideMark/>
          </w:tcPr>
          <w:p w14:paraId="51978A28"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hAnsi="Times New Roman" w:cs="Times New Roman"/>
                <w:color w:val="000000"/>
                <w:sz w:val="16"/>
                <w:szCs w:val="16"/>
              </w:rPr>
              <w:t>5.3</w:t>
            </w:r>
          </w:p>
        </w:tc>
        <w:tc>
          <w:tcPr>
            <w:tcW w:w="720" w:type="dxa"/>
            <w:noWrap/>
            <w:hideMark/>
          </w:tcPr>
          <w:p w14:paraId="3D9C04B6"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5</w:t>
            </w:r>
          </w:p>
        </w:tc>
        <w:tc>
          <w:tcPr>
            <w:tcW w:w="720" w:type="dxa"/>
            <w:tcBorders>
              <w:right w:val="single" w:sz="4" w:space="0" w:color="auto"/>
            </w:tcBorders>
            <w:noWrap/>
            <w:hideMark/>
          </w:tcPr>
          <w:p w14:paraId="256D8E57"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139</w:t>
            </w:r>
          </w:p>
        </w:tc>
        <w:tc>
          <w:tcPr>
            <w:tcW w:w="500" w:type="dxa"/>
            <w:tcBorders>
              <w:left w:val="single" w:sz="4" w:space="0" w:color="auto"/>
            </w:tcBorders>
            <w:noWrap/>
            <w:hideMark/>
          </w:tcPr>
          <w:p w14:paraId="76FA595F"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2.5</w:t>
            </w:r>
          </w:p>
        </w:tc>
        <w:tc>
          <w:tcPr>
            <w:tcW w:w="500" w:type="dxa"/>
            <w:noWrap/>
            <w:hideMark/>
          </w:tcPr>
          <w:p w14:paraId="7D43936F"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w:t>
            </w:r>
          </w:p>
        </w:tc>
        <w:tc>
          <w:tcPr>
            <w:tcW w:w="500" w:type="dxa"/>
            <w:noWrap/>
            <w:hideMark/>
          </w:tcPr>
          <w:p w14:paraId="247C0854"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23.5</w:t>
            </w:r>
          </w:p>
        </w:tc>
        <w:tc>
          <w:tcPr>
            <w:tcW w:w="500" w:type="dxa"/>
            <w:noWrap/>
            <w:hideMark/>
          </w:tcPr>
          <w:p w14:paraId="455853DC"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4.0</w:t>
            </w:r>
          </w:p>
        </w:tc>
        <w:tc>
          <w:tcPr>
            <w:tcW w:w="500" w:type="dxa"/>
            <w:noWrap/>
            <w:hideMark/>
          </w:tcPr>
          <w:p w14:paraId="6895F47D"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28.0</w:t>
            </w:r>
          </w:p>
        </w:tc>
        <w:tc>
          <w:tcPr>
            <w:tcW w:w="500" w:type="dxa"/>
            <w:tcBorders>
              <w:right w:val="single" w:sz="4" w:space="0" w:color="auto"/>
            </w:tcBorders>
            <w:noWrap/>
            <w:hideMark/>
          </w:tcPr>
          <w:p w14:paraId="5BD149E2"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24.8</w:t>
            </w:r>
          </w:p>
        </w:tc>
        <w:tc>
          <w:tcPr>
            <w:tcW w:w="500" w:type="dxa"/>
            <w:tcBorders>
              <w:left w:val="single" w:sz="4" w:space="0" w:color="auto"/>
            </w:tcBorders>
            <w:noWrap/>
            <w:hideMark/>
          </w:tcPr>
          <w:p w14:paraId="070C4137"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94</w:t>
            </w:r>
          </w:p>
        </w:tc>
        <w:tc>
          <w:tcPr>
            <w:tcW w:w="500" w:type="dxa"/>
            <w:noWrap/>
            <w:hideMark/>
          </w:tcPr>
          <w:p w14:paraId="7C2E93D9"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w:t>
            </w:r>
          </w:p>
        </w:tc>
        <w:tc>
          <w:tcPr>
            <w:tcW w:w="500" w:type="dxa"/>
            <w:noWrap/>
            <w:hideMark/>
          </w:tcPr>
          <w:p w14:paraId="21EAE6DE"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540" w:type="dxa"/>
            <w:noWrap/>
            <w:hideMark/>
          </w:tcPr>
          <w:p w14:paraId="4BA79004"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w:t>
            </w:r>
          </w:p>
        </w:tc>
        <w:tc>
          <w:tcPr>
            <w:tcW w:w="500" w:type="dxa"/>
            <w:noWrap/>
            <w:hideMark/>
          </w:tcPr>
          <w:p w14:paraId="764CBA39"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500" w:type="dxa"/>
            <w:noWrap/>
            <w:hideMark/>
          </w:tcPr>
          <w:p w14:paraId="78911590"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r>
      <w:tr w:rsidR="00DD4736" w:rsidRPr="00DC23E4" w14:paraId="37491F7D" w14:textId="77777777" w:rsidTr="000E7A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8" w:type="dxa"/>
            <w:noWrap/>
            <w:hideMark/>
          </w:tcPr>
          <w:p w14:paraId="0A019B7B" w14:textId="77777777" w:rsidR="00DD4736" w:rsidRPr="00DC23E4" w:rsidRDefault="00DD4736" w:rsidP="000E7AA7">
            <w:pPr>
              <w:jc w:val="center"/>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8.050</w:t>
            </w:r>
          </w:p>
        </w:tc>
        <w:tc>
          <w:tcPr>
            <w:tcW w:w="990" w:type="dxa"/>
            <w:noWrap/>
            <w:vAlign w:val="bottom"/>
            <w:hideMark/>
          </w:tcPr>
          <w:p w14:paraId="7AB66A1D"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hAnsi="Times New Roman" w:cs="Times New Roman"/>
                <w:color w:val="000000"/>
                <w:sz w:val="16"/>
                <w:szCs w:val="16"/>
              </w:rPr>
              <w:t>28.9</w:t>
            </w:r>
          </w:p>
        </w:tc>
        <w:tc>
          <w:tcPr>
            <w:tcW w:w="720" w:type="dxa"/>
            <w:noWrap/>
            <w:hideMark/>
          </w:tcPr>
          <w:p w14:paraId="4311CFB9"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4</w:t>
            </w:r>
          </w:p>
        </w:tc>
        <w:tc>
          <w:tcPr>
            <w:tcW w:w="720" w:type="dxa"/>
            <w:tcBorders>
              <w:right w:val="single" w:sz="4" w:space="0" w:color="auto"/>
            </w:tcBorders>
            <w:noWrap/>
            <w:hideMark/>
          </w:tcPr>
          <w:p w14:paraId="1D5AC958"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w:t>
            </w:r>
          </w:p>
        </w:tc>
        <w:tc>
          <w:tcPr>
            <w:tcW w:w="500" w:type="dxa"/>
            <w:tcBorders>
              <w:left w:val="single" w:sz="4" w:space="0" w:color="auto"/>
            </w:tcBorders>
            <w:noWrap/>
            <w:hideMark/>
          </w:tcPr>
          <w:p w14:paraId="3EEB0657"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28.1</w:t>
            </w:r>
          </w:p>
        </w:tc>
        <w:tc>
          <w:tcPr>
            <w:tcW w:w="500" w:type="dxa"/>
            <w:noWrap/>
            <w:hideMark/>
          </w:tcPr>
          <w:p w14:paraId="595F1B7C"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31.5</w:t>
            </w:r>
          </w:p>
        </w:tc>
        <w:tc>
          <w:tcPr>
            <w:tcW w:w="500" w:type="dxa"/>
            <w:noWrap/>
            <w:hideMark/>
          </w:tcPr>
          <w:p w14:paraId="30AE42C2"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25.9</w:t>
            </w:r>
          </w:p>
        </w:tc>
        <w:tc>
          <w:tcPr>
            <w:tcW w:w="500" w:type="dxa"/>
            <w:noWrap/>
            <w:hideMark/>
          </w:tcPr>
          <w:p w14:paraId="2843D6BB"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w:t>
            </w:r>
          </w:p>
        </w:tc>
        <w:tc>
          <w:tcPr>
            <w:tcW w:w="500" w:type="dxa"/>
            <w:noWrap/>
            <w:hideMark/>
          </w:tcPr>
          <w:p w14:paraId="4D919DFF"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w:t>
            </w:r>
          </w:p>
        </w:tc>
        <w:tc>
          <w:tcPr>
            <w:tcW w:w="500" w:type="dxa"/>
            <w:tcBorders>
              <w:right w:val="single" w:sz="4" w:space="0" w:color="auto"/>
            </w:tcBorders>
            <w:noWrap/>
            <w:hideMark/>
          </w:tcPr>
          <w:p w14:paraId="66672636"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30.2</w:t>
            </w:r>
          </w:p>
        </w:tc>
        <w:tc>
          <w:tcPr>
            <w:tcW w:w="500" w:type="dxa"/>
            <w:tcBorders>
              <w:left w:val="single" w:sz="4" w:space="0" w:color="auto"/>
            </w:tcBorders>
            <w:noWrap/>
            <w:hideMark/>
          </w:tcPr>
          <w:p w14:paraId="1E31D902"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500" w:type="dxa"/>
            <w:noWrap/>
            <w:hideMark/>
          </w:tcPr>
          <w:p w14:paraId="795EF113"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500" w:type="dxa"/>
            <w:noWrap/>
            <w:hideMark/>
          </w:tcPr>
          <w:p w14:paraId="4A534D74"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540" w:type="dxa"/>
            <w:noWrap/>
            <w:hideMark/>
          </w:tcPr>
          <w:p w14:paraId="78CF362D"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w:t>
            </w:r>
          </w:p>
        </w:tc>
        <w:tc>
          <w:tcPr>
            <w:tcW w:w="500" w:type="dxa"/>
            <w:noWrap/>
            <w:hideMark/>
          </w:tcPr>
          <w:p w14:paraId="405E50C9"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w:t>
            </w:r>
          </w:p>
        </w:tc>
        <w:tc>
          <w:tcPr>
            <w:tcW w:w="500" w:type="dxa"/>
            <w:noWrap/>
            <w:hideMark/>
          </w:tcPr>
          <w:p w14:paraId="7D4E1358"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r>
      <w:tr w:rsidR="00DD4736" w:rsidRPr="00DC23E4" w14:paraId="2E999857" w14:textId="77777777" w:rsidTr="000E7AA7">
        <w:trPr>
          <w:trHeight w:val="20"/>
        </w:trPr>
        <w:tc>
          <w:tcPr>
            <w:cnfStyle w:val="001000000000" w:firstRow="0" w:lastRow="0" w:firstColumn="1" w:lastColumn="0" w:oddVBand="0" w:evenVBand="0" w:oddHBand="0" w:evenHBand="0" w:firstRowFirstColumn="0" w:firstRowLastColumn="0" w:lastRowFirstColumn="0" w:lastRowLastColumn="0"/>
            <w:tcW w:w="828" w:type="dxa"/>
            <w:noWrap/>
            <w:hideMark/>
          </w:tcPr>
          <w:p w14:paraId="0B49D674" w14:textId="77777777" w:rsidR="00DD4736" w:rsidRPr="00DC23E4" w:rsidRDefault="00DD4736" w:rsidP="000E7AA7">
            <w:pPr>
              <w:jc w:val="center"/>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8.075</w:t>
            </w:r>
          </w:p>
        </w:tc>
        <w:tc>
          <w:tcPr>
            <w:tcW w:w="990" w:type="dxa"/>
            <w:noWrap/>
            <w:vAlign w:val="bottom"/>
            <w:hideMark/>
          </w:tcPr>
          <w:p w14:paraId="2AB4E407"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hAnsi="Times New Roman" w:cs="Times New Roman"/>
                <w:color w:val="000000"/>
                <w:sz w:val="16"/>
                <w:szCs w:val="16"/>
              </w:rPr>
              <w:t>29.1</w:t>
            </w:r>
          </w:p>
        </w:tc>
        <w:tc>
          <w:tcPr>
            <w:tcW w:w="720" w:type="dxa"/>
            <w:noWrap/>
            <w:hideMark/>
          </w:tcPr>
          <w:p w14:paraId="789CA9BF"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2</w:t>
            </w:r>
          </w:p>
        </w:tc>
        <w:tc>
          <w:tcPr>
            <w:tcW w:w="720" w:type="dxa"/>
            <w:tcBorders>
              <w:right w:val="single" w:sz="4" w:space="0" w:color="auto"/>
            </w:tcBorders>
            <w:noWrap/>
            <w:hideMark/>
          </w:tcPr>
          <w:p w14:paraId="2D28EFFC"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500" w:type="dxa"/>
            <w:tcBorders>
              <w:left w:val="single" w:sz="4" w:space="0" w:color="auto"/>
            </w:tcBorders>
            <w:noWrap/>
            <w:hideMark/>
          </w:tcPr>
          <w:p w14:paraId="168B6A18"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w:t>
            </w:r>
          </w:p>
        </w:tc>
        <w:tc>
          <w:tcPr>
            <w:tcW w:w="500" w:type="dxa"/>
            <w:noWrap/>
            <w:hideMark/>
          </w:tcPr>
          <w:p w14:paraId="7D71E27F"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w:t>
            </w:r>
          </w:p>
        </w:tc>
        <w:tc>
          <w:tcPr>
            <w:tcW w:w="500" w:type="dxa"/>
            <w:noWrap/>
            <w:hideMark/>
          </w:tcPr>
          <w:p w14:paraId="150B22CB"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w:t>
            </w:r>
          </w:p>
        </w:tc>
        <w:tc>
          <w:tcPr>
            <w:tcW w:w="500" w:type="dxa"/>
            <w:noWrap/>
            <w:hideMark/>
          </w:tcPr>
          <w:p w14:paraId="67427493"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29.3</w:t>
            </w:r>
          </w:p>
        </w:tc>
        <w:tc>
          <w:tcPr>
            <w:tcW w:w="500" w:type="dxa"/>
            <w:noWrap/>
            <w:hideMark/>
          </w:tcPr>
          <w:p w14:paraId="7B7F1965"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28.9</w:t>
            </w:r>
          </w:p>
        </w:tc>
        <w:tc>
          <w:tcPr>
            <w:tcW w:w="500" w:type="dxa"/>
            <w:tcBorders>
              <w:right w:val="single" w:sz="4" w:space="0" w:color="auto"/>
            </w:tcBorders>
            <w:noWrap/>
            <w:hideMark/>
          </w:tcPr>
          <w:p w14:paraId="55FE2A68"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w:t>
            </w:r>
          </w:p>
        </w:tc>
        <w:tc>
          <w:tcPr>
            <w:tcW w:w="500" w:type="dxa"/>
            <w:tcBorders>
              <w:left w:val="single" w:sz="4" w:space="0" w:color="auto"/>
            </w:tcBorders>
            <w:noWrap/>
            <w:hideMark/>
          </w:tcPr>
          <w:p w14:paraId="12ADB538"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w:t>
            </w:r>
          </w:p>
        </w:tc>
        <w:tc>
          <w:tcPr>
            <w:tcW w:w="500" w:type="dxa"/>
            <w:noWrap/>
            <w:hideMark/>
          </w:tcPr>
          <w:p w14:paraId="2D0DEC3A"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w:t>
            </w:r>
          </w:p>
        </w:tc>
        <w:tc>
          <w:tcPr>
            <w:tcW w:w="500" w:type="dxa"/>
            <w:noWrap/>
            <w:hideMark/>
          </w:tcPr>
          <w:p w14:paraId="0A2C4078"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w:t>
            </w:r>
          </w:p>
        </w:tc>
        <w:tc>
          <w:tcPr>
            <w:tcW w:w="540" w:type="dxa"/>
            <w:noWrap/>
            <w:hideMark/>
          </w:tcPr>
          <w:p w14:paraId="5EB1F570"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500" w:type="dxa"/>
            <w:noWrap/>
            <w:hideMark/>
          </w:tcPr>
          <w:p w14:paraId="6C21AC37"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500" w:type="dxa"/>
            <w:noWrap/>
            <w:hideMark/>
          </w:tcPr>
          <w:p w14:paraId="62D8B4B6" w14:textId="77777777" w:rsidR="00DD4736" w:rsidRPr="00DC23E4" w:rsidRDefault="00DD4736" w:rsidP="000E7A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w:t>
            </w:r>
          </w:p>
        </w:tc>
      </w:tr>
      <w:tr w:rsidR="00DD4736" w:rsidRPr="00DC23E4" w14:paraId="7404253E" w14:textId="77777777" w:rsidTr="000E7A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8" w:type="dxa"/>
            <w:noWrap/>
            <w:hideMark/>
          </w:tcPr>
          <w:p w14:paraId="5575FC80" w14:textId="77777777" w:rsidR="00DD4736" w:rsidRPr="00DC23E4" w:rsidRDefault="00DD4736" w:rsidP="000E7AA7">
            <w:pPr>
              <w:jc w:val="center"/>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8.100</w:t>
            </w:r>
          </w:p>
        </w:tc>
        <w:tc>
          <w:tcPr>
            <w:tcW w:w="990" w:type="dxa"/>
            <w:noWrap/>
            <w:vAlign w:val="bottom"/>
            <w:hideMark/>
          </w:tcPr>
          <w:p w14:paraId="2A648B80"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hAnsi="Times New Roman" w:cs="Times New Roman"/>
                <w:color w:val="000000"/>
                <w:sz w:val="16"/>
                <w:szCs w:val="16"/>
              </w:rPr>
              <w:t>20.4</w:t>
            </w:r>
          </w:p>
        </w:tc>
        <w:tc>
          <w:tcPr>
            <w:tcW w:w="720" w:type="dxa"/>
            <w:noWrap/>
            <w:hideMark/>
          </w:tcPr>
          <w:p w14:paraId="6E486E89"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6</w:t>
            </w:r>
          </w:p>
        </w:tc>
        <w:tc>
          <w:tcPr>
            <w:tcW w:w="720" w:type="dxa"/>
            <w:tcBorders>
              <w:right w:val="single" w:sz="4" w:space="0" w:color="auto"/>
            </w:tcBorders>
            <w:noWrap/>
            <w:hideMark/>
          </w:tcPr>
          <w:p w14:paraId="6BC57115"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31</w:t>
            </w:r>
          </w:p>
        </w:tc>
        <w:tc>
          <w:tcPr>
            <w:tcW w:w="500" w:type="dxa"/>
            <w:tcBorders>
              <w:left w:val="single" w:sz="4" w:space="0" w:color="auto"/>
              <w:bottom w:val="single" w:sz="8" w:space="0" w:color="000000" w:themeColor="text1"/>
            </w:tcBorders>
            <w:noWrap/>
            <w:hideMark/>
          </w:tcPr>
          <w:p w14:paraId="10902173"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30.2</w:t>
            </w:r>
          </w:p>
        </w:tc>
        <w:tc>
          <w:tcPr>
            <w:tcW w:w="500" w:type="dxa"/>
            <w:noWrap/>
            <w:hideMark/>
          </w:tcPr>
          <w:p w14:paraId="04600522"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12.8</w:t>
            </w:r>
          </w:p>
        </w:tc>
        <w:tc>
          <w:tcPr>
            <w:tcW w:w="500" w:type="dxa"/>
            <w:noWrap/>
            <w:hideMark/>
          </w:tcPr>
          <w:p w14:paraId="72B1A059"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13.0</w:t>
            </w:r>
          </w:p>
        </w:tc>
        <w:tc>
          <w:tcPr>
            <w:tcW w:w="500" w:type="dxa"/>
            <w:noWrap/>
            <w:hideMark/>
          </w:tcPr>
          <w:p w14:paraId="23615C9C"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30.3</w:t>
            </w:r>
          </w:p>
        </w:tc>
        <w:tc>
          <w:tcPr>
            <w:tcW w:w="500" w:type="dxa"/>
            <w:noWrap/>
            <w:hideMark/>
          </w:tcPr>
          <w:p w14:paraId="692AA443"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27.7</w:t>
            </w:r>
          </w:p>
        </w:tc>
        <w:tc>
          <w:tcPr>
            <w:tcW w:w="500" w:type="dxa"/>
            <w:tcBorders>
              <w:right w:val="single" w:sz="4" w:space="0" w:color="auto"/>
            </w:tcBorders>
            <w:noWrap/>
            <w:hideMark/>
          </w:tcPr>
          <w:p w14:paraId="23EC8525"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C23E4">
              <w:rPr>
                <w:rFonts w:ascii="Times New Roman" w:eastAsia="Times New Roman" w:hAnsi="Times New Roman" w:cs="Times New Roman"/>
                <w:color w:val="000000"/>
                <w:sz w:val="16"/>
                <w:szCs w:val="16"/>
              </w:rPr>
              <w:t>9.9</w:t>
            </w:r>
          </w:p>
        </w:tc>
        <w:tc>
          <w:tcPr>
            <w:tcW w:w="500" w:type="dxa"/>
            <w:tcBorders>
              <w:left w:val="single" w:sz="4" w:space="0" w:color="auto"/>
              <w:bottom w:val="single" w:sz="8" w:space="0" w:color="000000" w:themeColor="text1"/>
            </w:tcBorders>
            <w:noWrap/>
            <w:hideMark/>
          </w:tcPr>
          <w:p w14:paraId="43BC9802"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500" w:type="dxa"/>
            <w:noWrap/>
            <w:hideMark/>
          </w:tcPr>
          <w:p w14:paraId="35206E14"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p>
        </w:tc>
        <w:tc>
          <w:tcPr>
            <w:tcW w:w="500" w:type="dxa"/>
            <w:noWrap/>
            <w:hideMark/>
          </w:tcPr>
          <w:p w14:paraId="382BB794"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540" w:type="dxa"/>
            <w:noWrap/>
            <w:hideMark/>
          </w:tcPr>
          <w:p w14:paraId="002E7918"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500" w:type="dxa"/>
            <w:noWrap/>
            <w:hideMark/>
          </w:tcPr>
          <w:p w14:paraId="11E83668"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500" w:type="dxa"/>
            <w:noWrap/>
            <w:hideMark/>
          </w:tcPr>
          <w:p w14:paraId="147BFF77" w14:textId="77777777" w:rsidR="00DD4736" w:rsidRPr="00DC23E4" w:rsidRDefault="00DD4736" w:rsidP="000E7A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r>
    </w:tbl>
    <w:p w14:paraId="77383D04" w14:textId="77777777" w:rsidR="00BC6502" w:rsidRPr="00DC23E4" w:rsidRDefault="00BC6502" w:rsidP="00413D5C">
      <w:pPr>
        <w:tabs>
          <w:tab w:val="left" w:pos="360"/>
        </w:tabs>
        <w:autoSpaceDE w:val="0"/>
        <w:autoSpaceDN w:val="0"/>
        <w:adjustRightInd w:val="0"/>
        <w:spacing w:after="0" w:line="240" w:lineRule="auto"/>
        <w:rPr>
          <w:rFonts w:ascii="Times New Roman" w:hAnsi="Times New Roman" w:cs="Times New Roman"/>
        </w:rPr>
      </w:pPr>
    </w:p>
    <w:p w14:paraId="6CDC34DC" w14:textId="67A0B817" w:rsidR="00DD4736" w:rsidRPr="00DC23E4" w:rsidRDefault="000B28EE" w:rsidP="00DD4736">
      <w:pPr>
        <w:tabs>
          <w:tab w:val="left" w:pos="360"/>
        </w:tabs>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ab/>
        <w:t xml:space="preserve">The speed between stops was also calculated from the </w:t>
      </w:r>
      <w:r w:rsidR="004D24EF" w:rsidRPr="00DC23E4">
        <w:rPr>
          <w:rFonts w:ascii="Times New Roman" w:hAnsi="Times New Roman" w:cs="Times New Roman"/>
        </w:rPr>
        <w:t xml:space="preserve">AVL/APC </w:t>
      </w:r>
      <w:r w:rsidRPr="00DC23E4">
        <w:rPr>
          <w:rFonts w:ascii="Times New Roman" w:hAnsi="Times New Roman" w:cs="Times New Roman"/>
        </w:rPr>
        <w:t>data by dividing the distance between two successive stops by</w:t>
      </w:r>
      <w:r w:rsidR="004D24EF" w:rsidRPr="00DC23E4">
        <w:rPr>
          <w:rFonts w:ascii="Times New Roman" w:hAnsi="Times New Roman" w:cs="Times New Roman"/>
        </w:rPr>
        <w:t xml:space="preserve"> the</w:t>
      </w:r>
      <w:r w:rsidRPr="00DC23E4">
        <w:rPr>
          <w:rFonts w:ascii="Times New Roman" w:hAnsi="Times New Roman" w:cs="Times New Roman"/>
        </w:rPr>
        <w:t xml:space="preserve"> difference between arrive time at the second stop and the departure time at the first stop. It should be noted that even though the buses had dwell time where t</w:t>
      </w:r>
      <w:r w:rsidR="006E7C96" w:rsidRPr="00DC23E4">
        <w:rPr>
          <w:rFonts w:ascii="Times New Roman" w:hAnsi="Times New Roman" w:cs="Times New Roman"/>
        </w:rPr>
        <w:t xml:space="preserve">heir speed </w:t>
      </w:r>
      <w:r w:rsidRPr="00DC23E4">
        <w:rPr>
          <w:rFonts w:ascii="Times New Roman" w:hAnsi="Times New Roman" w:cs="Times New Roman"/>
        </w:rPr>
        <w:t xml:space="preserve">would be 0 mph, this was not shown in </w:t>
      </w:r>
      <w:r w:rsidR="00ED0CBB" w:rsidRPr="00DC23E4">
        <w:rPr>
          <w:rFonts w:ascii="Times New Roman" w:hAnsi="Times New Roman" w:cs="Times New Roman"/>
        </w:rPr>
        <w:t xml:space="preserve">Figure 6. </w:t>
      </w:r>
      <w:r w:rsidRPr="00DC23E4">
        <w:rPr>
          <w:rFonts w:ascii="Times New Roman" w:hAnsi="Times New Roman" w:cs="Times New Roman"/>
        </w:rPr>
        <w:t xml:space="preserve">The </w:t>
      </w:r>
      <w:r w:rsidR="006E7C96" w:rsidRPr="00DC23E4">
        <w:rPr>
          <w:rFonts w:ascii="Times New Roman" w:hAnsi="Times New Roman" w:cs="Times New Roman"/>
        </w:rPr>
        <w:t>distance between</w:t>
      </w:r>
      <w:r w:rsidRPr="00DC23E4">
        <w:rPr>
          <w:rFonts w:ascii="Times New Roman" w:hAnsi="Times New Roman" w:cs="Times New Roman"/>
        </w:rPr>
        <w:t xml:space="preserve"> of locations with </w:t>
      </w:r>
      <w:r w:rsidR="004D24EF" w:rsidRPr="00DC23E4">
        <w:rPr>
          <w:rFonts w:ascii="Times New Roman" w:hAnsi="Times New Roman" w:cs="Times New Roman"/>
        </w:rPr>
        <w:t xml:space="preserve">AVL/APC </w:t>
      </w:r>
      <w:r w:rsidRPr="00DC23E4">
        <w:rPr>
          <w:rFonts w:ascii="Times New Roman" w:hAnsi="Times New Roman" w:cs="Times New Roman"/>
        </w:rPr>
        <w:t>data creates uncertainty in speed</w:t>
      </w:r>
      <w:r w:rsidR="00CA4EAD" w:rsidRPr="00DC23E4">
        <w:rPr>
          <w:rFonts w:ascii="Times New Roman" w:hAnsi="Times New Roman" w:cs="Times New Roman"/>
        </w:rPr>
        <w:t>s</w:t>
      </w:r>
      <w:r w:rsidRPr="00DC23E4">
        <w:rPr>
          <w:rFonts w:ascii="Times New Roman" w:hAnsi="Times New Roman" w:cs="Times New Roman"/>
        </w:rPr>
        <w:t xml:space="preserve"> calculated from </w:t>
      </w:r>
      <w:r w:rsidR="006E7C96" w:rsidRPr="00DC23E4">
        <w:rPr>
          <w:rFonts w:ascii="Times New Roman" w:hAnsi="Times New Roman" w:cs="Times New Roman"/>
        </w:rPr>
        <w:t xml:space="preserve">that </w:t>
      </w:r>
      <w:r w:rsidRPr="00DC23E4">
        <w:rPr>
          <w:rFonts w:ascii="Times New Roman" w:hAnsi="Times New Roman" w:cs="Times New Roman"/>
        </w:rPr>
        <w:t>data</w:t>
      </w:r>
      <w:r w:rsidR="006E7C96" w:rsidRPr="00DC23E4">
        <w:rPr>
          <w:rFonts w:ascii="Times New Roman" w:hAnsi="Times New Roman" w:cs="Times New Roman"/>
        </w:rPr>
        <w:t xml:space="preserve"> alone</w:t>
      </w:r>
      <w:r w:rsidRPr="00DC23E4">
        <w:rPr>
          <w:rFonts w:ascii="Times New Roman" w:hAnsi="Times New Roman" w:cs="Times New Roman"/>
        </w:rPr>
        <w:t>.</w:t>
      </w:r>
      <w:r w:rsidR="00845DE9" w:rsidRPr="00DC23E4">
        <w:rPr>
          <w:rFonts w:ascii="Times New Roman" w:hAnsi="Times New Roman" w:cs="Times New Roman"/>
        </w:rPr>
        <w:t xml:space="preserve"> </w:t>
      </w:r>
      <w:r w:rsidR="006E7C96" w:rsidRPr="00DC23E4">
        <w:rPr>
          <w:rFonts w:ascii="Times New Roman" w:hAnsi="Times New Roman" w:cs="Times New Roman"/>
        </w:rPr>
        <w:t>Due to the h</w:t>
      </w:r>
      <w:r w:rsidR="00845DE9" w:rsidRPr="00DC23E4">
        <w:rPr>
          <w:rFonts w:ascii="Times New Roman" w:hAnsi="Times New Roman" w:cs="Times New Roman"/>
        </w:rPr>
        <w:t xml:space="preserve">igher number of </w:t>
      </w:r>
      <w:r w:rsidR="006E7C96" w:rsidRPr="00DC23E4">
        <w:rPr>
          <w:rFonts w:ascii="Times New Roman" w:hAnsi="Times New Roman" w:cs="Times New Roman"/>
        </w:rPr>
        <w:t xml:space="preserve">reports at </w:t>
      </w:r>
      <w:r w:rsidR="00845DE9" w:rsidRPr="00DC23E4">
        <w:rPr>
          <w:rFonts w:ascii="Times New Roman" w:hAnsi="Times New Roman" w:cs="Times New Roman"/>
        </w:rPr>
        <w:t>positions between stops</w:t>
      </w:r>
      <w:r w:rsidR="006E7C96" w:rsidRPr="00DC23E4">
        <w:rPr>
          <w:rFonts w:ascii="Times New Roman" w:hAnsi="Times New Roman" w:cs="Times New Roman"/>
        </w:rPr>
        <w:t xml:space="preserve"> locations of AVL/APC, speeds</w:t>
      </w:r>
      <w:r w:rsidR="00CA4EAD" w:rsidRPr="00DC23E4">
        <w:rPr>
          <w:rFonts w:ascii="Times New Roman" w:hAnsi="Times New Roman" w:cs="Times New Roman"/>
        </w:rPr>
        <w:t xml:space="preserve"> calculated from 5-SR data have a higher resolution and can be used to examine trip characteristics previously obscured </w:t>
      </w:r>
      <w:r w:rsidR="004D24EF" w:rsidRPr="00DC23E4">
        <w:rPr>
          <w:rFonts w:ascii="Times New Roman" w:hAnsi="Times New Roman" w:cs="Times New Roman"/>
        </w:rPr>
        <w:t>by the lower resolution AVL/APC</w:t>
      </w:r>
      <w:r w:rsidR="00CA4EAD" w:rsidRPr="00DC23E4">
        <w:rPr>
          <w:rFonts w:ascii="Times New Roman" w:hAnsi="Times New Roman" w:cs="Times New Roman"/>
        </w:rPr>
        <w:t xml:space="preserve"> data.</w:t>
      </w:r>
      <w:r w:rsidR="0033454E" w:rsidRPr="00DC23E4">
        <w:rPr>
          <w:rFonts w:ascii="Times New Roman" w:hAnsi="Times New Roman" w:cs="Times New Roman"/>
        </w:rPr>
        <w:t xml:space="preserve"> The new 5-SR data allows a better detection of congestion or delays at intersections.  The analysis also reveals a trend that congestion is prevalent before and after crossing the Ross Island Bridge but traffic still runs smoothly on the bridge itself.</w:t>
      </w:r>
    </w:p>
    <w:p w14:paraId="56E4D468" w14:textId="77777777" w:rsidR="00DD4736" w:rsidRPr="00DC23E4" w:rsidRDefault="00DD4736" w:rsidP="00DD4736">
      <w:pPr>
        <w:pBdr>
          <w:bottom w:val="single" w:sz="6" w:space="1" w:color="auto"/>
        </w:pBdr>
        <w:tabs>
          <w:tab w:val="left" w:pos="360"/>
        </w:tabs>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noProof/>
        </w:rPr>
        <w:drawing>
          <wp:inline distT="0" distB="0" distL="0" distR="0" wp14:anchorId="7D7E5343" wp14:editId="6DD79257">
            <wp:extent cx="5939790" cy="2641600"/>
            <wp:effectExtent l="0" t="0" r="3810" b="0"/>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3B5769F" w14:textId="77777777" w:rsidR="00DD4736" w:rsidRPr="00DC23E4" w:rsidRDefault="00DD4736" w:rsidP="00DD4736">
      <w:pPr>
        <w:tabs>
          <w:tab w:val="left" w:pos="360"/>
        </w:tabs>
        <w:autoSpaceDE w:val="0"/>
        <w:autoSpaceDN w:val="0"/>
        <w:adjustRightInd w:val="0"/>
        <w:spacing w:after="0" w:line="240" w:lineRule="auto"/>
        <w:rPr>
          <w:rFonts w:ascii="Times New Roman" w:hAnsi="Times New Roman" w:cs="Times New Roman"/>
        </w:rPr>
      </w:pPr>
    </w:p>
    <w:p w14:paraId="03946744" w14:textId="77777777" w:rsidR="00DD4736" w:rsidRPr="00DC23E4" w:rsidRDefault="00DD4736" w:rsidP="00DD4736">
      <w:pPr>
        <w:pBdr>
          <w:bottom w:val="single" w:sz="6" w:space="1" w:color="auto"/>
        </w:pBdr>
        <w:tabs>
          <w:tab w:val="left" w:pos="360"/>
        </w:tabs>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noProof/>
        </w:rPr>
        <w:drawing>
          <wp:inline distT="0" distB="0" distL="0" distR="0" wp14:anchorId="1755891B" wp14:editId="74FF172E">
            <wp:extent cx="5946775" cy="2044700"/>
            <wp:effectExtent l="0" t="0" r="0" b="0"/>
            <wp:docPr id="117"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F4A4356" w14:textId="77777777" w:rsidR="00DD4736" w:rsidRPr="00DC23E4" w:rsidRDefault="00DD4736" w:rsidP="00DD4736">
      <w:pPr>
        <w:keepNext/>
        <w:tabs>
          <w:tab w:val="left" w:pos="360"/>
        </w:tabs>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noProof/>
        </w:rPr>
        <w:lastRenderedPageBreak/>
        <w:drawing>
          <wp:inline distT="0" distB="0" distL="0" distR="0" wp14:anchorId="1B113EFD" wp14:editId="3843688F">
            <wp:extent cx="5946775" cy="2057400"/>
            <wp:effectExtent l="0" t="0" r="0" b="0"/>
            <wp:docPr id="118" name="Chart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F063DD2" w14:textId="77777777" w:rsidR="00DD4736" w:rsidRPr="00DC23E4" w:rsidRDefault="00DD4736" w:rsidP="00DD4736">
      <w:pPr>
        <w:pStyle w:val="Caption"/>
        <w:spacing w:after="0"/>
        <w:rPr>
          <w:rFonts w:ascii="Times New Roman" w:hAnsi="Times New Roman" w:cs="Times New Roman"/>
          <w:color w:val="auto"/>
          <w:sz w:val="22"/>
          <w:szCs w:val="22"/>
        </w:rPr>
      </w:pPr>
      <w:r w:rsidRPr="00DC23E4">
        <w:rPr>
          <w:rFonts w:ascii="Times New Roman" w:hAnsi="Times New Roman" w:cs="Times New Roman"/>
          <w:color w:val="auto"/>
          <w:sz w:val="22"/>
          <w:szCs w:val="22"/>
        </w:rPr>
        <w:t>FIGURE 6 Average speed versus cumulative westbound trip distance, n=22</w:t>
      </w:r>
    </w:p>
    <w:p w14:paraId="10B8A3B3" w14:textId="77777777" w:rsidR="00D35EE1" w:rsidRPr="00DC23E4" w:rsidRDefault="00D35EE1" w:rsidP="00413D5C">
      <w:pPr>
        <w:tabs>
          <w:tab w:val="left" w:pos="360"/>
        </w:tabs>
        <w:autoSpaceDE w:val="0"/>
        <w:autoSpaceDN w:val="0"/>
        <w:adjustRightInd w:val="0"/>
        <w:spacing w:after="0" w:line="240" w:lineRule="auto"/>
        <w:rPr>
          <w:rFonts w:ascii="Times New Roman" w:hAnsi="Times New Roman" w:cs="Times New Roman"/>
        </w:rPr>
      </w:pPr>
    </w:p>
    <w:p w14:paraId="47AF8F5E" w14:textId="1CDE85C7" w:rsidR="0033454E" w:rsidRPr="00DC23E4" w:rsidRDefault="007D2C38" w:rsidP="00413D5C">
      <w:pPr>
        <w:tabs>
          <w:tab w:val="left" w:pos="360"/>
        </w:tabs>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ab/>
      </w:r>
      <w:r w:rsidR="00CA4EAD" w:rsidRPr="00DC23E4">
        <w:rPr>
          <w:rFonts w:ascii="Times New Roman" w:hAnsi="Times New Roman" w:cs="Times New Roman"/>
        </w:rPr>
        <w:t xml:space="preserve">The two </w:t>
      </w:r>
      <w:r w:rsidR="00FD6977" w:rsidRPr="00DC23E4">
        <w:rPr>
          <w:rFonts w:ascii="Times New Roman" w:hAnsi="Times New Roman" w:cs="Times New Roman"/>
        </w:rPr>
        <w:t>data series in</w:t>
      </w:r>
      <w:r w:rsidR="00ED0CBB" w:rsidRPr="00DC23E4">
        <w:rPr>
          <w:rFonts w:ascii="Times New Roman" w:hAnsi="Times New Roman" w:cs="Times New Roman"/>
        </w:rPr>
        <w:t xml:space="preserve"> Figure 6 </w:t>
      </w:r>
      <w:r w:rsidR="00CA4EAD" w:rsidRPr="00DC23E4">
        <w:rPr>
          <w:rFonts w:ascii="Times New Roman" w:hAnsi="Times New Roman" w:cs="Times New Roman"/>
        </w:rPr>
        <w:t xml:space="preserve">do not contain all the same information at different resolutions. </w:t>
      </w:r>
      <w:r w:rsidRPr="00DC23E4">
        <w:rPr>
          <w:rFonts w:ascii="Times New Roman" w:hAnsi="Times New Roman" w:cs="Times New Roman"/>
        </w:rPr>
        <w:t xml:space="preserve">Since distance is used for the </w:t>
      </w:r>
      <w:r w:rsidRPr="00DC23E4">
        <w:rPr>
          <w:rFonts w:ascii="Times New Roman" w:hAnsi="Times New Roman" w:cs="Times New Roman"/>
          <w:i/>
        </w:rPr>
        <w:t>x</w:t>
      </w:r>
      <w:r w:rsidRPr="00DC23E4">
        <w:rPr>
          <w:rFonts w:ascii="Times New Roman" w:hAnsi="Times New Roman" w:cs="Times New Roman"/>
        </w:rPr>
        <w:t>-axis</w:t>
      </w:r>
      <w:r w:rsidR="00F72AF7" w:rsidRPr="00DC23E4">
        <w:rPr>
          <w:rFonts w:ascii="Times New Roman" w:hAnsi="Times New Roman" w:cs="Times New Roman"/>
        </w:rPr>
        <w:t>,</w:t>
      </w:r>
      <w:r w:rsidRPr="00DC23E4">
        <w:rPr>
          <w:rFonts w:ascii="Times New Roman" w:hAnsi="Times New Roman" w:cs="Times New Roman"/>
        </w:rPr>
        <w:t xml:space="preserve"> only non-zero speeds permit the function to continue</w:t>
      </w:r>
      <w:r w:rsidR="00CA4EAD" w:rsidRPr="00DC23E4">
        <w:rPr>
          <w:rFonts w:ascii="Times New Roman" w:hAnsi="Times New Roman" w:cs="Times New Roman"/>
        </w:rPr>
        <w:t xml:space="preserve">, the </w:t>
      </w:r>
      <w:r w:rsidR="00FD6977" w:rsidRPr="00DC23E4">
        <w:rPr>
          <w:rFonts w:ascii="Times New Roman" w:hAnsi="Times New Roman" w:cs="Times New Roman"/>
        </w:rPr>
        <w:t xml:space="preserve">AVL/APC </w:t>
      </w:r>
      <w:r w:rsidR="00CA4EAD" w:rsidRPr="00DC23E4">
        <w:rPr>
          <w:rFonts w:ascii="Times New Roman" w:hAnsi="Times New Roman" w:cs="Times New Roman"/>
        </w:rPr>
        <w:t>data lacks stop time consideration while the 5-SR plot does not</w:t>
      </w:r>
      <w:r w:rsidRPr="00DC23E4">
        <w:rPr>
          <w:rFonts w:ascii="Times New Roman" w:hAnsi="Times New Roman" w:cs="Times New Roman"/>
        </w:rPr>
        <w:t xml:space="preserve"> </w:t>
      </w:r>
      <w:r w:rsidR="00CA4EAD" w:rsidRPr="00DC23E4">
        <w:rPr>
          <w:rFonts w:ascii="Times New Roman" w:hAnsi="Times New Roman" w:cs="Times New Roman"/>
        </w:rPr>
        <w:t xml:space="preserve">since </w:t>
      </w:r>
      <w:r w:rsidRPr="00DC23E4">
        <w:rPr>
          <w:rFonts w:ascii="Times New Roman" w:hAnsi="Times New Roman" w:cs="Times New Roman"/>
        </w:rPr>
        <w:t>slow speeds associated with long gap time are taken into account.</w:t>
      </w:r>
      <w:r w:rsidR="007B692E" w:rsidRPr="00DC23E4">
        <w:rPr>
          <w:rFonts w:ascii="Times New Roman" w:hAnsi="Times New Roman" w:cs="Times New Roman"/>
        </w:rPr>
        <w:t xml:space="preserve"> </w:t>
      </w:r>
      <w:r w:rsidR="00CA4EAD" w:rsidRPr="00DC23E4">
        <w:rPr>
          <w:rFonts w:ascii="Times New Roman" w:hAnsi="Times New Roman" w:cs="Times New Roman"/>
        </w:rPr>
        <w:t>For example, at</w:t>
      </w:r>
      <w:r w:rsidR="007B692E" w:rsidRPr="00DC23E4">
        <w:rPr>
          <w:rFonts w:ascii="Times New Roman" w:hAnsi="Times New Roman" w:cs="Times New Roman"/>
        </w:rPr>
        <w:t xml:space="preserve"> distance 7.900</w:t>
      </w:r>
      <w:r w:rsidR="0086358E" w:rsidRPr="00DC23E4">
        <w:rPr>
          <w:rFonts w:ascii="Times New Roman" w:hAnsi="Times New Roman" w:cs="Times New Roman"/>
        </w:rPr>
        <w:t xml:space="preserve"> in</w:t>
      </w:r>
      <w:r w:rsidR="006308DC" w:rsidRPr="00DC23E4">
        <w:rPr>
          <w:rFonts w:ascii="Times New Roman" w:hAnsi="Times New Roman" w:cs="Times New Roman"/>
        </w:rPr>
        <w:t xml:space="preserve"> Table 2</w:t>
      </w:r>
      <w:r w:rsidR="0086358E" w:rsidRPr="00DC23E4">
        <w:rPr>
          <w:rFonts w:ascii="Times New Roman" w:hAnsi="Times New Roman" w:cs="Times New Roman"/>
        </w:rPr>
        <w:t xml:space="preserve">, </w:t>
      </w:r>
      <w:r w:rsidR="007B692E" w:rsidRPr="00DC23E4">
        <w:rPr>
          <w:rFonts w:ascii="Times New Roman" w:hAnsi="Times New Roman" w:cs="Times New Roman"/>
        </w:rPr>
        <w:t xml:space="preserve">all 6 speeds are similar and have equal weight </w:t>
      </w:r>
      <w:r w:rsidR="00CA4EAD" w:rsidRPr="00DC23E4">
        <w:rPr>
          <w:rFonts w:ascii="Times New Roman" w:hAnsi="Times New Roman" w:cs="Times New Roman"/>
        </w:rPr>
        <w:t xml:space="preserve">because each speed was recorded for a 5-second interval </w:t>
      </w:r>
      <w:r w:rsidR="007B692E" w:rsidRPr="00DC23E4">
        <w:rPr>
          <w:rFonts w:ascii="Times New Roman" w:hAnsi="Times New Roman" w:cs="Times New Roman"/>
        </w:rPr>
        <w:t>while at 8.000 the largest speed has a weight of 0.8 while the slowest speed has a weight of 13</w:t>
      </w:r>
      <w:r w:rsidR="00CA4EAD" w:rsidRPr="00DC23E4">
        <w:rPr>
          <w:rFonts w:ascii="Times New Roman" w:hAnsi="Times New Roman" w:cs="Times New Roman"/>
        </w:rPr>
        <w:t xml:space="preserve"> indicating speed duration of 4-seconds and 65 seconds, respectively</w:t>
      </w:r>
      <w:r w:rsidR="007B692E" w:rsidRPr="00DC23E4">
        <w:rPr>
          <w:rFonts w:ascii="Times New Roman" w:hAnsi="Times New Roman" w:cs="Times New Roman"/>
        </w:rPr>
        <w:t>. Distance 8.000 marks the crossing of SE 82nd on Powell</w:t>
      </w:r>
      <w:r w:rsidR="00CA4EAD" w:rsidRPr="00DC23E4">
        <w:rPr>
          <w:rFonts w:ascii="Times New Roman" w:hAnsi="Times New Roman" w:cs="Times New Roman"/>
        </w:rPr>
        <w:t>; w</w:t>
      </w:r>
      <w:r w:rsidR="007B692E" w:rsidRPr="00DC23E4">
        <w:rPr>
          <w:rFonts w:ascii="Times New Roman" w:hAnsi="Times New Roman" w:cs="Times New Roman"/>
        </w:rPr>
        <w:t>hile all the buses stopped at this location</w:t>
      </w:r>
      <w:r w:rsidR="00A80086" w:rsidRPr="00DC23E4">
        <w:rPr>
          <w:rFonts w:ascii="Times New Roman" w:hAnsi="Times New Roman" w:cs="Times New Roman"/>
        </w:rPr>
        <w:t>,</w:t>
      </w:r>
      <w:r w:rsidR="00CA4EAD" w:rsidRPr="00DC23E4">
        <w:rPr>
          <w:rFonts w:ascii="Times New Roman" w:hAnsi="Times New Roman" w:cs="Times New Roman"/>
        </w:rPr>
        <w:t xml:space="preserve"> zero speeds tend not to appear while using</w:t>
      </w:r>
      <w:r w:rsidR="007B692E" w:rsidRPr="00DC23E4">
        <w:rPr>
          <w:rFonts w:ascii="Times New Roman" w:hAnsi="Times New Roman" w:cs="Times New Roman"/>
        </w:rPr>
        <w:t xml:space="preserve"> 5-SR data. However, it can be assumed that distances where the average speed falls below 5 mph likely included stopped buses even if </w:t>
      </w:r>
      <w:r w:rsidR="00CA4EAD" w:rsidRPr="00DC23E4">
        <w:rPr>
          <w:rFonts w:ascii="Times New Roman" w:hAnsi="Times New Roman" w:cs="Times New Roman"/>
        </w:rPr>
        <w:t>the exact stop time is unknown.</w:t>
      </w:r>
      <w:r w:rsidR="001E29E0" w:rsidRPr="00DC23E4">
        <w:rPr>
          <w:rFonts w:ascii="Times New Roman" w:hAnsi="Times New Roman" w:cs="Times New Roman"/>
        </w:rPr>
        <w:t xml:space="preserve"> </w:t>
      </w:r>
    </w:p>
    <w:p w14:paraId="0FA962F4" w14:textId="19304B26" w:rsidR="0033454E" w:rsidRPr="00DC23E4" w:rsidRDefault="0033454E" w:rsidP="00413D5C">
      <w:pPr>
        <w:tabs>
          <w:tab w:val="left" w:pos="360"/>
        </w:tabs>
        <w:autoSpaceDE w:val="0"/>
        <w:autoSpaceDN w:val="0"/>
        <w:adjustRightInd w:val="0"/>
        <w:spacing w:after="0" w:line="240" w:lineRule="auto"/>
        <w:rPr>
          <w:rFonts w:ascii="Times New Roman" w:hAnsi="Times New Roman" w:cs="Times New Roman"/>
        </w:rPr>
      </w:pPr>
    </w:p>
    <w:p w14:paraId="2AA351A2" w14:textId="77777777" w:rsidR="00DD4736" w:rsidRPr="00DC23E4" w:rsidRDefault="00DD4736" w:rsidP="00DD4736">
      <w:pPr>
        <w:keepNext/>
        <w:tabs>
          <w:tab w:val="left" w:pos="360"/>
        </w:tabs>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noProof/>
        </w:rPr>
        <w:drawing>
          <wp:inline distT="0" distB="0" distL="0" distR="0" wp14:anchorId="76491286" wp14:editId="6C588328">
            <wp:extent cx="5947258" cy="2326234"/>
            <wp:effectExtent l="0" t="0" r="0" b="0"/>
            <wp:docPr id="119" name="Chart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67F8CCA" w14:textId="77777777" w:rsidR="00DD4736" w:rsidRPr="00DC23E4" w:rsidRDefault="00DD4736" w:rsidP="00DD4736">
      <w:pPr>
        <w:pStyle w:val="Caption"/>
        <w:spacing w:after="0"/>
        <w:rPr>
          <w:rFonts w:ascii="Times New Roman" w:hAnsi="Times New Roman" w:cs="Times New Roman"/>
          <w:color w:val="auto"/>
          <w:sz w:val="22"/>
          <w:szCs w:val="22"/>
        </w:rPr>
      </w:pPr>
      <w:r w:rsidRPr="00DC23E4">
        <w:rPr>
          <w:rFonts w:ascii="Times New Roman" w:hAnsi="Times New Roman" w:cs="Times New Roman"/>
          <w:color w:val="auto"/>
          <w:sz w:val="22"/>
          <w:szCs w:val="22"/>
        </w:rPr>
        <w:t>FIGURE 7 Average speed versus cumulative distance trend line, n=22</w:t>
      </w:r>
    </w:p>
    <w:p w14:paraId="14AB04E7" w14:textId="77777777" w:rsidR="007F0548" w:rsidRPr="00DC23E4" w:rsidRDefault="007F0548" w:rsidP="00413D5C">
      <w:pPr>
        <w:tabs>
          <w:tab w:val="left" w:pos="360"/>
        </w:tabs>
        <w:autoSpaceDE w:val="0"/>
        <w:autoSpaceDN w:val="0"/>
        <w:adjustRightInd w:val="0"/>
        <w:spacing w:after="0" w:line="240" w:lineRule="auto"/>
        <w:rPr>
          <w:rFonts w:ascii="Times New Roman" w:hAnsi="Times New Roman" w:cs="Times New Roman"/>
        </w:rPr>
      </w:pPr>
    </w:p>
    <w:p w14:paraId="669CD314" w14:textId="03688DD7" w:rsidR="00685438" w:rsidRPr="00DC23E4" w:rsidRDefault="007B692E" w:rsidP="00413D5C">
      <w:pPr>
        <w:tabs>
          <w:tab w:val="left" w:pos="360"/>
        </w:tabs>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ab/>
      </w:r>
      <w:r w:rsidR="00FD6977" w:rsidRPr="00DC23E4">
        <w:rPr>
          <w:rFonts w:ascii="Times New Roman" w:hAnsi="Times New Roman" w:cs="Times New Roman"/>
        </w:rPr>
        <w:t xml:space="preserve">As shown in </w:t>
      </w:r>
      <w:r w:rsidR="00ED0CBB" w:rsidRPr="00DC23E4">
        <w:rPr>
          <w:rFonts w:ascii="Times New Roman" w:hAnsi="Times New Roman" w:cs="Times New Roman"/>
        </w:rPr>
        <w:t>Figure 7,</w:t>
      </w:r>
      <w:r w:rsidR="00FD6977" w:rsidRPr="00DC23E4">
        <w:rPr>
          <w:rFonts w:ascii="Times New Roman" w:hAnsi="Times New Roman" w:cs="Times New Roman"/>
        </w:rPr>
        <w:t xml:space="preserve"> t</w:t>
      </w:r>
      <w:r w:rsidRPr="00DC23E4">
        <w:rPr>
          <w:rFonts w:ascii="Times New Roman" w:hAnsi="Times New Roman" w:cs="Times New Roman"/>
        </w:rPr>
        <w:t>he analysis of average speed allowed for two linear trend lines to be created: one</w:t>
      </w:r>
      <w:r w:rsidR="007E0AAF" w:rsidRPr="00DC23E4">
        <w:rPr>
          <w:rFonts w:ascii="Times New Roman" w:hAnsi="Times New Roman" w:cs="Times New Roman"/>
        </w:rPr>
        <w:t xml:space="preserve"> for </w:t>
      </w:r>
      <w:r w:rsidR="00FD6977" w:rsidRPr="00DC23E4">
        <w:rPr>
          <w:rFonts w:ascii="Times New Roman" w:hAnsi="Times New Roman" w:cs="Times New Roman"/>
        </w:rPr>
        <w:t xml:space="preserve">the stop-level AVL/APC </w:t>
      </w:r>
      <w:r w:rsidR="00413D5C" w:rsidRPr="00DC23E4">
        <w:rPr>
          <w:rFonts w:ascii="Times New Roman" w:hAnsi="Times New Roman" w:cs="Times New Roman"/>
        </w:rPr>
        <w:t>data</w:t>
      </w:r>
      <w:r w:rsidR="007E0AAF" w:rsidRPr="00DC23E4">
        <w:rPr>
          <w:rFonts w:ascii="Times New Roman" w:hAnsi="Times New Roman" w:cs="Times New Roman"/>
        </w:rPr>
        <w:t xml:space="preserve"> </w:t>
      </w:r>
      <w:r w:rsidR="00FD6977" w:rsidRPr="00DC23E4">
        <w:rPr>
          <w:rFonts w:ascii="Times New Roman" w:hAnsi="Times New Roman" w:cs="Times New Roman"/>
        </w:rPr>
        <w:t xml:space="preserve">and </w:t>
      </w:r>
      <w:r w:rsidR="007E0AAF" w:rsidRPr="00DC23E4">
        <w:rPr>
          <w:rFonts w:ascii="Times New Roman" w:hAnsi="Times New Roman" w:cs="Times New Roman"/>
        </w:rPr>
        <w:t xml:space="preserve">one for 5-SR. </w:t>
      </w:r>
      <w:r w:rsidR="001610AE" w:rsidRPr="00DC23E4">
        <w:rPr>
          <w:rFonts w:ascii="Times New Roman" w:hAnsi="Times New Roman" w:cs="Times New Roman"/>
        </w:rPr>
        <w:t xml:space="preserve">These </w:t>
      </w:r>
      <w:r w:rsidR="00C82485" w:rsidRPr="00DC23E4">
        <w:rPr>
          <w:rFonts w:ascii="Times New Roman" w:hAnsi="Times New Roman" w:cs="Times New Roman"/>
        </w:rPr>
        <w:t>trend lines</w:t>
      </w:r>
      <w:r w:rsidR="001610AE" w:rsidRPr="00DC23E4">
        <w:rPr>
          <w:rFonts w:ascii="Times New Roman" w:hAnsi="Times New Roman" w:cs="Times New Roman"/>
        </w:rPr>
        <w:t xml:space="preserve"> indicate that the speed of buses decreases as they move westward during the morning commute. </w:t>
      </w:r>
      <w:r w:rsidR="00C82485" w:rsidRPr="00DC23E4">
        <w:rPr>
          <w:rFonts w:ascii="Times New Roman" w:hAnsi="Times New Roman" w:cs="Times New Roman"/>
        </w:rPr>
        <w:t>An average speed estimate can be calculated b</w:t>
      </w:r>
      <w:r w:rsidR="001610AE" w:rsidRPr="00DC23E4">
        <w:rPr>
          <w:rFonts w:ascii="Times New Roman" w:hAnsi="Times New Roman" w:cs="Times New Roman"/>
        </w:rPr>
        <w:t>y integrating the linear regression line</w:t>
      </w:r>
      <w:r w:rsidR="00C82485" w:rsidRPr="00DC23E4">
        <w:rPr>
          <w:rFonts w:ascii="Times New Roman" w:hAnsi="Times New Roman" w:cs="Times New Roman"/>
        </w:rPr>
        <w:t>s</w:t>
      </w:r>
      <w:r w:rsidR="001610AE" w:rsidRPr="00DC23E4">
        <w:rPr>
          <w:rFonts w:ascii="Times New Roman" w:hAnsi="Times New Roman" w:cs="Times New Roman"/>
        </w:rPr>
        <w:t xml:space="preserve"> over the distance and dividing by total distance</w:t>
      </w:r>
      <w:r w:rsidR="00C82485" w:rsidRPr="00DC23E4">
        <w:rPr>
          <w:rFonts w:ascii="Times New Roman" w:hAnsi="Times New Roman" w:cs="Times New Roman"/>
        </w:rPr>
        <w:t xml:space="preserve"> traveled</w:t>
      </w:r>
      <w:r w:rsidR="001610AE" w:rsidRPr="00DC23E4">
        <w:rPr>
          <w:rFonts w:ascii="Times New Roman" w:hAnsi="Times New Roman" w:cs="Times New Roman"/>
        </w:rPr>
        <w:t>.</w:t>
      </w:r>
      <w:r w:rsidR="00C82485" w:rsidRPr="00DC23E4">
        <w:rPr>
          <w:rFonts w:ascii="Times New Roman" w:hAnsi="Times New Roman" w:cs="Times New Roman"/>
        </w:rPr>
        <w:t xml:space="preserve"> This</w:t>
      </w:r>
      <w:r w:rsidR="001610AE" w:rsidRPr="00DC23E4">
        <w:rPr>
          <w:rFonts w:ascii="Times New Roman" w:hAnsi="Times New Roman" w:cs="Times New Roman"/>
        </w:rPr>
        <w:t xml:space="preserve"> </w:t>
      </w:r>
      <w:r w:rsidR="00C82485" w:rsidRPr="00DC23E4">
        <w:rPr>
          <w:rFonts w:ascii="Times New Roman" w:hAnsi="Times New Roman" w:cs="Times New Roman"/>
        </w:rPr>
        <w:t>a</w:t>
      </w:r>
      <w:r w:rsidR="001610AE" w:rsidRPr="00DC23E4">
        <w:rPr>
          <w:rFonts w:ascii="Times New Roman" w:hAnsi="Times New Roman" w:cs="Times New Roman"/>
        </w:rPr>
        <w:t xml:space="preserve">verage speed divided by total distance gives an average trip time estimate. The </w:t>
      </w:r>
      <w:r w:rsidR="00FD6977" w:rsidRPr="00DC23E4">
        <w:rPr>
          <w:rFonts w:ascii="Times New Roman" w:hAnsi="Times New Roman" w:cs="Times New Roman"/>
        </w:rPr>
        <w:t xml:space="preserve">AVL/APC </w:t>
      </w:r>
      <w:r w:rsidRPr="00DC23E4">
        <w:rPr>
          <w:rFonts w:ascii="Times New Roman" w:hAnsi="Times New Roman" w:cs="Times New Roman"/>
        </w:rPr>
        <w:t>and 5-SR data sets result</w:t>
      </w:r>
      <w:r w:rsidR="001610AE" w:rsidRPr="00DC23E4">
        <w:rPr>
          <w:rFonts w:ascii="Times New Roman" w:hAnsi="Times New Roman" w:cs="Times New Roman"/>
        </w:rPr>
        <w:t>ed</w:t>
      </w:r>
      <w:r w:rsidRPr="00DC23E4">
        <w:rPr>
          <w:rFonts w:ascii="Times New Roman" w:hAnsi="Times New Roman" w:cs="Times New Roman"/>
        </w:rPr>
        <w:t xml:space="preserve"> in calculated average trip times of 1 hour 4.7 minutes and 1 hour 9.5 minutes, respectively. </w:t>
      </w:r>
      <w:r w:rsidR="007E0AAF" w:rsidRPr="00DC23E4">
        <w:rPr>
          <w:rFonts w:ascii="Times New Roman" w:hAnsi="Times New Roman" w:cs="Times New Roman"/>
        </w:rPr>
        <w:t>Since it</w:t>
      </w:r>
      <w:r w:rsidRPr="00DC23E4">
        <w:rPr>
          <w:rFonts w:ascii="Times New Roman" w:hAnsi="Times New Roman" w:cs="Times New Roman"/>
        </w:rPr>
        <w:t xml:space="preserve"> is known that the </w:t>
      </w:r>
      <w:r w:rsidR="00FD6977" w:rsidRPr="00DC23E4">
        <w:rPr>
          <w:rFonts w:ascii="Times New Roman" w:hAnsi="Times New Roman" w:cs="Times New Roman"/>
        </w:rPr>
        <w:t xml:space="preserve">mean </w:t>
      </w:r>
      <w:r w:rsidRPr="00DC23E4">
        <w:rPr>
          <w:rFonts w:ascii="Times New Roman" w:hAnsi="Times New Roman" w:cs="Times New Roman"/>
        </w:rPr>
        <w:t>trip time was 1 hour 17 minutes</w:t>
      </w:r>
      <w:r w:rsidR="007E0AAF" w:rsidRPr="00DC23E4">
        <w:rPr>
          <w:rFonts w:ascii="Times New Roman" w:hAnsi="Times New Roman" w:cs="Times New Roman"/>
        </w:rPr>
        <w:t>, an error of &gt;10% is associate</w:t>
      </w:r>
      <w:r w:rsidR="00D6326A" w:rsidRPr="00DC23E4">
        <w:rPr>
          <w:rFonts w:ascii="Times New Roman" w:hAnsi="Times New Roman" w:cs="Times New Roman"/>
        </w:rPr>
        <w:t>d</w:t>
      </w:r>
      <w:r w:rsidR="007E0AAF" w:rsidRPr="00DC23E4">
        <w:rPr>
          <w:rFonts w:ascii="Times New Roman" w:hAnsi="Times New Roman" w:cs="Times New Roman"/>
        </w:rPr>
        <w:t xml:space="preserve"> with each estimate.</w:t>
      </w:r>
      <w:r w:rsidRPr="00DC23E4">
        <w:rPr>
          <w:rFonts w:ascii="Times New Roman" w:hAnsi="Times New Roman" w:cs="Times New Roman"/>
        </w:rPr>
        <w:t xml:space="preserve"> </w:t>
      </w:r>
    </w:p>
    <w:p w14:paraId="295A898C" w14:textId="065100B8" w:rsidR="00BF15B3" w:rsidRPr="00DC23E4" w:rsidRDefault="00D6326A" w:rsidP="00413D5C">
      <w:pPr>
        <w:tabs>
          <w:tab w:val="left" w:pos="360"/>
        </w:tabs>
        <w:autoSpaceDE w:val="0"/>
        <w:autoSpaceDN w:val="0"/>
        <w:adjustRightInd w:val="0"/>
        <w:spacing w:after="0" w:line="240" w:lineRule="auto"/>
        <w:ind w:firstLine="360"/>
        <w:rPr>
          <w:rFonts w:ascii="Times New Roman" w:hAnsi="Times New Roman" w:cs="Times New Roman"/>
        </w:rPr>
      </w:pPr>
      <w:r w:rsidRPr="00DC23E4">
        <w:rPr>
          <w:rFonts w:ascii="Times New Roman" w:hAnsi="Times New Roman" w:cs="Times New Roman"/>
        </w:rPr>
        <w:lastRenderedPageBreak/>
        <w:t>Despite this error, the trip speed versus distance graph allows for the locations of unscheduled stops to be observed. For example, the quarter mile running up to mile SE 82nd (mile 8.0) runs slow preceding the stop location. This is likely caused by buses waiting in queues before crossing SE 82nd to reach the stop on its far side.</w:t>
      </w:r>
    </w:p>
    <w:p w14:paraId="30AA3B65" w14:textId="77777777" w:rsidR="002C2455" w:rsidRPr="00DC23E4" w:rsidRDefault="002C2455" w:rsidP="00413D5C">
      <w:pPr>
        <w:tabs>
          <w:tab w:val="left" w:pos="360"/>
        </w:tabs>
        <w:autoSpaceDE w:val="0"/>
        <w:autoSpaceDN w:val="0"/>
        <w:adjustRightInd w:val="0"/>
        <w:spacing w:after="0" w:line="240" w:lineRule="auto"/>
        <w:rPr>
          <w:rFonts w:ascii="Times New Roman" w:hAnsi="Times New Roman" w:cs="Times New Roman"/>
        </w:rPr>
      </w:pPr>
    </w:p>
    <w:p w14:paraId="52D74DAD" w14:textId="14E15A53" w:rsidR="00362121" w:rsidRPr="00DC23E4" w:rsidRDefault="00D6326A" w:rsidP="00413D5C">
      <w:pPr>
        <w:autoSpaceDE w:val="0"/>
        <w:autoSpaceDN w:val="0"/>
        <w:adjustRightInd w:val="0"/>
        <w:spacing w:after="0" w:line="240" w:lineRule="auto"/>
        <w:outlineLvl w:val="0"/>
        <w:rPr>
          <w:rFonts w:ascii="Times New Roman" w:hAnsi="Times New Roman" w:cs="Times New Roman"/>
          <w:b/>
          <w:bCs/>
        </w:rPr>
      </w:pPr>
      <w:r w:rsidRPr="00DC23E4">
        <w:rPr>
          <w:rFonts w:ascii="Times New Roman" w:hAnsi="Times New Roman" w:cs="Times New Roman"/>
          <w:b/>
          <w:bCs/>
        </w:rPr>
        <w:t>TRIP TIME ANALYSIS</w:t>
      </w:r>
    </w:p>
    <w:p w14:paraId="73BBD331" w14:textId="147E6AB1" w:rsidR="00061F61" w:rsidRPr="00DC23E4" w:rsidRDefault="001534C5" w:rsidP="00413D5C">
      <w:pPr>
        <w:tabs>
          <w:tab w:val="left" w:pos="360"/>
        </w:tabs>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 xml:space="preserve">Figure 8 </w:t>
      </w:r>
      <w:r w:rsidR="00063DC4" w:rsidRPr="00DC23E4">
        <w:rPr>
          <w:rFonts w:ascii="Times New Roman" w:hAnsi="Times New Roman" w:cs="Times New Roman"/>
        </w:rPr>
        <w:t>was created u</w:t>
      </w:r>
      <w:r w:rsidR="00AC3011" w:rsidRPr="00DC23E4">
        <w:rPr>
          <w:rFonts w:ascii="Times New Roman" w:hAnsi="Times New Roman" w:cs="Times New Roman"/>
        </w:rPr>
        <w:t xml:space="preserve">sing similar methodology employed in the creation of </w:t>
      </w:r>
      <w:r w:rsidRPr="00DC23E4">
        <w:rPr>
          <w:rFonts w:ascii="Times New Roman" w:hAnsi="Times New Roman" w:cs="Times New Roman"/>
        </w:rPr>
        <w:t xml:space="preserve">Figure 6. </w:t>
      </w:r>
      <w:r w:rsidR="00063DC4" w:rsidRPr="00DC23E4">
        <w:rPr>
          <w:rFonts w:ascii="Times New Roman" w:hAnsi="Times New Roman" w:cs="Times New Roman"/>
        </w:rPr>
        <w:t xml:space="preserve">The </w:t>
      </w:r>
      <w:r w:rsidR="00063DC4" w:rsidRPr="00DC23E4">
        <w:rPr>
          <w:rFonts w:ascii="Times New Roman" w:hAnsi="Times New Roman" w:cs="Times New Roman"/>
          <w:i/>
        </w:rPr>
        <w:t>x</w:t>
      </w:r>
      <w:r w:rsidR="00063DC4" w:rsidRPr="00DC23E4">
        <w:rPr>
          <w:rFonts w:ascii="Times New Roman" w:hAnsi="Times New Roman" w:cs="Times New Roman"/>
        </w:rPr>
        <w:t xml:space="preserve">-axis is the actual time and the </w:t>
      </w:r>
      <w:r w:rsidR="00063DC4" w:rsidRPr="00DC23E4">
        <w:rPr>
          <w:rFonts w:ascii="Times New Roman" w:hAnsi="Times New Roman" w:cs="Times New Roman"/>
          <w:i/>
        </w:rPr>
        <w:t>y</w:t>
      </w:r>
      <w:r w:rsidR="00063DC4" w:rsidRPr="00DC23E4">
        <w:rPr>
          <w:rFonts w:ascii="Times New Roman" w:hAnsi="Times New Roman" w:cs="Times New Roman"/>
        </w:rPr>
        <w:t>-axis represents an average speed created from all bus trips</w:t>
      </w:r>
      <w:r w:rsidR="00AC3011" w:rsidRPr="00DC23E4">
        <w:rPr>
          <w:rFonts w:ascii="Times New Roman" w:hAnsi="Times New Roman" w:cs="Times New Roman"/>
        </w:rPr>
        <w:t xml:space="preserve"> </w:t>
      </w:r>
      <w:r w:rsidR="00063DC4" w:rsidRPr="00DC23E4">
        <w:rPr>
          <w:rFonts w:ascii="Times New Roman" w:hAnsi="Times New Roman" w:cs="Times New Roman"/>
        </w:rPr>
        <w:t>operating</w:t>
      </w:r>
      <w:r w:rsidR="001E086A" w:rsidRPr="00DC23E4">
        <w:rPr>
          <w:rFonts w:ascii="Times New Roman" w:hAnsi="Times New Roman" w:cs="Times New Roman"/>
        </w:rPr>
        <w:t xml:space="preserve"> over all positions along the route</w:t>
      </w:r>
      <w:r w:rsidR="00063DC4" w:rsidRPr="00DC23E4">
        <w:rPr>
          <w:rFonts w:ascii="Times New Roman" w:hAnsi="Times New Roman" w:cs="Times New Roman"/>
        </w:rPr>
        <w:t xml:space="preserve"> at </w:t>
      </w:r>
      <w:r w:rsidR="001E086A" w:rsidRPr="00DC23E4">
        <w:rPr>
          <w:rFonts w:ascii="Times New Roman" w:hAnsi="Times New Roman" w:cs="Times New Roman"/>
        </w:rPr>
        <w:t xml:space="preserve">the same time. </w:t>
      </w:r>
      <w:r w:rsidR="00D416C5" w:rsidRPr="00DC23E4">
        <w:rPr>
          <w:rFonts w:ascii="Times New Roman" w:hAnsi="Times New Roman" w:cs="Times New Roman"/>
        </w:rPr>
        <w:t>The grey line is an average speed at 5 second intervals. The black line is 1-minute moving average speed with ±30 seconds of accuracy.</w:t>
      </w:r>
      <w:r w:rsidR="00D416C5" w:rsidRPr="00DC23E4" w:rsidDel="001E086A">
        <w:rPr>
          <w:rFonts w:ascii="Times New Roman" w:hAnsi="Times New Roman" w:cs="Times New Roman"/>
        </w:rPr>
        <w:t xml:space="preserve"> </w:t>
      </w:r>
      <w:r w:rsidR="00D416C5" w:rsidRPr="00DC23E4">
        <w:rPr>
          <w:rFonts w:ascii="Times New Roman" w:hAnsi="Times New Roman" w:cs="Times New Roman"/>
        </w:rPr>
        <w:t xml:space="preserve"> The white line is a polynomic trend line that highlights the overall shape of the plot. </w:t>
      </w:r>
      <w:r w:rsidR="00063DC4" w:rsidRPr="00DC23E4">
        <w:rPr>
          <w:rFonts w:ascii="Times New Roman" w:hAnsi="Times New Roman" w:cs="Times New Roman"/>
        </w:rPr>
        <w:t xml:space="preserve">A dip in the speeds between 7:00 </w:t>
      </w:r>
      <w:r w:rsidR="00B0420F" w:rsidRPr="00DC23E4">
        <w:rPr>
          <w:rFonts w:ascii="Times New Roman" w:hAnsi="Times New Roman" w:cs="Times New Roman"/>
        </w:rPr>
        <w:t>a.m.</w:t>
      </w:r>
      <w:r w:rsidR="00063DC4" w:rsidRPr="00DC23E4">
        <w:rPr>
          <w:rFonts w:ascii="Times New Roman" w:hAnsi="Times New Roman" w:cs="Times New Roman"/>
        </w:rPr>
        <w:t xml:space="preserve"> and 9:00 </w:t>
      </w:r>
      <w:r w:rsidR="00B0420F" w:rsidRPr="00DC23E4">
        <w:rPr>
          <w:rFonts w:ascii="Times New Roman" w:hAnsi="Times New Roman" w:cs="Times New Roman"/>
        </w:rPr>
        <w:t>a.m.</w:t>
      </w:r>
      <w:r w:rsidR="00063DC4" w:rsidRPr="00DC23E4">
        <w:rPr>
          <w:rFonts w:ascii="Times New Roman" w:hAnsi="Times New Roman" w:cs="Times New Roman"/>
        </w:rPr>
        <w:t xml:space="preserve"> coincide</w:t>
      </w:r>
      <w:r w:rsidR="00A80086" w:rsidRPr="00DC23E4">
        <w:rPr>
          <w:rFonts w:ascii="Times New Roman" w:hAnsi="Times New Roman" w:cs="Times New Roman"/>
        </w:rPr>
        <w:t>s</w:t>
      </w:r>
      <w:r w:rsidR="00063DC4" w:rsidRPr="00DC23E4">
        <w:rPr>
          <w:rFonts w:ascii="Times New Roman" w:hAnsi="Times New Roman" w:cs="Times New Roman"/>
        </w:rPr>
        <w:t xml:space="preserve"> with the morning congestion and represents a decrease in average speed of about </w:t>
      </w:r>
      <w:r w:rsidR="006A10A3" w:rsidRPr="00DC23E4">
        <w:rPr>
          <w:rFonts w:ascii="Times New Roman" w:hAnsi="Times New Roman" w:cs="Times New Roman"/>
        </w:rPr>
        <w:t>9</w:t>
      </w:r>
      <w:r w:rsidR="00063DC4" w:rsidRPr="00DC23E4">
        <w:rPr>
          <w:rFonts w:ascii="Times New Roman" w:hAnsi="Times New Roman" w:cs="Times New Roman"/>
        </w:rPr>
        <w:t xml:space="preserve"> mph.</w:t>
      </w:r>
    </w:p>
    <w:p w14:paraId="0CD5CB6D" w14:textId="4A9B6634" w:rsidR="00063DC4" w:rsidRPr="00DC23E4" w:rsidRDefault="00063DC4" w:rsidP="00413D5C">
      <w:pPr>
        <w:tabs>
          <w:tab w:val="left" w:pos="360"/>
        </w:tabs>
        <w:autoSpaceDE w:val="0"/>
        <w:autoSpaceDN w:val="0"/>
        <w:adjustRightInd w:val="0"/>
        <w:spacing w:after="0" w:line="240" w:lineRule="auto"/>
        <w:rPr>
          <w:rFonts w:ascii="Times New Roman" w:hAnsi="Times New Roman" w:cs="Times New Roman"/>
        </w:rPr>
      </w:pPr>
    </w:p>
    <w:p w14:paraId="1019A44C" w14:textId="6AA982FC" w:rsidR="00DD4736" w:rsidRPr="00DC23E4" w:rsidRDefault="00DD4736" w:rsidP="00DD4736">
      <w:pPr>
        <w:keepNext/>
        <w:tabs>
          <w:tab w:val="left" w:pos="360"/>
        </w:tabs>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noProof/>
        </w:rPr>
        <w:drawing>
          <wp:inline distT="0" distB="0" distL="0" distR="0" wp14:anchorId="75AF4E4E" wp14:editId="615C0902">
            <wp:extent cx="5943600" cy="2270125"/>
            <wp:effectExtent l="0" t="0" r="0" b="15875"/>
            <wp:docPr id="120" name="Chart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2C0B367" w14:textId="77777777" w:rsidR="00DD4736" w:rsidRPr="00DC23E4" w:rsidRDefault="00DD4736" w:rsidP="00DD4736">
      <w:pPr>
        <w:pStyle w:val="Caption"/>
        <w:spacing w:after="0"/>
        <w:rPr>
          <w:rFonts w:ascii="Times New Roman" w:hAnsi="Times New Roman" w:cs="Times New Roman"/>
          <w:color w:val="auto"/>
          <w:sz w:val="22"/>
          <w:szCs w:val="22"/>
        </w:rPr>
      </w:pPr>
      <w:r w:rsidRPr="00DC23E4">
        <w:rPr>
          <w:rFonts w:ascii="Times New Roman" w:hAnsi="Times New Roman" w:cs="Times New Roman"/>
          <w:color w:val="auto"/>
          <w:sz w:val="22"/>
          <w:szCs w:val="22"/>
        </w:rPr>
        <w:t>FIGURE 8 Average bus speed versus time, 2≤n≤6</w:t>
      </w:r>
    </w:p>
    <w:p w14:paraId="036DED5D" w14:textId="77777777" w:rsidR="003643A8" w:rsidRPr="00DC23E4" w:rsidRDefault="003643A8" w:rsidP="00413D5C">
      <w:pPr>
        <w:tabs>
          <w:tab w:val="left" w:pos="360"/>
        </w:tabs>
        <w:autoSpaceDE w:val="0"/>
        <w:autoSpaceDN w:val="0"/>
        <w:adjustRightInd w:val="0"/>
        <w:spacing w:after="0" w:line="240" w:lineRule="auto"/>
        <w:rPr>
          <w:rFonts w:ascii="Times New Roman" w:hAnsi="Times New Roman" w:cs="Times New Roman"/>
        </w:rPr>
      </w:pPr>
    </w:p>
    <w:p w14:paraId="28CBC23D" w14:textId="1AF837DF" w:rsidR="00362121" w:rsidRPr="00DC23E4" w:rsidRDefault="00DB0EBC" w:rsidP="00413D5C">
      <w:pPr>
        <w:tabs>
          <w:tab w:val="left" w:pos="360"/>
        </w:tabs>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ab/>
        <w:t>A trip time analysis using 5-SR data has</w:t>
      </w:r>
      <w:r w:rsidR="00FA6A4D" w:rsidRPr="00DC23E4">
        <w:rPr>
          <w:rFonts w:ascii="Times New Roman" w:hAnsi="Times New Roman" w:cs="Times New Roman"/>
        </w:rPr>
        <w:t xml:space="preserve"> </w:t>
      </w:r>
      <w:r w:rsidR="00D416C5" w:rsidRPr="00DC23E4">
        <w:rPr>
          <w:rFonts w:ascii="Times New Roman" w:hAnsi="Times New Roman" w:cs="Times New Roman"/>
        </w:rPr>
        <w:t xml:space="preserve">some </w:t>
      </w:r>
      <w:r w:rsidRPr="00DC23E4">
        <w:rPr>
          <w:rFonts w:ascii="Times New Roman" w:hAnsi="Times New Roman" w:cs="Times New Roman"/>
        </w:rPr>
        <w:t xml:space="preserve">limitations </w:t>
      </w:r>
      <w:r w:rsidR="00A80086" w:rsidRPr="00DC23E4">
        <w:rPr>
          <w:rFonts w:ascii="Times New Roman" w:hAnsi="Times New Roman" w:cs="Times New Roman"/>
        </w:rPr>
        <w:t>created by the lack of</w:t>
      </w:r>
      <w:r w:rsidR="00063DC4" w:rsidRPr="00DC23E4">
        <w:rPr>
          <w:rFonts w:ascii="Times New Roman" w:hAnsi="Times New Roman" w:cs="Times New Roman"/>
        </w:rPr>
        <w:t xml:space="preserve"> information regarding passenger movement (i.e. passenger boarding and alighting), specified dwell time, use of a lift,</w:t>
      </w:r>
      <w:r w:rsidR="00D416C5" w:rsidRPr="00DC23E4">
        <w:rPr>
          <w:rFonts w:ascii="Times New Roman" w:hAnsi="Times New Roman" w:cs="Times New Roman"/>
        </w:rPr>
        <w:t xml:space="preserve"> traffic signal indications, activation of transit signal priority,</w:t>
      </w:r>
      <w:r w:rsidR="00063DC4" w:rsidRPr="00DC23E4">
        <w:rPr>
          <w:rFonts w:ascii="Times New Roman" w:hAnsi="Times New Roman" w:cs="Times New Roman"/>
        </w:rPr>
        <w:t xml:space="preserve"> etc. </w:t>
      </w:r>
      <w:r w:rsidR="00FA6A4D" w:rsidRPr="00DC23E4">
        <w:rPr>
          <w:rFonts w:ascii="Times New Roman" w:hAnsi="Times New Roman" w:cs="Times New Roman"/>
        </w:rPr>
        <w:t xml:space="preserve">Without more independent information, a trip time model using 5-SR data </w:t>
      </w:r>
      <w:r w:rsidR="00D416C5" w:rsidRPr="00DC23E4">
        <w:rPr>
          <w:rFonts w:ascii="Times New Roman" w:hAnsi="Times New Roman" w:cs="Times New Roman"/>
        </w:rPr>
        <w:t>will be of limited utility</w:t>
      </w:r>
      <w:r w:rsidR="00FA6A4D" w:rsidRPr="00DC23E4">
        <w:rPr>
          <w:rFonts w:ascii="Times New Roman" w:hAnsi="Times New Roman" w:cs="Times New Roman"/>
        </w:rPr>
        <w:t>. The observed decrease in speed serve</w:t>
      </w:r>
      <w:r w:rsidR="00A80086" w:rsidRPr="00DC23E4">
        <w:rPr>
          <w:rFonts w:ascii="Times New Roman" w:hAnsi="Times New Roman" w:cs="Times New Roman"/>
        </w:rPr>
        <w:t>s</w:t>
      </w:r>
      <w:r w:rsidR="00FA6A4D" w:rsidRPr="00DC23E4">
        <w:rPr>
          <w:rFonts w:ascii="Times New Roman" w:hAnsi="Times New Roman" w:cs="Times New Roman"/>
        </w:rPr>
        <w:t xml:space="preserve"> to confirm the effects of morning congestion on </w:t>
      </w:r>
      <w:r w:rsidR="00D416C5" w:rsidRPr="00DC23E4">
        <w:rPr>
          <w:rFonts w:ascii="Times New Roman" w:hAnsi="Times New Roman" w:cs="Times New Roman"/>
        </w:rPr>
        <w:t>R</w:t>
      </w:r>
      <w:r w:rsidR="00FA6A4D" w:rsidRPr="00DC23E4">
        <w:rPr>
          <w:rFonts w:ascii="Times New Roman" w:hAnsi="Times New Roman" w:cs="Times New Roman"/>
        </w:rPr>
        <w:t xml:space="preserve">oute 9 buses.  </w:t>
      </w:r>
      <w:r w:rsidR="00334D89" w:rsidRPr="00DC23E4">
        <w:rPr>
          <w:rFonts w:ascii="Times New Roman" w:hAnsi="Times New Roman" w:cs="Times New Roman"/>
        </w:rPr>
        <w:t xml:space="preserve"> </w:t>
      </w:r>
    </w:p>
    <w:p w14:paraId="0E6262FE" w14:textId="77777777" w:rsidR="005A49CC" w:rsidRPr="00DC23E4" w:rsidRDefault="005A49CC" w:rsidP="00413D5C">
      <w:pPr>
        <w:tabs>
          <w:tab w:val="left" w:pos="360"/>
        </w:tabs>
        <w:autoSpaceDE w:val="0"/>
        <w:autoSpaceDN w:val="0"/>
        <w:adjustRightInd w:val="0"/>
        <w:spacing w:after="0" w:line="240" w:lineRule="auto"/>
        <w:rPr>
          <w:rFonts w:ascii="Times New Roman" w:hAnsi="Times New Roman" w:cs="Times New Roman"/>
        </w:rPr>
      </w:pPr>
    </w:p>
    <w:p w14:paraId="2F9F5F77" w14:textId="2885340F" w:rsidR="005A49CC" w:rsidRPr="00DC23E4" w:rsidRDefault="005A49CC" w:rsidP="00413D5C">
      <w:pPr>
        <w:autoSpaceDE w:val="0"/>
        <w:autoSpaceDN w:val="0"/>
        <w:adjustRightInd w:val="0"/>
        <w:spacing w:after="0" w:line="240" w:lineRule="auto"/>
        <w:outlineLvl w:val="0"/>
        <w:rPr>
          <w:rFonts w:ascii="Times New Roman" w:hAnsi="Times New Roman" w:cs="Times New Roman"/>
          <w:b/>
          <w:bCs/>
        </w:rPr>
      </w:pPr>
      <w:r w:rsidRPr="00DC23E4">
        <w:rPr>
          <w:rFonts w:ascii="Times New Roman" w:hAnsi="Times New Roman" w:cs="Times New Roman"/>
          <w:b/>
          <w:bCs/>
        </w:rPr>
        <w:t>INTERSECTION LEVEL ANALYSIS</w:t>
      </w:r>
    </w:p>
    <w:p w14:paraId="504ADB18" w14:textId="581221F6" w:rsidR="005A49CC" w:rsidRPr="00DC23E4" w:rsidRDefault="0033454E" w:rsidP="00413D5C">
      <w:pPr>
        <w:tabs>
          <w:tab w:val="left" w:pos="360"/>
        </w:tabs>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In the previous section</w:t>
      </w:r>
      <w:r w:rsidR="00413D5C" w:rsidRPr="00DC23E4">
        <w:rPr>
          <w:rFonts w:ascii="Times New Roman" w:hAnsi="Times New Roman" w:cs="Times New Roman"/>
        </w:rPr>
        <w:t>,</w:t>
      </w:r>
      <w:r w:rsidRPr="00DC23E4">
        <w:rPr>
          <w:rFonts w:ascii="Times New Roman" w:hAnsi="Times New Roman" w:cs="Times New Roman"/>
        </w:rPr>
        <w:t xml:space="preserve"> it was noted that around SE 82nd and Powell </w:t>
      </w:r>
      <w:r w:rsidR="00D416C5" w:rsidRPr="00DC23E4">
        <w:rPr>
          <w:rFonts w:ascii="Times New Roman" w:hAnsi="Times New Roman" w:cs="Times New Roman"/>
        </w:rPr>
        <w:t>B</w:t>
      </w:r>
      <w:r w:rsidRPr="00DC23E4">
        <w:rPr>
          <w:rFonts w:ascii="Times New Roman" w:hAnsi="Times New Roman" w:cs="Times New Roman"/>
        </w:rPr>
        <w:t>lvd</w:t>
      </w:r>
      <w:r w:rsidR="00D416C5" w:rsidRPr="00DC23E4">
        <w:rPr>
          <w:rFonts w:ascii="Times New Roman" w:hAnsi="Times New Roman" w:cs="Times New Roman"/>
        </w:rPr>
        <w:t>.</w:t>
      </w:r>
      <w:r w:rsidR="00A80086" w:rsidRPr="00DC23E4">
        <w:rPr>
          <w:rFonts w:ascii="Times New Roman" w:hAnsi="Times New Roman" w:cs="Times New Roman"/>
        </w:rPr>
        <w:t>,</w:t>
      </w:r>
      <w:r w:rsidRPr="00DC23E4">
        <w:rPr>
          <w:rFonts w:ascii="Times New Roman" w:hAnsi="Times New Roman" w:cs="Times New Roman"/>
        </w:rPr>
        <w:t xml:space="preserve"> buses have lower speeds; SE 82nd is also Oregon route 213 and has higher traffic signal coordination priority than Powell B</w:t>
      </w:r>
      <w:r w:rsidR="00110711" w:rsidRPr="00DC23E4">
        <w:rPr>
          <w:rFonts w:ascii="Times New Roman" w:hAnsi="Times New Roman" w:cs="Times New Roman"/>
        </w:rPr>
        <w:t>lv</w:t>
      </w:r>
      <w:r w:rsidRPr="00DC23E4">
        <w:rPr>
          <w:rFonts w:ascii="Times New Roman" w:hAnsi="Times New Roman" w:cs="Times New Roman"/>
        </w:rPr>
        <w:t>d. The area from SE 84th – SE 80th was examined in detail and is shown in</w:t>
      </w:r>
      <w:r w:rsidR="001534C5" w:rsidRPr="00DC23E4">
        <w:rPr>
          <w:rFonts w:ascii="Times New Roman" w:hAnsi="Times New Roman" w:cs="Times New Roman"/>
        </w:rPr>
        <w:t xml:space="preserve"> Figure 9</w:t>
      </w:r>
      <w:r w:rsidR="00110711" w:rsidRPr="00DC23E4">
        <w:rPr>
          <w:rFonts w:ascii="Times New Roman" w:hAnsi="Times New Roman" w:cs="Times New Roman"/>
        </w:rPr>
        <w:t xml:space="preserve">, </w:t>
      </w:r>
      <w:r w:rsidRPr="00DC23E4">
        <w:rPr>
          <w:rFonts w:ascii="Times New Roman" w:hAnsi="Times New Roman" w:cs="Times New Roman"/>
        </w:rPr>
        <w:t>average bus speed is decreasing as they approach SE 82nd. Bus speed</w:t>
      </w:r>
      <w:r w:rsidR="005A49CC" w:rsidRPr="00DC23E4">
        <w:rPr>
          <w:rFonts w:ascii="Times New Roman" w:hAnsi="Times New Roman" w:cs="Times New Roman"/>
        </w:rPr>
        <w:t xml:space="preserve"> increases </w:t>
      </w:r>
      <w:r w:rsidRPr="00DC23E4">
        <w:rPr>
          <w:rFonts w:ascii="Times New Roman" w:hAnsi="Times New Roman" w:cs="Times New Roman"/>
        </w:rPr>
        <w:t>after the</w:t>
      </w:r>
      <w:r w:rsidR="005A49CC" w:rsidRPr="00DC23E4">
        <w:rPr>
          <w:rFonts w:ascii="Times New Roman" w:hAnsi="Times New Roman" w:cs="Times New Roman"/>
        </w:rPr>
        <w:t xml:space="preserve"> bus has passed its scheduled stop on the far side of the intersection</w:t>
      </w:r>
      <w:r w:rsidRPr="00DC23E4">
        <w:rPr>
          <w:rFonts w:ascii="Times New Roman" w:hAnsi="Times New Roman" w:cs="Times New Roman"/>
        </w:rPr>
        <w:t xml:space="preserve"> (most buses stop at 82nd)</w:t>
      </w:r>
      <w:r w:rsidR="005A49CC" w:rsidRPr="00DC23E4">
        <w:rPr>
          <w:rFonts w:ascii="Times New Roman" w:hAnsi="Times New Roman" w:cs="Times New Roman"/>
        </w:rPr>
        <w:t xml:space="preserve">. </w:t>
      </w:r>
      <w:r w:rsidRPr="00DC23E4">
        <w:rPr>
          <w:rFonts w:ascii="Times New Roman" w:hAnsi="Times New Roman" w:cs="Times New Roman"/>
        </w:rPr>
        <w:t xml:space="preserve">The speed of the buses is steady around 27 mph until the </w:t>
      </w:r>
      <w:r w:rsidR="009E186D" w:rsidRPr="00DC23E4">
        <w:rPr>
          <w:rFonts w:ascii="Times New Roman" w:hAnsi="Times New Roman" w:cs="Times New Roman"/>
        </w:rPr>
        <w:t xml:space="preserve">buses pass </w:t>
      </w:r>
      <w:r w:rsidR="00110711" w:rsidRPr="00DC23E4">
        <w:rPr>
          <w:rFonts w:ascii="Times New Roman" w:hAnsi="Times New Roman" w:cs="Times New Roman"/>
        </w:rPr>
        <w:t xml:space="preserve">SE </w:t>
      </w:r>
      <w:r w:rsidR="009E186D" w:rsidRPr="00DC23E4">
        <w:rPr>
          <w:rFonts w:ascii="Times New Roman" w:hAnsi="Times New Roman" w:cs="Times New Roman"/>
        </w:rPr>
        <w:t xml:space="preserve">80th </w:t>
      </w:r>
      <w:r w:rsidR="00110711" w:rsidRPr="00DC23E4">
        <w:rPr>
          <w:rFonts w:ascii="Times New Roman" w:hAnsi="Times New Roman" w:cs="Times New Roman"/>
        </w:rPr>
        <w:t>Ave.</w:t>
      </w:r>
      <w:r w:rsidR="009E186D" w:rsidRPr="00DC23E4">
        <w:rPr>
          <w:rFonts w:ascii="Times New Roman" w:hAnsi="Times New Roman" w:cs="Times New Roman"/>
        </w:rPr>
        <w:t xml:space="preserve"> and </w:t>
      </w:r>
      <w:r w:rsidR="00413D5C" w:rsidRPr="00DC23E4">
        <w:rPr>
          <w:rFonts w:ascii="Times New Roman" w:hAnsi="Times New Roman" w:cs="Times New Roman"/>
        </w:rPr>
        <w:t>approaches</w:t>
      </w:r>
      <w:r w:rsidR="009E186D" w:rsidRPr="00DC23E4">
        <w:rPr>
          <w:rFonts w:ascii="Times New Roman" w:hAnsi="Times New Roman" w:cs="Times New Roman"/>
        </w:rPr>
        <w:t xml:space="preserve"> the bus stop at</w:t>
      </w:r>
      <w:r w:rsidR="00110711" w:rsidRPr="00DC23E4">
        <w:rPr>
          <w:rFonts w:ascii="Times New Roman" w:hAnsi="Times New Roman" w:cs="Times New Roman"/>
        </w:rPr>
        <w:t xml:space="preserve"> SE </w:t>
      </w:r>
      <w:r w:rsidR="009E186D" w:rsidRPr="00DC23E4">
        <w:rPr>
          <w:rFonts w:ascii="Times New Roman" w:hAnsi="Times New Roman" w:cs="Times New Roman"/>
        </w:rPr>
        <w:t xml:space="preserve">79th </w:t>
      </w:r>
      <w:r w:rsidR="00110711" w:rsidRPr="00DC23E4">
        <w:rPr>
          <w:rFonts w:ascii="Times New Roman" w:hAnsi="Times New Roman" w:cs="Times New Roman"/>
        </w:rPr>
        <w:t>Ave</w:t>
      </w:r>
      <w:r w:rsidR="009E186D" w:rsidRPr="00DC23E4">
        <w:rPr>
          <w:rFonts w:ascii="Times New Roman" w:hAnsi="Times New Roman" w:cs="Times New Roman"/>
        </w:rPr>
        <w:t xml:space="preserve">. This example shows that it is now possible to zoom in into specific intersections and detect areas with significant queuing. </w:t>
      </w:r>
    </w:p>
    <w:p w14:paraId="56C88E4E" w14:textId="77777777" w:rsidR="00DC23E4" w:rsidRPr="00DC23E4" w:rsidRDefault="00DC23E4" w:rsidP="00413D5C">
      <w:pPr>
        <w:tabs>
          <w:tab w:val="left" w:pos="360"/>
        </w:tabs>
        <w:autoSpaceDE w:val="0"/>
        <w:autoSpaceDN w:val="0"/>
        <w:adjustRightInd w:val="0"/>
        <w:spacing w:after="0" w:line="240" w:lineRule="auto"/>
        <w:rPr>
          <w:rFonts w:ascii="Times New Roman" w:hAnsi="Times New Roman" w:cs="Times New Roman"/>
        </w:rPr>
      </w:pPr>
    </w:p>
    <w:p w14:paraId="0DC7ACEC" w14:textId="77777777" w:rsidR="00DD4736" w:rsidRPr="00DC23E4" w:rsidRDefault="00DD4736" w:rsidP="00DD4736">
      <w:pPr>
        <w:keepNext/>
        <w:tabs>
          <w:tab w:val="left" w:pos="360"/>
        </w:tabs>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noProof/>
        </w:rPr>
        <w:lastRenderedPageBreak/>
        <mc:AlternateContent>
          <mc:Choice Requires="wpg">
            <w:drawing>
              <wp:inline distT="0" distB="0" distL="0" distR="0" wp14:anchorId="2DF8809C" wp14:editId="316AAADA">
                <wp:extent cx="5900420" cy="2725947"/>
                <wp:effectExtent l="0" t="0" r="5080" b="0"/>
                <wp:docPr id="121" name="Group 15"/>
                <wp:cNvGraphicFramePr/>
                <a:graphic xmlns:a="http://schemas.openxmlformats.org/drawingml/2006/main">
                  <a:graphicData uri="http://schemas.microsoft.com/office/word/2010/wordprocessingGroup">
                    <wpg:wgp>
                      <wpg:cNvGrpSpPr/>
                      <wpg:grpSpPr>
                        <a:xfrm>
                          <a:off x="0" y="0"/>
                          <a:ext cx="5900420" cy="2725947"/>
                          <a:chOff x="0" y="0"/>
                          <a:chExt cx="7229476" cy="3186444"/>
                        </a:xfrm>
                      </wpg:grpSpPr>
                      <pic:pic xmlns:pic="http://schemas.openxmlformats.org/drawingml/2006/picture">
                        <pic:nvPicPr>
                          <pic:cNvPr id="122" name="Picture 122"/>
                          <pic:cNvPicPr>
                            <a:picLocks noChangeAspect="1"/>
                          </pic:cNvPicPr>
                        </pic:nvPicPr>
                        <pic:blipFill rotWithShape="1">
                          <a:blip r:embed="rId21">
                            <a:extLst>
                              <a:ext uri="{28A0092B-C50C-407E-A947-70E740481C1C}">
                                <a14:useLocalDpi xmlns:a14="http://schemas.microsoft.com/office/drawing/2010/main" val="0"/>
                              </a:ext>
                            </a:extLst>
                          </a:blip>
                          <a:srcRect l="10768" t="20888" r="17013" b="22539"/>
                          <a:stretch/>
                        </pic:blipFill>
                        <pic:spPr>
                          <a:xfrm>
                            <a:off x="327653" y="2172018"/>
                            <a:ext cx="6331128" cy="1014426"/>
                          </a:xfrm>
                          <a:prstGeom prst="rect">
                            <a:avLst/>
                          </a:prstGeom>
                        </pic:spPr>
                      </pic:pic>
                      <wpg:graphicFrame>
                        <wpg:cNvPr id="123" name="Chart 123"/>
                        <wpg:cNvFrPr/>
                        <wpg:xfrm>
                          <a:off x="0" y="0"/>
                          <a:ext cx="7229476" cy="2262186"/>
                        </wpg:xfrm>
                        <a:graphic>
                          <a:graphicData uri="http://schemas.openxmlformats.org/drawingml/2006/chart">
                            <c:chart xmlns:c="http://schemas.openxmlformats.org/drawingml/2006/chart" xmlns:r="http://schemas.openxmlformats.org/officeDocument/2006/relationships" r:id="rId22"/>
                          </a:graphicData>
                        </a:graphic>
                      </wpg:graphicFrame>
                    </wpg:wgp>
                  </a:graphicData>
                </a:graphic>
              </wp:inline>
            </w:drawing>
          </mc:Choice>
          <mc:Fallback>
            <w:pict>
              <v:group w14:anchorId="42B1E9C4" id="Group 15" o:spid="_x0000_s1026" style="width:464.6pt;height:214.65pt;mso-position-horizontal-relative:char;mso-position-vertical-relative:line" coordsize="72294,31864" o:gfxdata="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 o:spid="_x0000_s1027" type="#_x0000_t75" style="position:absolute;left:3276;top:21720;width:63311;height:10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4jV/AAAAA3AAAAA8AAABkcnMvZG93bnJldi54bWxET0uLwjAQvi/sfwgjeFtTe1hK11iKuODN&#10;9VG8Ds3Ylm0mJYla/70RBG/z8T1nUYymF1dyvrOsYD5LQBDXVnfcKDgefr8yED4ga+wtk4I7eSiW&#10;nx8LzLW98Y6u+9CIGMI+RwVtCEMupa9bMuhndiCO3Nk6gyFC10jt8BbDTS/TJPmWBjuODS0OtGqp&#10;/t9fjILaulNWVeft+lA6+9dna7lbJUpNJ2P5AyLQGN7il3uj4/w0hecz8QK5f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TiNX8AAAADcAAAADwAAAAAAAAAAAAAAAACfAgAA&#10;ZHJzL2Rvd25yZXYueG1sUEsFBgAAAAAEAAQA9wAAAIwDAAAAAA==&#10;">
                  <v:imagedata r:id="rId23" o:title="" croptop="13689f" cropbottom="14771f" cropleft="7057f" cropright="11150f"/>
                  <v:path arrowok="t"/>
                </v:shape>
                <v:shape id="Chart 123" o:spid="_x0000_s1028" type="#_x0000_t75" style="position:absolute;width:72300;height:226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">
                  <v:imagedata r:id="rId24" o:title=""/>
                  <o:lock v:ext="edit" aspectratio="f"/>
                </v:shape>
                <w10:anchorlock/>
              </v:group>
            </w:pict>
          </mc:Fallback>
        </mc:AlternateContent>
      </w:r>
    </w:p>
    <w:p w14:paraId="08ACA8D3" w14:textId="1D944195" w:rsidR="009B0BB1" w:rsidRPr="00DD4736" w:rsidRDefault="00DD4736" w:rsidP="00DD4736">
      <w:pPr>
        <w:pStyle w:val="Caption"/>
        <w:rPr>
          <w:rFonts w:ascii="Times New Roman" w:hAnsi="Times New Roman" w:cs="Times New Roman"/>
          <w:color w:val="auto"/>
          <w:sz w:val="22"/>
          <w:szCs w:val="22"/>
        </w:rPr>
      </w:pPr>
      <w:r w:rsidRPr="00DC23E4">
        <w:rPr>
          <w:rFonts w:ascii="Times New Roman" w:hAnsi="Times New Roman" w:cs="Times New Roman"/>
          <w:color w:val="auto"/>
          <w:sz w:val="22"/>
          <w:szCs w:val="22"/>
        </w:rPr>
        <w:t>FIGURE 9 Speed Analyses of SE Powell &amp; 82nd</w:t>
      </w:r>
    </w:p>
    <w:p w14:paraId="62734BE2" w14:textId="677701BE" w:rsidR="00362121" w:rsidRPr="00DC23E4" w:rsidRDefault="00590EE6" w:rsidP="00413D5C">
      <w:pPr>
        <w:autoSpaceDE w:val="0"/>
        <w:autoSpaceDN w:val="0"/>
        <w:adjustRightInd w:val="0"/>
        <w:spacing w:after="0" w:line="240" w:lineRule="auto"/>
        <w:outlineLvl w:val="0"/>
        <w:rPr>
          <w:rFonts w:ascii="Times New Roman" w:hAnsi="Times New Roman" w:cs="Times New Roman"/>
          <w:b/>
          <w:bCs/>
        </w:rPr>
      </w:pPr>
      <w:r w:rsidRPr="00DC23E4">
        <w:rPr>
          <w:rFonts w:ascii="Times New Roman" w:hAnsi="Times New Roman" w:cs="Times New Roman"/>
          <w:b/>
          <w:bCs/>
        </w:rPr>
        <w:t>CONCLUSION</w:t>
      </w:r>
      <w:r w:rsidR="000B17A8" w:rsidRPr="00DC23E4">
        <w:rPr>
          <w:rFonts w:ascii="Times New Roman" w:hAnsi="Times New Roman" w:cs="Times New Roman"/>
          <w:b/>
          <w:bCs/>
        </w:rPr>
        <w:t>S</w:t>
      </w:r>
    </w:p>
    <w:p w14:paraId="0B8E5924" w14:textId="79BD9C3F" w:rsidR="000B17A8" w:rsidRPr="00DC23E4" w:rsidRDefault="000B17A8" w:rsidP="00413D5C">
      <w:pPr>
        <w:tabs>
          <w:tab w:val="left" w:pos="360"/>
        </w:tabs>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 xml:space="preserve">The results of this study suggest that the new generation of higher resolution bus trajectory data can be successfully employed to identify congestion along urban arterials.  </w:t>
      </w:r>
    </w:p>
    <w:p w14:paraId="7DAF9C26" w14:textId="0F71F357" w:rsidR="005046DD" w:rsidRPr="00DC23E4" w:rsidRDefault="00B40E43" w:rsidP="00413D5C">
      <w:pPr>
        <w:tabs>
          <w:tab w:val="left" w:pos="360"/>
        </w:tabs>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ab/>
      </w:r>
      <w:r w:rsidR="00571685" w:rsidRPr="00DC23E4">
        <w:rPr>
          <w:rFonts w:ascii="Times New Roman" w:hAnsi="Times New Roman" w:cs="Times New Roman"/>
        </w:rPr>
        <w:t xml:space="preserve">The analysis conducted shows that 5-SR data can be used to observe metrics about operating speed in more detail than could previously be seen using </w:t>
      </w:r>
      <w:r w:rsidR="00110711" w:rsidRPr="00DC23E4">
        <w:rPr>
          <w:rFonts w:ascii="Times New Roman" w:hAnsi="Times New Roman" w:cs="Times New Roman"/>
        </w:rPr>
        <w:t xml:space="preserve">stop-level AVL/APC </w:t>
      </w:r>
      <w:r w:rsidR="00571685" w:rsidRPr="00DC23E4">
        <w:rPr>
          <w:rFonts w:ascii="Times New Roman" w:hAnsi="Times New Roman" w:cs="Times New Roman"/>
        </w:rPr>
        <w:t xml:space="preserve">data. This study found that the average travel speed decreased as buses moved eastward on </w:t>
      </w:r>
      <w:r w:rsidR="00110711" w:rsidRPr="00DC23E4">
        <w:rPr>
          <w:rFonts w:ascii="Times New Roman" w:hAnsi="Times New Roman" w:cs="Times New Roman"/>
        </w:rPr>
        <w:t xml:space="preserve">Route </w:t>
      </w:r>
      <w:r w:rsidR="00571685" w:rsidRPr="00DC23E4">
        <w:rPr>
          <w:rFonts w:ascii="Times New Roman" w:hAnsi="Times New Roman" w:cs="Times New Roman"/>
        </w:rPr>
        <w:t>9 with an overall average of 17.1 mph. Additionally, while it is to be expected that slow average bus speeds should occur at scheduled bus stops, slow speeds were reported on approach</w:t>
      </w:r>
      <w:r w:rsidR="00110711" w:rsidRPr="00DC23E4">
        <w:rPr>
          <w:rFonts w:ascii="Times New Roman" w:hAnsi="Times New Roman" w:cs="Times New Roman"/>
        </w:rPr>
        <w:t>es</w:t>
      </w:r>
      <w:r w:rsidR="00571685" w:rsidRPr="00DC23E4">
        <w:rPr>
          <w:rFonts w:ascii="Times New Roman" w:hAnsi="Times New Roman" w:cs="Times New Roman"/>
        </w:rPr>
        <w:t xml:space="preserve"> to many bus stops</w:t>
      </w:r>
      <w:r w:rsidR="00A80086" w:rsidRPr="00DC23E4">
        <w:rPr>
          <w:rFonts w:ascii="Times New Roman" w:hAnsi="Times New Roman" w:cs="Times New Roman"/>
        </w:rPr>
        <w:t>. This</w:t>
      </w:r>
      <w:r w:rsidR="00571685" w:rsidRPr="00DC23E4">
        <w:rPr>
          <w:rFonts w:ascii="Times New Roman" w:hAnsi="Times New Roman" w:cs="Times New Roman"/>
        </w:rPr>
        <w:t xml:space="preserve"> indicat</w:t>
      </w:r>
      <w:r w:rsidR="00A80086" w:rsidRPr="00DC23E4">
        <w:rPr>
          <w:rFonts w:ascii="Times New Roman" w:hAnsi="Times New Roman" w:cs="Times New Roman"/>
        </w:rPr>
        <w:t>es</w:t>
      </w:r>
      <w:r w:rsidR="00F72AF7" w:rsidRPr="00DC23E4">
        <w:rPr>
          <w:rFonts w:ascii="Times New Roman" w:hAnsi="Times New Roman" w:cs="Times New Roman"/>
        </w:rPr>
        <w:t xml:space="preserve"> congestion before bus</w:t>
      </w:r>
      <w:r w:rsidR="003F5105" w:rsidRPr="00DC23E4">
        <w:rPr>
          <w:rFonts w:ascii="Times New Roman" w:hAnsi="Times New Roman" w:cs="Times New Roman"/>
        </w:rPr>
        <w:t>es were able to reach their stop destinations</w:t>
      </w:r>
      <w:r w:rsidR="00A80086" w:rsidRPr="00DC23E4">
        <w:rPr>
          <w:rFonts w:ascii="Times New Roman" w:hAnsi="Times New Roman" w:cs="Times New Roman"/>
        </w:rPr>
        <w:t>,</w:t>
      </w:r>
      <w:r w:rsidR="005426FE" w:rsidRPr="00DC23E4">
        <w:rPr>
          <w:rFonts w:ascii="Times New Roman" w:hAnsi="Times New Roman" w:cs="Times New Roman"/>
        </w:rPr>
        <w:t xml:space="preserve"> </w:t>
      </w:r>
      <w:r w:rsidR="00E01664" w:rsidRPr="00DC23E4">
        <w:rPr>
          <w:rFonts w:ascii="Times New Roman" w:hAnsi="Times New Roman" w:cs="Times New Roman"/>
        </w:rPr>
        <w:t xml:space="preserve">especially for bus stops </w:t>
      </w:r>
      <w:r w:rsidR="00413D5C" w:rsidRPr="00DC23E4">
        <w:rPr>
          <w:rFonts w:ascii="Times New Roman" w:hAnsi="Times New Roman" w:cs="Times New Roman"/>
        </w:rPr>
        <w:t xml:space="preserve">shortly </w:t>
      </w:r>
      <w:r w:rsidR="00E01664" w:rsidRPr="00DC23E4">
        <w:rPr>
          <w:rFonts w:ascii="Times New Roman" w:hAnsi="Times New Roman" w:cs="Times New Roman"/>
        </w:rPr>
        <w:t>following signalized intersections such as SE 82nd Ave. and SE 39th</w:t>
      </w:r>
      <w:r w:rsidR="00F72AF7" w:rsidRPr="00DC23E4">
        <w:rPr>
          <w:rFonts w:ascii="Times New Roman" w:hAnsi="Times New Roman" w:cs="Times New Roman"/>
        </w:rPr>
        <w:t xml:space="preserve"> Ave</w:t>
      </w:r>
      <w:r w:rsidR="003F5105" w:rsidRPr="00DC23E4">
        <w:rPr>
          <w:rFonts w:ascii="Times New Roman" w:hAnsi="Times New Roman" w:cs="Times New Roman"/>
        </w:rPr>
        <w:t xml:space="preserve">. </w:t>
      </w:r>
      <w:r w:rsidR="00571685" w:rsidRPr="00DC23E4">
        <w:rPr>
          <w:rFonts w:ascii="Times New Roman" w:hAnsi="Times New Roman" w:cs="Times New Roman"/>
        </w:rPr>
        <w:t xml:space="preserve">An analysis of average speed created using 5-SR data at each intersection can indicate </w:t>
      </w:r>
      <w:r w:rsidR="0097396F" w:rsidRPr="00DC23E4">
        <w:rPr>
          <w:rFonts w:ascii="Times New Roman" w:hAnsi="Times New Roman" w:cs="Times New Roman"/>
        </w:rPr>
        <w:t xml:space="preserve">where buses are stopping and highlight </w:t>
      </w:r>
      <w:r w:rsidR="00F72AF7" w:rsidRPr="00DC23E4">
        <w:rPr>
          <w:rFonts w:ascii="Times New Roman" w:hAnsi="Times New Roman" w:cs="Times New Roman"/>
        </w:rPr>
        <w:t xml:space="preserve">whether </w:t>
      </w:r>
      <w:r w:rsidR="0097396F" w:rsidRPr="00DC23E4">
        <w:rPr>
          <w:rFonts w:ascii="Times New Roman" w:hAnsi="Times New Roman" w:cs="Times New Roman"/>
        </w:rPr>
        <w:t xml:space="preserve">those locations are intended to be slow moving or a stop. </w:t>
      </w:r>
    </w:p>
    <w:p w14:paraId="19F7AFF0" w14:textId="375F3B2D" w:rsidR="0097396F" w:rsidRPr="00DC23E4" w:rsidRDefault="005046DD" w:rsidP="00413D5C">
      <w:pPr>
        <w:tabs>
          <w:tab w:val="left" w:pos="360"/>
        </w:tabs>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ab/>
      </w:r>
      <w:r w:rsidR="00433E04" w:rsidRPr="00DC23E4">
        <w:rPr>
          <w:rFonts w:ascii="Times New Roman" w:hAnsi="Times New Roman" w:cs="Times New Roman"/>
        </w:rPr>
        <w:t xml:space="preserve">Dwell time accounted for </w:t>
      </w:r>
      <w:r w:rsidRPr="00DC23E4">
        <w:rPr>
          <w:rFonts w:ascii="Times New Roman" w:hAnsi="Times New Roman" w:cs="Times New Roman"/>
        </w:rPr>
        <w:t>2</w:t>
      </w:r>
      <w:r w:rsidR="00433E04" w:rsidRPr="00DC23E4">
        <w:rPr>
          <w:rFonts w:ascii="Times New Roman" w:hAnsi="Times New Roman" w:cs="Times New Roman"/>
        </w:rPr>
        <w:t>7</w:t>
      </w:r>
      <w:r w:rsidRPr="00DC23E4">
        <w:rPr>
          <w:rFonts w:ascii="Times New Roman" w:hAnsi="Times New Roman" w:cs="Times New Roman"/>
        </w:rPr>
        <w:t>% of</w:t>
      </w:r>
      <w:r w:rsidR="00433E04" w:rsidRPr="00DC23E4">
        <w:rPr>
          <w:rFonts w:ascii="Times New Roman" w:hAnsi="Times New Roman" w:cs="Times New Roman"/>
        </w:rPr>
        <w:t xml:space="preserve"> the average trip time</w:t>
      </w:r>
      <w:r w:rsidR="00110711" w:rsidRPr="00DC23E4">
        <w:rPr>
          <w:rFonts w:ascii="Times New Roman" w:hAnsi="Times New Roman" w:cs="Times New Roman"/>
        </w:rPr>
        <w:t xml:space="preserve"> of</w:t>
      </w:r>
      <w:r w:rsidR="00433E04" w:rsidRPr="00DC23E4">
        <w:rPr>
          <w:rFonts w:ascii="Times New Roman" w:hAnsi="Times New Roman" w:cs="Times New Roman"/>
        </w:rPr>
        <w:t xml:space="preserve"> 1 hour 17 minutes. G</w:t>
      </w:r>
      <w:r w:rsidRPr="00DC23E4">
        <w:rPr>
          <w:rFonts w:ascii="Times New Roman" w:hAnsi="Times New Roman" w:cs="Times New Roman"/>
        </w:rPr>
        <w:t xml:space="preserve">ap-stop time </w:t>
      </w:r>
      <w:r w:rsidR="00433E04" w:rsidRPr="00DC23E4">
        <w:rPr>
          <w:rFonts w:ascii="Times New Roman" w:hAnsi="Times New Roman" w:cs="Times New Roman"/>
        </w:rPr>
        <w:t xml:space="preserve">accounted for 38% of this average trip. The speed breakdown shows that 46% of the time was </w:t>
      </w:r>
      <w:r w:rsidR="00110711" w:rsidRPr="00DC23E4">
        <w:rPr>
          <w:rFonts w:ascii="Times New Roman" w:hAnsi="Times New Roman" w:cs="Times New Roman"/>
        </w:rPr>
        <w:t xml:space="preserve">spent </w:t>
      </w:r>
      <w:r w:rsidR="00433E04" w:rsidRPr="00DC23E4">
        <w:rPr>
          <w:rFonts w:ascii="Times New Roman" w:hAnsi="Times New Roman" w:cs="Times New Roman"/>
        </w:rPr>
        <w:t>moving &lt;5</w:t>
      </w:r>
      <w:r w:rsidR="006A10A3" w:rsidRPr="00DC23E4">
        <w:rPr>
          <w:rFonts w:ascii="Times New Roman" w:hAnsi="Times New Roman" w:cs="Times New Roman"/>
        </w:rPr>
        <w:t xml:space="preserve"> </w:t>
      </w:r>
      <w:r w:rsidR="00433E04" w:rsidRPr="00DC23E4">
        <w:rPr>
          <w:rFonts w:ascii="Times New Roman" w:hAnsi="Times New Roman" w:cs="Times New Roman"/>
        </w:rPr>
        <w:t>mph; therefore, it can be concluded that 27%-38% of the time was spent stopped. However, the exact stop time remains uncertain.</w:t>
      </w:r>
    </w:p>
    <w:p w14:paraId="4CEAED26" w14:textId="1F92C093" w:rsidR="0097396F" w:rsidRPr="00DC23E4" w:rsidRDefault="0097396F" w:rsidP="00413D5C">
      <w:pPr>
        <w:tabs>
          <w:tab w:val="left" w:pos="360"/>
        </w:tabs>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ab/>
        <w:t>The next step is to validate this model by examining specific int</w:t>
      </w:r>
      <w:r w:rsidR="00F72AF7" w:rsidRPr="00DC23E4">
        <w:rPr>
          <w:rFonts w:ascii="Times New Roman" w:hAnsi="Times New Roman" w:cs="Times New Roman"/>
        </w:rPr>
        <w:t>ersections for all bu</w:t>
      </w:r>
      <w:r w:rsidRPr="00DC23E4">
        <w:rPr>
          <w:rFonts w:ascii="Times New Roman" w:hAnsi="Times New Roman" w:cs="Times New Roman"/>
        </w:rPr>
        <w:t xml:space="preserve">ses for a complete day. This will help to determine more specifically where problems are occurring and allow for </w:t>
      </w:r>
      <w:r w:rsidR="00390FA3" w:rsidRPr="00DC23E4">
        <w:rPr>
          <w:rFonts w:ascii="Times New Roman" w:hAnsi="Times New Roman" w:cs="Times New Roman"/>
        </w:rPr>
        <w:t>solutions</w:t>
      </w:r>
      <w:r w:rsidRPr="00DC23E4">
        <w:rPr>
          <w:rFonts w:ascii="Times New Roman" w:hAnsi="Times New Roman" w:cs="Times New Roman"/>
        </w:rPr>
        <w:t xml:space="preserve"> to be presented. This analysis calls for a recommendation for </w:t>
      </w:r>
      <w:r w:rsidR="00390FA3" w:rsidRPr="00DC23E4">
        <w:rPr>
          <w:rFonts w:ascii="Times New Roman" w:hAnsi="Times New Roman" w:cs="Times New Roman"/>
        </w:rPr>
        <w:t xml:space="preserve">a change in </w:t>
      </w:r>
      <w:r w:rsidRPr="00DC23E4">
        <w:rPr>
          <w:rFonts w:ascii="Times New Roman" w:hAnsi="Times New Roman" w:cs="Times New Roman"/>
        </w:rPr>
        <w:t xml:space="preserve">TriMet’s 5-SR data. </w:t>
      </w:r>
      <w:r w:rsidR="00390FA3" w:rsidRPr="00DC23E4">
        <w:rPr>
          <w:rFonts w:ascii="Times New Roman" w:hAnsi="Times New Roman" w:cs="Times New Roman"/>
        </w:rPr>
        <w:t>It is recommended that r</w:t>
      </w:r>
      <w:r w:rsidRPr="00DC23E4">
        <w:rPr>
          <w:rFonts w:ascii="Times New Roman" w:hAnsi="Times New Roman" w:cs="Times New Roman"/>
        </w:rPr>
        <w:t xml:space="preserve">eports should be made every 5 seconds regardless of bus motion. This will allow for accurate stop times and </w:t>
      </w:r>
      <w:r w:rsidR="00390FA3" w:rsidRPr="00DC23E4">
        <w:rPr>
          <w:rFonts w:ascii="Times New Roman" w:hAnsi="Times New Roman" w:cs="Times New Roman"/>
        </w:rPr>
        <w:t xml:space="preserve">the </w:t>
      </w:r>
      <w:r w:rsidRPr="00DC23E4">
        <w:rPr>
          <w:rFonts w:ascii="Times New Roman" w:hAnsi="Times New Roman" w:cs="Times New Roman"/>
        </w:rPr>
        <w:t xml:space="preserve">locations </w:t>
      </w:r>
      <w:r w:rsidR="00390FA3" w:rsidRPr="00DC23E4">
        <w:rPr>
          <w:rFonts w:ascii="Times New Roman" w:hAnsi="Times New Roman" w:cs="Times New Roman"/>
        </w:rPr>
        <w:t>of these stops to be directly analyzed. Currently,</w:t>
      </w:r>
      <w:r w:rsidRPr="00DC23E4">
        <w:rPr>
          <w:rFonts w:ascii="Times New Roman" w:hAnsi="Times New Roman" w:cs="Times New Roman"/>
        </w:rPr>
        <w:t xml:space="preserve"> </w:t>
      </w:r>
      <w:r w:rsidR="00390FA3" w:rsidRPr="00DC23E4">
        <w:rPr>
          <w:rFonts w:ascii="Times New Roman" w:hAnsi="Times New Roman" w:cs="Times New Roman"/>
        </w:rPr>
        <w:t xml:space="preserve">only </w:t>
      </w:r>
      <w:r w:rsidRPr="00DC23E4">
        <w:rPr>
          <w:rFonts w:ascii="Times New Roman" w:hAnsi="Times New Roman" w:cs="Times New Roman"/>
        </w:rPr>
        <w:t>assumption of slow speed</w:t>
      </w:r>
      <w:r w:rsidR="00390FA3" w:rsidRPr="00DC23E4">
        <w:rPr>
          <w:rFonts w:ascii="Times New Roman" w:hAnsi="Times New Roman" w:cs="Times New Roman"/>
        </w:rPr>
        <w:t xml:space="preserve"> can be used and actual stopping time is uncertain</w:t>
      </w:r>
      <w:r w:rsidRPr="00DC23E4">
        <w:rPr>
          <w:rFonts w:ascii="Times New Roman" w:hAnsi="Times New Roman" w:cs="Times New Roman"/>
        </w:rPr>
        <w:t xml:space="preserve">. In addition, it should be noted that without a few additional pieces of information, 5-SR data is not accessible on its own. It requires that BDS data be used to compare and extract the data. This could be </w:t>
      </w:r>
      <w:r w:rsidR="00390FA3" w:rsidRPr="00DC23E4">
        <w:rPr>
          <w:rFonts w:ascii="Times New Roman" w:hAnsi="Times New Roman" w:cs="Times New Roman"/>
        </w:rPr>
        <w:t>resolved</w:t>
      </w:r>
      <w:r w:rsidRPr="00DC23E4">
        <w:rPr>
          <w:rFonts w:ascii="Times New Roman" w:hAnsi="Times New Roman" w:cs="Times New Roman"/>
        </w:rPr>
        <w:t xml:space="preserve"> by including additional fields</w:t>
      </w:r>
      <w:r w:rsidR="00390FA3" w:rsidRPr="00DC23E4">
        <w:rPr>
          <w:rFonts w:ascii="Times New Roman" w:hAnsi="Times New Roman" w:cs="Times New Roman"/>
        </w:rPr>
        <w:t xml:space="preserve"> in the data</w:t>
      </w:r>
      <w:r w:rsidRPr="00DC23E4">
        <w:rPr>
          <w:rFonts w:ascii="Times New Roman" w:hAnsi="Times New Roman" w:cs="Times New Roman"/>
        </w:rPr>
        <w:t xml:space="preserve"> about train and trip number. </w:t>
      </w:r>
      <w:r w:rsidR="005426FE" w:rsidRPr="00DC23E4">
        <w:rPr>
          <w:rFonts w:ascii="Times New Roman" w:hAnsi="Times New Roman" w:cs="Times New Roman"/>
        </w:rPr>
        <w:t>Wheel sensor movement data could be another complementary dataset to overcome the limitations in this paper.</w:t>
      </w:r>
    </w:p>
    <w:p w14:paraId="5A37CDF7" w14:textId="77777777" w:rsidR="0097396F" w:rsidRPr="00DC23E4" w:rsidRDefault="0097396F" w:rsidP="00413D5C">
      <w:pPr>
        <w:tabs>
          <w:tab w:val="left" w:pos="360"/>
        </w:tabs>
        <w:autoSpaceDE w:val="0"/>
        <w:autoSpaceDN w:val="0"/>
        <w:adjustRightInd w:val="0"/>
        <w:spacing w:after="0" w:line="240" w:lineRule="auto"/>
        <w:rPr>
          <w:rFonts w:ascii="Times New Roman" w:hAnsi="Times New Roman" w:cs="Times New Roman"/>
        </w:rPr>
      </w:pPr>
    </w:p>
    <w:p w14:paraId="6C7CA5C1" w14:textId="4C7D2B07" w:rsidR="00362121" w:rsidRPr="00DC23E4" w:rsidRDefault="00B40E43" w:rsidP="00413D5C">
      <w:pPr>
        <w:autoSpaceDE w:val="0"/>
        <w:autoSpaceDN w:val="0"/>
        <w:adjustRightInd w:val="0"/>
        <w:spacing w:after="0" w:line="240" w:lineRule="auto"/>
        <w:outlineLvl w:val="0"/>
        <w:rPr>
          <w:rFonts w:ascii="Times New Roman" w:hAnsi="Times New Roman" w:cs="Times New Roman"/>
          <w:b/>
          <w:bCs/>
        </w:rPr>
      </w:pPr>
      <w:r w:rsidRPr="00DC23E4">
        <w:rPr>
          <w:rFonts w:ascii="Times New Roman" w:hAnsi="Times New Roman" w:cs="Times New Roman"/>
          <w:b/>
          <w:bCs/>
        </w:rPr>
        <w:t>ACKNOWLEDGEMENTS</w:t>
      </w:r>
    </w:p>
    <w:p w14:paraId="7C2AB64C" w14:textId="3992DE23" w:rsidR="00362121" w:rsidRPr="00DC23E4" w:rsidRDefault="00E63399" w:rsidP="00255307">
      <w:pPr>
        <w:autoSpaceDE w:val="0"/>
        <w:autoSpaceDN w:val="0"/>
        <w:adjustRightInd w:val="0"/>
        <w:spacing w:after="0" w:line="240" w:lineRule="auto"/>
        <w:rPr>
          <w:rFonts w:ascii="Times New Roman" w:hAnsi="Times New Roman" w:cs="Times New Roman"/>
        </w:rPr>
      </w:pPr>
      <w:r w:rsidRPr="00DC23E4">
        <w:rPr>
          <w:rFonts w:ascii="Times New Roman" w:hAnsi="Times New Roman" w:cs="Times New Roman"/>
        </w:rPr>
        <w:t xml:space="preserve">We </w:t>
      </w:r>
      <w:r w:rsidR="00957B0A" w:rsidRPr="00DC23E4">
        <w:rPr>
          <w:rFonts w:ascii="Times New Roman" w:hAnsi="Times New Roman" w:cs="Times New Roman"/>
        </w:rPr>
        <w:t>would like to express gratitude to Steve Callas of TriMet for graciously providing both da</w:t>
      </w:r>
      <w:r w:rsidR="00043B15" w:rsidRPr="00DC23E4">
        <w:rPr>
          <w:rFonts w:ascii="Times New Roman" w:hAnsi="Times New Roman" w:cs="Times New Roman"/>
        </w:rPr>
        <w:t>ta sets used for analysis</w:t>
      </w:r>
      <w:r w:rsidR="006A10A3" w:rsidRPr="00DC23E4">
        <w:rPr>
          <w:rFonts w:ascii="Times New Roman" w:hAnsi="Times New Roman" w:cs="Times New Roman"/>
        </w:rPr>
        <w:t xml:space="preserve"> and to the peer reviewers for their helpful and encouraging comments.</w:t>
      </w:r>
    </w:p>
    <w:p w14:paraId="0A3B9B9F" w14:textId="77777777" w:rsidR="00110711" w:rsidRPr="00DC23E4" w:rsidRDefault="00110711" w:rsidP="00413D5C">
      <w:pPr>
        <w:autoSpaceDE w:val="0"/>
        <w:autoSpaceDN w:val="0"/>
        <w:adjustRightInd w:val="0"/>
        <w:spacing w:after="0" w:line="240" w:lineRule="auto"/>
        <w:outlineLvl w:val="0"/>
        <w:rPr>
          <w:rFonts w:ascii="Times New Roman" w:hAnsi="Times New Roman" w:cs="Times New Roman"/>
          <w:b/>
          <w:bCs/>
        </w:rPr>
      </w:pPr>
    </w:p>
    <w:p w14:paraId="5BA4BDC7" w14:textId="77777777" w:rsidR="00DD4736" w:rsidRDefault="00DD4736" w:rsidP="00413D5C">
      <w:pPr>
        <w:autoSpaceDE w:val="0"/>
        <w:autoSpaceDN w:val="0"/>
        <w:adjustRightInd w:val="0"/>
        <w:spacing w:after="0" w:line="240" w:lineRule="auto"/>
        <w:outlineLvl w:val="0"/>
        <w:rPr>
          <w:rFonts w:ascii="Times New Roman" w:hAnsi="Times New Roman" w:cs="Times New Roman"/>
          <w:b/>
          <w:bCs/>
        </w:rPr>
      </w:pPr>
    </w:p>
    <w:p w14:paraId="38C2A4E1" w14:textId="7183E531" w:rsidR="00B7160B" w:rsidRPr="00DC23E4" w:rsidRDefault="00B40E43" w:rsidP="00413D5C">
      <w:pPr>
        <w:autoSpaceDE w:val="0"/>
        <w:autoSpaceDN w:val="0"/>
        <w:adjustRightInd w:val="0"/>
        <w:spacing w:after="0" w:line="240" w:lineRule="auto"/>
        <w:outlineLvl w:val="0"/>
        <w:rPr>
          <w:rFonts w:ascii="Times New Roman" w:hAnsi="Times New Roman" w:cs="Times New Roman"/>
          <w:b/>
          <w:bCs/>
        </w:rPr>
      </w:pPr>
      <w:r w:rsidRPr="00DC23E4">
        <w:rPr>
          <w:rFonts w:ascii="Times New Roman" w:hAnsi="Times New Roman" w:cs="Times New Roman"/>
          <w:b/>
          <w:bCs/>
        </w:rPr>
        <w:lastRenderedPageBreak/>
        <w:t>REFERENCES</w:t>
      </w:r>
    </w:p>
    <w:p w14:paraId="6AC3CBCD" w14:textId="3645687F" w:rsidR="001765B6" w:rsidRPr="00DC23E4" w:rsidRDefault="001765B6" w:rsidP="00413D5C">
      <w:pPr>
        <w:pStyle w:val="Bibliography"/>
        <w:numPr>
          <w:ilvl w:val="0"/>
          <w:numId w:val="8"/>
        </w:numPr>
        <w:rPr>
          <w:rFonts w:ascii="Times New Roman" w:hAnsi="Times New Roman" w:cs="Times New Roman"/>
        </w:rPr>
      </w:pPr>
      <w:bookmarkStart w:id="1" w:name="_Ref394571370"/>
      <w:bookmarkStart w:id="2" w:name="_Ref394571431"/>
      <w:r w:rsidRPr="00DC23E4">
        <w:rPr>
          <w:rFonts w:ascii="Times New Roman" w:hAnsi="Times New Roman" w:cs="Times New Roman"/>
        </w:rPr>
        <w:t xml:space="preserve">Levinson, H. S. 1983. “Analyzing Transit Travel Time Performance.” </w:t>
      </w:r>
      <w:r w:rsidRPr="00DC23E4">
        <w:rPr>
          <w:rFonts w:ascii="Times New Roman" w:hAnsi="Times New Roman" w:cs="Times New Roman"/>
          <w:i/>
          <w:iCs/>
        </w:rPr>
        <w:t>Transportation Research Record</w:t>
      </w:r>
      <w:r w:rsidRPr="00DC23E4">
        <w:rPr>
          <w:rFonts w:ascii="Times New Roman" w:hAnsi="Times New Roman" w:cs="Times New Roman"/>
        </w:rPr>
        <w:t>, no. 915.</w:t>
      </w:r>
      <w:bookmarkEnd w:id="1"/>
      <w:bookmarkEnd w:id="2"/>
    </w:p>
    <w:p w14:paraId="746E69A9" w14:textId="77777777" w:rsidR="001765B6" w:rsidRPr="00DC23E4" w:rsidRDefault="001765B6" w:rsidP="00413D5C">
      <w:pPr>
        <w:pStyle w:val="Bibliography"/>
        <w:numPr>
          <w:ilvl w:val="0"/>
          <w:numId w:val="8"/>
        </w:numPr>
        <w:rPr>
          <w:rFonts w:ascii="Times New Roman" w:hAnsi="Times New Roman" w:cs="Times New Roman"/>
        </w:rPr>
      </w:pPr>
      <w:bookmarkStart w:id="3" w:name="_Ref394571476"/>
      <w:r w:rsidRPr="00DC23E4">
        <w:rPr>
          <w:rFonts w:ascii="Times New Roman" w:hAnsi="Times New Roman" w:cs="Times New Roman"/>
        </w:rPr>
        <w:t xml:space="preserve">Cambridge Systematics. 1999. </w:t>
      </w:r>
      <w:r w:rsidRPr="00DC23E4">
        <w:rPr>
          <w:rFonts w:ascii="Times New Roman" w:hAnsi="Times New Roman" w:cs="Times New Roman"/>
          <w:i/>
          <w:iCs/>
        </w:rPr>
        <w:t>Multimodal Transportation: Development of a Performance-Based Planning Process</w:t>
      </w:r>
      <w:r w:rsidRPr="00DC23E4">
        <w:rPr>
          <w:rFonts w:ascii="Times New Roman" w:hAnsi="Times New Roman" w:cs="Times New Roman"/>
        </w:rPr>
        <w:t>. NCHRP Project No. 8–32(2).</w:t>
      </w:r>
      <w:bookmarkEnd w:id="3"/>
    </w:p>
    <w:p w14:paraId="4AD871B4" w14:textId="77777777" w:rsidR="001765B6" w:rsidRPr="00DC23E4" w:rsidRDefault="001765B6" w:rsidP="00413D5C">
      <w:pPr>
        <w:pStyle w:val="Bibliography"/>
        <w:numPr>
          <w:ilvl w:val="0"/>
          <w:numId w:val="8"/>
        </w:numPr>
        <w:rPr>
          <w:rFonts w:ascii="Times New Roman" w:eastAsia="Times New Roman" w:hAnsi="Times New Roman" w:cs="Times New Roman"/>
          <w:color w:val="222222"/>
        </w:rPr>
      </w:pPr>
      <w:bookmarkStart w:id="4" w:name="_Ref394571483"/>
      <w:r w:rsidRPr="00DC23E4">
        <w:rPr>
          <w:rFonts w:ascii="Times New Roman" w:eastAsia="Times New Roman" w:hAnsi="Times New Roman" w:cs="Times New Roman"/>
          <w:color w:val="222222"/>
        </w:rPr>
        <w:t>Hall, R., and N. Vyas. Buses as a Traffic Probe. Transportation Research Record No. 1731, 2000, pp. 96–103.</w:t>
      </w:r>
      <w:bookmarkEnd w:id="4"/>
    </w:p>
    <w:p w14:paraId="6C8EE339" w14:textId="4B2081FE" w:rsidR="001765B6" w:rsidRPr="00DC23E4" w:rsidRDefault="001765B6" w:rsidP="00413D5C">
      <w:pPr>
        <w:pStyle w:val="Bibliography"/>
        <w:numPr>
          <w:ilvl w:val="0"/>
          <w:numId w:val="8"/>
        </w:numPr>
        <w:rPr>
          <w:rFonts w:ascii="Times New Roman" w:eastAsia="Times New Roman" w:hAnsi="Times New Roman" w:cs="Times New Roman"/>
          <w:color w:val="222222"/>
        </w:rPr>
      </w:pPr>
      <w:bookmarkStart w:id="5" w:name="_Ref394571487"/>
      <w:r w:rsidRPr="00DC23E4">
        <w:rPr>
          <w:rFonts w:ascii="Times New Roman" w:eastAsia="Times New Roman" w:hAnsi="Times New Roman" w:cs="Times New Roman"/>
          <w:color w:val="222222"/>
        </w:rPr>
        <w:t>Chakroborty, P., and S. Kikuchi. Using Bus Travel Time Data to Estimate Travel Times on Urban Corridors.  Transportation Research Reco</w:t>
      </w:r>
      <w:r w:rsidR="00E14EBE" w:rsidRPr="00DC23E4">
        <w:rPr>
          <w:rFonts w:ascii="Times New Roman" w:eastAsia="Times New Roman" w:hAnsi="Times New Roman" w:cs="Times New Roman"/>
          <w:color w:val="222222"/>
        </w:rPr>
        <w:t>rd</w:t>
      </w:r>
      <w:r w:rsidRPr="00DC23E4">
        <w:rPr>
          <w:rFonts w:ascii="Times New Roman" w:eastAsia="Times New Roman" w:hAnsi="Times New Roman" w:cs="Times New Roman"/>
          <w:color w:val="222222"/>
        </w:rPr>
        <w:t> No. 1970, 2004, pp. 18–25.</w:t>
      </w:r>
      <w:bookmarkEnd w:id="5"/>
    </w:p>
    <w:p w14:paraId="40B003EF" w14:textId="2C1BAF7E" w:rsidR="001765B6" w:rsidRPr="00DC23E4" w:rsidRDefault="001765B6" w:rsidP="00413D5C">
      <w:pPr>
        <w:pStyle w:val="Bibliography"/>
        <w:numPr>
          <w:ilvl w:val="0"/>
          <w:numId w:val="8"/>
        </w:numPr>
        <w:rPr>
          <w:rFonts w:ascii="Times New Roman" w:eastAsia="Times New Roman" w:hAnsi="Times New Roman" w:cs="Times New Roman"/>
          <w:color w:val="222222"/>
        </w:rPr>
      </w:pPr>
      <w:bookmarkStart w:id="6" w:name="_Ref394571513"/>
      <w:r w:rsidRPr="00DC23E4">
        <w:rPr>
          <w:rFonts w:ascii="Times New Roman" w:eastAsia="Times New Roman" w:hAnsi="Times New Roman" w:cs="Times New Roman"/>
          <w:color w:val="222222"/>
        </w:rPr>
        <w:t>Bertini, R. L. and S. Tantiyanugulchai. Transit Buses as Traffic Probes: Empirical Evaluation Using Geo-location Data.  </w:t>
      </w:r>
      <w:r w:rsidR="00E14EBE" w:rsidRPr="00DC23E4">
        <w:rPr>
          <w:rFonts w:ascii="Times New Roman" w:eastAsia="Times New Roman" w:hAnsi="Times New Roman" w:cs="Times New Roman"/>
          <w:color w:val="222222"/>
        </w:rPr>
        <w:t>Transportation Research Record </w:t>
      </w:r>
      <w:r w:rsidRPr="00DC23E4">
        <w:rPr>
          <w:rFonts w:ascii="Times New Roman" w:eastAsia="Times New Roman" w:hAnsi="Times New Roman" w:cs="Times New Roman"/>
          <w:color w:val="222222"/>
        </w:rPr>
        <w:t>No. 1870, 2004, pp. 35–45.</w:t>
      </w:r>
      <w:bookmarkEnd w:id="6"/>
    </w:p>
    <w:p w14:paraId="3B93B5D3" w14:textId="77777777" w:rsidR="001765B6" w:rsidRPr="00DC23E4" w:rsidRDefault="001765B6" w:rsidP="00413D5C">
      <w:pPr>
        <w:pStyle w:val="Bibliography"/>
        <w:numPr>
          <w:ilvl w:val="0"/>
          <w:numId w:val="8"/>
        </w:numPr>
        <w:rPr>
          <w:rFonts w:ascii="Times New Roman" w:eastAsia="Times New Roman" w:hAnsi="Times New Roman" w:cs="Times New Roman"/>
          <w:color w:val="222222"/>
        </w:rPr>
      </w:pPr>
      <w:bookmarkStart w:id="7" w:name="_Ref394571518"/>
      <w:r w:rsidRPr="00DC23E4">
        <w:rPr>
          <w:rFonts w:ascii="Times New Roman" w:eastAsia="Times New Roman" w:hAnsi="Times New Roman" w:cs="Times New Roman"/>
          <w:color w:val="222222"/>
        </w:rPr>
        <w:t>Berkow. M., Wolfe, M., Monsere, and C.M., Bertini, R. L. and S. Tantiyanugulchai. Using Signal System Data and Buses as Probe Vehicles to Define the Congested Regime on Arterials, In Transportation Research Record: Journal of the Transportation Research Board, No. 1870, TRB, National Research Council, Washington, D.C., 2004, pp. 35–45.</w:t>
      </w:r>
      <w:bookmarkEnd w:id="7"/>
    </w:p>
    <w:p w14:paraId="1C5F5DAA" w14:textId="6443B6F0" w:rsidR="005B19A7" w:rsidRPr="00DC23E4" w:rsidRDefault="005B19A7" w:rsidP="00413D5C">
      <w:pPr>
        <w:pStyle w:val="Bibliography"/>
        <w:numPr>
          <w:ilvl w:val="0"/>
          <w:numId w:val="8"/>
        </w:numPr>
        <w:rPr>
          <w:rFonts w:ascii="Times New Roman" w:hAnsi="Times New Roman" w:cs="Times New Roman"/>
        </w:rPr>
      </w:pPr>
      <w:bookmarkStart w:id="8" w:name="_Ref394571531"/>
      <w:r w:rsidRPr="00DC23E4">
        <w:rPr>
          <w:rFonts w:ascii="Times New Roman" w:hAnsi="Times New Roman" w:cs="Times New Roman"/>
        </w:rPr>
        <w:t xml:space="preserve">Feng, Wei. 2014. “Analyses of Bus Travel Time Reliability and Transit Signal Priority at the Stop-To-Stop Segment Level.” </w:t>
      </w:r>
      <w:r w:rsidRPr="00DC23E4">
        <w:rPr>
          <w:rFonts w:ascii="Times New Roman" w:hAnsi="Times New Roman" w:cs="Times New Roman"/>
          <w:i/>
          <w:iCs/>
        </w:rPr>
        <w:t>Dissertations and Theses</w:t>
      </w:r>
      <w:r w:rsidRPr="00DC23E4">
        <w:rPr>
          <w:rFonts w:ascii="Times New Roman" w:hAnsi="Times New Roman" w:cs="Times New Roman"/>
        </w:rPr>
        <w:t>, June.</w:t>
      </w:r>
      <w:bookmarkEnd w:id="8"/>
    </w:p>
    <w:p w14:paraId="2CB33CDD" w14:textId="77777777" w:rsidR="001765B6" w:rsidRPr="00DC23E4" w:rsidRDefault="001765B6" w:rsidP="00413D5C">
      <w:pPr>
        <w:pStyle w:val="Bibliography"/>
        <w:numPr>
          <w:ilvl w:val="0"/>
          <w:numId w:val="8"/>
        </w:numPr>
        <w:rPr>
          <w:rFonts w:ascii="Times New Roman" w:hAnsi="Times New Roman" w:cs="Times New Roman"/>
        </w:rPr>
      </w:pPr>
      <w:bookmarkStart w:id="9" w:name="_Ref394571595"/>
      <w:r w:rsidRPr="00DC23E4">
        <w:rPr>
          <w:rFonts w:ascii="Times New Roman" w:hAnsi="Times New Roman" w:cs="Times New Roman"/>
        </w:rPr>
        <w:t xml:space="preserve">Strathman, J. G., K. J. Dueker, T. Kimpel, R. L. Gerhart, K. Turner, P. Taylor, S. Callas, and D. Griffin. 2000. “Service Reliability Impacts of Computer-Aided Dispatching and Automatic Vehicle Location Technology: A TriMet Case Study.” </w:t>
      </w:r>
      <w:r w:rsidRPr="00DC23E4">
        <w:rPr>
          <w:rFonts w:ascii="Times New Roman" w:hAnsi="Times New Roman" w:cs="Times New Roman"/>
          <w:i/>
          <w:iCs/>
        </w:rPr>
        <w:t>Transportation Quarterly</w:t>
      </w:r>
      <w:r w:rsidRPr="00DC23E4">
        <w:rPr>
          <w:rFonts w:ascii="Times New Roman" w:hAnsi="Times New Roman" w:cs="Times New Roman"/>
        </w:rPr>
        <w:t xml:space="preserve"> 54 (3): 85–102.</w:t>
      </w:r>
      <w:bookmarkEnd w:id="9"/>
    </w:p>
    <w:p w14:paraId="7332C29F" w14:textId="77777777" w:rsidR="001765B6" w:rsidRPr="00DC23E4" w:rsidRDefault="001765B6" w:rsidP="00413D5C">
      <w:pPr>
        <w:pStyle w:val="Bibliography"/>
        <w:numPr>
          <w:ilvl w:val="0"/>
          <w:numId w:val="8"/>
        </w:numPr>
        <w:rPr>
          <w:rFonts w:ascii="Times New Roman" w:hAnsi="Times New Roman" w:cs="Times New Roman"/>
        </w:rPr>
      </w:pPr>
      <w:bookmarkStart w:id="10" w:name="_Ref394571600"/>
      <w:r w:rsidRPr="00DC23E4">
        <w:rPr>
          <w:rFonts w:ascii="Times New Roman" w:hAnsi="Times New Roman" w:cs="Times New Roman"/>
        </w:rPr>
        <w:t xml:space="preserve">Strathman, J. G., T. J. Kimpel, K. J. Dueker, R. L. Gerhart, and S. Callas. 2002. “Evaluation of Transit Operations: Data Applications of Tri-Met’s Automated Bus Dispatching System.” </w:t>
      </w:r>
      <w:r w:rsidRPr="00DC23E4">
        <w:rPr>
          <w:rFonts w:ascii="Times New Roman" w:hAnsi="Times New Roman" w:cs="Times New Roman"/>
          <w:i/>
          <w:iCs/>
        </w:rPr>
        <w:t>Transportation</w:t>
      </w:r>
      <w:r w:rsidRPr="00DC23E4">
        <w:rPr>
          <w:rFonts w:ascii="Times New Roman" w:hAnsi="Times New Roman" w:cs="Times New Roman"/>
        </w:rPr>
        <w:t xml:space="preserve"> 29: 321–45.</w:t>
      </w:r>
      <w:bookmarkEnd w:id="10"/>
    </w:p>
    <w:p w14:paraId="7D6153E1" w14:textId="77777777" w:rsidR="001765B6" w:rsidRPr="00DC23E4" w:rsidRDefault="001765B6" w:rsidP="00413D5C">
      <w:pPr>
        <w:pStyle w:val="Bibliography"/>
        <w:numPr>
          <w:ilvl w:val="0"/>
          <w:numId w:val="8"/>
        </w:numPr>
        <w:rPr>
          <w:rFonts w:ascii="Times New Roman" w:hAnsi="Times New Roman" w:cs="Times New Roman"/>
        </w:rPr>
      </w:pPr>
      <w:bookmarkStart w:id="11" w:name="_Ref394571605"/>
      <w:r w:rsidRPr="00DC23E4">
        <w:rPr>
          <w:rFonts w:ascii="Times New Roman" w:hAnsi="Times New Roman" w:cs="Times New Roman"/>
        </w:rPr>
        <w:t xml:space="preserve">Strathman, James, Kenneth Dueker, Thomas Kimpel, Rick Gerhart, Ken Turner, Pete Taylor, Steve Callas, David Griffin, and Janet Hopper. 1999. “Automated Bus Dispatching, Operations Control, and Service Reliability: Baseline Analysis.” </w:t>
      </w:r>
      <w:r w:rsidRPr="00DC23E4">
        <w:rPr>
          <w:rFonts w:ascii="Times New Roman" w:hAnsi="Times New Roman" w:cs="Times New Roman"/>
          <w:i/>
          <w:iCs/>
        </w:rPr>
        <w:t>Transportation Research Record</w:t>
      </w:r>
      <w:r w:rsidRPr="00DC23E4">
        <w:rPr>
          <w:rFonts w:ascii="Times New Roman" w:hAnsi="Times New Roman" w:cs="Times New Roman"/>
        </w:rPr>
        <w:t xml:space="preserve"> 1666 (1): 28–36.</w:t>
      </w:r>
      <w:bookmarkEnd w:id="11"/>
    </w:p>
    <w:p w14:paraId="4B7757B8" w14:textId="500DD7A0" w:rsidR="00E14EBE" w:rsidRPr="00DC23E4" w:rsidRDefault="00E14EBE" w:rsidP="00E14EBE">
      <w:pPr>
        <w:pStyle w:val="Bibliography"/>
        <w:numPr>
          <w:ilvl w:val="0"/>
          <w:numId w:val="8"/>
        </w:numPr>
        <w:rPr>
          <w:rFonts w:ascii="Times New Roman" w:hAnsi="Times New Roman" w:cs="Times New Roman"/>
        </w:rPr>
      </w:pPr>
      <w:bookmarkStart w:id="12" w:name="_Ref394656563"/>
      <w:bookmarkStart w:id="13" w:name="_Ref394571620"/>
      <w:r w:rsidRPr="00DC23E4">
        <w:rPr>
          <w:rFonts w:ascii="Times New Roman" w:hAnsi="Times New Roman" w:cs="Times New Roman"/>
        </w:rPr>
        <w:t xml:space="preserve">Data Resources Derived from BDS Card Data. 2003. </w:t>
      </w:r>
      <w:r w:rsidRPr="00DC23E4">
        <w:rPr>
          <w:rFonts w:ascii="Times New Roman" w:hAnsi="Times New Roman" w:cs="Times New Roman"/>
          <w:i/>
        </w:rPr>
        <w:t>Stop Event Data Dictionary.</w:t>
      </w:r>
      <w:bookmarkEnd w:id="12"/>
    </w:p>
    <w:p w14:paraId="19DBE430" w14:textId="77777777" w:rsidR="001765B6" w:rsidRPr="00DC23E4" w:rsidRDefault="001765B6" w:rsidP="00413D5C">
      <w:pPr>
        <w:pStyle w:val="Bibliography"/>
        <w:numPr>
          <w:ilvl w:val="0"/>
          <w:numId w:val="8"/>
        </w:numPr>
        <w:rPr>
          <w:rFonts w:ascii="Times New Roman" w:eastAsia="Times New Roman" w:hAnsi="Times New Roman" w:cs="Times New Roman"/>
          <w:color w:val="222222"/>
        </w:rPr>
      </w:pPr>
      <w:bookmarkStart w:id="14" w:name="_Ref394656678"/>
      <w:r w:rsidRPr="00DC23E4">
        <w:rPr>
          <w:rFonts w:ascii="Times New Roman" w:hAnsi="Times New Roman" w:cs="Times New Roman"/>
        </w:rPr>
        <w:t xml:space="preserve">Bertini, R. L., and A. M. El-Geneidy. 2004. “Modeling Transit Trip Time Using Archived Bus Dispatch System Data.” </w:t>
      </w:r>
      <w:r w:rsidRPr="00DC23E4">
        <w:rPr>
          <w:rFonts w:ascii="Times New Roman" w:hAnsi="Times New Roman" w:cs="Times New Roman"/>
          <w:i/>
          <w:iCs/>
        </w:rPr>
        <w:t>Journal of Transportation Engineering</w:t>
      </w:r>
      <w:r w:rsidRPr="00DC23E4">
        <w:rPr>
          <w:rFonts w:ascii="Times New Roman" w:hAnsi="Times New Roman" w:cs="Times New Roman"/>
        </w:rPr>
        <w:t xml:space="preserve"> 130 (1): 56–67.</w:t>
      </w:r>
      <w:bookmarkEnd w:id="13"/>
      <w:bookmarkEnd w:id="14"/>
    </w:p>
    <w:p w14:paraId="23CDCC3F" w14:textId="77777777" w:rsidR="001765B6" w:rsidRPr="00DC23E4" w:rsidRDefault="001765B6" w:rsidP="00413D5C">
      <w:pPr>
        <w:pStyle w:val="ListParagraph"/>
        <w:numPr>
          <w:ilvl w:val="0"/>
          <w:numId w:val="8"/>
        </w:numPr>
        <w:spacing w:after="0" w:line="240" w:lineRule="auto"/>
        <w:rPr>
          <w:rFonts w:ascii="Times New Roman" w:hAnsi="Times New Roman" w:cs="Times New Roman"/>
          <w:i/>
        </w:rPr>
      </w:pPr>
      <w:bookmarkStart w:id="15" w:name="_Ref394571625"/>
      <w:r w:rsidRPr="00DC23E4">
        <w:rPr>
          <w:rFonts w:ascii="Times New Roman" w:eastAsia="Times New Roman" w:hAnsi="Times New Roman" w:cs="Times New Roman"/>
          <w:color w:val="222222"/>
        </w:rPr>
        <w:t>Bertini, R. L., and A. El-Geneidy. Generating Transit Performance Measures with Archived Data. Transportation Research Record No. 1841, 2003, pp. 109–119.</w:t>
      </w:r>
      <w:bookmarkEnd w:id="15"/>
    </w:p>
    <w:p w14:paraId="7DFFF100" w14:textId="0910C8AA" w:rsidR="00916F3E" w:rsidRPr="00DC23E4" w:rsidRDefault="001765B6" w:rsidP="00413D5C">
      <w:pPr>
        <w:pStyle w:val="ListParagraph"/>
        <w:numPr>
          <w:ilvl w:val="0"/>
          <w:numId w:val="8"/>
        </w:numPr>
        <w:spacing w:after="0" w:line="240" w:lineRule="auto"/>
        <w:rPr>
          <w:rFonts w:ascii="Times New Roman" w:hAnsi="Times New Roman" w:cs="Times New Roman"/>
          <w:i/>
        </w:rPr>
      </w:pPr>
      <w:bookmarkStart w:id="16" w:name="_Ref394571636"/>
      <w:r w:rsidRPr="00DC23E4">
        <w:rPr>
          <w:rFonts w:ascii="Times New Roman" w:hAnsi="Times New Roman" w:cs="Times New Roman"/>
        </w:rPr>
        <w:t xml:space="preserve">Bertini, R. L., and Li, H. 2011. "Comparison of Algorithms for Systematic Tracking of Patterns of Traffic Congestion on Freeways in Portland, OR." </w:t>
      </w:r>
      <w:r w:rsidRPr="00DC23E4">
        <w:rPr>
          <w:rFonts w:ascii="Times New Roman" w:hAnsi="Times New Roman" w:cs="Times New Roman"/>
          <w:i/>
        </w:rPr>
        <w:t>Transportation Research Board.</w:t>
      </w:r>
      <w:bookmarkEnd w:id="16"/>
    </w:p>
    <w:p w14:paraId="0556DB85" w14:textId="5D9FD1B1" w:rsidR="00916F3E" w:rsidRPr="00D53DED" w:rsidRDefault="00916F3E" w:rsidP="00D53DED">
      <w:pPr>
        <w:rPr>
          <w:rFonts w:ascii="Times New Roman" w:hAnsi="Times New Roman" w:cs="Times New Roman"/>
          <w:i/>
        </w:rPr>
      </w:pPr>
    </w:p>
    <w:sectPr w:rsidR="00916F3E" w:rsidRPr="00D53DED" w:rsidSect="00F36AB7">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C093B8" w14:textId="77777777" w:rsidR="00ED27C5" w:rsidRDefault="00ED27C5" w:rsidP="00F8112E">
      <w:pPr>
        <w:spacing w:after="0" w:line="240" w:lineRule="auto"/>
      </w:pPr>
      <w:r>
        <w:separator/>
      </w:r>
    </w:p>
  </w:endnote>
  <w:endnote w:type="continuationSeparator" w:id="0">
    <w:p w14:paraId="04FAC4DF" w14:textId="77777777" w:rsidR="00ED27C5" w:rsidRDefault="00ED27C5" w:rsidP="00F81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328BA4" w14:textId="77777777" w:rsidR="00ED27C5" w:rsidRDefault="00ED27C5" w:rsidP="00F8112E">
      <w:pPr>
        <w:spacing w:after="0" w:line="240" w:lineRule="auto"/>
      </w:pPr>
      <w:r>
        <w:separator/>
      </w:r>
    </w:p>
  </w:footnote>
  <w:footnote w:type="continuationSeparator" w:id="0">
    <w:p w14:paraId="624E553F" w14:textId="77777777" w:rsidR="00ED27C5" w:rsidRDefault="00ED27C5" w:rsidP="00F811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8B3FB" w14:textId="4D530657" w:rsidR="00ED27C5" w:rsidRPr="00F8112E" w:rsidRDefault="00ED27C5">
    <w:pPr>
      <w:pStyle w:val="Header"/>
      <w:rPr>
        <w:rFonts w:ascii="Times New Roman" w:hAnsi="Times New Roman" w:cs="Times New Roman"/>
        <w:i/>
      </w:rPr>
    </w:pPr>
    <w:r>
      <w:rPr>
        <w:rFonts w:ascii="Times New Roman" w:hAnsi="Times New Roman" w:cs="Times New Roman"/>
        <w:i/>
      </w:rPr>
      <w:t>Glick, Feng, Bertini, and Figliozzi</w:t>
    </w:r>
    <w:r>
      <w:rPr>
        <w:rFonts w:ascii="Times New Roman" w:hAnsi="Times New Roman" w:cs="Times New Roman"/>
        <w:i/>
      </w:rPr>
      <w:tab/>
    </w:r>
    <w:r>
      <w:rPr>
        <w:rFonts w:ascii="Times New Roman" w:hAnsi="Times New Roman" w:cs="Times New Roman"/>
        <w:i/>
      </w:rPr>
      <w:tab/>
    </w:r>
    <w:r w:rsidRPr="006B6B55">
      <w:rPr>
        <w:rFonts w:ascii="Times New Roman" w:hAnsi="Times New Roman" w:cs="Times New Roman"/>
        <w:i/>
      </w:rPr>
      <w:fldChar w:fldCharType="begin"/>
    </w:r>
    <w:r w:rsidRPr="006B6B55">
      <w:rPr>
        <w:rFonts w:ascii="Times New Roman" w:hAnsi="Times New Roman" w:cs="Times New Roman"/>
        <w:i/>
      </w:rPr>
      <w:instrText xml:space="preserve"> PAGE   \* MERGEFORMAT </w:instrText>
    </w:r>
    <w:r w:rsidRPr="006B6B55">
      <w:rPr>
        <w:rFonts w:ascii="Times New Roman" w:hAnsi="Times New Roman" w:cs="Times New Roman"/>
        <w:i/>
      </w:rPr>
      <w:fldChar w:fldCharType="separate"/>
    </w:r>
    <w:r w:rsidR="007C3BB1">
      <w:rPr>
        <w:rFonts w:ascii="Times New Roman" w:hAnsi="Times New Roman" w:cs="Times New Roman"/>
        <w:i/>
        <w:noProof/>
      </w:rPr>
      <w:t>12</w:t>
    </w:r>
    <w:r w:rsidRPr="006B6B55">
      <w:rPr>
        <w:rFonts w:ascii="Times New Roman" w:hAnsi="Times New Roman" w:cs="Times New Roman"/>
        <w:i/>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51FB3"/>
    <w:multiLevelType w:val="hybridMultilevel"/>
    <w:tmpl w:val="F968D0AE"/>
    <w:lvl w:ilvl="0" w:tplc="04090017">
      <w:start w:val="1"/>
      <w:numFmt w:val="lowerLetter"/>
      <w:lvlText w:val="%1)"/>
      <w:lvlJc w:val="left"/>
      <w:pPr>
        <w:ind w:left="72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BB2DDD"/>
    <w:multiLevelType w:val="hybridMultilevel"/>
    <w:tmpl w:val="89B0D05A"/>
    <w:lvl w:ilvl="0" w:tplc="0E729C4A">
      <w:start w:val="1"/>
      <w:numFmt w:val="bullet"/>
      <w:lvlText w:val=""/>
      <w:lvlJc w:val="left"/>
      <w:pPr>
        <w:ind w:left="108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49382D"/>
    <w:multiLevelType w:val="hybridMultilevel"/>
    <w:tmpl w:val="B22CCE02"/>
    <w:lvl w:ilvl="0" w:tplc="535693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8581757"/>
    <w:multiLevelType w:val="hybridMultilevel"/>
    <w:tmpl w:val="16DC5616"/>
    <w:lvl w:ilvl="0" w:tplc="7FE863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868127C"/>
    <w:multiLevelType w:val="hybridMultilevel"/>
    <w:tmpl w:val="AF18CBAC"/>
    <w:lvl w:ilvl="0" w:tplc="063215F6">
      <w:start w:val="1"/>
      <w:numFmt w:val="decimal"/>
      <w:lvlText w:val="%1."/>
      <w:lvlJc w:val="left"/>
      <w:pPr>
        <w:ind w:left="36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66C2890"/>
    <w:multiLevelType w:val="hybridMultilevel"/>
    <w:tmpl w:val="B22CCE02"/>
    <w:lvl w:ilvl="0" w:tplc="535693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4E43F32"/>
    <w:multiLevelType w:val="hybridMultilevel"/>
    <w:tmpl w:val="314E03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2DA61C6"/>
    <w:multiLevelType w:val="hybridMultilevel"/>
    <w:tmpl w:val="43E4E784"/>
    <w:lvl w:ilvl="0" w:tplc="47A4AD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5"/>
  </w:num>
  <w:num w:numId="4">
    <w:abstractNumId w:val="3"/>
  </w:num>
  <w:num w:numId="5">
    <w:abstractNumId w:val="2"/>
  </w:num>
  <w:num w:numId="6">
    <w:abstractNumId w:val="0"/>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1"/>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2AD"/>
    <w:rsid w:val="00006CCB"/>
    <w:rsid w:val="000178CE"/>
    <w:rsid w:val="00021365"/>
    <w:rsid w:val="00024D96"/>
    <w:rsid w:val="00026388"/>
    <w:rsid w:val="000307B8"/>
    <w:rsid w:val="00033D50"/>
    <w:rsid w:val="0003658C"/>
    <w:rsid w:val="00043B15"/>
    <w:rsid w:val="00050B19"/>
    <w:rsid w:val="00061B8C"/>
    <w:rsid w:val="00061F61"/>
    <w:rsid w:val="00063DC4"/>
    <w:rsid w:val="0007141D"/>
    <w:rsid w:val="000772CD"/>
    <w:rsid w:val="0008087F"/>
    <w:rsid w:val="00081FFB"/>
    <w:rsid w:val="00082FD6"/>
    <w:rsid w:val="000903F9"/>
    <w:rsid w:val="00094D5A"/>
    <w:rsid w:val="00094E20"/>
    <w:rsid w:val="00094EA3"/>
    <w:rsid w:val="000A49B9"/>
    <w:rsid w:val="000B17A8"/>
    <w:rsid w:val="000B28EE"/>
    <w:rsid w:val="000B398F"/>
    <w:rsid w:val="000B3DC7"/>
    <w:rsid w:val="000B7095"/>
    <w:rsid w:val="000C4858"/>
    <w:rsid w:val="000D046B"/>
    <w:rsid w:val="000E092C"/>
    <w:rsid w:val="000E3416"/>
    <w:rsid w:val="000E460F"/>
    <w:rsid w:val="000E7AA7"/>
    <w:rsid w:val="000F13E9"/>
    <w:rsid w:val="000F1D03"/>
    <w:rsid w:val="000F2A17"/>
    <w:rsid w:val="000F462A"/>
    <w:rsid w:val="000F585F"/>
    <w:rsid w:val="000F7380"/>
    <w:rsid w:val="00110711"/>
    <w:rsid w:val="001163B7"/>
    <w:rsid w:val="00123A99"/>
    <w:rsid w:val="00124A47"/>
    <w:rsid w:val="00134E06"/>
    <w:rsid w:val="00134E38"/>
    <w:rsid w:val="00135C20"/>
    <w:rsid w:val="001369BA"/>
    <w:rsid w:val="00140EC6"/>
    <w:rsid w:val="00144B96"/>
    <w:rsid w:val="00152BE6"/>
    <w:rsid w:val="001534C5"/>
    <w:rsid w:val="00157BCD"/>
    <w:rsid w:val="001610AE"/>
    <w:rsid w:val="001633DF"/>
    <w:rsid w:val="001635B9"/>
    <w:rsid w:val="0017036C"/>
    <w:rsid w:val="00170E97"/>
    <w:rsid w:val="00171ADA"/>
    <w:rsid w:val="001765B6"/>
    <w:rsid w:val="00187956"/>
    <w:rsid w:val="00192E88"/>
    <w:rsid w:val="001A0576"/>
    <w:rsid w:val="001A4A6D"/>
    <w:rsid w:val="001C5EEA"/>
    <w:rsid w:val="001E086A"/>
    <w:rsid w:val="001E29E0"/>
    <w:rsid w:val="001E39E0"/>
    <w:rsid w:val="001E4E5B"/>
    <w:rsid w:val="001E7897"/>
    <w:rsid w:val="001F1AA3"/>
    <w:rsid w:val="001F1FFE"/>
    <w:rsid w:val="001F3D2B"/>
    <w:rsid w:val="001F79D5"/>
    <w:rsid w:val="00207684"/>
    <w:rsid w:val="0023060B"/>
    <w:rsid w:val="00234D01"/>
    <w:rsid w:val="00255307"/>
    <w:rsid w:val="00256817"/>
    <w:rsid w:val="00260E7D"/>
    <w:rsid w:val="00260FCD"/>
    <w:rsid w:val="00261D44"/>
    <w:rsid w:val="00262FEC"/>
    <w:rsid w:val="00266440"/>
    <w:rsid w:val="00267137"/>
    <w:rsid w:val="00270C8D"/>
    <w:rsid w:val="002751DA"/>
    <w:rsid w:val="00275B72"/>
    <w:rsid w:val="00276DAE"/>
    <w:rsid w:val="00296201"/>
    <w:rsid w:val="002A277A"/>
    <w:rsid w:val="002C2455"/>
    <w:rsid w:val="002C387D"/>
    <w:rsid w:val="002C7861"/>
    <w:rsid w:val="002D0194"/>
    <w:rsid w:val="002E7E5E"/>
    <w:rsid w:val="00303E64"/>
    <w:rsid w:val="00306E2B"/>
    <w:rsid w:val="00307A85"/>
    <w:rsid w:val="003231D6"/>
    <w:rsid w:val="0033454E"/>
    <w:rsid w:val="00334D89"/>
    <w:rsid w:val="00334E59"/>
    <w:rsid w:val="00350FD3"/>
    <w:rsid w:val="0035448A"/>
    <w:rsid w:val="00355D0B"/>
    <w:rsid w:val="00362121"/>
    <w:rsid w:val="003624AC"/>
    <w:rsid w:val="003643A8"/>
    <w:rsid w:val="0037233A"/>
    <w:rsid w:val="00373F66"/>
    <w:rsid w:val="00374208"/>
    <w:rsid w:val="00390FA3"/>
    <w:rsid w:val="00392FBF"/>
    <w:rsid w:val="003A0240"/>
    <w:rsid w:val="003B1EDB"/>
    <w:rsid w:val="003D7155"/>
    <w:rsid w:val="003E77C6"/>
    <w:rsid w:val="003F05F3"/>
    <w:rsid w:val="003F5105"/>
    <w:rsid w:val="003F6078"/>
    <w:rsid w:val="003F6D3D"/>
    <w:rsid w:val="00413D5C"/>
    <w:rsid w:val="004144EB"/>
    <w:rsid w:val="00433E04"/>
    <w:rsid w:val="00434430"/>
    <w:rsid w:val="0044219B"/>
    <w:rsid w:val="00442C4C"/>
    <w:rsid w:val="00451BD2"/>
    <w:rsid w:val="00452633"/>
    <w:rsid w:val="004563CB"/>
    <w:rsid w:val="00456BD0"/>
    <w:rsid w:val="0047641A"/>
    <w:rsid w:val="00492308"/>
    <w:rsid w:val="00493E52"/>
    <w:rsid w:val="004B0C93"/>
    <w:rsid w:val="004B132C"/>
    <w:rsid w:val="004B3CA9"/>
    <w:rsid w:val="004B5B76"/>
    <w:rsid w:val="004D1271"/>
    <w:rsid w:val="004D24EF"/>
    <w:rsid w:val="004E2FE7"/>
    <w:rsid w:val="004E512F"/>
    <w:rsid w:val="004F0679"/>
    <w:rsid w:val="004F31F1"/>
    <w:rsid w:val="00503744"/>
    <w:rsid w:val="005046DD"/>
    <w:rsid w:val="0051106D"/>
    <w:rsid w:val="005132E1"/>
    <w:rsid w:val="0051681A"/>
    <w:rsid w:val="005316C5"/>
    <w:rsid w:val="005426FE"/>
    <w:rsid w:val="00546002"/>
    <w:rsid w:val="00550398"/>
    <w:rsid w:val="00551313"/>
    <w:rsid w:val="005520B2"/>
    <w:rsid w:val="005526BB"/>
    <w:rsid w:val="0056274E"/>
    <w:rsid w:val="00571685"/>
    <w:rsid w:val="005747EC"/>
    <w:rsid w:val="00575B3B"/>
    <w:rsid w:val="005771B2"/>
    <w:rsid w:val="00581599"/>
    <w:rsid w:val="00585C5C"/>
    <w:rsid w:val="005906DC"/>
    <w:rsid w:val="00590EE6"/>
    <w:rsid w:val="005A49CC"/>
    <w:rsid w:val="005B19A7"/>
    <w:rsid w:val="005B2681"/>
    <w:rsid w:val="005C00E7"/>
    <w:rsid w:val="005C0F3D"/>
    <w:rsid w:val="005C4734"/>
    <w:rsid w:val="005E0487"/>
    <w:rsid w:val="005E57BB"/>
    <w:rsid w:val="005E7A7C"/>
    <w:rsid w:val="006308DC"/>
    <w:rsid w:val="006350BE"/>
    <w:rsid w:val="006701F7"/>
    <w:rsid w:val="00677C85"/>
    <w:rsid w:val="00681927"/>
    <w:rsid w:val="006837C4"/>
    <w:rsid w:val="00685438"/>
    <w:rsid w:val="00685C51"/>
    <w:rsid w:val="006A0C6C"/>
    <w:rsid w:val="006A10A3"/>
    <w:rsid w:val="006B42CA"/>
    <w:rsid w:val="006B4D68"/>
    <w:rsid w:val="006B6B55"/>
    <w:rsid w:val="006C0D79"/>
    <w:rsid w:val="006C7F9E"/>
    <w:rsid w:val="006E5841"/>
    <w:rsid w:val="006E7C96"/>
    <w:rsid w:val="00703651"/>
    <w:rsid w:val="00705546"/>
    <w:rsid w:val="0071367C"/>
    <w:rsid w:val="00724806"/>
    <w:rsid w:val="0073284E"/>
    <w:rsid w:val="00740CFC"/>
    <w:rsid w:val="0074666A"/>
    <w:rsid w:val="00765307"/>
    <w:rsid w:val="007672AC"/>
    <w:rsid w:val="00774442"/>
    <w:rsid w:val="00784879"/>
    <w:rsid w:val="007926DB"/>
    <w:rsid w:val="00795BE5"/>
    <w:rsid w:val="007A2640"/>
    <w:rsid w:val="007A45B0"/>
    <w:rsid w:val="007B2C3C"/>
    <w:rsid w:val="007B368F"/>
    <w:rsid w:val="007B681B"/>
    <w:rsid w:val="007B692E"/>
    <w:rsid w:val="007B6AF4"/>
    <w:rsid w:val="007C3BB1"/>
    <w:rsid w:val="007C7D1F"/>
    <w:rsid w:val="007D2C38"/>
    <w:rsid w:val="007E0AAF"/>
    <w:rsid w:val="007E26EB"/>
    <w:rsid w:val="007E5866"/>
    <w:rsid w:val="007E77CF"/>
    <w:rsid w:val="007F0548"/>
    <w:rsid w:val="007F172C"/>
    <w:rsid w:val="007F79DC"/>
    <w:rsid w:val="00802D62"/>
    <w:rsid w:val="0081086E"/>
    <w:rsid w:val="008218DF"/>
    <w:rsid w:val="00833346"/>
    <w:rsid w:val="00834C1D"/>
    <w:rsid w:val="00837AB7"/>
    <w:rsid w:val="00841205"/>
    <w:rsid w:val="00842C11"/>
    <w:rsid w:val="00844BD2"/>
    <w:rsid w:val="00845855"/>
    <w:rsid w:val="00845DE9"/>
    <w:rsid w:val="00856BB7"/>
    <w:rsid w:val="008604E3"/>
    <w:rsid w:val="0086358E"/>
    <w:rsid w:val="00871375"/>
    <w:rsid w:val="008723AA"/>
    <w:rsid w:val="00876C05"/>
    <w:rsid w:val="008937B3"/>
    <w:rsid w:val="008A1EA5"/>
    <w:rsid w:val="008C4DDC"/>
    <w:rsid w:val="008C76C5"/>
    <w:rsid w:val="008D392C"/>
    <w:rsid w:val="008E15D0"/>
    <w:rsid w:val="008E470C"/>
    <w:rsid w:val="00916F3E"/>
    <w:rsid w:val="00931813"/>
    <w:rsid w:val="009431A2"/>
    <w:rsid w:val="00957B0A"/>
    <w:rsid w:val="00966D25"/>
    <w:rsid w:val="0097396F"/>
    <w:rsid w:val="00977168"/>
    <w:rsid w:val="00982CEF"/>
    <w:rsid w:val="00987943"/>
    <w:rsid w:val="00990C65"/>
    <w:rsid w:val="00991827"/>
    <w:rsid w:val="00995F7D"/>
    <w:rsid w:val="0099746D"/>
    <w:rsid w:val="009A272E"/>
    <w:rsid w:val="009B0BB1"/>
    <w:rsid w:val="009B34C3"/>
    <w:rsid w:val="009C1436"/>
    <w:rsid w:val="009C2314"/>
    <w:rsid w:val="009D063D"/>
    <w:rsid w:val="009D39BF"/>
    <w:rsid w:val="009E186D"/>
    <w:rsid w:val="00A21405"/>
    <w:rsid w:val="00A42364"/>
    <w:rsid w:val="00A42CDB"/>
    <w:rsid w:val="00A50BB0"/>
    <w:rsid w:val="00A526A4"/>
    <w:rsid w:val="00A61A4E"/>
    <w:rsid w:val="00A62B9C"/>
    <w:rsid w:val="00A65590"/>
    <w:rsid w:val="00A67E7A"/>
    <w:rsid w:val="00A75148"/>
    <w:rsid w:val="00A80086"/>
    <w:rsid w:val="00A84873"/>
    <w:rsid w:val="00A9490A"/>
    <w:rsid w:val="00A9515B"/>
    <w:rsid w:val="00AB18C1"/>
    <w:rsid w:val="00AB67C3"/>
    <w:rsid w:val="00AC3011"/>
    <w:rsid w:val="00AC6FA4"/>
    <w:rsid w:val="00AC76CE"/>
    <w:rsid w:val="00AF5107"/>
    <w:rsid w:val="00AF6063"/>
    <w:rsid w:val="00B041A3"/>
    <w:rsid w:val="00B0420F"/>
    <w:rsid w:val="00B12FA0"/>
    <w:rsid w:val="00B24789"/>
    <w:rsid w:val="00B25EE7"/>
    <w:rsid w:val="00B303E4"/>
    <w:rsid w:val="00B3275C"/>
    <w:rsid w:val="00B40E43"/>
    <w:rsid w:val="00B42EEF"/>
    <w:rsid w:val="00B61028"/>
    <w:rsid w:val="00B7160B"/>
    <w:rsid w:val="00B759F3"/>
    <w:rsid w:val="00B81DBA"/>
    <w:rsid w:val="00B82718"/>
    <w:rsid w:val="00B97210"/>
    <w:rsid w:val="00B9795E"/>
    <w:rsid w:val="00BA7C90"/>
    <w:rsid w:val="00BB1DF8"/>
    <w:rsid w:val="00BC1BA3"/>
    <w:rsid w:val="00BC6502"/>
    <w:rsid w:val="00BC6933"/>
    <w:rsid w:val="00BE296F"/>
    <w:rsid w:val="00BF15B3"/>
    <w:rsid w:val="00BF2BD4"/>
    <w:rsid w:val="00BF5F4C"/>
    <w:rsid w:val="00C01567"/>
    <w:rsid w:val="00C06863"/>
    <w:rsid w:val="00C31059"/>
    <w:rsid w:val="00C37662"/>
    <w:rsid w:val="00C41EA1"/>
    <w:rsid w:val="00C50B05"/>
    <w:rsid w:val="00C55F33"/>
    <w:rsid w:val="00C60AA1"/>
    <w:rsid w:val="00C625CE"/>
    <w:rsid w:val="00C6781A"/>
    <w:rsid w:val="00C72F67"/>
    <w:rsid w:val="00C74B5F"/>
    <w:rsid w:val="00C8230C"/>
    <w:rsid w:val="00C82485"/>
    <w:rsid w:val="00CA4EAD"/>
    <w:rsid w:val="00CB7C7F"/>
    <w:rsid w:val="00CC0986"/>
    <w:rsid w:val="00CC4D61"/>
    <w:rsid w:val="00CD3FD9"/>
    <w:rsid w:val="00CD7F86"/>
    <w:rsid w:val="00CE36FB"/>
    <w:rsid w:val="00CF2D17"/>
    <w:rsid w:val="00D02F11"/>
    <w:rsid w:val="00D15B9D"/>
    <w:rsid w:val="00D21E06"/>
    <w:rsid w:val="00D35EE1"/>
    <w:rsid w:val="00D416C5"/>
    <w:rsid w:val="00D459EF"/>
    <w:rsid w:val="00D45E60"/>
    <w:rsid w:val="00D472F0"/>
    <w:rsid w:val="00D50F6E"/>
    <w:rsid w:val="00D52468"/>
    <w:rsid w:val="00D53DED"/>
    <w:rsid w:val="00D5610D"/>
    <w:rsid w:val="00D60B7E"/>
    <w:rsid w:val="00D6326A"/>
    <w:rsid w:val="00DA5FA1"/>
    <w:rsid w:val="00DB0EBC"/>
    <w:rsid w:val="00DB16E0"/>
    <w:rsid w:val="00DB5AEC"/>
    <w:rsid w:val="00DC23E4"/>
    <w:rsid w:val="00DC4903"/>
    <w:rsid w:val="00DC5F4A"/>
    <w:rsid w:val="00DC7235"/>
    <w:rsid w:val="00DD431D"/>
    <w:rsid w:val="00DD4736"/>
    <w:rsid w:val="00E01664"/>
    <w:rsid w:val="00E0619B"/>
    <w:rsid w:val="00E10ED1"/>
    <w:rsid w:val="00E14EBE"/>
    <w:rsid w:val="00E25C70"/>
    <w:rsid w:val="00E33F24"/>
    <w:rsid w:val="00E36961"/>
    <w:rsid w:val="00E459FF"/>
    <w:rsid w:val="00E45CE4"/>
    <w:rsid w:val="00E56141"/>
    <w:rsid w:val="00E56AAD"/>
    <w:rsid w:val="00E606C9"/>
    <w:rsid w:val="00E61037"/>
    <w:rsid w:val="00E63399"/>
    <w:rsid w:val="00E63C03"/>
    <w:rsid w:val="00E67EA5"/>
    <w:rsid w:val="00E730B9"/>
    <w:rsid w:val="00E73D22"/>
    <w:rsid w:val="00E77496"/>
    <w:rsid w:val="00E92563"/>
    <w:rsid w:val="00EA72AD"/>
    <w:rsid w:val="00ED0CBB"/>
    <w:rsid w:val="00ED27C5"/>
    <w:rsid w:val="00ED5DE5"/>
    <w:rsid w:val="00EE43CF"/>
    <w:rsid w:val="00EE5425"/>
    <w:rsid w:val="00EE6CBB"/>
    <w:rsid w:val="00EF5F3B"/>
    <w:rsid w:val="00F14967"/>
    <w:rsid w:val="00F31289"/>
    <w:rsid w:val="00F35BC1"/>
    <w:rsid w:val="00F36AB7"/>
    <w:rsid w:val="00F41927"/>
    <w:rsid w:val="00F531AA"/>
    <w:rsid w:val="00F5358D"/>
    <w:rsid w:val="00F56362"/>
    <w:rsid w:val="00F72AF7"/>
    <w:rsid w:val="00F77D86"/>
    <w:rsid w:val="00F8112E"/>
    <w:rsid w:val="00F8224C"/>
    <w:rsid w:val="00F90CD7"/>
    <w:rsid w:val="00F913D6"/>
    <w:rsid w:val="00F92B66"/>
    <w:rsid w:val="00FA079F"/>
    <w:rsid w:val="00FA6A4D"/>
    <w:rsid w:val="00FB07D2"/>
    <w:rsid w:val="00FB3E2E"/>
    <w:rsid w:val="00FB6AFB"/>
    <w:rsid w:val="00FC60A6"/>
    <w:rsid w:val="00FC6E33"/>
    <w:rsid w:val="00FD40AA"/>
    <w:rsid w:val="00FD6977"/>
    <w:rsid w:val="00FE0B1C"/>
    <w:rsid w:val="00FE5ADD"/>
    <w:rsid w:val="00FF4F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5CAD291"/>
  <w15:docId w15:val="{60591DA6-5B75-4CE2-8B1C-C5164BDFA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B19A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59FF"/>
    <w:pPr>
      <w:ind w:left="720"/>
      <w:contextualSpacing/>
    </w:pPr>
  </w:style>
  <w:style w:type="paragraph" w:styleId="BalloonText">
    <w:name w:val="Balloon Text"/>
    <w:basedOn w:val="Normal"/>
    <w:link w:val="BalloonTextChar"/>
    <w:uiPriority w:val="99"/>
    <w:semiHidden/>
    <w:unhideWhenUsed/>
    <w:rsid w:val="00F77D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D86"/>
    <w:rPr>
      <w:rFonts w:ascii="Tahoma" w:hAnsi="Tahoma" w:cs="Tahoma"/>
      <w:sz w:val="16"/>
      <w:szCs w:val="16"/>
    </w:rPr>
  </w:style>
  <w:style w:type="paragraph" w:styleId="Caption">
    <w:name w:val="caption"/>
    <w:basedOn w:val="Normal"/>
    <w:next w:val="Normal"/>
    <w:uiPriority w:val="35"/>
    <w:unhideWhenUsed/>
    <w:qFormat/>
    <w:rsid w:val="00260E7D"/>
    <w:pPr>
      <w:spacing w:line="240" w:lineRule="auto"/>
    </w:pPr>
    <w:rPr>
      <w:b/>
      <w:bCs/>
      <w:color w:val="4F81BD" w:themeColor="accent1"/>
      <w:sz w:val="18"/>
      <w:szCs w:val="18"/>
    </w:rPr>
  </w:style>
  <w:style w:type="table" w:styleId="LightShading">
    <w:name w:val="Light Shading"/>
    <w:basedOn w:val="TableNormal"/>
    <w:uiPriority w:val="60"/>
    <w:rsid w:val="00B041A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8E15D0"/>
    <w:rPr>
      <w:color w:val="808080"/>
    </w:rPr>
  </w:style>
  <w:style w:type="character" w:styleId="Hyperlink">
    <w:name w:val="Hyperlink"/>
    <w:basedOn w:val="DefaultParagraphFont"/>
    <w:uiPriority w:val="99"/>
    <w:unhideWhenUsed/>
    <w:rsid w:val="00F8112E"/>
    <w:rPr>
      <w:color w:val="0000FF" w:themeColor="hyperlink"/>
      <w:u w:val="single"/>
    </w:rPr>
  </w:style>
  <w:style w:type="paragraph" w:styleId="Header">
    <w:name w:val="header"/>
    <w:basedOn w:val="Normal"/>
    <w:link w:val="HeaderChar"/>
    <w:uiPriority w:val="99"/>
    <w:unhideWhenUsed/>
    <w:rsid w:val="00F811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112E"/>
  </w:style>
  <w:style w:type="paragraph" w:styleId="Footer">
    <w:name w:val="footer"/>
    <w:basedOn w:val="Normal"/>
    <w:link w:val="FooterChar"/>
    <w:uiPriority w:val="99"/>
    <w:unhideWhenUsed/>
    <w:rsid w:val="00F811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112E"/>
  </w:style>
  <w:style w:type="character" w:styleId="CommentReference">
    <w:name w:val="annotation reference"/>
    <w:basedOn w:val="DefaultParagraphFont"/>
    <w:uiPriority w:val="99"/>
    <w:semiHidden/>
    <w:unhideWhenUsed/>
    <w:rsid w:val="00E0619B"/>
    <w:rPr>
      <w:sz w:val="18"/>
      <w:szCs w:val="18"/>
    </w:rPr>
  </w:style>
  <w:style w:type="paragraph" w:styleId="CommentText">
    <w:name w:val="annotation text"/>
    <w:basedOn w:val="Normal"/>
    <w:link w:val="CommentTextChar"/>
    <w:uiPriority w:val="99"/>
    <w:semiHidden/>
    <w:unhideWhenUsed/>
    <w:rsid w:val="00E0619B"/>
    <w:pPr>
      <w:spacing w:line="240" w:lineRule="auto"/>
    </w:pPr>
    <w:rPr>
      <w:sz w:val="24"/>
      <w:szCs w:val="24"/>
    </w:rPr>
  </w:style>
  <w:style w:type="character" w:customStyle="1" w:styleId="CommentTextChar">
    <w:name w:val="Comment Text Char"/>
    <w:basedOn w:val="DefaultParagraphFont"/>
    <w:link w:val="CommentText"/>
    <w:uiPriority w:val="99"/>
    <w:semiHidden/>
    <w:rsid w:val="00E0619B"/>
    <w:rPr>
      <w:sz w:val="24"/>
      <w:szCs w:val="24"/>
    </w:rPr>
  </w:style>
  <w:style w:type="paragraph" w:styleId="CommentSubject">
    <w:name w:val="annotation subject"/>
    <w:basedOn w:val="CommentText"/>
    <w:next w:val="CommentText"/>
    <w:link w:val="CommentSubjectChar"/>
    <w:uiPriority w:val="99"/>
    <w:semiHidden/>
    <w:unhideWhenUsed/>
    <w:rsid w:val="00E0619B"/>
    <w:rPr>
      <w:b/>
      <w:bCs/>
      <w:sz w:val="20"/>
      <w:szCs w:val="20"/>
    </w:rPr>
  </w:style>
  <w:style w:type="character" w:customStyle="1" w:styleId="CommentSubjectChar">
    <w:name w:val="Comment Subject Char"/>
    <w:basedOn w:val="CommentTextChar"/>
    <w:link w:val="CommentSubject"/>
    <w:uiPriority w:val="99"/>
    <w:semiHidden/>
    <w:rsid w:val="00E0619B"/>
    <w:rPr>
      <w:b/>
      <w:bCs/>
      <w:sz w:val="20"/>
      <w:szCs w:val="20"/>
    </w:rPr>
  </w:style>
  <w:style w:type="character" w:styleId="LineNumber">
    <w:name w:val="line number"/>
    <w:basedOn w:val="DefaultParagraphFont"/>
    <w:uiPriority w:val="99"/>
    <w:semiHidden/>
    <w:unhideWhenUsed/>
    <w:rsid w:val="00585C5C"/>
  </w:style>
  <w:style w:type="paragraph" w:styleId="FootnoteText">
    <w:name w:val="footnote text"/>
    <w:basedOn w:val="Normal"/>
    <w:link w:val="FootnoteTextChar"/>
    <w:uiPriority w:val="99"/>
    <w:semiHidden/>
    <w:unhideWhenUsed/>
    <w:rsid w:val="002C786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C7861"/>
    <w:rPr>
      <w:sz w:val="20"/>
      <w:szCs w:val="20"/>
    </w:rPr>
  </w:style>
  <w:style w:type="character" w:styleId="FootnoteReference">
    <w:name w:val="footnote reference"/>
    <w:basedOn w:val="DefaultParagraphFont"/>
    <w:uiPriority w:val="99"/>
    <w:semiHidden/>
    <w:unhideWhenUsed/>
    <w:rsid w:val="002C7861"/>
    <w:rPr>
      <w:vertAlign w:val="superscript"/>
    </w:rPr>
  </w:style>
  <w:style w:type="paragraph" w:styleId="Revision">
    <w:name w:val="Revision"/>
    <w:hidden/>
    <w:uiPriority w:val="99"/>
    <w:semiHidden/>
    <w:rsid w:val="005C4734"/>
    <w:pPr>
      <w:spacing w:after="0" w:line="240" w:lineRule="auto"/>
    </w:pPr>
  </w:style>
  <w:style w:type="paragraph" w:styleId="Bibliography">
    <w:name w:val="Bibliography"/>
    <w:basedOn w:val="Normal"/>
    <w:next w:val="Normal"/>
    <w:uiPriority w:val="37"/>
    <w:unhideWhenUsed/>
    <w:rsid w:val="00581599"/>
    <w:pPr>
      <w:spacing w:after="0" w:line="240" w:lineRule="auto"/>
      <w:ind w:left="720" w:hanging="720"/>
    </w:pPr>
  </w:style>
  <w:style w:type="character" w:customStyle="1" w:styleId="apple-converted-space">
    <w:name w:val="apple-converted-space"/>
    <w:basedOn w:val="DefaultParagraphFont"/>
    <w:rsid w:val="00B3275C"/>
  </w:style>
  <w:style w:type="character" w:customStyle="1" w:styleId="Heading1Char">
    <w:name w:val="Heading 1 Char"/>
    <w:basedOn w:val="DefaultParagraphFont"/>
    <w:link w:val="Heading1"/>
    <w:uiPriority w:val="9"/>
    <w:rsid w:val="005B19A7"/>
    <w:rPr>
      <w:rFonts w:asciiTheme="majorHAnsi" w:eastAsiaTheme="majorEastAsia" w:hAnsiTheme="majorHAnsi" w:cstheme="majorBidi"/>
      <w:b/>
      <w:bCs/>
      <w:color w:val="365F91" w:themeColor="accent1" w:themeShade="BF"/>
      <w:sz w:val="28"/>
      <w:szCs w:val="28"/>
      <w:lang w:eastAsia="ja-JP"/>
    </w:rPr>
  </w:style>
  <w:style w:type="paragraph" w:styleId="DocumentMap">
    <w:name w:val="Document Map"/>
    <w:basedOn w:val="Normal"/>
    <w:link w:val="DocumentMapChar"/>
    <w:uiPriority w:val="99"/>
    <w:semiHidden/>
    <w:unhideWhenUsed/>
    <w:rsid w:val="00ED0CBB"/>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ED0CBB"/>
    <w:rPr>
      <w:rFonts w:ascii="Lucida Grande" w:hAnsi="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952532">
      <w:bodyDiv w:val="1"/>
      <w:marLeft w:val="0"/>
      <w:marRight w:val="0"/>
      <w:marTop w:val="0"/>
      <w:marBottom w:val="0"/>
      <w:divBdr>
        <w:top w:val="none" w:sz="0" w:space="0" w:color="auto"/>
        <w:left w:val="none" w:sz="0" w:space="0" w:color="auto"/>
        <w:bottom w:val="none" w:sz="0" w:space="0" w:color="auto"/>
        <w:right w:val="none" w:sz="0" w:space="0" w:color="auto"/>
      </w:divBdr>
    </w:div>
    <w:div w:id="106701679">
      <w:bodyDiv w:val="1"/>
      <w:marLeft w:val="0"/>
      <w:marRight w:val="0"/>
      <w:marTop w:val="0"/>
      <w:marBottom w:val="0"/>
      <w:divBdr>
        <w:top w:val="none" w:sz="0" w:space="0" w:color="auto"/>
        <w:left w:val="none" w:sz="0" w:space="0" w:color="auto"/>
        <w:bottom w:val="none" w:sz="0" w:space="0" w:color="auto"/>
        <w:right w:val="none" w:sz="0" w:space="0" w:color="auto"/>
      </w:divBdr>
    </w:div>
    <w:div w:id="317925632">
      <w:bodyDiv w:val="1"/>
      <w:marLeft w:val="0"/>
      <w:marRight w:val="0"/>
      <w:marTop w:val="0"/>
      <w:marBottom w:val="0"/>
      <w:divBdr>
        <w:top w:val="none" w:sz="0" w:space="0" w:color="auto"/>
        <w:left w:val="none" w:sz="0" w:space="0" w:color="auto"/>
        <w:bottom w:val="none" w:sz="0" w:space="0" w:color="auto"/>
        <w:right w:val="none" w:sz="0" w:space="0" w:color="auto"/>
      </w:divBdr>
    </w:div>
    <w:div w:id="329598809">
      <w:bodyDiv w:val="1"/>
      <w:marLeft w:val="0"/>
      <w:marRight w:val="0"/>
      <w:marTop w:val="0"/>
      <w:marBottom w:val="0"/>
      <w:divBdr>
        <w:top w:val="none" w:sz="0" w:space="0" w:color="auto"/>
        <w:left w:val="none" w:sz="0" w:space="0" w:color="auto"/>
        <w:bottom w:val="none" w:sz="0" w:space="0" w:color="auto"/>
        <w:right w:val="none" w:sz="0" w:space="0" w:color="auto"/>
      </w:divBdr>
    </w:div>
    <w:div w:id="440491432">
      <w:bodyDiv w:val="1"/>
      <w:marLeft w:val="0"/>
      <w:marRight w:val="0"/>
      <w:marTop w:val="0"/>
      <w:marBottom w:val="0"/>
      <w:divBdr>
        <w:top w:val="none" w:sz="0" w:space="0" w:color="auto"/>
        <w:left w:val="none" w:sz="0" w:space="0" w:color="auto"/>
        <w:bottom w:val="none" w:sz="0" w:space="0" w:color="auto"/>
        <w:right w:val="none" w:sz="0" w:space="0" w:color="auto"/>
      </w:divBdr>
    </w:div>
    <w:div w:id="522132164">
      <w:bodyDiv w:val="1"/>
      <w:marLeft w:val="0"/>
      <w:marRight w:val="0"/>
      <w:marTop w:val="0"/>
      <w:marBottom w:val="0"/>
      <w:divBdr>
        <w:top w:val="none" w:sz="0" w:space="0" w:color="auto"/>
        <w:left w:val="none" w:sz="0" w:space="0" w:color="auto"/>
        <w:bottom w:val="none" w:sz="0" w:space="0" w:color="auto"/>
        <w:right w:val="none" w:sz="0" w:space="0" w:color="auto"/>
      </w:divBdr>
    </w:div>
    <w:div w:id="631448583">
      <w:bodyDiv w:val="1"/>
      <w:marLeft w:val="0"/>
      <w:marRight w:val="0"/>
      <w:marTop w:val="0"/>
      <w:marBottom w:val="0"/>
      <w:divBdr>
        <w:top w:val="none" w:sz="0" w:space="0" w:color="auto"/>
        <w:left w:val="none" w:sz="0" w:space="0" w:color="auto"/>
        <w:bottom w:val="none" w:sz="0" w:space="0" w:color="auto"/>
        <w:right w:val="none" w:sz="0" w:space="0" w:color="auto"/>
      </w:divBdr>
    </w:div>
    <w:div w:id="670333023">
      <w:bodyDiv w:val="1"/>
      <w:marLeft w:val="0"/>
      <w:marRight w:val="0"/>
      <w:marTop w:val="0"/>
      <w:marBottom w:val="0"/>
      <w:divBdr>
        <w:top w:val="none" w:sz="0" w:space="0" w:color="auto"/>
        <w:left w:val="none" w:sz="0" w:space="0" w:color="auto"/>
        <w:bottom w:val="none" w:sz="0" w:space="0" w:color="auto"/>
        <w:right w:val="none" w:sz="0" w:space="0" w:color="auto"/>
      </w:divBdr>
    </w:div>
    <w:div w:id="674651883">
      <w:bodyDiv w:val="1"/>
      <w:marLeft w:val="0"/>
      <w:marRight w:val="0"/>
      <w:marTop w:val="0"/>
      <w:marBottom w:val="0"/>
      <w:divBdr>
        <w:top w:val="none" w:sz="0" w:space="0" w:color="auto"/>
        <w:left w:val="none" w:sz="0" w:space="0" w:color="auto"/>
        <w:bottom w:val="none" w:sz="0" w:space="0" w:color="auto"/>
        <w:right w:val="none" w:sz="0" w:space="0" w:color="auto"/>
      </w:divBdr>
    </w:div>
    <w:div w:id="918950710">
      <w:bodyDiv w:val="1"/>
      <w:marLeft w:val="0"/>
      <w:marRight w:val="0"/>
      <w:marTop w:val="0"/>
      <w:marBottom w:val="0"/>
      <w:divBdr>
        <w:top w:val="none" w:sz="0" w:space="0" w:color="auto"/>
        <w:left w:val="none" w:sz="0" w:space="0" w:color="auto"/>
        <w:bottom w:val="none" w:sz="0" w:space="0" w:color="auto"/>
        <w:right w:val="none" w:sz="0" w:space="0" w:color="auto"/>
      </w:divBdr>
    </w:div>
    <w:div w:id="1025058852">
      <w:bodyDiv w:val="1"/>
      <w:marLeft w:val="0"/>
      <w:marRight w:val="0"/>
      <w:marTop w:val="0"/>
      <w:marBottom w:val="0"/>
      <w:divBdr>
        <w:top w:val="none" w:sz="0" w:space="0" w:color="auto"/>
        <w:left w:val="none" w:sz="0" w:space="0" w:color="auto"/>
        <w:bottom w:val="none" w:sz="0" w:space="0" w:color="auto"/>
        <w:right w:val="none" w:sz="0" w:space="0" w:color="auto"/>
      </w:divBdr>
    </w:div>
    <w:div w:id="1349601541">
      <w:bodyDiv w:val="1"/>
      <w:marLeft w:val="0"/>
      <w:marRight w:val="0"/>
      <w:marTop w:val="0"/>
      <w:marBottom w:val="0"/>
      <w:divBdr>
        <w:top w:val="none" w:sz="0" w:space="0" w:color="auto"/>
        <w:left w:val="none" w:sz="0" w:space="0" w:color="auto"/>
        <w:bottom w:val="none" w:sz="0" w:space="0" w:color="auto"/>
        <w:right w:val="none" w:sz="0" w:space="0" w:color="auto"/>
      </w:divBdr>
    </w:div>
    <w:div w:id="1356880193">
      <w:bodyDiv w:val="1"/>
      <w:marLeft w:val="0"/>
      <w:marRight w:val="0"/>
      <w:marTop w:val="0"/>
      <w:marBottom w:val="0"/>
      <w:divBdr>
        <w:top w:val="none" w:sz="0" w:space="0" w:color="auto"/>
        <w:left w:val="none" w:sz="0" w:space="0" w:color="auto"/>
        <w:bottom w:val="none" w:sz="0" w:space="0" w:color="auto"/>
        <w:right w:val="none" w:sz="0" w:space="0" w:color="auto"/>
      </w:divBdr>
      <w:divsChild>
        <w:div w:id="561906734">
          <w:marLeft w:val="0"/>
          <w:marRight w:val="0"/>
          <w:marTop w:val="0"/>
          <w:marBottom w:val="0"/>
          <w:divBdr>
            <w:top w:val="none" w:sz="0" w:space="0" w:color="auto"/>
            <w:left w:val="none" w:sz="0" w:space="0" w:color="auto"/>
            <w:bottom w:val="none" w:sz="0" w:space="0" w:color="auto"/>
            <w:right w:val="none" w:sz="0" w:space="0" w:color="auto"/>
          </w:divBdr>
        </w:div>
        <w:div w:id="1707756309">
          <w:marLeft w:val="0"/>
          <w:marRight w:val="0"/>
          <w:marTop w:val="0"/>
          <w:marBottom w:val="0"/>
          <w:divBdr>
            <w:top w:val="none" w:sz="0" w:space="0" w:color="auto"/>
            <w:left w:val="none" w:sz="0" w:space="0" w:color="auto"/>
            <w:bottom w:val="none" w:sz="0" w:space="0" w:color="auto"/>
            <w:right w:val="none" w:sz="0" w:space="0" w:color="auto"/>
          </w:divBdr>
        </w:div>
        <w:div w:id="2080589514">
          <w:marLeft w:val="0"/>
          <w:marRight w:val="0"/>
          <w:marTop w:val="0"/>
          <w:marBottom w:val="0"/>
          <w:divBdr>
            <w:top w:val="none" w:sz="0" w:space="0" w:color="auto"/>
            <w:left w:val="none" w:sz="0" w:space="0" w:color="auto"/>
            <w:bottom w:val="none" w:sz="0" w:space="0" w:color="auto"/>
            <w:right w:val="none" w:sz="0" w:space="0" w:color="auto"/>
          </w:divBdr>
        </w:div>
      </w:divsChild>
    </w:div>
    <w:div w:id="1545756810">
      <w:bodyDiv w:val="1"/>
      <w:marLeft w:val="0"/>
      <w:marRight w:val="0"/>
      <w:marTop w:val="0"/>
      <w:marBottom w:val="0"/>
      <w:divBdr>
        <w:top w:val="none" w:sz="0" w:space="0" w:color="auto"/>
        <w:left w:val="none" w:sz="0" w:space="0" w:color="auto"/>
        <w:bottom w:val="none" w:sz="0" w:space="0" w:color="auto"/>
        <w:right w:val="none" w:sz="0" w:space="0" w:color="auto"/>
      </w:divBdr>
    </w:div>
    <w:div w:id="1684044467">
      <w:bodyDiv w:val="1"/>
      <w:marLeft w:val="0"/>
      <w:marRight w:val="0"/>
      <w:marTop w:val="0"/>
      <w:marBottom w:val="0"/>
      <w:divBdr>
        <w:top w:val="none" w:sz="0" w:space="0" w:color="auto"/>
        <w:left w:val="none" w:sz="0" w:space="0" w:color="auto"/>
        <w:bottom w:val="none" w:sz="0" w:space="0" w:color="auto"/>
        <w:right w:val="none" w:sz="0" w:space="0" w:color="auto"/>
      </w:divBdr>
    </w:div>
    <w:div w:id="1727603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chart" Target="charts/chart4.xml"/><Relationship Id="rId22" Type="http://schemas.openxmlformats.org/officeDocument/2006/relationships/chart" Target="charts/chart11.xml"/></Relationships>
</file>

<file path=word/charts/_rels/chart1.xml.rels><?xml version="1.0" encoding="UTF-8" standalone="yes"?>
<Relationships xmlns="http://schemas.openxmlformats.org/package/2006/relationships"><Relationship Id="rId1" Type="http://schemas.openxmlformats.org/officeDocument/2006/relationships/oleObject" Target="file:///\\stash\Marston\Student_Research\Glick\Aug%201%20Paper\TBG%2014G22%20-%20Data%20for%20Paper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TRB%20Paper%20Revisions\14H01%20-%20TRB%20Paper\Glick_TRB_2014_Final\TBG%2014H01%20-%20Data%20for%20Paper%20Fina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stash\Marston\Student_Research\Glick\Aug%201%20Paper\TBG%2014G27%20-%20Data%20for%20Pap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tash\Marston\Student_Research\Glick\Aug%201%20Paper\TBG%2014G27%20-%20Data%20for%20Pape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TBG%2014G25%20-%20Data%20for%20Pape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TBG%2014G25%20-%20Data%20for%20Paper.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TBG%2014G25%20-%20Data%20for%20Paper.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tash\Marston\Student_Research\Glick\Aug%201%20Paper\TBG%2014G27%20-%20Data%20for%20Paper.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TBG%2014G25%20-%20Data%20for%20Paper.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TBG%2014G25%20-%20Data%20for%20Paper.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TBG%2014G25%20-%20Data%20for%20Pap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347817010365707E-2"/>
          <c:y val="0.25186953963501002"/>
          <c:w val="0.89237167635643599"/>
          <c:h val="0.54382585889163004"/>
        </c:manualLayout>
      </c:layout>
      <c:scatterChart>
        <c:scatterStyle val="lineMarker"/>
        <c:varyColors val="0"/>
        <c:ser>
          <c:idx val="15"/>
          <c:order val="0"/>
          <c:tx>
            <c:strRef>
              <c:f>'BDS Time-Space'!$A$1:$B$1</c:f>
              <c:strCache>
                <c:ptCount val="1"/>
                <c:pt idx="0">
                  <c:v>2205_1090</c:v>
                </c:pt>
              </c:strCache>
            </c:strRef>
          </c:tx>
          <c:spPr>
            <a:ln w="12700">
              <a:solidFill>
                <a:schemeClr val="tx1"/>
              </a:solidFill>
            </a:ln>
          </c:spPr>
          <c:marker>
            <c:symbol val="none"/>
          </c:marker>
          <c:dLbls>
            <c:dLbl>
              <c:idx val="166"/>
              <c:layout/>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'BDS Time-Space'!$A$2:$A$169</c:f>
              <c:numCache>
                <c:formatCode>h:mm:ss;@</c:formatCode>
                <c:ptCount val="168"/>
                <c:pt idx="0">
                  <c:v>0.26684027777777802</c:v>
                </c:pt>
                <c:pt idx="1">
                  <c:v>0.26684027777777802</c:v>
                </c:pt>
                <c:pt idx="2">
                  <c:v>0.26717592592592598</c:v>
                </c:pt>
                <c:pt idx="3">
                  <c:v>0.26717592592592598</c:v>
                </c:pt>
                <c:pt idx="4">
                  <c:v>0.26773148148148102</c:v>
                </c:pt>
                <c:pt idx="5">
                  <c:v>0.26773148148148102</c:v>
                </c:pt>
                <c:pt idx="6">
                  <c:v>0.26806712962962997</c:v>
                </c:pt>
                <c:pt idx="7">
                  <c:v>0.26806712962962997</c:v>
                </c:pt>
                <c:pt idx="8">
                  <c:v>0.26817129629629599</c:v>
                </c:pt>
                <c:pt idx="9">
                  <c:v>0.26817129629629599</c:v>
                </c:pt>
                <c:pt idx="10">
                  <c:v>0.268321759259259</c:v>
                </c:pt>
                <c:pt idx="11">
                  <c:v>0.268321759259259</c:v>
                </c:pt>
                <c:pt idx="12">
                  <c:v>0.26859953703703698</c:v>
                </c:pt>
                <c:pt idx="13">
                  <c:v>0.26859953703703698</c:v>
                </c:pt>
                <c:pt idx="14">
                  <c:v>0.26880787037037002</c:v>
                </c:pt>
                <c:pt idx="15">
                  <c:v>0.26880787037037002</c:v>
                </c:pt>
                <c:pt idx="16">
                  <c:v>0.269050925925926</c:v>
                </c:pt>
                <c:pt idx="17">
                  <c:v>0.269050925925926</c:v>
                </c:pt>
                <c:pt idx="18">
                  <c:v>0.26927083333333302</c:v>
                </c:pt>
                <c:pt idx="19">
                  <c:v>0.26927083333333302</c:v>
                </c:pt>
                <c:pt idx="20">
                  <c:v>0.26956018518518499</c:v>
                </c:pt>
                <c:pt idx="21">
                  <c:v>0.26956018518518499</c:v>
                </c:pt>
                <c:pt idx="22">
                  <c:v>0.26991898148148102</c:v>
                </c:pt>
                <c:pt idx="23">
                  <c:v>0.26991898148148102</c:v>
                </c:pt>
                <c:pt idx="24">
                  <c:v>0.27027777777777801</c:v>
                </c:pt>
                <c:pt idx="25">
                  <c:v>0.27104166666666701</c:v>
                </c:pt>
                <c:pt idx="26">
                  <c:v>0.27136574074074099</c:v>
                </c:pt>
                <c:pt idx="27">
                  <c:v>0.271550925925926</c:v>
                </c:pt>
                <c:pt idx="28">
                  <c:v>0.27206018518518499</c:v>
                </c:pt>
                <c:pt idx="29">
                  <c:v>0.27206018518518499</c:v>
                </c:pt>
                <c:pt idx="30">
                  <c:v>0.27245370370370398</c:v>
                </c:pt>
                <c:pt idx="31">
                  <c:v>0.27245370370370398</c:v>
                </c:pt>
                <c:pt idx="32">
                  <c:v>0.272939814814815</c:v>
                </c:pt>
                <c:pt idx="33">
                  <c:v>0.27369212962963002</c:v>
                </c:pt>
                <c:pt idx="34">
                  <c:v>0.27391203703703698</c:v>
                </c:pt>
                <c:pt idx="35">
                  <c:v>0.27391203703703698</c:v>
                </c:pt>
                <c:pt idx="36">
                  <c:v>0.27427083333333302</c:v>
                </c:pt>
                <c:pt idx="37">
                  <c:v>0.27472222222222198</c:v>
                </c:pt>
                <c:pt idx="38">
                  <c:v>0.27501157407407401</c:v>
                </c:pt>
                <c:pt idx="39">
                  <c:v>0.27513888888888899</c:v>
                </c:pt>
                <c:pt idx="40">
                  <c:v>0.27539351851851801</c:v>
                </c:pt>
                <c:pt idx="41">
                  <c:v>0.27561342592592603</c:v>
                </c:pt>
                <c:pt idx="42">
                  <c:v>0.27586805555555599</c:v>
                </c:pt>
                <c:pt idx="43">
                  <c:v>0.27600694444444401</c:v>
                </c:pt>
                <c:pt idx="44">
                  <c:v>0.27621527777777799</c:v>
                </c:pt>
                <c:pt idx="45">
                  <c:v>0.27637731481481498</c:v>
                </c:pt>
                <c:pt idx="46">
                  <c:v>0.27672453703703698</c:v>
                </c:pt>
                <c:pt idx="47">
                  <c:v>0.27672453703703698</c:v>
                </c:pt>
                <c:pt idx="48">
                  <c:v>0.27695601851851898</c:v>
                </c:pt>
                <c:pt idx="49">
                  <c:v>0.27695601851851898</c:v>
                </c:pt>
                <c:pt idx="50">
                  <c:v>0.27712962962963</c:v>
                </c:pt>
                <c:pt idx="51">
                  <c:v>0.27712962962963</c:v>
                </c:pt>
                <c:pt idx="52">
                  <c:v>0.277326388888889</c:v>
                </c:pt>
                <c:pt idx="53">
                  <c:v>0.277326388888889</c:v>
                </c:pt>
                <c:pt idx="54">
                  <c:v>0.27785879629629601</c:v>
                </c:pt>
                <c:pt idx="55">
                  <c:v>0.27822916666666703</c:v>
                </c:pt>
                <c:pt idx="56">
                  <c:v>0.27853009259259298</c:v>
                </c:pt>
                <c:pt idx="57">
                  <c:v>0.27865740740740702</c:v>
                </c:pt>
                <c:pt idx="58">
                  <c:v>0.27912037037037002</c:v>
                </c:pt>
                <c:pt idx="59">
                  <c:v>0.27927083333333302</c:v>
                </c:pt>
                <c:pt idx="60">
                  <c:v>0.279479166666667</c:v>
                </c:pt>
                <c:pt idx="61">
                  <c:v>0.27966435185185201</c:v>
                </c:pt>
                <c:pt idx="62">
                  <c:v>0.27988425925925903</c:v>
                </c:pt>
                <c:pt idx="63">
                  <c:v>0.28008101851851802</c:v>
                </c:pt>
                <c:pt idx="64">
                  <c:v>0.28026620370370398</c:v>
                </c:pt>
                <c:pt idx="65">
                  <c:v>0.280405092592593</c:v>
                </c:pt>
                <c:pt idx="66">
                  <c:v>0.28062500000000001</c:v>
                </c:pt>
                <c:pt idx="67">
                  <c:v>0.28062500000000001</c:v>
                </c:pt>
                <c:pt idx="68">
                  <c:v>0.28084490740740697</c:v>
                </c:pt>
                <c:pt idx="69">
                  <c:v>0.28084490740740697</c:v>
                </c:pt>
                <c:pt idx="70">
                  <c:v>0.281018518518518</c:v>
                </c:pt>
                <c:pt idx="71">
                  <c:v>0.281018518518518</c:v>
                </c:pt>
                <c:pt idx="72">
                  <c:v>0.28125</c:v>
                </c:pt>
                <c:pt idx="73">
                  <c:v>0.28167824074074099</c:v>
                </c:pt>
                <c:pt idx="74">
                  <c:v>0.28231481481481502</c:v>
                </c:pt>
                <c:pt idx="75">
                  <c:v>0.28249999999999997</c:v>
                </c:pt>
                <c:pt idx="76">
                  <c:v>0.28274305555555501</c:v>
                </c:pt>
                <c:pt idx="77">
                  <c:v>0.28274305555555501</c:v>
                </c:pt>
                <c:pt idx="78">
                  <c:v>0.28298611111111099</c:v>
                </c:pt>
                <c:pt idx="79">
                  <c:v>0.28312500000000002</c:v>
                </c:pt>
                <c:pt idx="80">
                  <c:v>0.28387731481481498</c:v>
                </c:pt>
                <c:pt idx="81">
                  <c:v>0.28403935185185197</c:v>
                </c:pt>
                <c:pt idx="82">
                  <c:v>0.28431712962963002</c:v>
                </c:pt>
                <c:pt idx="83">
                  <c:v>0.28431712962963002</c:v>
                </c:pt>
                <c:pt idx="84">
                  <c:v>0.28464120370370399</c:v>
                </c:pt>
                <c:pt idx="85">
                  <c:v>0.28464120370370399</c:v>
                </c:pt>
                <c:pt idx="86">
                  <c:v>0.28483796296296299</c:v>
                </c:pt>
                <c:pt idx="87">
                  <c:v>0.28504629629629602</c:v>
                </c:pt>
                <c:pt idx="88">
                  <c:v>0.28530092592592599</c:v>
                </c:pt>
                <c:pt idx="89">
                  <c:v>0.28559027777777801</c:v>
                </c:pt>
                <c:pt idx="90">
                  <c:v>0.285833333333333</c:v>
                </c:pt>
                <c:pt idx="91">
                  <c:v>0.28637731481481499</c:v>
                </c:pt>
                <c:pt idx="92">
                  <c:v>0.28767361111111101</c:v>
                </c:pt>
                <c:pt idx="93">
                  <c:v>0.28791666666666699</c:v>
                </c:pt>
                <c:pt idx="94">
                  <c:v>0.28805555555555601</c:v>
                </c:pt>
                <c:pt idx="95">
                  <c:v>0.28805555555555601</c:v>
                </c:pt>
                <c:pt idx="96">
                  <c:v>0.28828703703703701</c:v>
                </c:pt>
                <c:pt idx="97">
                  <c:v>0.28875000000000001</c:v>
                </c:pt>
                <c:pt idx="98">
                  <c:v>0.28900462962963003</c:v>
                </c:pt>
                <c:pt idx="99">
                  <c:v>0.28935185185185203</c:v>
                </c:pt>
                <c:pt idx="100">
                  <c:v>0.28960648148148199</c:v>
                </c:pt>
                <c:pt idx="101">
                  <c:v>0.29062500000000002</c:v>
                </c:pt>
                <c:pt idx="102">
                  <c:v>0.29090277777777801</c:v>
                </c:pt>
                <c:pt idx="103">
                  <c:v>0.29113425925925901</c:v>
                </c:pt>
                <c:pt idx="104">
                  <c:v>0.29150462962962997</c:v>
                </c:pt>
                <c:pt idx="105">
                  <c:v>0.291643518518518</c:v>
                </c:pt>
                <c:pt idx="106">
                  <c:v>0.29195601851851899</c:v>
                </c:pt>
                <c:pt idx="107">
                  <c:v>0.292256944444444</c:v>
                </c:pt>
                <c:pt idx="108">
                  <c:v>0.29255787037037001</c:v>
                </c:pt>
                <c:pt idx="109">
                  <c:v>0.29267361111111101</c:v>
                </c:pt>
                <c:pt idx="110">
                  <c:v>0.29285879629629602</c:v>
                </c:pt>
                <c:pt idx="111">
                  <c:v>0.29285879629629602</c:v>
                </c:pt>
                <c:pt idx="112">
                  <c:v>0.292986111111111</c:v>
                </c:pt>
                <c:pt idx="113">
                  <c:v>0.292986111111111</c:v>
                </c:pt>
                <c:pt idx="114">
                  <c:v>0.29319444444444398</c:v>
                </c:pt>
                <c:pt idx="115">
                  <c:v>0.29337962962962999</c:v>
                </c:pt>
                <c:pt idx="116">
                  <c:v>0.29363425925925901</c:v>
                </c:pt>
                <c:pt idx="117">
                  <c:v>0.29383101851851801</c:v>
                </c:pt>
                <c:pt idx="118">
                  <c:v>0.2940625</c:v>
                </c:pt>
                <c:pt idx="119">
                  <c:v>0.2940625</c:v>
                </c:pt>
                <c:pt idx="120">
                  <c:v>0.29432870370370401</c:v>
                </c:pt>
                <c:pt idx="121">
                  <c:v>0.29457175925925899</c:v>
                </c:pt>
                <c:pt idx="122">
                  <c:v>0.29538194444444499</c:v>
                </c:pt>
                <c:pt idx="123">
                  <c:v>0.29538194444444499</c:v>
                </c:pt>
                <c:pt idx="124">
                  <c:v>0.295601851851852</c:v>
                </c:pt>
                <c:pt idx="125">
                  <c:v>0.29572916666666699</c:v>
                </c:pt>
                <c:pt idx="126">
                  <c:v>0.29598379629629601</c:v>
                </c:pt>
                <c:pt idx="127">
                  <c:v>0.296180555555556</c:v>
                </c:pt>
                <c:pt idx="128">
                  <c:v>0.29643518518518502</c:v>
                </c:pt>
                <c:pt idx="129">
                  <c:v>0.29668981481481499</c:v>
                </c:pt>
                <c:pt idx="130">
                  <c:v>0.29718749999999999</c:v>
                </c:pt>
                <c:pt idx="131">
                  <c:v>0.298414351851852</c:v>
                </c:pt>
                <c:pt idx="132">
                  <c:v>0.29875000000000002</c:v>
                </c:pt>
                <c:pt idx="133">
                  <c:v>0.29885416666666698</c:v>
                </c:pt>
                <c:pt idx="134">
                  <c:v>0.29912037037036998</c:v>
                </c:pt>
                <c:pt idx="135">
                  <c:v>0.29921296296296301</c:v>
                </c:pt>
                <c:pt idx="136">
                  <c:v>0.29973379629629598</c:v>
                </c:pt>
                <c:pt idx="137">
                  <c:v>0.30002314814814801</c:v>
                </c:pt>
                <c:pt idx="138">
                  <c:v>0.30054398148148098</c:v>
                </c:pt>
                <c:pt idx="139">
                  <c:v>0.30087962962963</c:v>
                </c:pt>
                <c:pt idx="140">
                  <c:v>0.30109953703703701</c:v>
                </c:pt>
                <c:pt idx="141">
                  <c:v>0.30121527777777801</c:v>
                </c:pt>
                <c:pt idx="142">
                  <c:v>0.30148148148148102</c:v>
                </c:pt>
                <c:pt idx="143">
                  <c:v>0.30159722222222202</c:v>
                </c:pt>
                <c:pt idx="144">
                  <c:v>0.30214120370370401</c:v>
                </c:pt>
                <c:pt idx="145">
                  <c:v>0.30214120370370401</c:v>
                </c:pt>
                <c:pt idx="146">
                  <c:v>0.30292824074074098</c:v>
                </c:pt>
                <c:pt idx="147">
                  <c:v>0.30315972222222198</c:v>
                </c:pt>
                <c:pt idx="148">
                  <c:v>0.30343750000000003</c:v>
                </c:pt>
                <c:pt idx="149">
                  <c:v>0.30356481481481501</c:v>
                </c:pt>
                <c:pt idx="150">
                  <c:v>0.30539351851851798</c:v>
                </c:pt>
                <c:pt idx="151">
                  <c:v>0.305532407407407</c:v>
                </c:pt>
                <c:pt idx="152">
                  <c:v>0.306921296296296</c:v>
                </c:pt>
                <c:pt idx="153">
                  <c:v>0.30706018518518502</c:v>
                </c:pt>
                <c:pt idx="154">
                  <c:v>0.30871527777777802</c:v>
                </c:pt>
                <c:pt idx="155">
                  <c:v>0.30894675925925902</c:v>
                </c:pt>
                <c:pt idx="156">
                  <c:v>0.31027777777777799</c:v>
                </c:pt>
                <c:pt idx="157">
                  <c:v>0.31045138888888901</c:v>
                </c:pt>
                <c:pt idx="158">
                  <c:v>0.31067129629629597</c:v>
                </c:pt>
                <c:pt idx="159">
                  <c:v>0.31083333333333302</c:v>
                </c:pt>
                <c:pt idx="160">
                  <c:v>0.31133101851851802</c:v>
                </c:pt>
                <c:pt idx="161">
                  <c:v>0.31159722222222203</c:v>
                </c:pt>
                <c:pt idx="162">
                  <c:v>0.31217592592592602</c:v>
                </c:pt>
                <c:pt idx="163">
                  <c:v>0.31240740740740702</c:v>
                </c:pt>
                <c:pt idx="164">
                  <c:v>0.313773148148148</c:v>
                </c:pt>
                <c:pt idx="165">
                  <c:v>0.31412037037036999</c:v>
                </c:pt>
                <c:pt idx="166">
                  <c:v>0.31520833333333298</c:v>
                </c:pt>
                <c:pt idx="167">
                  <c:v>0.31530092592592601</c:v>
                </c:pt>
              </c:numCache>
            </c:numRef>
          </c:xVal>
          <c:yVal>
            <c:numRef>
              <c:f>'BDS Time-Space'!$B$2:$B$169</c:f>
              <c:numCache>
                <c:formatCode>0</c:formatCode>
                <c:ptCount val="168"/>
                <c:pt idx="0">
                  <c:v>0.266319444444444</c:v>
                </c:pt>
                <c:pt idx="1">
                  <c:v>0</c:v>
                </c:pt>
                <c:pt idx="2">
                  <c:v>0.107575757575758</c:v>
                </c:pt>
                <c:pt idx="3">
                  <c:v>0.107575757575758</c:v>
                </c:pt>
                <c:pt idx="4">
                  <c:v>0.28333333333333299</c:v>
                </c:pt>
                <c:pt idx="5">
                  <c:v>0.28333333333333299</c:v>
                </c:pt>
                <c:pt idx="6">
                  <c:v>0.505871212121212</c:v>
                </c:pt>
                <c:pt idx="7">
                  <c:v>0.505871212121212</c:v>
                </c:pt>
                <c:pt idx="8">
                  <c:v>0.58655303030302997</c:v>
                </c:pt>
                <c:pt idx="9">
                  <c:v>0.58655303030302997</c:v>
                </c:pt>
                <c:pt idx="10">
                  <c:v>0.69469696969697003</c:v>
                </c:pt>
                <c:pt idx="11">
                  <c:v>0.69469696969697003</c:v>
                </c:pt>
                <c:pt idx="12">
                  <c:v>0.87234848484848504</c:v>
                </c:pt>
                <c:pt idx="13">
                  <c:v>0.87234848484848504</c:v>
                </c:pt>
                <c:pt idx="14">
                  <c:v>1.0183712121212121</c:v>
                </c:pt>
                <c:pt idx="15">
                  <c:v>1.0183712121212121</c:v>
                </c:pt>
                <c:pt idx="16">
                  <c:v>1.159469696969696</c:v>
                </c:pt>
                <c:pt idx="17">
                  <c:v>1.159469696969696</c:v>
                </c:pt>
                <c:pt idx="18">
                  <c:v>1.3011363636363631</c:v>
                </c:pt>
                <c:pt idx="19">
                  <c:v>1.3011363636363631</c:v>
                </c:pt>
                <c:pt idx="20">
                  <c:v>1.4839015151515149</c:v>
                </c:pt>
                <c:pt idx="21">
                  <c:v>1.4839015151515149</c:v>
                </c:pt>
                <c:pt idx="22">
                  <c:v>1.6801136363636371</c:v>
                </c:pt>
                <c:pt idx="23">
                  <c:v>1.6801136363636371</c:v>
                </c:pt>
                <c:pt idx="24">
                  <c:v>1.9293560606060609</c:v>
                </c:pt>
                <c:pt idx="25">
                  <c:v>1.9293560606060609</c:v>
                </c:pt>
                <c:pt idx="26">
                  <c:v>2.1219696969696971</c:v>
                </c:pt>
                <c:pt idx="27">
                  <c:v>2.1219696969696971</c:v>
                </c:pt>
                <c:pt idx="28">
                  <c:v>2.4731060606060611</c:v>
                </c:pt>
                <c:pt idx="29">
                  <c:v>2.4731060606060611</c:v>
                </c:pt>
                <c:pt idx="30">
                  <c:v>2.7501893939393942</c:v>
                </c:pt>
                <c:pt idx="31">
                  <c:v>2.7501893939393942</c:v>
                </c:pt>
                <c:pt idx="32">
                  <c:v>2.9310606060606061</c:v>
                </c:pt>
                <c:pt idx="33">
                  <c:v>2.9310606060606061</c:v>
                </c:pt>
                <c:pt idx="34">
                  <c:v>3.0645833333333332</c:v>
                </c:pt>
                <c:pt idx="35">
                  <c:v>3.0645833333333332</c:v>
                </c:pt>
                <c:pt idx="36">
                  <c:v>3.306249999999987</c:v>
                </c:pt>
                <c:pt idx="37">
                  <c:v>3.306249999999987</c:v>
                </c:pt>
                <c:pt idx="38">
                  <c:v>3.4604166666666671</c:v>
                </c:pt>
                <c:pt idx="39">
                  <c:v>3.4604166666666671</c:v>
                </c:pt>
                <c:pt idx="40">
                  <c:v>3.5890151515151509</c:v>
                </c:pt>
                <c:pt idx="41">
                  <c:v>3.5890151515151509</c:v>
                </c:pt>
                <c:pt idx="42">
                  <c:v>3.7287878787878799</c:v>
                </c:pt>
                <c:pt idx="43">
                  <c:v>3.7287878787878799</c:v>
                </c:pt>
                <c:pt idx="44">
                  <c:v>3.8219696969696968</c:v>
                </c:pt>
                <c:pt idx="45">
                  <c:v>3.8219696969696968</c:v>
                </c:pt>
                <c:pt idx="46">
                  <c:v>4.0196969696969704</c:v>
                </c:pt>
                <c:pt idx="47">
                  <c:v>4.0196969696969704</c:v>
                </c:pt>
                <c:pt idx="48">
                  <c:v>4.1856060606060614</c:v>
                </c:pt>
                <c:pt idx="49">
                  <c:v>4.1856060606060614</c:v>
                </c:pt>
                <c:pt idx="50">
                  <c:v>4.3092803030303033</c:v>
                </c:pt>
                <c:pt idx="51">
                  <c:v>4.3092803030303033</c:v>
                </c:pt>
                <c:pt idx="52">
                  <c:v>4.4558712121212096</c:v>
                </c:pt>
                <c:pt idx="53">
                  <c:v>4.4558712121212096</c:v>
                </c:pt>
                <c:pt idx="54">
                  <c:v>4.6528409090908962</c:v>
                </c:pt>
                <c:pt idx="55">
                  <c:v>4.6528409090908962</c:v>
                </c:pt>
                <c:pt idx="56">
                  <c:v>4.7958333333333334</c:v>
                </c:pt>
                <c:pt idx="57">
                  <c:v>4.7958333333333334</c:v>
                </c:pt>
                <c:pt idx="58">
                  <c:v>5.0696969696969676</c:v>
                </c:pt>
                <c:pt idx="59">
                  <c:v>5.0696969696969676</c:v>
                </c:pt>
                <c:pt idx="60">
                  <c:v>5.1715909090909076</c:v>
                </c:pt>
                <c:pt idx="61">
                  <c:v>5.1715909090909076</c:v>
                </c:pt>
                <c:pt idx="62">
                  <c:v>5.27727272727273</c:v>
                </c:pt>
                <c:pt idx="63">
                  <c:v>5.27727272727273</c:v>
                </c:pt>
                <c:pt idx="64">
                  <c:v>5.3649621212121223</c:v>
                </c:pt>
                <c:pt idx="65">
                  <c:v>5.3649621212121223</c:v>
                </c:pt>
                <c:pt idx="66">
                  <c:v>5.5041666666666664</c:v>
                </c:pt>
                <c:pt idx="67">
                  <c:v>5.5041666666666664</c:v>
                </c:pt>
                <c:pt idx="68">
                  <c:v>5.6507575757575657</c:v>
                </c:pt>
                <c:pt idx="69">
                  <c:v>5.6507575757575657</c:v>
                </c:pt>
                <c:pt idx="70">
                  <c:v>5.7706439393939402</c:v>
                </c:pt>
                <c:pt idx="71">
                  <c:v>5.7706439393939402</c:v>
                </c:pt>
                <c:pt idx="72">
                  <c:v>5.897348484848485</c:v>
                </c:pt>
                <c:pt idx="73">
                  <c:v>5.897348484848485</c:v>
                </c:pt>
                <c:pt idx="74">
                  <c:v>5.9950757575757443</c:v>
                </c:pt>
                <c:pt idx="75">
                  <c:v>5.9950757575757443</c:v>
                </c:pt>
                <c:pt idx="76">
                  <c:v>6.127272727272727</c:v>
                </c:pt>
                <c:pt idx="77">
                  <c:v>6.127272727272727</c:v>
                </c:pt>
                <c:pt idx="78">
                  <c:v>6.2441287878787879</c:v>
                </c:pt>
                <c:pt idx="79">
                  <c:v>6.2441287878787879</c:v>
                </c:pt>
                <c:pt idx="80">
                  <c:v>6.5056818181818166</c:v>
                </c:pt>
                <c:pt idx="81">
                  <c:v>6.5056818181818166</c:v>
                </c:pt>
                <c:pt idx="82">
                  <c:v>6.6579545454545288</c:v>
                </c:pt>
                <c:pt idx="83">
                  <c:v>6.6579545454545288</c:v>
                </c:pt>
                <c:pt idx="84">
                  <c:v>6.8674242424242271</c:v>
                </c:pt>
                <c:pt idx="85">
                  <c:v>6.8674242424242271</c:v>
                </c:pt>
                <c:pt idx="86">
                  <c:v>6.98106060606061</c:v>
                </c:pt>
                <c:pt idx="87">
                  <c:v>6.98106060606061</c:v>
                </c:pt>
                <c:pt idx="88">
                  <c:v>7.1053030303030313</c:v>
                </c:pt>
                <c:pt idx="89">
                  <c:v>7.1053030303030313</c:v>
                </c:pt>
                <c:pt idx="90">
                  <c:v>7.1924242424242291</c:v>
                </c:pt>
                <c:pt idx="91">
                  <c:v>7.1924242424242291</c:v>
                </c:pt>
                <c:pt idx="92">
                  <c:v>7.5278409090908971</c:v>
                </c:pt>
                <c:pt idx="93">
                  <c:v>7.5278409090908971</c:v>
                </c:pt>
                <c:pt idx="94">
                  <c:v>7.6149621212121223</c:v>
                </c:pt>
                <c:pt idx="95">
                  <c:v>7.6149621212121223</c:v>
                </c:pt>
                <c:pt idx="96">
                  <c:v>7.7571969696969507</c:v>
                </c:pt>
                <c:pt idx="97">
                  <c:v>7.7571969696969507</c:v>
                </c:pt>
                <c:pt idx="98">
                  <c:v>7.8876893939393939</c:v>
                </c:pt>
                <c:pt idx="99">
                  <c:v>7.8876893939393939</c:v>
                </c:pt>
                <c:pt idx="100">
                  <c:v>8.0187500000000007</c:v>
                </c:pt>
                <c:pt idx="101">
                  <c:v>8.0187500000000007</c:v>
                </c:pt>
                <c:pt idx="102">
                  <c:v>8.1655303030303106</c:v>
                </c:pt>
                <c:pt idx="103">
                  <c:v>8.1655303030303106</c:v>
                </c:pt>
                <c:pt idx="104">
                  <c:v>8.3611742424242497</c:v>
                </c:pt>
                <c:pt idx="105">
                  <c:v>8.3611742424242497</c:v>
                </c:pt>
                <c:pt idx="106">
                  <c:v>8.5352272727272727</c:v>
                </c:pt>
                <c:pt idx="107">
                  <c:v>8.5352272727272727</c:v>
                </c:pt>
                <c:pt idx="108">
                  <c:v>8.683712121212098</c:v>
                </c:pt>
                <c:pt idx="109">
                  <c:v>8.683712121212098</c:v>
                </c:pt>
                <c:pt idx="110">
                  <c:v>8.7948863636363637</c:v>
                </c:pt>
                <c:pt idx="111">
                  <c:v>8.7948863636363637</c:v>
                </c:pt>
                <c:pt idx="112">
                  <c:v>8.8986742424242493</c:v>
                </c:pt>
                <c:pt idx="113">
                  <c:v>8.8986742424242493</c:v>
                </c:pt>
                <c:pt idx="114">
                  <c:v>9.0316287878787467</c:v>
                </c:pt>
                <c:pt idx="115">
                  <c:v>9.0316287878787467</c:v>
                </c:pt>
                <c:pt idx="116">
                  <c:v>9.1770833333333357</c:v>
                </c:pt>
                <c:pt idx="117">
                  <c:v>9.1770833333333357</c:v>
                </c:pt>
                <c:pt idx="118">
                  <c:v>9.3429924242424249</c:v>
                </c:pt>
                <c:pt idx="119">
                  <c:v>9.3429924242424249</c:v>
                </c:pt>
                <c:pt idx="120">
                  <c:v>9.5007575757575751</c:v>
                </c:pt>
                <c:pt idx="121">
                  <c:v>9.5007575757575751</c:v>
                </c:pt>
                <c:pt idx="122">
                  <c:v>9.6375000000000011</c:v>
                </c:pt>
                <c:pt idx="123">
                  <c:v>9.6375000000000011</c:v>
                </c:pt>
                <c:pt idx="124">
                  <c:v>9.7767045454545443</c:v>
                </c:pt>
                <c:pt idx="125">
                  <c:v>9.7767045454545443</c:v>
                </c:pt>
                <c:pt idx="126">
                  <c:v>9.9151515151515177</c:v>
                </c:pt>
                <c:pt idx="127">
                  <c:v>9.9151515151515177</c:v>
                </c:pt>
                <c:pt idx="128">
                  <c:v>10.038257575757569</c:v>
                </c:pt>
                <c:pt idx="129">
                  <c:v>10.038257575757569</c:v>
                </c:pt>
                <c:pt idx="130">
                  <c:v>10.154545454545451</c:v>
                </c:pt>
                <c:pt idx="131">
                  <c:v>10.154545454545451</c:v>
                </c:pt>
                <c:pt idx="132">
                  <c:v>10.334659090909099</c:v>
                </c:pt>
                <c:pt idx="133">
                  <c:v>10.334659090909099</c:v>
                </c:pt>
                <c:pt idx="134">
                  <c:v>10.457765151515151</c:v>
                </c:pt>
                <c:pt idx="135">
                  <c:v>10.457765151515151</c:v>
                </c:pt>
                <c:pt idx="136">
                  <c:v>10.59375</c:v>
                </c:pt>
                <c:pt idx="137">
                  <c:v>10.59375</c:v>
                </c:pt>
                <c:pt idx="138">
                  <c:v>10.869696969696969</c:v>
                </c:pt>
                <c:pt idx="139">
                  <c:v>10.869696969696969</c:v>
                </c:pt>
                <c:pt idx="140">
                  <c:v>10.96723484848485</c:v>
                </c:pt>
                <c:pt idx="141">
                  <c:v>10.96723484848485</c:v>
                </c:pt>
                <c:pt idx="142">
                  <c:v>11.098863636363641</c:v>
                </c:pt>
                <c:pt idx="143">
                  <c:v>11.098863636363641</c:v>
                </c:pt>
                <c:pt idx="144">
                  <c:v>11.235606060606059</c:v>
                </c:pt>
                <c:pt idx="145">
                  <c:v>11.235606060606059</c:v>
                </c:pt>
                <c:pt idx="146">
                  <c:v>11.753219696969699</c:v>
                </c:pt>
                <c:pt idx="147">
                  <c:v>11.753219696969699</c:v>
                </c:pt>
                <c:pt idx="148">
                  <c:v>11.88503787878788</c:v>
                </c:pt>
                <c:pt idx="149">
                  <c:v>11.88503787878788</c:v>
                </c:pt>
                <c:pt idx="150">
                  <c:v>12.842424242424251</c:v>
                </c:pt>
                <c:pt idx="151">
                  <c:v>12.842424242424251</c:v>
                </c:pt>
                <c:pt idx="152">
                  <c:v>13.039393939393941</c:v>
                </c:pt>
                <c:pt idx="153">
                  <c:v>13.039393939393941</c:v>
                </c:pt>
                <c:pt idx="154">
                  <c:v>13.40549242424243</c:v>
                </c:pt>
                <c:pt idx="155">
                  <c:v>13.40549242424243</c:v>
                </c:pt>
                <c:pt idx="156">
                  <c:v>13.824242424242421</c:v>
                </c:pt>
                <c:pt idx="157">
                  <c:v>13.824242424242421</c:v>
                </c:pt>
                <c:pt idx="158">
                  <c:v>13.92556818181818</c:v>
                </c:pt>
                <c:pt idx="159">
                  <c:v>13.92556818181818</c:v>
                </c:pt>
                <c:pt idx="160">
                  <c:v>14.127462121212121</c:v>
                </c:pt>
                <c:pt idx="161">
                  <c:v>14.127462121212121</c:v>
                </c:pt>
                <c:pt idx="162">
                  <c:v>14.371022727272729</c:v>
                </c:pt>
                <c:pt idx="163">
                  <c:v>14.371022727272729</c:v>
                </c:pt>
                <c:pt idx="164">
                  <c:v>14.609090909090909</c:v>
                </c:pt>
                <c:pt idx="165">
                  <c:v>14.609090909090909</c:v>
                </c:pt>
                <c:pt idx="166">
                  <c:v>14.814204545454549</c:v>
                </c:pt>
                <c:pt idx="167">
                  <c:v>14.814204545454549</c:v>
                </c:pt>
              </c:numCache>
            </c:numRef>
          </c:yVal>
          <c:smooth val="0"/>
        </c:ser>
        <c:ser>
          <c:idx val="16"/>
          <c:order val="1"/>
          <c:tx>
            <c:strRef>
              <c:f>'BDS Time-Space'!$D$1:$E$1</c:f>
              <c:strCache>
                <c:ptCount val="1"/>
                <c:pt idx="0">
                  <c:v>2205_1260</c:v>
                </c:pt>
              </c:strCache>
            </c:strRef>
          </c:tx>
          <c:spPr>
            <a:ln w="12700">
              <a:solidFill>
                <a:schemeClr val="tx1"/>
              </a:solidFill>
            </a:ln>
          </c:spPr>
          <c:marker>
            <c:symbol val="none"/>
          </c:marker>
          <c:dLbls>
            <c:dLbl>
              <c:idx val="167"/>
              <c:layout/>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'BDS Time-Space'!$D$2:$D$169</c:f>
              <c:numCache>
                <c:formatCode>h:mm:ss;@</c:formatCode>
                <c:ptCount val="168"/>
                <c:pt idx="0">
                  <c:v>0.38468750000000002</c:v>
                </c:pt>
                <c:pt idx="1">
                  <c:v>0.38468750000000002</c:v>
                </c:pt>
                <c:pt idx="2">
                  <c:v>0.384930555555556</c:v>
                </c:pt>
                <c:pt idx="3">
                  <c:v>0.385277777777778</c:v>
                </c:pt>
                <c:pt idx="4">
                  <c:v>0.38578703703703698</c:v>
                </c:pt>
                <c:pt idx="5">
                  <c:v>0.38578703703703698</c:v>
                </c:pt>
                <c:pt idx="6">
                  <c:v>0.38663194444444399</c:v>
                </c:pt>
                <c:pt idx="7">
                  <c:v>0.38663194444444399</c:v>
                </c:pt>
                <c:pt idx="8">
                  <c:v>0.38675925925925903</c:v>
                </c:pt>
                <c:pt idx="9">
                  <c:v>0.38675925925925903</c:v>
                </c:pt>
                <c:pt idx="10">
                  <c:v>0.38715277777777801</c:v>
                </c:pt>
                <c:pt idx="11">
                  <c:v>0.38725694444444397</c:v>
                </c:pt>
                <c:pt idx="12">
                  <c:v>0.38791666666666702</c:v>
                </c:pt>
                <c:pt idx="13">
                  <c:v>0.38791666666666702</c:v>
                </c:pt>
                <c:pt idx="14">
                  <c:v>0.388159722222222</c:v>
                </c:pt>
                <c:pt idx="15">
                  <c:v>0.38831018518518501</c:v>
                </c:pt>
                <c:pt idx="16">
                  <c:v>0.38857638888888901</c:v>
                </c:pt>
                <c:pt idx="17">
                  <c:v>0.38877314814814801</c:v>
                </c:pt>
                <c:pt idx="18">
                  <c:v>0.38903935185185201</c:v>
                </c:pt>
                <c:pt idx="19">
                  <c:v>0.38913194444444399</c:v>
                </c:pt>
                <c:pt idx="20">
                  <c:v>0.38939814814814799</c:v>
                </c:pt>
                <c:pt idx="21">
                  <c:v>0.38939814814814799</c:v>
                </c:pt>
                <c:pt idx="22">
                  <c:v>0.38994212962962999</c:v>
                </c:pt>
                <c:pt idx="23">
                  <c:v>0.39005787037036999</c:v>
                </c:pt>
                <c:pt idx="24">
                  <c:v>0.39043981481481499</c:v>
                </c:pt>
                <c:pt idx="25">
                  <c:v>0.39054398148148101</c:v>
                </c:pt>
                <c:pt idx="26">
                  <c:v>0.39078703703703699</c:v>
                </c:pt>
                <c:pt idx="27">
                  <c:v>0.39078703703703699</c:v>
                </c:pt>
                <c:pt idx="28">
                  <c:v>0.39122685185185202</c:v>
                </c:pt>
                <c:pt idx="29">
                  <c:v>0.39122685185185202</c:v>
                </c:pt>
                <c:pt idx="30">
                  <c:v>0.39167824074074098</c:v>
                </c:pt>
                <c:pt idx="31">
                  <c:v>0.39167824074074098</c:v>
                </c:pt>
                <c:pt idx="32">
                  <c:v>0.39194444444444398</c:v>
                </c:pt>
                <c:pt idx="33">
                  <c:v>0.39226851851851802</c:v>
                </c:pt>
                <c:pt idx="34">
                  <c:v>0.39245370370370403</c:v>
                </c:pt>
                <c:pt idx="35">
                  <c:v>0.39245370370370403</c:v>
                </c:pt>
                <c:pt idx="36">
                  <c:v>0.39280092592592603</c:v>
                </c:pt>
                <c:pt idx="37">
                  <c:v>0.39319444444444401</c:v>
                </c:pt>
                <c:pt idx="38">
                  <c:v>0.393472222222222</c:v>
                </c:pt>
                <c:pt idx="39">
                  <c:v>0.39354166666666701</c:v>
                </c:pt>
                <c:pt idx="40">
                  <c:v>0.39376157407407397</c:v>
                </c:pt>
                <c:pt idx="41">
                  <c:v>0.39376157407407397</c:v>
                </c:pt>
                <c:pt idx="42">
                  <c:v>0.39392361111111102</c:v>
                </c:pt>
                <c:pt idx="43">
                  <c:v>0.39392361111111102</c:v>
                </c:pt>
                <c:pt idx="44">
                  <c:v>0.394201388888889</c:v>
                </c:pt>
                <c:pt idx="45">
                  <c:v>0.394201388888889</c:v>
                </c:pt>
                <c:pt idx="46">
                  <c:v>0.39467592592592599</c:v>
                </c:pt>
                <c:pt idx="47">
                  <c:v>0.39467592592592599</c:v>
                </c:pt>
                <c:pt idx="48">
                  <c:v>0.39491898148148202</c:v>
                </c:pt>
                <c:pt idx="49">
                  <c:v>0.39491898148148202</c:v>
                </c:pt>
                <c:pt idx="50">
                  <c:v>0.39515046296296302</c:v>
                </c:pt>
                <c:pt idx="51">
                  <c:v>0.39515046296296302</c:v>
                </c:pt>
                <c:pt idx="52">
                  <c:v>0.395740740740741</c:v>
                </c:pt>
                <c:pt idx="53">
                  <c:v>0.395740740740741</c:v>
                </c:pt>
                <c:pt idx="54">
                  <c:v>0.39633101851851799</c:v>
                </c:pt>
                <c:pt idx="55">
                  <c:v>0.39633101851851799</c:v>
                </c:pt>
                <c:pt idx="56">
                  <c:v>0.396666666666667</c:v>
                </c:pt>
                <c:pt idx="57">
                  <c:v>0.396666666666667</c:v>
                </c:pt>
                <c:pt idx="58">
                  <c:v>0.39715277777777802</c:v>
                </c:pt>
                <c:pt idx="59">
                  <c:v>0.39715277777777802</c:v>
                </c:pt>
                <c:pt idx="60">
                  <c:v>0.39796296296296302</c:v>
                </c:pt>
                <c:pt idx="61">
                  <c:v>0.39796296296296302</c:v>
                </c:pt>
                <c:pt idx="62">
                  <c:v>0.39831018518518502</c:v>
                </c:pt>
                <c:pt idx="63">
                  <c:v>0.39847222222222201</c:v>
                </c:pt>
                <c:pt idx="64">
                  <c:v>0.39865740740740702</c:v>
                </c:pt>
                <c:pt idx="65">
                  <c:v>0.39903935185185202</c:v>
                </c:pt>
                <c:pt idx="66">
                  <c:v>0.399282407407407</c:v>
                </c:pt>
                <c:pt idx="67">
                  <c:v>0.399282407407407</c:v>
                </c:pt>
                <c:pt idx="68">
                  <c:v>0.39950231481481502</c:v>
                </c:pt>
                <c:pt idx="69">
                  <c:v>0.39950231481481502</c:v>
                </c:pt>
                <c:pt idx="70">
                  <c:v>0.39972222222222198</c:v>
                </c:pt>
                <c:pt idx="71">
                  <c:v>0.39972222222222198</c:v>
                </c:pt>
                <c:pt idx="72">
                  <c:v>0.39998842592592598</c:v>
                </c:pt>
                <c:pt idx="73">
                  <c:v>0.40038194444444503</c:v>
                </c:pt>
                <c:pt idx="74">
                  <c:v>0.40072916666666702</c:v>
                </c:pt>
                <c:pt idx="75">
                  <c:v>0.40098379629629599</c:v>
                </c:pt>
                <c:pt idx="76">
                  <c:v>0.40119212962963002</c:v>
                </c:pt>
                <c:pt idx="77">
                  <c:v>0.40119212962963002</c:v>
                </c:pt>
                <c:pt idx="78">
                  <c:v>0.40138888888888902</c:v>
                </c:pt>
                <c:pt idx="79">
                  <c:v>0.402013888888889</c:v>
                </c:pt>
                <c:pt idx="80">
                  <c:v>0.40245370370370398</c:v>
                </c:pt>
                <c:pt idx="81">
                  <c:v>0.40285879629629601</c:v>
                </c:pt>
                <c:pt idx="82">
                  <c:v>0.40307870370370402</c:v>
                </c:pt>
                <c:pt idx="83">
                  <c:v>0.40307870370370402</c:v>
                </c:pt>
                <c:pt idx="84">
                  <c:v>0.40331018518518502</c:v>
                </c:pt>
                <c:pt idx="85">
                  <c:v>0.40331018518518502</c:v>
                </c:pt>
                <c:pt idx="86">
                  <c:v>0.40342592592592602</c:v>
                </c:pt>
                <c:pt idx="87">
                  <c:v>0.40342592592592602</c:v>
                </c:pt>
                <c:pt idx="88">
                  <c:v>0.40357638888888903</c:v>
                </c:pt>
                <c:pt idx="89">
                  <c:v>0.40357638888888903</c:v>
                </c:pt>
                <c:pt idx="90">
                  <c:v>0.40373842592592601</c:v>
                </c:pt>
                <c:pt idx="91">
                  <c:v>0.40550925925925901</c:v>
                </c:pt>
                <c:pt idx="92">
                  <c:v>0.40668981481481498</c:v>
                </c:pt>
                <c:pt idx="93">
                  <c:v>0.40696759259259302</c:v>
                </c:pt>
                <c:pt idx="94">
                  <c:v>0.40711805555555602</c:v>
                </c:pt>
                <c:pt idx="95">
                  <c:v>0.40711805555555602</c:v>
                </c:pt>
                <c:pt idx="96">
                  <c:v>0.40738425925925897</c:v>
                </c:pt>
                <c:pt idx="97">
                  <c:v>0.40800925925925902</c:v>
                </c:pt>
                <c:pt idx="98">
                  <c:v>0.408287037037037</c:v>
                </c:pt>
                <c:pt idx="99">
                  <c:v>0.40865740740740703</c:v>
                </c:pt>
                <c:pt idx="100">
                  <c:v>0.41018518518518499</c:v>
                </c:pt>
                <c:pt idx="101">
                  <c:v>0.41018518518518499</c:v>
                </c:pt>
                <c:pt idx="102">
                  <c:v>0.41049768518518498</c:v>
                </c:pt>
                <c:pt idx="103">
                  <c:v>0.41064814814814798</c:v>
                </c:pt>
                <c:pt idx="104">
                  <c:v>0.41091435185185199</c:v>
                </c:pt>
                <c:pt idx="105">
                  <c:v>0.41091435185185199</c:v>
                </c:pt>
                <c:pt idx="106">
                  <c:v>0.41112268518518502</c:v>
                </c:pt>
                <c:pt idx="107">
                  <c:v>0.41112268518518502</c:v>
                </c:pt>
                <c:pt idx="108">
                  <c:v>0.41134259259259298</c:v>
                </c:pt>
                <c:pt idx="109">
                  <c:v>0.41152777777777799</c:v>
                </c:pt>
                <c:pt idx="110">
                  <c:v>0.41173611111111103</c:v>
                </c:pt>
                <c:pt idx="111">
                  <c:v>0.411944444444444</c:v>
                </c:pt>
                <c:pt idx="112">
                  <c:v>0.412141203703704</c:v>
                </c:pt>
                <c:pt idx="113">
                  <c:v>0.41241898148148198</c:v>
                </c:pt>
                <c:pt idx="114">
                  <c:v>0.41265046296296298</c:v>
                </c:pt>
                <c:pt idx="115">
                  <c:v>0.41289351851851802</c:v>
                </c:pt>
                <c:pt idx="116">
                  <c:v>0.41309027777777801</c:v>
                </c:pt>
                <c:pt idx="117">
                  <c:v>0.41309027777777801</c:v>
                </c:pt>
                <c:pt idx="118">
                  <c:v>0.41334490740740698</c:v>
                </c:pt>
                <c:pt idx="119">
                  <c:v>0.41350694444444402</c:v>
                </c:pt>
                <c:pt idx="120">
                  <c:v>0.41428240740740702</c:v>
                </c:pt>
                <c:pt idx="121">
                  <c:v>0.41461805555555598</c:v>
                </c:pt>
                <c:pt idx="122">
                  <c:v>0.41489583333333302</c:v>
                </c:pt>
                <c:pt idx="123">
                  <c:v>0.41523148148148098</c:v>
                </c:pt>
                <c:pt idx="124">
                  <c:v>0.41543981481481501</c:v>
                </c:pt>
                <c:pt idx="125">
                  <c:v>0.41543981481481501</c:v>
                </c:pt>
                <c:pt idx="126">
                  <c:v>0.41568287037036999</c:v>
                </c:pt>
                <c:pt idx="127">
                  <c:v>0.415868055555556</c:v>
                </c:pt>
                <c:pt idx="128">
                  <c:v>0.41627314814814798</c:v>
                </c:pt>
                <c:pt idx="129">
                  <c:v>0.416412037037037</c:v>
                </c:pt>
                <c:pt idx="130">
                  <c:v>0.41665509259259298</c:v>
                </c:pt>
                <c:pt idx="131">
                  <c:v>0.41711805555555598</c:v>
                </c:pt>
                <c:pt idx="132">
                  <c:v>0.41741898148148199</c:v>
                </c:pt>
                <c:pt idx="133">
                  <c:v>0.41762731481481502</c:v>
                </c:pt>
                <c:pt idx="134">
                  <c:v>0.41788194444444499</c:v>
                </c:pt>
                <c:pt idx="135">
                  <c:v>0.41820601851851802</c:v>
                </c:pt>
                <c:pt idx="136">
                  <c:v>0.41842592592592598</c:v>
                </c:pt>
                <c:pt idx="137">
                  <c:v>0.41842592592592598</c:v>
                </c:pt>
                <c:pt idx="138">
                  <c:v>0.41885416666666703</c:v>
                </c:pt>
                <c:pt idx="139">
                  <c:v>0.41923611111111098</c:v>
                </c:pt>
                <c:pt idx="140">
                  <c:v>0.41944444444444401</c:v>
                </c:pt>
                <c:pt idx="141">
                  <c:v>0.41966435185185202</c:v>
                </c:pt>
                <c:pt idx="142">
                  <c:v>0.41984953703703698</c:v>
                </c:pt>
                <c:pt idx="143">
                  <c:v>0.41984953703703698</c:v>
                </c:pt>
                <c:pt idx="144">
                  <c:v>0.420069444444444</c:v>
                </c:pt>
                <c:pt idx="145">
                  <c:v>0.42039351851851903</c:v>
                </c:pt>
                <c:pt idx="146">
                  <c:v>0.421527777777778</c:v>
                </c:pt>
                <c:pt idx="147">
                  <c:v>0.42186342592592602</c:v>
                </c:pt>
                <c:pt idx="148">
                  <c:v>0.42208333333333298</c:v>
                </c:pt>
                <c:pt idx="149">
                  <c:v>0.42208333333333298</c:v>
                </c:pt>
                <c:pt idx="150">
                  <c:v>0.423414351851852</c:v>
                </c:pt>
                <c:pt idx="151">
                  <c:v>0.423414351851852</c:v>
                </c:pt>
                <c:pt idx="152">
                  <c:v>0.42369212962962999</c:v>
                </c:pt>
                <c:pt idx="153">
                  <c:v>0.42417824074074101</c:v>
                </c:pt>
                <c:pt idx="154">
                  <c:v>0.42521990740740701</c:v>
                </c:pt>
                <c:pt idx="155">
                  <c:v>0.42540509259259301</c:v>
                </c:pt>
                <c:pt idx="156">
                  <c:v>0.42648148148148102</c:v>
                </c:pt>
                <c:pt idx="157">
                  <c:v>0.427106481481482</c:v>
                </c:pt>
                <c:pt idx="158">
                  <c:v>0.42740740740740701</c:v>
                </c:pt>
                <c:pt idx="159">
                  <c:v>0.42758101851851898</c:v>
                </c:pt>
                <c:pt idx="160">
                  <c:v>0.427997685185185</c:v>
                </c:pt>
                <c:pt idx="161">
                  <c:v>0.42824074074074098</c:v>
                </c:pt>
                <c:pt idx="162">
                  <c:v>0.42886574074074102</c:v>
                </c:pt>
                <c:pt idx="163">
                  <c:v>0.429108796296296</c:v>
                </c:pt>
                <c:pt idx="164">
                  <c:v>0.430416666666667</c:v>
                </c:pt>
                <c:pt idx="165">
                  <c:v>0.43068287037037001</c:v>
                </c:pt>
                <c:pt idx="166">
                  <c:v>0.43163194444444403</c:v>
                </c:pt>
                <c:pt idx="167">
                  <c:v>0.43246527777777799</c:v>
                </c:pt>
              </c:numCache>
            </c:numRef>
          </c:xVal>
          <c:yVal>
            <c:numRef>
              <c:f>'BDS Time-Space'!$E$2:$E$169</c:f>
              <c:numCache>
                <c:formatCode>0</c:formatCode>
                <c:ptCount val="168"/>
                <c:pt idx="0">
                  <c:v>0</c:v>
                </c:pt>
                <c:pt idx="1">
                  <c:v>0</c:v>
                </c:pt>
                <c:pt idx="2">
                  <c:v>0.107575757575758</c:v>
                </c:pt>
                <c:pt idx="3">
                  <c:v>0.107575757575758</c:v>
                </c:pt>
                <c:pt idx="4">
                  <c:v>0.28333333333333299</c:v>
                </c:pt>
                <c:pt idx="5">
                  <c:v>0.28333333333333299</c:v>
                </c:pt>
                <c:pt idx="6">
                  <c:v>0.505871212121212</c:v>
                </c:pt>
                <c:pt idx="7">
                  <c:v>0.505871212121212</c:v>
                </c:pt>
                <c:pt idx="8">
                  <c:v>0.58655303030302997</c:v>
                </c:pt>
                <c:pt idx="9">
                  <c:v>0.58655303030302997</c:v>
                </c:pt>
                <c:pt idx="10">
                  <c:v>0.69469696969697003</c:v>
                </c:pt>
                <c:pt idx="11">
                  <c:v>0.69469696969697003</c:v>
                </c:pt>
                <c:pt idx="12">
                  <c:v>0.87234848484848504</c:v>
                </c:pt>
                <c:pt idx="13">
                  <c:v>0.87234848484848504</c:v>
                </c:pt>
                <c:pt idx="14">
                  <c:v>1.0183712121212121</c:v>
                </c:pt>
                <c:pt idx="15">
                  <c:v>1.0183712121212121</c:v>
                </c:pt>
                <c:pt idx="16">
                  <c:v>1.159469696969696</c:v>
                </c:pt>
                <c:pt idx="17">
                  <c:v>1.159469696969696</c:v>
                </c:pt>
                <c:pt idx="18">
                  <c:v>1.3011363636363631</c:v>
                </c:pt>
                <c:pt idx="19">
                  <c:v>1.3011363636363631</c:v>
                </c:pt>
                <c:pt idx="20">
                  <c:v>1.4839015151515149</c:v>
                </c:pt>
                <c:pt idx="21">
                  <c:v>1.4839015151515149</c:v>
                </c:pt>
                <c:pt idx="22">
                  <c:v>1.6801136363636371</c:v>
                </c:pt>
                <c:pt idx="23">
                  <c:v>1.6801136363636371</c:v>
                </c:pt>
                <c:pt idx="24">
                  <c:v>1.9293560606060609</c:v>
                </c:pt>
                <c:pt idx="25">
                  <c:v>1.9293560606060609</c:v>
                </c:pt>
                <c:pt idx="26">
                  <c:v>2.1219696969696971</c:v>
                </c:pt>
                <c:pt idx="27">
                  <c:v>2.1219696969696971</c:v>
                </c:pt>
                <c:pt idx="28">
                  <c:v>2.4731060606060611</c:v>
                </c:pt>
                <c:pt idx="29">
                  <c:v>2.4731060606060611</c:v>
                </c:pt>
                <c:pt idx="30">
                  <c:v>2.7501893939393942</c:v>
                </c:pt>
                <c:pt idx="31">
                  <c:v>2.7501893939393942</c:v>
                </c:pt>
                <c:pt idx="32">
                  <c:v>2.9310606060606061</c:v>
                </c:pt>
                <c:pt idx="33">
                  <c:v>2.9310606060606061</c:v>
                </c:pt>
                <c:pt idx="34">
                  <c:v>3.0645833333333332</c:v>
                </c:pt>
                <c:pt idx="35">
                  <c:v>3.0645833333333332</c:v>
                </c:pt>
                <c:pt idx="36">
                  <c:v>3.306249999999987</c:v>
                </c:pt>
                <c:pt idx="37">
                  <c:v>3.306249999999987</c:v>
                </c:pt>
                <c:pt idx="38">
                  <c:v>3.4604166666666671</c:v>
                </c:pt>
                <c:pt idx="39">
                  <c:v>3.4604166666666671</c:v>
                </c:pt>
                <c:pt idx="40">
                  <c:v>3.5890151515151509</c:v>
                </c:pt>
                <c:pt idx="41">
                  <c:v>3.5890151515151509</c:v>
                </c:pt>
                <c:pt idx="42">
                  <c:v>3.7287878787878799</c:v>
                </c:pt>
                <c:pt idx="43">
                  <c:v>3.7287878787878799</c:v>
                </c:pt>
                <c:pt idx="44">
                  <c:v>3.8219696969696968</c:v>
                </c:pt>
                <c:pt idx="45">
                  <c:v>3.8219696969696968</c:v>
                </c:pt>
                <c:pt idx="46">
                  <c:v>4.0196969696969704</c:v>
                </c:pt>
                <c:pt idx="47">
                  <c:v>4.0196969696969704</c:v>
                </c:pt>
                <c:pt idx="48">
                  <c:v>4.1856060606060614</c:v>
                </c:pt>
                <c:pt idx="49">
                  <c:v>4.1856060606060614</c:v>
                </c:pt>
                <c:pt idx="50">
                  <c:v>4.3092803030303033</c:v>
                </c:pt>
                <c:pt idx="51">
                  <c:v>4.3092803030303033</c:v>
                </c:pt>
                <c:pt idx="52">
                  <c:v>4.4558712121212096</c:v>
                </c:pt>
                <c:pt idx="53">
                  <c:v>4.4558712121212096</c:v>
                </c:pt>
                <c:pt idx="54">
                  <c:v>4.6528409090908962</c:v>
                </c:pt>
                <c:pt idx="55">
                  <c:v>4.6528409090908962</c:v>
                </c:pt>
                <c:pt idx="56">
                  <c:v>4.7958333333333334</c:v>
                </c:pt>
                <c:pt idx="57">
                  <c:v>4.7958333333333334</c:v>
                </c:pt>
                <c:pt idx="58">
                  <c:v>5.0696969696969676</c:v>
                </c:pt>
                <c:pt idx="59">
                  <c:v>5.0696969696969676</c:v>
                </c:pt>
                <c:pt idx="60">
                  <c:v>5.1715909090909076</c:v>
                </c:pt>
                <c:pt idx="61">
                  <c:v>5.1715909090909076</c:v>
                </c:pt>
                <c:pt idx="62">
                  <c:v>5.27727272727273</c:v>
                </c:pt>
                <c:pt idx="63">
                  <c:v>5.27727272727273</c:v>
                </c:pt>
                <c:pt idx="64">
                  <c:v>5.3649621212121223</c:v>
                </c:pt>
                <c:pt idx="65">
                  <c:v>5.3649621212121223</c:v>
                </c:pt>
                <c:pt idx="66">
                  <c:v>5.5041666666666664</c:v>
                </c:pt>
                <c:pt idx="67">
                  <c:v>5.5041666666666664</c:v>
                </c:pt>
                <c:pt idx="68">
                  <c:v>5.6507575757575657</c:v>
                </c:pt>
                <c:pt idx="69">
                  <c:v>5.6507575757575657</c:v>
                </c:pt>
                <c:pt idx="70">
                  <c:v>5.7706439393939402</c:v>
                </c:pt>
                <c:pt idx="71">
                  <c:v>5.7706439393939402</c:v>
                </c:pt>
                <c:pt idx="72">
                  <c:v>5.897348484848485</c:v>
                </c:pt>
                <c:pt idx="73">
                  <c:v>5.897348484848485</c:v>
                </c:pt>
                <c:pt idx="74">
                  <c:v>5.9950757575757443</c:v>
                </c:pt>
                <c:pt idx="75">
                  <c:v>5.9950757575757443</c:v>
                </c:pt>
                <c:pt idx="76">
                  <c:v>6.127272727272727</c:v>
                </c:pt>
                <c:pt idx="77">
                  <c:v>6.127272727272727</c:v>
                </c:pt>
                <c:pt idx="78">
                  <c:v>6.2441287878787879</c:v>
                </c:pt>
                <c:pt idx="79">
                  <c:v>6.2441287878787879</c:v>
                </c:pt>
                <c:pt idx="80">
                  <c:v>6.5056818181818166</c:v>
                </c:pt>
                <c:pt idx="81">
                  <c:v>6.5056818181818166</c:v>
                </c:pt>
                <c:pt idx="82">
                  <c:v>6.6579545454545288</c:v>
                </c:pt>
                <c:pt idx="83">
                  <c:v>6.6579545454545288</c:v>
                </c:pt>
                <c:pt idx="84">
                  <c:v>6.8674242424242271</c:v>
                </c:pt>
                <c:pt idx="85">
                  <c:v>6.8674242424242271</c:v>
                </c:pt>
                <c:pt idx="86">
                  <c:v>6.98106060606061</c:v>
                </c:pt>
                <c:pt idx="87">
                  <c:v>6.98106060606061</c:v>
                </c:pt>
                <c:pt idx="88">
                  <c:v>7.1053030303030313</c:v>
                </c:pt>
                <c:pt idx="89">
                  <c:v>7.1053030303030313</c:v>
                </c:pt>
                <c:pt idx="90">
                  <c:v>7.1924242424242291</c:v>
                </c:pt>
                <c:pt idx="91">
                  <c:v>7.1924242424242291</c:v>
                </c:pt>
                <c:pt idx="92">
                  <c:v>7.5278409090908971</c:v>
                </c:pt>
                <c:pt idx="93">
                  <c:v>7.5278409090908971</c:v>
                </c:pt>
                <c:pt idx="94">
                  <c:v>7.6149621212121223</c:v>
                </c:pt>
                <c:pt idx="95">
                  <c:v>7.6149621212121223</c:v>
                </c:pt>
                <c:pt idx="96">
                  <c:v>7.7571969696969507</c:v>
                </c:pt>
                <c:pt idx="97">
                  <c:v>7.7571969696969507</c:v>
                </c:pt>
                <c:pt idx="98">
                  <c:v>7.8876893939393939</c:v>
                </c:pt>
                <c:pt idx="99">
                  <c:v>7.8876893939393939</c:v>
                </c:pt>
                <c:pt idx="100">
                  <c:v>8.0187500000000007</c:v>
                </c:pt>
                <c:pt idx="101">
                  <c:v>8.0187500000000007</c:v>
                </c:pt>
                <c:pt idx="102">
                  <c:v>8.1655303030303106</c:v>
                </c:pt>
                <c:pt idx="103">
                  <c:v>8.1655303030303106</c:v>
                </c:pt>
                <c:pt idx="104">
                  <c:v>8.3611742424242497</c:v>
                </c:pt>
                <c:pt idx="105">
                  <c:v>8.3611742424242497</c:v>
                </c:pt>
                <c:pt idx="106">
                  <c:v>8.5352272727272727</c:v>
                </c:pt>
                <c:pt idx="107">
                  <c:v>8.5352272727272727</c:v>
                </c:pt>
                <c:pt idx="108">
                  <c:v>8.683712121212098</c:v>
                </c:pt>
                <c:pt idx="109">
                  <c:v>8.683712121212098</c:v>
                </c:pt>
                <c:pt idx="110">
                  <c:v>8.7948863636363637</c:v>
                </c:pt>
                <c:pt idx="111">
                  <c:v>8.7948863636363637</c:v>
                </c:pt>
                <c:pt idx="112">
                  <c:v>8.8986742424242493</c:v>
                </c:pt>
                <c:pt idx="113">
                  <c:v>8.8986742424242493</c:v>
                </c:pt>
                <c:pt idx="114">
                  <c:v>9.0316287878787467</c:v>
                </c:pt>
                <c:pt idx="115">
                  <c:v>9.0316287878787467</c:v>
                </c:pt>
                <c:pt idx="116">
                  <c:v>9.1770833333333357</c:v>
                </c:pt>
                <c:pt idx="117">
                  <c:v>9.1770833333333357</c:v>
                </c:pt>
                <c:pt idx="118">
                  <c:v>9.3429924242424249</c:v>
                </c:pt>
                <c:pt idx="119">
                  <c:v>9.3429924242424249</c:v>
                </c:pt>
                <c:pt idx="120">
                  <c:v>9.5007575757575751</c:v>
                </c:pt>
                <c:pt idx="121">
                  <c:v>9.5007575757575751</c:v>
                </c:pt>
                <c:pt idx="122">
                  <c:v>9.6375000000000011</c:v>
                </c:pt>
                <c:pt idx="123">
                  <c:v>9.6375000000000011</c:v>
                </c:pt>
                <c:pt idx="124">
                  <c:v>9.7767045454545443</c:v>
                </c:pt>
                <c:pt idx="125">
                  <c:v>9.7767045454545443</c:v>
                </c:pt>
                <c:pt idx="126">
                  <c:v>9.9151515151515177</c:v>
                </c:pt>
                <c:pt idx="127">
                  <c:v>9.9151515151515177</c:v>
                </c:pt>
                <c:pt idx="128">
                  <c:v>10.038257575757569</c:v>
                </c:pt>
                <c:pt idx="129">
                  <c:v>10.038257575757569</c:v>
                </c:pt>
                <c:pt idx="130">
                  <c:v>10.154356060606061</c:v>
                </c:pt>
                <c:pt idx="131">
                  <c:v>10.154356060606061</c:v>
                </c:pt>
                <c:pt idx="132">
                  <c:v>10.334659090909099</c:v>
                </c:pt>
                <c:pt idx="133">
                  <c:v>10.334659090909099</c:v>
                </c:pt>
                <c:pt idx="134">
                  <c:v>10.457765151515151</c:v>
                </c:pt>
                <c:pt idx="135">
                  <c:v>10.457765151515151</c:v>
                </c:pt>
                <c:pt idx="136">
                  <c:v>10.59375</c:v>
                </c:pt>
                <c:pt idx="137">
                  <c:v>10.59375</c:v>
                </c:pt>
                <c:pt idx="138">
                  <c:v>10.869696969696969</c:v>
                </c:pt>
                <c:pt idx="139">
                  <c:v>10.869696969696969</c:v>
                </c:pt>
                <c:pt idx="140">
                  <c:v>10.96723484848485</c:v>
                </c:pt>
                <c:pt idx="141">
                  <c:v>10.96723484848485</c:v>
                </c:pt>
                <c:pt idx="142">
                  <c:v>11.098863636363641</c:v>
                </c:pt>
                <c:pt idx="143">
                  <c:v>11.098863636363641</c:v>
                </c:pt>
                <c:pt idx="144">
                  <c:v>11.235606060606059</c:v>
                </c:pt>
                <c:pt idx="145">
                  <c:v>11.235606060606059</c:v>
                </c:pt>
                <c:pt idx="146">
                  <c:v>11.753219696969699</c:v>
                </c:pt>
                <c:pt idx="147">
                  <c:v>11.753219696969699</c:v>
                </c:pt>
                <c:pt idx="148">
                  <c:v>11.88503787878788</c:v>
                </c:pt>
                <c:pt idx="149">
                  <c:v>11.88503787878788</c:v>
                </c:pt>
                <c:pt idx="150">
                  <c:v>12.842424242424251</c:v>
                </c:pt>
                <c:pt idx="151">
                  <c:v>12.842424242424251</c:v>
                </c:pt>
                <c:pt idx="152">
                  <c:v>13.039393939393941</c:v>
                </c:pt>
                <c:pt idx="153">
                  <c:v>13.039393939393941</c:v>
                </c:pt>
                <c:pt idx="154">
                  <c:v>13.40549242424243</c:v>
                </c:pt>
                <c:pt idx="155">
                  <c:v>13.40549242424243</c:v>
                </c:pt>
                <c:pt idx="156">
                  <c:v>13.824242424242421</c:v>
                </c:pt>
                <c:pt idx="157">
                  <c:v>13.824242424242421</c:v>
                </c:pt>
                <c:pt idx="158">
                  <c:v>13.92556818181818</c:v>
                </c:pt>
                <c:pt idx="159">
                  <c:v>13.92556818181818</c:v>
                </c:pt>
                <c:pt idx="160">
                  <c:v>14.127462121212121</c:v>
                </c:pt>
                <c:pt idx="161">
                  <c:v>14.127462121212121</c:v>
                </c:pt>
                <c:pt idx="162">
                  <c:v>14.371022727272729</c:v>
                </c:pt>
                <c:pt idx="163">
                  <c:v>14.371022727272729</c:v>
                </c:pt>
                <c:pt idx="164">
                  <c:v>14.609090909090909</c:v>
                </c:pt>
                <c:pt idx="165">
                  <c:v>14.609090909090909</c:v>
                </c:pt>
                <c:pt idx="166">
                  <c:v>14.814204545454549</c:v>
                </c:pt>
                <c:pt idx="167">
                  <c:v>14.814204545454549</c:v>
                </c:pt>
              </c:numCache>
            </c:numRef>
          </c:yVal>
          <c:smooth val="0"/>
        </c:ser>
        <c:ser>
          <c:idx val="17"/>
          <c:order val="2"/>
          <c:tx>
            <c:strRef>
              <c:f>'BDS Time-Space'!$G$1:$H$1</c:f>
              <c:strCache>
                <c:ptCount val="1"/>
                <c:pt idx="0">
                  <c:v>2231_1170</c:v>
                </c:pt>
              </c:strCache>
            </c:strRef>
          </c:tx>
          <c:spPr>
            <a:ln w="12700">
              <a:solidFill>
                <a:schemeClr val="tx1"/>
              </a:solidFill>
            </a:ln>
          </c:spPr>
          <c:marker>
            <c:symbol val="none"/>
          </c:marker>
          <c:dLbls>
            <c:dLbl>
              <c:idx val="166"/>
              <c:layout>
                <c:manualLayout>
                  <c:x val="-4.89194876411259E-2"/>
                  <c:y val="-0.14166599620873699"/>
                </c:manualLayout>
              </c:layout>
              <c:spPr/>
              <c:txPr>
                <a:bodyPr rot="-5400000"/>
                <a:lstStyle/>
                <a:p>
                  <a:pPr>
                    <a:defRPr/>
                  </a:pPr>
                  <a:endParaRPr lang="en-US"/>
                </a:p>
              </c:txPr>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'BDS Time-Space'!$G$2:$G$169</c:f>
              <c:numCache>
                <c:formatCode>h:mm:ss;@</c:formatCode>
                <c:ptCount val="168"/>
                <c:pt idx="0">
                  <c:v>0.30697916666666702</c:v>
                </c:pt>
                <c:pt idx="1">
                  <c:v>0.30697916666666702</c:v>
                </c:pt>
                <c:pt idx="2">
                  <c:v>0.30724537037036997</c:v>
                </c:pt>
                <c:pt idx="3">
                  <c:v>0.30724537037036997</c:v>
                </c:pt>
                <c:pt idx="4">
                  <c:v>0.30781249999999999</c:v>
                </c:pt>
                <c:pt idx="5">
                  <c:v>0.308576388888889</c:v>
                </c:pt>
                <c:pt idx="6">
                  <c:v>0.308923611111111</c:v>
                </c:pt>
                <c:pt idx="7">
                  <c:v>0.308923611111111</c:v>
                </c:pt>
                <c:pt idx="8">
                  <c:v>0.30902777777777801</c:v>
                </c:pt>
                <c:pt idx="9">
                  <c:v>0.30902777777777801</c:v>
                </c:pt>
                <c:pt idx="10">
                  <c:v>0.30917824074074102</c:v>
                </c:pt>
                <c:pt idx="11">
                  <c:v>0.30917824074074102</c:v>
                </c:pt>
                <c:pt idx="12">
                  <c:v>0.309421296296296</c:v>
                </c:pt>
                <c:pt idx="13">
                  <c:v>0.309421296296296</c:v>
                </c:pt>
                <c:pt idx="14">
                  <c:v>0.30960648148148101</c:v>
                </c:pt>
                <c:pt idx="15">
                  <c:v>0.30960648148148101</c:v>
                </c:pt>
                <c:pt idx="16">
                  <c:v>0.30979166666666702</c:v>
                </c:pt>
                <c:pt idx="17">
                  <c:v>0.30979166666666702</c:v>
                </c:pt>
                <c:pt idx="18">
                  <c:v>0.30996527777777799</c:v>
                </c:pt>
                <c:pt idx="19">
                  <c:v>0.30996527777777799</c:v>
                </c:pt>
                <c:pt idx="20">
                  <c:v>0.31020833333333298</c:v>
                </c:pt>
                <c:pt idx="21">
                  <c:v>0.31020833333333298</c:v>
                </c:pt>
                <c:pt idx="22">
                  <c:v>0.31047453703703698</c:v>
                </c:pt>
                <c:pt idx="23">
                  <c:v>0.31047453703703698</c:v>
                </c:pt>
                <c:pt idx="24">
                  <c:v>0.310844907407407</c:v>
                </c:pt>
                <c:pt idx="25">
                  <c:v>0.31108796296296298</c:v>
                </c:pt>
                <c:pt idx="26">
                  <c:v>0.31140046296296298</c:v>
                </c:pt>
                <c:pt idx="27">
                  <c:v>0.31140046296296298</c:v>
                </c:pt>
                <c:pt idx="28">
                  <c:v>0.311886574074074</c:v>
                </c:pt>
                <c:pt idx="29">
                  <c:v>0.31202546296296302</c:v>
                </c:pt>
                <c:pt idx="30">
                  <c:v>0.31246527777777799</c:v>
                </c:pt>
                <c:pt idx="31">
                  <c:v>0.31260416666666702</c:v>
                </c:pt>
                <c:pt idx="32">
                  <c:v>0.31303240740740701</c:v>
                </c:pt>
                <c:pt idx="33">
                  <c:v>0.31336805555555602</c:v>
                </c:pt>
                <c:pt idx="34">
                  <c:v>0.31363425925925897</c:v>
                </c:pt>
                <c:pt idx="35">
                  <c:v>0.313773148148148</c:v>
                </c:pt>
                <c:pt idx="36">
                  <c:v>0.31444444444444403</c:v>
                </c:pt>
                <c:pt idx="37">
                  <c:v>0.31494212962962997</c:v>
                </c:pt>
                <c:pt idx="38">
                  <c:v>0.31524305555555499</c:v>
                </c:pt>
                <c:pt idx="39">
                  <c:v>0.31548611111111102</c:v>
                </c:pt>
                <c:pt idx="40">
                  <c:v>0.315694444444444</c:v>
                </c:pt>
                <c:pt idx="41">
                  <c:v>0.315694444444444</c:v>
                </c:pt>
                <c:pt idx="42">
                  <c:v>0.31589120370370399</c:v>
                </c:pt>
                <c:pt idx="43">
                  <c:v>0.31589120370370399</c:v>
                </c:pt>
                <c:pt idx="44">
                  <c:v>0.31629629629629602</c:v>
                </c:pt>
                <c:pt idx="45">
                  <c:v>0.31629629629629602</c:v>
                </c:pt>
                <c:pt idx="46">
                  <c:v>0.31682870370370397</c:v>
                </c:pt>
                <c:pt idx="47">
                  <c:v>0.317002314814815</c:v>
                </c:pt>
                <c:pt idx="48">
                  <c:v>0.31730324074074101</c:v>
                </c:pt>
                <c:pt idx="49">
                  <c:v>0.31747685185185198</c:v>
                </c:pt>
                <c:pt idx="50">
                  <c:v>0.317731481481481</c:v>
                </c:pt>
                <c:pt idx="51">
                  <c:v>0.317928240740741</c:v>
                </c:pt>
                <c:pt idx="52">
                  <c:v>0.318425925925926</c:v>
                </c:pt>
                <c:pt idx="53">
                  <c:v>0.318773148148148</c:v>
                </c:pt>
                <c:pt idx="54">
                  <c:v>0.32045138888888902</c:v>
                </c:pt>
                <c:pt idx="55">
                  <c:v>0.32239583333333299</c:v>
                </c:pt>
                <c:pt idx="56">
                  <c:v>0.323043981481482</c:v>
                </c:pt>
                <c:pt idx="57">
                  <c:v>0.32334490740740701</c:v>
                </c:pt>
                <c:pt idx="58">
                  <c:v>0.32380787037037001</c:v>
                </c:pt>
                <c:pt idx="59">
                  <c:v>0.32412037037037</c:v>
                </c:pt>
                <c:pt idx="60">
                  <c:v>0.32428240740740699</c:v>
                </c:pt>
                <c:pt idx="61">
                  <c:v>0.32428240740740699</c:v>
                </c:pt>
                <c:pt idx="62">
                  <c:v>0.32484953703703701</c:v>
                </c:pt>
                <c:pt idx="63">
                  <c:v>0.32484953703703701</c:v>
                </c:pt>
                <c:pt idx="64">
                  <c:v>0.32523148148148101</c:v>
                </c:pt>
                <c:pt idx="65">
                  <c:v>0.32567129629629599</c:v>
                </c:pt>
                <c:pt idx="66">
                  <c:v>0.32592592592592601</c:v>
                </c:pt>
                <c:pt idx="67">
                  <c:v>0.32592592592592601</c:v>
                </c:pt>
                <c:pt idx="68">
                  <c:v>0.32618055555555597</c:v>
                </c:pt>
                <c:pt idx="69">
                  <c:v>0.32634259259259302</c:v>
                </c:pt>
                <c:pt idx="70">
                  <c:v>0.32653935185185201</c:v>
                </c:pt>
                <c:pt idx="71">
                  <c:v>0.32653935185185201</c:v>
                </c:pt>
                <c:pt idx="72">
                  <c:v>0.32681712962963</c:v>
                </c:pt>
                <c:pt idx="73">
                  <c:v>0.32692129629629602</c:v>
                </c:pt>
                <c:pt idx="74">
                  <c:v>0.32756944444444402</c:v>
                </c:pt>
                <c:pt idx="75">
                  <c:v>0.32784722222222201</c:v>
                </c:pt>
                <c:pt idx="76">
                  <c:v>0.32806712962963003</c:v>
                </c:pt>
                <c:pt idx="77">
                  <c:v>0.32806712962963003</c:v>
                </c:pt>
                <c:pt idx="78">
                  <c:v>0.328240740740741</c:v>
                </c:pt>
                <c:pt idx="79">
                  <c:v>0.328240740740741</c:v>
                </c:pt>
                <c:pt idx="80">
                  <c:v>0.328935185185185</c:v>
                </c:pt>
                <c:pt idx="81">
                  <c:v>0.32917824074074098</c:v>
                </c:pt>
                <c:pt idx="82">
                  <c:v>0.32943287037037</c:v>
                </c:pt>
                <c:pt idx="83">
                  <c:v>0.32943287037037</c:v>
                </c:pt>
                <c:pt idx="84">
                  <c:v>0.32974537037036999</c:v>
                </c:pt>
                <c:pt idx="85">
                  <c:v>0.32974537037036999</c:v>
                </c:pt>
                <c:pt idx="86">
                  <c:v>0.32990740740740698</c:v>
                </c:pt>
                <c:pt idx="87">
                  <c:v>0.32990740740740698</c:v>
                </c:pt>
                <c:pt idx="88">
                  <c:v>0.33011574074074101</c:v>
                </c:pt>
                <c:pt idx="89">
                  <c:v>0.33011574074074101</c:v>
                </c:pt>
                <c:pt idx="90">
                  <c:v>0.33025462962962998</c:v>
                </c:pt>
                <c:pt idx="91">
                  <c:v>0.33025462962962998</c:v>
                </c:pt>
                <c:pt idx="92">
                  <c:v>0.331550925925926</c:v>
                </c:pt>
                <c:pt idx="93">
                  <c:v>0.33190972222222198</c:v>
                </c:pt>
                <c:pt idx="94">
                  <c:v>0.33210648148148098</c:v>
                </c:pt>
                <c:pt idx="95">
                  <c:v>0.33241898148148202</c:v>
                </c:pt>
                <c:pt idx="96">
                  <c:v>0.33273148148148102</c:v>
                </c:pt>
                <c:pt idx="97">
                  <c:v>0.33298611111111098</c:v>
                </c:pt>
                <c:pt idx="98">
                  <c:v>0.33325231481481499</c:v>
                </c:pt>
                <c:pt idx="99">
                  <c:v>0.33365740740740701</c:v>
                </c:pt>
                <c:pt idx="100">
                  <c:v>0.33475694444444398</c:v>
                </c:pt>
                <c:pt idx="101">
                  <c:v>0.33521990740740698</c:v>
                </c:pt>
                <c:pt idx="102">
                  <c:v>0.33553240740740697</c:v>
                </c:pt>
                <c:pt idx="103">
                  <c:v>0.33594907407407398</c:v>
                </c:pt>
                <c:pt idx="104">
                  <c:v>0.33630787037037002</c:v>
                </c:pt>
                <c:pt idx="105">
                  <c:v>0.33684027777777797</c:v>
                </c:pt>
                <c:pt idx="106">
                  <c:v>0.33716435185185201</c:v>
                </c:pt>
                <c:pt idx="107">
                  <c:v>0.33716435185185201</c:v>
                </c:pt>
                <c:pt idx="108">
                  <c:v>0.337476851851852</c:v>
                </c:pt>
                <c:pt idx="109">
                  <c:v>0.337476851851852</c:v>
                </c:pt>
                <c:pt idx="110">
                  <c:v>0.33761574074074102</c:v>
                </c:pt>
                <c:pt idx="111">
                  <c:v>0.33761574074074102</c:v>
                </c:pt>
                <c:pt idx="112">
                  <c:v>0.33775462962962999</c:v>
                </c:pt>
                <c:pt idx="113">
                  <c:v>0.33775462962962999</c:v>
                </c:pt>
                <c:pt idx="114">
                  <c:v>0.337939814814815</c:v>
                </c:pt>
                <c:pt idx="115">
                  <c:v>0.337939814814815</c:v>
                </c:pt>
                <c:pt idx="116">
                  <c:v>0.33818287037036998</c:v>
                </c:pt>
                <c:pt idx="117">
                  <c:v>0.338518518518518</c:v>
                </c:pt>
                <c:pt idx="118">
                  <c:v>0.33884259259259297</c:v>
                </c:pt>
                <c:pt idx="119">
                  <c:v>0.33932870370370399</c:v>
                </c:pt>
                <c:pt idx="120">
                  <c:v>0.34011574074074102</c:v>
                </c:pt>
                <c:pt idx="121">
                  <c:v>0.34042824074074102</c:v>
                </c:pt>
                <c:pt idx="122">
                  <c:v>0.34143518518518501</c:v>
                </c:pt>
                <c:pt idx="123">
                  <c:v>0.34156249999999999</c:v>
                </c:pt>
                <c:pt idx="124">
                  <c:v>0.34188657407407402</c:v>
                </c:pt>
                <c:pt idx="125">
                  <c:v>0.34201388888888901</c:v>
                </c:pt>
                <c:pt idx="126">
                  <c:v>0.34229166666666699</c:v>
                </c:pt>
                <c:pt idx="127">
                  <c:v>0.34274305555555601</c:v>
                </c:pt>
                <c:pt idx="128">
                  <c:v>0.34306712962962999</c:v>
                </c:pt>
                <c:pt idx="129">
                  <c:v>0.34335648148148201</c:v>
                </c:pt>
                <c:pt idx="130">
                  <c:v>0.344479166666667</c:v>
                </c:pt>
                <c:pt idx="131">
                  <c:v>0.344479166666667</c:v>
                </c:pt>
                <c:pt idx="132">
                  <c:v>0.34484953703703702</c:v>
                </c:pt>
                <c:pt idx="133">
                  <c:v>0.34498842592592599</c:v>
                </c:pt>
                <c:pt idx="134">
                  <c:v>0.34606481481481499</c:v>
                </c:pt>
                <c:pt idx="135">
                  <c:v>0.34625</c:v>
                </c:pt>
                <c:pt idx="136">
                  <c:v>0.34715277777777798</c:v>
                </c:pt>
                <c:pt idx="137">
                  <c:v>0.34744212962963</c:v>
                </c:pt>
                <c:pt idx="138">
                  <c:v>0.35076388888888899</c:v>
                </c:pt>
                <c:pt idx="139">
                  <c:v>0.35116898148148101</c:v>
                </c:pt>
                <c:pt idx="140">
                  <c:v>0.35185185185185203</c:v>
                </c:pt>
                <c:pt idx="141">
                  <c:v>0.35282407407407401</c:v>
                </c:pt>
                <c:pt idx="142">
                  <c:v>0.35334490740740698</c:v>
                </c:pt>
                <c:pt idx="143">
                  <c:v>0.35334490740740698</c:v>
                </c:pt>
                <c:pt idx="144">
                  <c:v>0.353796296296296</c:v>
                </c:pt>
                <c:pt idx="145">
                  <c:v>0.35438657407407398</c:v>
                </c:pt>
                <c:pt idx="146">
                  <c:v>0.35815972222222198</c:v>
                </c:pt>
                <c:pt idx="147">
                  <c:v>0.35839120370370398</c:v>
                </c:pt>
                <c:pt idx="148">
                  <c:v>0.35967592592592601</c:v>
                </c:pt>
                <c:pt idx="149">
                  <c:v>0.35967592592592601</c:v>
                </c:pt>
                <c:pt idx="150">
                  <c:v>0.36479166666666701</c:v>
                </c:pt>
                <c:pt idx="151">
                  <c:v>0.36479166666666701</c:v>
                </c:pt>
                <c:pt idx="152">
                  <c:v>0.36587962962963</c:v>
                </c:pt>
                <c:pt idx="153">
                  <c:v>0.36648148148148102</c:v>
                </c:pt>
                <c:pt idx="154">
                  <c:v>0.36859953703703702</c:v>
                </c:pt>
                <c:pt idx="155">
                  <c:v>0.36939814814814798</c:v>
                </c:pt>
                <c:pt idx="156">
                  <c:v>0.37138888888888899</c:v>
                </c:pt>
                <c:pt idx="157">
                  <c:v>0.37179398148148102</c:v>
                </c:pt>
                <c:pt idx="158">
                  <c:v>0.37224537037036998</c:v>
                </c:pt>
                <c:pt idx="159">
                  <c:v>0.37243055555555599</c:v>
                </c:pt>
                <c:pt idx="160">
                  <c:v>0.37290509259259302</c:v>
                </c:pt>
                <c:pt idx="161">
                  <c:v>0.37312499999999998</c:v>
                </c:pt>
                <c:pt idx="162">
                  <c:v>0.37376157407407401</c:v>
                </c:pt>
                <c:pt idx="163">
                  <c:v>0.37452546296296302</c:v>
                </c:pt>
                <c:pt idx="164">
                  <c:v>0.37535879629629598</c:v>
                </c:pt>
                <c:pt idx="165">
                  <c:v>0.37594907407407402</c:v>
                </c:pt>
                <c:pt idx="166">
                  <c:v>0.37689814814814798</c:v>
                </c:pt>
                <c:pt idx="167">
                  <c:v>0.37689814814814798</c:v>
                </c:pt>
              </c:numCache>
            </c:numRef>
          </c:xVal>
          <c:yVal>
            <c:numRef>
              <c:f>'BDS Time-Space'!$H$2:$H$169</c:f>
              <c:numCache>
                <c:formatCode>0</c:formatCode>
                <c:ptCount val="168"/>
                <c:pt idx="0">
                  <c:v>0</c:v>
                </c:pt>
                <c:pt idx="1">
                  <c:v>0</c:v>
                </c:pt>
                <c:pt idx="2">
                  <c:v>0.107575757575758</c:v>
                </c:pt>
                <c:pt idx="3">
                  <c:v>0.107575757575758</c:v>
                </c:pt>
                <c:pt idx="4">
                  <c:v>0.28333333333333299</c:v>
                </c:pt>
                <c:pt idx="5">
                  <c:v>0.28333333333333299</c:v>
                </c:pt>
                <c:pt idx="6">
                  <c:v>0.505871212121212</c:v>
                </c:pt>
                <c:pt idx="7">
                  <c:v>0.505871212121212</c:v>
                </c:pt>
                <c:pt idx="8">
                  <c:v>0.58655303030302997</c:v>
                </c:pt>
                <c:pt idx="9">
                  <c:v>0.58655303030302997</c:v>
                </c:pt>
                <c:pt idx="10">
                  <c:v>0.69469696969697003</c:v>
                </c:pt>
                <c:pt idx="11">
                  <c:v>0.69469696969697003</c:v>
                </c:pt>
                <c:pt idx="12">
                  <c:v>0.87234848484848504</c:v>
                </c:pt>
                <c:pt idx="13">
                  <c:v>0.87234848484848504</c:v>
                </c:pt>
                <c:pt idx="14">
                  <c:v>1.0183712121212121</c:v>
                </c:pt>
                <c:pt idx="15">
                  <c:v>1.0183712121212121</c:v>
                </c:pt>
                <c:pt idx="16">
                  <c:v>1.159469696969696</c:v>
                </c:pt>
                <c:pt idx="17">
                  <c:v>1.159469696969696</c:v>
                </c:pt>
                <c:pt idx="18">
                  <c:v>1.3011363636363631</c:v>
                </c:pt>
                <c:pt idx="19">
                  <c:v>1.3011363636363631</c:v>
                </c:pt>
                <c:pt idx="20">
                  <c:v>1.4839015151515149</c:v>
                </c:pt>
                <c:pt idx="21">
                  <c:v>1.4839015151515149</c:v>
                </c:pt>
                <c:pt idx="22">
                  <c:v>1.6801136363636371</c:v>
                </c:pt>
                <c:pt idx="23">
                  <c:v>1.6801136363636371</c:v>
                </c:pt>
                <c:pt idx="24">
                  <c:v>1.9293560606060609</c:v>
                </c:pt>
                <c:pt idx="25">
                  <c:v>1.9293560606060609</c:v>
                </c:pt>
                <c:pt idx="26">
                  <c:v>2.1219696969696971</c:v>
                </c:pt>
                <c:pt idx="27">
                  <c:v>2.1219696969696971</c:v>
                </c:pt>
                <c:pt idx="28">
                  <c:v>2.4731060606060611</c:v>
                </c:pt>
                <c:pt idx="29">
                  <c:v>2.4731060606060611</c:v>
                </c:pt>
                <c:pt idx="30">
                  <c:v>2.7501893939393942</c:v>
                </c:pt>
                <c:pt idx="31">
                  <c:v>2.7501893939393942</c:v>
                </c:pt>
                <c:pt idx="32">
                  <c:v>2.9310606060606061</c:v>
                </c:pt>
                <c:pt idx="33">
                  <c:v>2.9310606060606061</c:v>
                </c:pt>
                <c:pt idx="34">
                  <c:v>3.0645833333333332</c:v>
                </c:pt>
                <c:pt idx="35">
                  <c:v>3.0645833333333332</c:v>
                </c:pt>
                <c:pt idx="36">
                  <c:v>3.306249999999987</c:v>
                </c:pt>
                <c:pt idx="37">
                  <c:v>3.306249999999987</c:v>
                </c:pt>
                <c:pt idx="38">
                  <c:v>3.4604166666666671</c:v>
                </c:pt>
                <c:pt idx="39">
                  <c:v>3.4604166666666671</c:v>
                </c:pt>
                <c:pt idx="40">
                  <c:v>3.5890151515151509</c:v>
                </c:pt>
                <c:pt idx="41">
                  <c:v>3.5890151515151509</c:v>
                </c:pt>
                <c:pt idx="42">
                  <c:v>3.7287878787878799</c:v>
                </c:pt>
                <c:pt idx="43">
                  <c:v>3.7287878787878799</c:v>
                </c:pt>
                <c:pt idx="44">
                  <c:v>3.8219696969696968</c:v>
                </c:pt>
                <c:pt idx="45">
                  <c:v>3.8219696969696968</c:v>
                </c:pt>
                <c:pt idx="46">
                  <c:v>4.0196969696969704</c:v>
                </c:pt>
                <c:pt idx="47">
                  <c:v>4.0196969696969704</c:v>
                </c:pt>
                <c:pt idx="48">
                  <c:v>4.1856060606060614</c:v>
                </c:pt>
                <c:pt idx="49">
                  <c:v>4.1856060606060614</c:v>
                </c:pt>
                <c:pt idx="50">
                  <c:v>4.3092803030303033</c:v>
                </c:pt>
                <c:pt idx="51">
                  <c:v>4.3092803030303033</c:v>
                </c:pt>
                <c:pt idx="52">
                  <c:v>4.4558712121212096</c:v>
                </c:pt>
                <c:pt idx="53">
                  <c:v>4.4558712121212096</c:v>
                </c:pt>
                <c:pt idx="54">
                  <c:v>4.6528409090908962</c:v>
                </c:pt>
                <c:pt idx="55">
                  <c:v>4.6528409090908962</c:v>
                </c:pt>
                <c:pt idx="56">
                  <c:v>4.7958333333333334</c:v>
                </c:pt>
                <c:pt idx="57">
                  <c:v>4.7958333333333334</c:v>
                </c:pt>
                <c:pt idx="58">
                  <c:v>5.0696969696969676</c:v>
                </c:pt>
                <c:pt idx="59">
                  <c:v>5.0696969696969676</c:v>
                </c:pt>
                <c:pt idx="60">
                  <c:v>5.1715909090909076</c:v>
                </c:pt>
                <c:pt idx="61">
                  <c:v>5.1715909090909076</c:v>
                </c:pt>
                <c:pt idx="62">
                  <c:v>5.27727272727273</c:v>
                </c:pt>
                <c:pt idx="63">
                  <c:v>5.27727272727273</c:v>
                </c:pt>
                <c:pt idx="64">
                  <c:v>5.3649621212121223</c:v>
                </c:pt>
                <c:pt idx="65">
                  <c:v>5.3649621212121223</c:v>
                </c:pt>
                <c:pt idx="66">
                  <c:v>5.5041666666666664</c:v>
                </c:pt>
                <c:pt idx="67">
                  <c:v>5.5041666666666664</c:v>
                </c:pt>
                <c:pt idx="68">
                  <c:v>5.6507575757575657</c:v>
                </c:pt>
                <c:pt idx="69">
                  <c:v>5.6507575757575657</c:v>
                </c:pt>
                <c:pt idx="70">
                  <c:v>5.7706439393939402</c:v>
                </c:pt>
                <c:pt idx="71">
                  <c:v>5.7706439393939402</c:v>
                </c:pt>
                <c:pt idx="72">
                  <c:v>5.897348484848485</c:v>
                </c:pt>
                <c:pt idx="73">
                  <c:v>5.897348484848485</c:v>
                </c:pt>
                <c:pt idx="74">
                  <c:v>5.9950757575757443</c:v>
                </c:pt>
                <c:pt idx="75">
                  <c:v>5.9950757575757443</c:v>
                </c:pt>
                <c:pt idx="76">
                  <c:v>6.127272727272727</c:v>
                </c:pt>
                <c:pt idx="77">
                  <c:v>6.127272727272727</c:v>
                </c:pt>
                <c:pt idx="78">
                  <c:v>6.2441287878787879</c:v>
                </c:pt>
                <c:pt idx="79">
                  <c:v>6.2441287878787879</c:v>
                </c:pt>
                <c:pt idx="80">
                  <c:v>6.5056818181818166</c:v>
                </c:pt>
                <c:pt idx="81">
                  <c:v>6.5056818181818166</c:v>
                </c:pt>
                <c:pt idx="82">
                  <c:v>6.6579545454545288</c:v>
                </c:pt>
                <c:pt idx="83">
                  <c:v>6.6579545454545288</c:v>
                </c:pt>
                <c:pt idx="84">
                  <c:v>6.8674242424242271</c:v>
                </c:pt>
                <c:pt idx="85">
                  <c:v>6.8674242424242271</c:v>
                </c:pt>
                <c:pt idx="86">
                  <c:v>6.98106060606061</c:v>
                </c:pt>
                <c:pt idx="87">
                  <c:v>6.98106060606061</c:v>
                </c:pt>
                <c:pt idx="88">
                  <c:v>7.1053030303030313</c:v>
                </c:pt>
                <c:pt idx="89">
                  <c:v>7.1053030303030313</c:v>
                </c:pt>
                <c:pt idx="90">
                  <c:v>7.1924242424242291</c:v>
                </c:pt>
                <c:pt idx="91">
                  <c:v>7.1924242424242291</c:v>
                </c:pt>
                <c:pt idx="92">
                  <c:v>7.5278409090908971</c:v>
                </c:pt>
                <c:pt idx="93">
                  <c:v>7.5278409090908971</c:v>
                </c:pt>
                <c:pt idx="94">
                  <c:v>7.6149621212121223</c:v>
                </c:pt>
                <c:pt idx="95">
                  <c:v>7.6149621212121223</c:v>
                </c:pt>
                <c:pt idx="96">
                  <c:v>7.7571969696969507</c:v>
                </c:pt>
                <c:pt idx="97">
                  <c:v>7.7571969696969507</c:v>
                </c:pt>
                <c:pt idx="98">
                  <c:v>7.8876893939393939</c:v>
                </c:pt>
                <c:pt idx="99">
                  <c:v>7.8876893939393939</c:v>
                </c:pt>
                <c:pt idx="100">
                  <c:v>8.0187500000000007</c:v>
                </c:pt>
                <c:pt idx="101">
                  <c:v>8.0187500000000007</c:v>
                </c:pt>
                <c:pt idx="102">
                  <c:v>8.1655303030303106</c:v>
                </c:pt>
                <c:pt idx="103">
                  <c:v>8.1655303030303106</c:v>
                </c:pt>
                <c:pt idx="104">
                  <c:v>8.3611742424242497</c:v>
                </c:pt>
                <c:pt idx="105">
                  <c:v>8.3611742424242497</c:v>
                </c:pt>
                <c:pt idx="106">
                  <c:v>8.5352272727272727</c:v>
                </c:pt>
                <c:pt idx="107">
                  <c:v>8.5352272727272727</c:v>
                </c:pt>
                <c:pt idx="108">
                  <c:v>8.683712121212098</c:v>
                </c:pt>
                <c:pt idx="109">
                  <c:v>8.683712121212098</c:v>
                </c:pt>
                <c:pt idx="110">
                  <c:v>8.7948863636363637</c:v>
                </c:pt>
                <c:pt idx="111">
                  <c:v>8.7948863636363637</c:v>
                </c:pt>
                <c:pt idx="112">
                  <c:v>8.8986742424242493</c:v>
                </c:pt>
                <c:pt idx="113">
                  <c:v>8.8986742424242493</c:v>
                </c:pt>
                <c:pt idx="114">
                  <c:v>9.0316287878787467</c:v>
                </c:pt>
                <c:pt idx="115">
                  <c:v>9.0316287878787467</c:v>
                </c:pt>
                <c:pt idx="116">
                  <c:v>9.1770833333333357</c:v>
                </c:pt>
                <c:pt idx="117">
                  <c:v>9.1770833333333357</c:v>
                </c:pt>
                <c:pt idx="118">
                  <c:v>9.3429924242424249</c:v>
                </c:pt>
                <c:pt idx="119">
                  <c:v>9.3429924242424249</c:v>
                </c:pt>
                <c:pt idx="120">
                  <c:v>9.5007575757575751</c:v>
                </c:pt>
                <c:pt idx="121">
                  <c:v>9.5007575757575751</c:v>
                </c:pt>
                <c:pt idx="122">
                  <c:v>9.6375000000000011</c:v>
                </c:pt>
                <c:pt idx="123">
                  <c:v>9.6375000000000011</c:v>
                </c:pt>
                <c:pt idx="124">
                  <c:v>9.7767045454545443</c:v>
                </c:pt>
                <c:pt idx="125">
                  <c:v>9.7767045454545443</c:v>
                </c:pt>
                <c:pt idx="126">
                  <c:v>9.9151515151515177</c:v>
                </c:pt>
                <c:pt idx="127">
                  <c:v>9.9151515151515177</c:v>
                </c:pt>
                <c:pt idx="128">
                  <c:v>10.038257575757569</c:v>
                </c:pt>
                <c:pt idx="129">
                  <c:v>10.038257575757569</c:v>
                </c:pt>
                <c:pt idx="130">
                  <c:v>10.154356060606061</c:v>
                </c:pt>
                <c:pt idx="131">
                  <c:v>10.154356060606061</c:v>
                </c:pt>
                <c:pt idx="132">
                  <c:v>10.334659090909099</c:v>
                </c:pt>
                <c:pt idx="133">
                  <c:v>10.334659090909099</c:v>
                </c:pt>
                <c:pt idx="134">
                  <c:v>10.457765151515151</c:v>
                </c:pt>
                <c:pt idx="135">
                  <c:v>10.457765151515151</c:v>
                </c:pt>
                <c:pt idx="136">
                  <c:v>10.59375</c:v>
                </c:pt>
                <c:pt idx="137">
                  <c:v>10.59375</c:v>
                </c:pt>
                <c:pt idx="138">
                  <c:v>10.869696969696969</c:v>
                </c:pt>
                <c:pt idx="139">
                  <c:v>10.869696969696969</c:v>
                </c:pt>
                <c:pt idx="140">
                  <c:v>10.96723484848485</c:v>
                </c:pt>
                <c:pt idx="141">
                  <c:v>10.96723484848485</c:v>
                </c:pt>
                <c:pt idx="142">
                  <c:v>11.098863636363641</c:v>
                </c:pt>
                <c:pt idx="143">
                  <c:v>11.098863636363641</c:v>
                </c:pt>
                <c:pt idx="144">
                  <c:v>11.235606060606059</c:v>
                </c:pt>
                <c:pt idx="145">
                  <c:v>11.235606060606059</c:v>
                </c:pt>
                <c:pt idx="146">
                  <c:v>11.753219696969699</c:v>
                </c:pt>
                <c:pt idx="147">
                  <c:v>11.753219696969699</c:v>
                </c:pt>
                <c:pt idx="148">
                  <c:v>11.88503787878788</c:v>
                </c:pt>
                <c:pt idx="149">
                  <c:v>11.88503787878788</c:v>
                </c:pt>
                <c:pt idx="150">
                  <c:v>12.842424242424251</c:v>
                </c:pt>
                <c:pt idx="151">
                  <c:v>12.842424242424251</c:v>
                </c:pt>
                <c:pt idx="152">
                  <c:v>13.039393939393941</c:v>
                </c:pt>
                <c:pt idx="153">
                  <c:v>13.039393939393941</c:v>
                </c:pt>
                <c:pt idx="154">
                  <c:v>13.40549242424243</c:v>
                </c:pt>
                <c:pt idx="155">
                  <c:v>13.40549242424243</c:v>
                </c:pt>
                <c:pt idx="156">
                  <c:v>13.824242424242421</c:v>
                </c:pt>
                <c:pt idx="157">
                  <c:v>13.824242424242421</c:v>
                </c:pt>
                <c:pt idx="158">
                  <c:v>13.92556818181818</c:v>
                </c:pt>
                <c:pt idx="159">
                  <c:v>13.92556818181818</c:v>
                </c:pt>
                <c:pt idx="160">
                  <c:v>14.127462121212121</c:v>
                </c:pt>
                <c:pt idx="161">
                  <c:v>14.127462121212121</c:v>
                </c:pt>
                <c:pt idx="162">
                  <c:v>14.371022727272729</c:v>
                </c:pt>
                <c:pt idx="163">
                  <c:v>14.371022727272729</c:v>
                </c:pt>
                <c:pt idx="164">
                  <c:v>14.609090909090909</c:v>
                </c:pt>
                <c:pt idx="165">
                  <c:v>14.609090909090909</c:v>
                </c:pt>
                <c:pt idx="166">
                  <c:v>14.814204545454549</c:v>
                </c:pt>
                <c:pt idx="167">
                  <c:v>14.814204545454549</c:v>
                </c:pt>
              </c:numCache>
            </c:numRef>
          </c:yVal>
          <c:smooth val="0"/>
        </c:ser>
        <c:ser>
          <c:idx val="18"/>
          <c:order val="3"/>
          <c:tx>
            <c:strRef>
              <c:f>'BDS Time-Space'!$J$1:$K$1</c:f>
              <c:strCache>
                <c:ptCount val="1"/>
                <c:pt idx="0">
                  <c:v>2260_1140</c:v>
                </c:pt>
              </c:strCache>
            </c:strRef>
          </c:tx>
          <c:spPr>
            <a:ln w="12700">
              <a:solidFill>
                <a:schemeClr val="tx1"/>
              </a:solidFill>
            </a:ln>
          </c:spPr>
          <c:marker>
            <c:symbol val="none"/>
          </c:marker>
          <c:dLbls>
            <c:dLbl>
              <c:idx val="166"/>
              <c:layout/>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'BDS Time-Space'!$J$2:$J$169</c:f>
              <c:numCache>
                <c:formatCode>h:mm:ss;@</c:formatCode>
                <c:ptCount val="168"/>
                <c:pt idx="0">
                  <c:v>0.28817129629629601</c:v>
                </c:pt>
                <c:pt idx="1">
                  <c:v>0.28817129629629601</c:v>
                </c:pt>
                <c:pt idx="2">
                  <c:v>0.288564814814815</c:v>
                </c:pt>
                <c:pt idx="3">
                  <c:v>0.288564814814815</c:v>
                </c:pt>
                <c:pt idx="4">
                  <c:v>0.28915509259259298</c:v>
                </c:pt>
                <c:pt idx="5">
                  <c:v>0.28915509259259298</c:v>
                </c:pt>
                <c:pt idx="6">
                  <c:v>0.28960648148148199</c:v>
                </c:pt>
                <c:pt idx="7">
                  <c:v>0.28960648148148199</c:v>
                </c:pt>
                <c:pt idx="8">
                  <c:v>0.28972222222222199</c:v>
                </c:pt>
                <c:pt idx="9">
                  <c:v>0.28972222222222199</c:v>
                </c:pt>
                <c:pt idx="10">
                  <c:v>0.289907407407407</c:v>
                </c:pt>
                <c:pt idx="11">
                  <c:v>0.289907407407407</c:v>
                </c:pt>
                <c:pt idx="12">
                  <c:v>0.29023148148148098</c:v>
                </c:pt>
                <c:pt idx="13">
                  <c:v>0.29041666666666699</c:v>
                </c:pt>
                <c:pt idx="14">
                  <c:v>0.29063657407407401</c:v>
                </c:pt>
                <c:pt idx="15">
                  <c:v>0.29063657407407401</c:v>
                </c:pt>
                <c:pt idx="16">
                  <c:v>0.29084490740740798</c:v>
                </c:pt>
                <c:pt idx="17">
                  <c:v>0.29084490740740798</c:v>
                </c:pt>
                <c:pt idx="18">
                  <c:v>0.29120370370370402</c:v>
                </c:pt>
                <c:pt idx="19">
                  <c:v>0.29120370370370402</c:v>
                </c:pt>
                <c:pt idx="20">
                  <c:v>0.29148148148148201</c:v>
                </c:pt>
                <c:pt idx="21">
                  <c:v>0.29148148148148201</c:v>
                </c:pt>
                <c:pt idx="22">
                  <c:v>0.29177083333333298</c:v>
                </c:pt>
                <c:pt idx="23">
                  <c:v>0.29177083333333298</c:v>
                </c:pt>
                <c:pt idx="24">
                  <c:v>0.29215277777777798</c:v>
                </c:pt>
                <c:pt idx="25">
                  <c:v>0.29232638888888901</c:v>
                </c:pt>
                <c:pt idx="26">
                  <c:v>0.29262731481481502</c:v>
                </c:pt>
                <c:pt idx="27">
                  <c:v>0.29262731481481502</c:v>
                </c:pt>
                <c:pt idx="28">
                  <c:v>0.29312500000000002</c:v>
                </c:pt>
                <c:pt idx="29">
                  <c:v>0.29312500000000002</c:v>
                </c:pt>
                <c:pt idx="30">
                  <c:v>0.29350694444444397</c:v>
                </c:pt>
                <c:pt idx="31">
                  <c:v>0.29363425925925901</c:v>
                </c:pt>
                <c:pt idx="32">
                  <c:v>0.29484953703703698</c:v>
                </c:pt>
                <c:pt idx="33">
                  <c:v>0.29564814814814799</c:v>
                </c:pt>
                <c:pt idx="34">
                  <c:v>0.29590277777777801</c:v>
                </c:pt>
                <c:pt idx="35">
                  <c:v>0.29590277777777801</c:v>
                </c:pt>
                <c:pt idx="36">
                  <c:v>0.29634259259259299</c:v>
                </c:pt>
                <c:pt idx="37">
                  <c:v>0.29634259259259299</c:v>
                </c:pt>
                <c:pt idx="38">
                  <c:v>0.29658564814814797</c:v>
                </c:pt>
                <c:pt idx="39">
                  <c:v>0.29658564814814797</c:v>
                </c:pt>
                <c:pt idx="40">
                  <c:v>0.29679398148148101</c:v>
                </c:pt>
                <c:pt idx="41">
                  <c:v>0.29679398148148101</c:v>
                </c:pt>
                <c:pt idx="42">
                  <c:v>0.29703703703703699</c:v>
                </c:pt>
                <c:pt idx="43">
                  <c:v>0.29703703703703699</c:v>
                </c:pt>
                <c:pt idx="44">
                  <c:v>0.29721064814814802</c:v>
                </c:pt>
                <c:pt idx="45">
                  <c:v>0.29825231481481501</c:v>
                </c:pt>
                <c:pt idx="46">
                  <c:v>0.29865740740740698</c:v>
                </c:pt>
                <c:pt idx="47">
                  <c:v>0.29923611111111098</c:v>
                </c:pt>
                <c:pt idx="48">
                  <c:v>0.299490740740741</c:v>
                </c:pt>
                <c:pt idx="49">
                  <c:v>0.299490740740741</c:v>
                </c:pt>
                <c:pt idx="50">
                  <c:v>0.29967592592592601</c:v>
                </c:pt>
                <c:pt idx="51">
                  <c:v>0.29967592592592601</c:v>
                </c:pt>
                <c:pt idx="52">
                  <c:v>0.29993055555555598</c:v>
                </c:pt>
                <c:pt idx="53">
                  <c:v>0.30011574074074099</c:v>
                </c:pt>
                <c:pt idx="54">
                  <c:v>0.30056712962963</c:v>
                </c:pt>
                <c:pt idx="55">
                  <c:v>0.30135416666666698</c:v>
                </c:pt>
                <c:pt idx="56">
                  <c:v>0.301956018518518</c:v>
                </c:pt>
                <c:pt idx="57">
                  <c:v>0.301956018518518</c:v>
                </c:pt>
                <c:pt idx="58">
                  <c:v>0.30243055555555598</c:v>
                </c:pt>
                <c:pt idx="59">
                  <c:v>0.30261574074074099</c:v>
                </c:pt>
                <c:pt idx="60">
                  <c:v>0.30283564814814801</c:v>
                </c:pt>
                <c:pt idx="61">
                  <c:v>0.30297453703703697</c:v>
                </c:pt>
                <c:pt idx="62">
                  <c:v>0.30319444444444399</c:v>
                </c:pt>
                <c:pt idx="63">
                  <c:v>0.30319444444444399</c:v>
                </c:pt>
                <c:pt idx="64">
                  <c:v>0.30340277777777802</c:v>
                </c:pt>
                <c:pt idx="65">
                  <c:v>0.30366898148148103</c:v>
                </c:pt>
                <c:pt idx="66">
                  <c:v>0.30391203703703701</c:v>
                </c:pt>
                <c:pt idx="67">
                  <c:v>0.30391203703703701</c:v>
                </c:pt>
                <c:pt idx="68">
                  <c:v>0.30416666666666697</c:v>
                </c:pt>
                <c:pt idx="69">
                  <c:v>0.304340277777778</c:v>
                </c:pt>
                <c:pt idx="70">
                  <c:v>0.30456018518518502</c:v>
                </c:pt>
                <c:pt idx="71">
                  <c:v>0.30456018518518502</c:v>
                </c:pt>
                <c:pt idx="72">
                  <c:v>0.304837962962963</c:v>
                </c:pt>
                <c:pt idx="73">
                  <c:v>0.30505787037037002</c:v>
                </c:pt>
                <c:pt idx="74">
                  <c:v>0.30539351851851798</c:v>
                </c:pt>
                <c:pt idx="75">
                  <c:v>0.305844907407407</c:v>
                </c:pt>
                <c:pt idx="76">
                  <c:v>0.30614583333333301</c:v>
                </c:pt>
                <c:pt idx="77">
                  <c:v>0.30630787037036999</c:v>
                </c:pt>
                <c:pt idx="78">
                  <c:v>0.30655092592592598</c:v>
                </c:pt>
                <c:pt idx="79">
                  <c:v>0.306840277777778</c:v>
                </c:pt>
                <c:pt idx="80">
                  <c:v>0.307303240740741</c:v>
                </c:pt>
                <c:pt idx="81">
                  <c:v>0.30782407407407397</c:v>
                </c:pt>
                <c:pt idx="82">
                  <c:v>0.30812499999999998</c:v>
                </c:pt>
                <c:pt idx="83">
                  <c:v>0.30839120370370399</c:v>
                </c:pt>
                <c:pt idx="84">
                  <c:v>0.30885416666666698</c:v>
                </c:pt>
                <c:pt idx="85">
                  <c:v>0.30885416666666698</c:v>
                </c:pt>
                <c:pt idx="86">
                  <c:v>0.30905092592592598</c:v>
                </c:pt>
                <c:pt idx="87">
                  <c:v>0.30917824074074102</c:v>
                </c:pt>
                <c:pt idx="88">
                  <c:v>0.30939814814814798</c:v>
                </c:pt>
                <c:pt idx="89">
                  <c:v>0.30939814814814798</c:v>
                </c:pt>
                <c:pt idx="90">
                  <c:v>0.30959490740740703</c:v>
                </c:pt>
                <c:pt idx="91">
                  <c:v>0.30974537037036998</c:v>
                </c:pt>
                <c:pt idx="92">
                  <c:v>0.31070601851851798</c:v>
                </c:pt>
                <c:pt idx="93">
                  <c:v>0.31099537037037001</c:v>
                </c:pt>
                <c:pt idx="94">
                  <c:v>0.31115740740740699</c:v>
                </c:pt>
                <c:pt idx="95">
                  <c:v>0.31115740740740699</c:v>
                </c:pt>
                <c:pt idx="96">
                  <c:v>0.31138888888888899</c:v>
                </c:pt>
                <c:pt idx="97">
                  <c:v>0.31138888888888899</c:v>
                </c:pt>
                <c:pt idx="98">
                  <c:v>0.31163194444444398</c:v>
                </c:pt>
                <c:pt idx="99">
                  <c:v>0.31178240740740698</c:v>
                </c:pt>
                <c:pt idx="100">
                  <c:v>0.31237268518518502</c:v>
                </c:pt>
                <c:pt idx="101">
                  <c:v>0.312650462962963</c:v>
                </c:pt>
                <c:pt idx="102">
                  <c:v>0.31287037037037002</c:v>
                </c:pt>
                <c:pt idx="103">
                  <c:v>0.31287037037037002</c:v>
                </c:pt>
                <c:pt idx="104">
                  <c:v>0.31315972222222199</c:v>
                </c:pt>
                <c:pt idx="105">
                  <c:v>0.31315972222222199</c:v>
                </c:pt>
                <c:pt idx="106">
                  <c:v>0.31359953703703702</c:v>
                </c:pt>
                <c:pt idx="107">
                  <c:v>0.31378472222222198</c:v>
                </c:pt>
                <c:pt idx="108">
                  <c:v>0.31401620370370398</c:v>
                </c:pt>
                <c:pt idx="109">
                  <c:v>0.31401620370370398</c:v>
                </c:pt>
                <c:pt idx="110">
                  <c:v>0.31423611111111099</c:v>
                </c:pt>
                <c:pt idx="111">
                  <c:v>0.31437500000000002</c:v>
                </c:pt>
                <c:pt idx="112">
                  <c:v>0.31459490740740698</c:v>
                </c:pt>
                <c:pt idx="113">
                  <c:v>0.31469907407407399</c:v>
                </c:pt>
                <c:pt idx="114">
                  <c:v>0.31489583333333299</c:v>
                </c:pt>
                <c:pt idx="115">
                  <c:v>0.31489583333333299</c:v>
                </c:pt>
                <c:pt idx="116">
                  <c:v>0.315115740740741</c:v>
                </c:pt>
                <c:pt idx="117">
                  <c:v>0.315115740740741</c:v>
                </c:pt>
                <c:pt idx="118">
                  <c:v>0.31538194444444501</c:v>
                </c:pt>
                <c:pt idx="119">
                  <c:v>0.31554398148148199</c:v>
                </c:pt>
                <c:pt idx="120">
                  <c:v>0.31583333333333302</c:v>
                </c:pt>
                <c:pt idx="121">
                  <c:v>0.31603009259259301</c:v>
                </c:pt>
                <c:pt idx="122">
                  <c:v>0.317118055555556</c:v>
                </c:pt>
                <c:pt idx="123">
                  <c:v>0.317118055555556</c:v>
                </c:pt>
                <c:pt idx="124">
                  <c:v>0.31789351851851799</c:v>
                </c:pt>
                <c:pt idx="125">
                  <c:v>0.31789351851851799</c:v>
                </c:pt>
                <c:pt idx="126">
                  <c:v>0.31886574074074098</c:v>
                </c:pt>
                <c:pt idx="127">
                  <c:v>0.319039351851852</c:v>
                </c:pt>
                <c:pt idx="128">
                  <c:v>0.319270833333333</c:v>
                </c:pt>
                <c:pt idx="129">
                  <c:v>0.319270833333333</c:v>
                </c:pt>
                <c:pt idx="130">
                  <c:v>0.31952546296296302</c:v>
                </c:pt>
                <c:pt idx="131">
                  <c:v>0.32001157407407399</c:v>
                </c:pt>
                <c:pt idx="132">
                  <c:v>0.32032407407407398</c:v>
                </c:pt>
                <c:pt idx="133">
                  <c:v>0.320428240740741</c:v>
                </c:pt>
                <c:pt idx="134">
                  <c:v>0.320659722222222</c:v>
                </c:pt>
                <c:pt idx="135">
                  <c:v>0.32084490740740701</c:v>
                </c:pt>
                <c:pt idx="136">
                  <c:v>0.32108796296296299</c:v>
                </c:pt>
                <c:pt idx="137">
                  <c:v>0.32120370370370399</c:v>
                </c:pt>
                <c:pt idx="138">
                  <c:v>0.32170138888888899</c:v>
                </c:pt>
                <c:pt idx="139">
                  <c:v>0.32187500000000002</c:v>
                </c:pt>
                <c:pt idx="140">
                  <c:v>0.32206018518518498</c:v>
                </c:pt>
                <c:pt idx="141">
                  <c:v>0.32276620370370401</c:v>
                </c:pt>
                <c:pt idx="142">
                  <c:v>0.32371527777777798</c:v>
                </c:pt>
                <c:pt idx="143">
                  <c:v>0.32371527777777798</c:v>
                </c:pt>
                <c:pt idx="144">
                  <c:v>0.32476851851851801</c:v>
                </c:pt>
                <c:pt idx="145">
                  <c:v>0.32501157407407399</c:v>
                </c:pt>
                <c:pt idx="146">
                  <c:v>0.32811342592592602</c:v>
                </c:pt>
                <c:pt idx="147">
                  <c:v>0.32851851851851899</c:v>
                </c:pt>
                <c:pt idx="148">
                  <c:v>0.32907407407407402</c:v>
                </c:pt>
                <c:pt idx="149">
                  <c:v>0.32943287037037</c:v>
                </c:pt>
                <c:pt idx="150">
                  <c:v>0.33591435185185198</c:v>
                </c:pt>
                <c:pt idx="151">
                  <c:v>0.33591435185185198</c:v>
                </c:pt>
                <c:pt idx="152">
                  <c:v>0.33752314814814799</c:v>
                </c:pt>
                <c:pt idx="153">
                  <c:v>0.33767361111111099</c:v>
                </c:pt>
                <c:pt idx="154">
                  <c:v>0.33915509259259302</c:v>
                </c:pt>
                <c:pt idx="155">
                  <c:v>0.33937499999999998</c:v>
                </c:pt>
                <c:pt idx="156">
                  <c:v>0.340902777777778</c:v>
                </c:pt>
                <c:pt idx="157">
                  <c:v>0.34104166666666702</c:v>
                </c:pt>
                <c:pt idx="158">
                  <c:v>0.341828703703704</c:v>
                </c:pt>
                <c:pt idx="159">
                  <c:v>0.34196759259259302</c:v>
                </c:pt>
                <c:pt idx="160">
                  <c:v>0.34250000000000003</c:v>
                </c:pt>
                <c:pt idx="161">
                  <c:v>0.34314814814814798</c:v>
                </c:pt>
                <c:pt idx="162">
                  <c:v>0.34399305555555598</c:v>
                </c:pt>
                <c:pt idx="163">
                  <c:v>0.34412037037037002</c:v>
                </c:pt>
                <c:pt idx="164">
                  <c:v>0.34547453703703701</c:v>
                </c:pt>
                <c:pt idx="165">
                  <c:v>0.34560185185185199</c:v>
                </c:pt>
                <c:pt idx="166">
                  <c:v>0.34652777777777799</c:v>
                </c:pt>
                <c:pt idx="167">
                  <c:v>0.34652777777777799</c:v>
                </c:pt>
              </c:numCache>
            </c:numRef>
          </c:xVal>
          <c:yVal>
            <c:numRef>
              <c:f>'BDS Time-Space'!$K$2:$K$169</c:f>
              <c:numCache>
                <c:formatCode>0</c:formatCode>
                <c:ptCount val="168"/>
                <c:pt idx="0">
                  <c:v>0</c:v>
                </c:pt>
                <c:pt idx="1">
                  <c:v>0</c:v>
                </c:pt>
                <c:pt idx="2">
                  <c:v>0.107575757575758</c:v>
                </c:pt>
                <c:pt idx="3">
                  <c:v>0.107575757575758</c:v>
                </c:pt>
                <c:pt idx="4">
                  <c:v>0.28333333333333299</c:v>
                </c:pt>
                <c:pt idx="5">
                  <c:v>0.28333333333333299</c:v>
                </c:pt>
                <c:pt idx="6">
                  <c:v>0.505871212121212</c:v>
                </c:pt>
                <c:pt idx="7">
                  <c:v>0.505871212121212</c:v>
                </c:pt>
                <c:pt idx="8">
                  <c:v>0.58655303030302997</c:v>
                </c:pt>
                <c:pt idx="9">
                  <c:v>0.58655303030302997</c:v>
                </c:pt>
                <c:pt idx="10">
                  <c:v>0.69469696969697003</c:v>
                </c:pt>
                <c:pt idx="11">
                  <c:v>0.69469696969697003</c:v>
                </c:pt>
                <c:pt idx="12">
                  <c:v>0.87234848484848504</c:v>
                </c:pt>
                <c:pt idx="13">
                  <c:v>0.87234848484848504</c:v>
                </c:pt>
                <c:pt idx="14">
                  <c:v>1.0183712121212121</c:v>
                </c:pt>
                <c:pt idx="15">
                  <c:v>1.0183712121212121</c:v>
                </c:pt>
                <c:pt idx="16">
                  <c:v>1.159469696969696</c:v>
                </c:pt>
                <c:pt idx="17">
                  <c:v>1.159469696969696</c:v>
                </c:pt>
                <c:pt idx="18">
                  <c:v>1.3011363636363631</c:v>
                </c:pt>
                <c:pt idx="19">
                  <c:v>1.3011363636363631</c:v>
                </c:pt>
                <c:pt idx="20">
                  <c:v>1.4839015151515149</c:v>
                </c:pt>
                <c:pt idx="21">
                  <c:v>1.4839015151515149</c:v>
                </c:pt>
                <c:pt idx="22">
                  <c:v>1.6801136363636371</c:v>
                </c:pt>
                <c:pt idx="23">
                  <c:v>1.6801136363636371</c:v>
                </c:pt>
                <c:pt idx="24">
                  <c:v>1.9293560606060609</c:v>
                </c:pt>
                <c:pt idx="25">
                  <c:v>1.9293560606060609</c:v>
                </c:pt>
                <c:pt idx="26">
                  <c:v>2.1219696969696971</c:v>
                </c:pt>
                <c:pt idx="27">
                  <c:v>2.1219696969696971</c:v>
                </c:pt>
                <c:pt idx="28">
                  <c:v>2.4731060606060611</c:v>
                </c:pt>
                <c:pt idx="29">
                  <c:v>2.4731060606060611</c:v>
                </c:pt>
                <c:pt idx="30">
                  <c:v>2.7501893939393942</c:v>
                </c:pt>
                <c:pt idx="31">
                  <c:v>2.7501893939393942</c:v>
                </c:pt>
                <c:pt idx="32">
                  <c:v>2.9310606060606061</c:v>
                </c:pt>
                <c:pt idx="33">
                  <c:v>2.9310606060606061</c:v>
                </c:pt>
                <c:pt idx="34">
                  <c:v>3.0645833333333332</c:v>
                </c:pt>
                <c:pt idx="35">
                  <c:v>3.0645833333333332</c:v>
                </c:pt>
                <c:pt idx="36">
                  <c:v>3.306249999999987</c:v>
                </c:pt>
                <c:pt idx="37">
                  <c:v>3.306249999999987</c:v>
                </c:pt>
                <c:pt idx="38">
                  <c:v>3.4604166666666671</c:v>
                </c:pt>
                <c:pt idx="39">
                  <c:v>3.4604166666666671</c:v>
                </c:pt>
                <c:pt idx="40">
                  <c:v>3.5890151515151509</c:v>
                </c:pt>
                <c:pt idx="41">
                  <c:v>3.5890151515151509</c:v>
                </c:pt>
                <c:pt idx="42">
                  <c:v>3.7287878787878799</c:v>
                </c:pt>
                <c:pt idx="43">
                  <c:v>3.7287878787878799</c:v>
                </c:pt>
                <c:pt idx="44">
                  <c:v>3.8219696969696968</c:v>
                </c:pt>
                <c:pt idx="45">
                  <c:v>3.8219696969696968</c:v>
                </c:pt>
                <c:pt idx="46">
                  <c:v>4.0196969696969704</c:v>
                </c:pt>
                <c:pt idx="47">
                  <c:v>4.0196969696969704</c:v>
                </c:pt>
                <c:pt idx="48">
                  <c:v>4.1856060606060614</c:v>
                </c:pt>
                <c:pt idx="49">
                  <c:v>4.1856060606060614</c:v>
                </c:pt>
                <c:pt idx="50">
                  <c:v>4.3092803030303033</c:v>
                </c:pt>
                <c:pt idx="51">
                  <c:v>4.3092803030303033</c:v>
                </c:pt>
                <c:pt idx="52">
                  <c:v>4.4558712121212096</c:v>
                </c:pt>
                <c:pt idx="53">
                  <c:v>4.4558712121212096</c:v>
                </c:pt>
                <c:pt idx="54">
                  <c:v>4.6528409090908962</c:v>
                </c:pt>
                <c:pt idx="55">
                  <c:v>4.6528409090908962</c:v>
                </c:pt>
                <c:pt idx="56">
                  <c:v>4.7958333333333334</c:v>
                </c:pt>
                <c:pt idx="57">
                  <c:v>4.7958333333333334</c:v>
                </c:pt>
                <c:pt idx="58">
                  <c:v>5.0696969696969676</c:v>
                </c:pt>
                <c:pt idx="59">
                  <c:v>5.0696969696969676</c:v>
                </c:pt>
                <c:pt idx="60">
                  <c:v>5.1715909090909076</c:v>
                </c:pt>
                <c:pt idx="61">
                  <c:v>5.1715909090909076</c:v>
                </c:pt>
                <c:pt idx="62">
                  <c:v>5.27727272727273</c:v>
                </c:pt>
                <c:pt idx="63">
                  <c:v>5.27727272727273</c:v>
                </c:pt>
                <c:pt idx="64">
                  <c:v>5.3649621212121223</c:v>
                </c:pt>
                <c:pt idx="65">
                  <c:v>5.3649621212121223</c:v>
                </c:pt>
                <c:pt idx="66">
                  <c:v>5.5041666666666664</c:v>
                </c:pt>
                <c:pt idx="67">
                  <c:v>5.5041666666666664</c:v>
                </c:pt>
                <c:pt idx="68">
                  <c:v>5.6507575757575657</c:v>
                </c:pt>
                <c:pt idx="69">
                  <c:v>5.6507575757575657</c:v>
                </c:pt>
                <c:pt idx="70">
                  <c:v>5.7706439393939402</c:v>
                </c:pt>
                <c:pt idx="71">
                  <c:v>5.7706439393939402</c:v>
                </c:pt>
                <c:pt idx="72">
                  <c:v>5.897348484848485</c:v>
                </c:pt>
                <c:pt idx="73">
                  <c:v>5.897348484848485</c:v>
                </c:pt>
                <c:pt idx="74">
                  <c:v>5.9950757575757443</c:v>
                </c:pt>
                <c:pt idx="75">
                  <c:v>5.9950757575757443</c:v>
                </c:pt>
                <c:pt idx="76">
                  <c:v>6.127272727272727</c:v>
                </c:pt>
                <c:pt idx="77">
                  <c:v>6.127272727272727</c:v>
                </c:pt>
                <c:pt idx="78">
                  <c:v>6.2441287878787879</c:v>
                </c:pt>
                <c:pt idx="79">
                  <c:v>6.2441287878787879</c:v>
                </c:pt>
                <c:pt idx="80">
                  <c:v>6.5056818181818166</c:v>
                </c:pt>
                <c:pt idx="81">
                  <c:v>6.5056818181818166</c:v>
                </c:pt>
                <c:pt idx="82">
                  <c:v>6.6579545454545288</c:v>
                </c:pt>
                <c:pt idx="83">
                  <c:v>6.6579545454545288</c:v>
                </c:pt>
                <c:pt idx="84">
                  <c:v>6.8674242424242271</c:v>
                </c:pt>
                <c:pt idx="85">
                  <c:v>6.8674242424242271</c:v>
                </c:pt>
                <c:pt idx="86">
                  <c:v>6.98106060606061</c:v>
                </c:pt>
                <c:pt idx="87">
                  <c:v>6.98106060606061</c:v>
                </c:pt>
                <c:pt idx="88">
                  <c:v>7.1053030303030313</c:v>
                </c:pt>
                <c:pt idx="89">
                  <c:v>7.1053030303030313</c:v>
                </c:pt>
                <c:pt idx="90">
                  <c:v>7.1924242424242291</c:v>
                </c:pt>
                <c:pt idx="91">
                  <c:v>7.1924242424242291</c:v>
                </c:pt>
                <c:pt idx="92">
                  <c:v>7.5278409090908971</c:v>
                </c:pt>
                <c:pt idx="93">
                  <c:v>7.5278409090908971</c:v>
                </c:pt>
                <c:pt idx="94">
                  <c:v>7.6149621212121223</c:v>
                </c:pt>
                <c:pt idx="95">
                  <c:v>7.6149621212121223</c:v>
                </c:pt>
                <c:pt idx="96">
                  <c:v>7.7571969696969507</c:v>
                </c:pt>
                <c:pt idx="97">
                  <c:v>7.7571969696969507</c:v>
                </c:pt>
                <c:pt idx="98">
                  <c:v>7.8876893939393939</c:v>
                </c:pt>
                <c:pt idx="99">
                  <c:v>7.8876893939393939</c:v>
                </c:pt>
                <c:pt idx="100">
                  <c:v>8.0187500000000007</c:v>
                </c:pt>
                <c:pt idx="101">
                  <c:v>8.0187500000000007</c:v>
                </c:pt>
                <c:pt idx="102">
                  <c:v>8.1655303030303106</c:v>
                </c:pt>
                <c:pt idx="103">
                  <c:v>8.1655303030303106</c:v>
                </c:pt>
                <c:pt idx="104">
                  <c:v>8.3611742424242497</c:v>
                </c:pt>
                <c:pt idx="105">
                  <c:v>8.3611742424242497</c:v>
                </c:pt>
                <c:pt idx="106">
                  <c:v>8.5352272727272727</c:v>
                </c:pt>
                <c:pt idx="107">
                  <c:v>8.5352272727272727</c:v>
                </c:pt>
                <c:pt idx="108">
                  <c:v>8.683712121212098</c:v>
                </c:pt>
                <c:pt idx="109">
                  <c:v>8.683712121212098</c:v>
                </c:pt>
                <c:pt idx="110">
                  <c:v>8.7948863636363637</c:v>
                </c:pt>
                <c:pt idx="111">
                  <c:v>8.7948863636363637</c:v>
                </c:pt>
                <c:pt idx="112">
                  <c:v>8.8986742424242493</c:v>
                </c:pt>
                <c:pt idx="113">
                  <c:v>8.8986742424242493</c:v>
                </c:pt>
                <c:pt idx="114">
                  <c:v>9.0316287878787467</c:v>
                </c:pt>
                <c:pt idx="115">
                  <c:v>9.0316287878787467</c:v>
                </c:pt>
                <c:pt idx="116">
                  <c:v>9.1770833333333357</c:v>
                </c:pt>
                <c:pt idx="117">
                  <c:v>9.1770833333333357</c:v>
                </c:pt>
                <c:pt idx="118">
                  <c:v>9.3429924242424249</c:v>
                </c:pt>
                <c:pt idx="119">
                  <c:v>9.3429924242424249</c:v>
                </c:pt>
                <c:pt idx="120">
                  <c:v>9.5007575757575751</c:v>
                </c:pt>
                <c:pt idx="121">
                  <c:v>9.5007575757575751</c:v>
                </c:pt>
                <c:pt idx="122">
                  <c:v>9.6375000000000011</c:v>
                </c:pt>
                <c:pt idx="123">
                  <c:v>9.6375000000000011</c:v>
                </c:pt>
                <c:pt idx="124">
                  <c:v>9.7767045454545443</c:v>
                </c:pt>
                <c:pt idx="125">
                  <c:v>9.7767045454545443</c:v>
                </c:pt>
                <c:pt idx="126">
                  <c:v>9.9151515151515177</c:v>
                </c:pt>
                <c:pt idx="127">
                  <c:v>9.9151515151515177</c:v>
                </c:pt>
                <c:pt idx="128">
                  <c:v>10.038257575757569</c:v>
                </c:pt>
                <c:pt idx="129">
                  <c:v>10.038257575757569</c:v>
                </c:pt>
                <c:pt idx="130">
                  <c:v>10.154545454545451</c:v>
                </c:pt>
                <c:pt idx="131">
                  <c:v>10.154545454545451</c:v>
                </c:pt>
                <c:pt idx="132">
                  <c:v>10.334659090909099</c:v>
                </c:pt>
                <c:pt idx="133">
                  <c:v>10.334659090909099</c:v>
                </c:pt>
                <c:pt idx="134">
                  <c:v>10.457765151515151</c:v>
                </c:pt>
                <c:pt idx="135">
                  <c:v>10.457765151515151</c:v>
                </c:pt>
                <c:pt idx="136">
                  <c:v>10.59375</c:v>
                </c:pt>
                <c:pt idx="137">
                  <c:v>10.59375</c:v>
                </c:pt>
                <c:pt idx="138">
                  <c:v>10.869696969696969</c:v>
                </c:pt>
                <c:pt idx="139">
                  <c:v>10.869696969696969</c:v>
                </c:pt>
                <c:pt idx="140">
                  <c:v>10.96723484848485</c:v>
                </c:pt>
                <c:pt idx="141">
                  <c:v>10.96723484848485</c:v>
                </c:pt>
                <c:pt idx="142">
                  <c:v>11.098863636363641</c:v>
                </c:pt>
                <c:pt idx="143">
                  <c:v>11.098863636363641</c:v>
                </c:pt>
                <c:pt idx="144">
                  <c:v>11.235606060606059</c:v>
                </c:pt>
                <c:pt idx="145">
                  <c:v>11.235606060606059</c:v>
                </c:pt>
                <c:pt idx="146">
                  <c:v>11.753219696969699</c:v>
                </c:pt>
                <c:pt idx="147">
                  <c:v>11.753219696969699</c:v>
                </c:pt>
                <c:pt idx="148">
                  <c:v>11.88503787878788</c:v>
                </c:pt>
                <c:pt idx="149">
                  <c:v>11.88503787878788</c:v>
                </c:pt>
                <c:pt idx="150">
                  <c:v>12.842424242424251</c:v>
                </c:pt>
                <c:pt idx="151">
                  <c:v>12.842424242424251</c:v>
                </c:pt>
                <c:pt idx="152">
                  <c:v>13.039393939393941</c:v>
                </c:pt>
                <c:pt idx="153">
                  <c:v>13.039393939393941</c:v>
                </c:pt>
                <c:pt idx="154">
                  <c:v>13.40549242424243</c:v>
                </c:pt>
                <c:pt idx="155">
                  <c:v>13.40549242424243</c:v>
                </c:pt>
                <c:pt idx="156">
                  <c:v>13.824242424242421</c:v>
                </c:pt>
                <c:pt idx="157">
                  <c:v>13.824242424242421</c:v>
                </c:pt>
                <c:pt idx="158">
                  <c:v>13.92556818181818</c:v>
                </c:pt>
                <c:pt idx="159">
                  <c:v>13.92556818181818</c:v>
                </c:pt>
                <c:pt idx="160">
                  <c:v>14.127462121212121</c:v>
                </c:pt>
                <c:pt idx="161">
                  <c:v>14.127462121212121</c:v>
                </c:pt>
                <c:pt idx="162">
                  <c:v>14.371022727272729</c:v>
                </c:pt>
                <c:pt idx="163">
                  <c:v>14.371022727272729</c:v>
                </c:pt>
                <c:pt idx="164">
                  <c:v>14.609090909090909</c:v>
                </c:pt>
                <c:pt idx="165">
                  <c:v>14.609090909090909</c:v>
                </c:pt>
                <c:pt idx="166">
                  <c:v>14.814204545454549</c:v>
                </c:pt>
                <c:pt idx="167">
                  <c:v>14.814204545454549</c:v>
                </c:pt>
              </c:numCache>
            </c:numRef>
          </c:yVal>
          <c:smooth val="0"/>
        </c:ser>
        <c:ser>
          <c:idx val="19"/>
          <c:order val="4"/>
          <c:tx>
            <c:strRef>
              <c:f>'BDS Time-Space'!$M$1:$N$1</c:f>
              <c:strCache>
                <c:ptCount val="1"/>
                <c:pt idx="0">
                  <c:v>2260_1250</c:v>
                </c:pt>
              </c:strCache>
            </c:strRef>
          </c:tx>
          <c:spPr>
            <a:ln w="12700">
              <a:solidFill>
                <a:schemeClr val="tx1"/>
              </a:solidFill>
            </a:ln>
          </c:spPr>
          <c:marker>
            <c:symbol val="none"/>
          </c:marker>
          <c:dLbls>
            <c:dLbl>
              <c:idx val="167"/>
              <c:layout/>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'BDS Time-Space'!$M$2:$M$169</c:f>
              <c:numCache>
                <c:formatCode>h:mm:ss;@</c:formatCode>
                <c:ptCount val="168"/>
                <c:pt idx="0">
                  <c:v>0.37408564814814799</c:v>
                </c:pt>
                <c:pt idx="1">
                  <c:v>0.37408564814814799</c:v>
                </c:pt>
                <c:pt idx="2">
                  <c:v>0.37436342592592597</c:v>
                </c:pt>
                <c:pt idx="3">
                  <c:v>0.37436342592592597</c:v>
                </c:pt>
                <c:pt idx="4">
                  <c:v>0.37490740740740702</c:v>
                </c:pt>
                <c:pt idx="5">
                  <c:v>0.37490740740740702</c:v>
                </c:pt>
                <c:pt idx="6">
                  <c:v>0.37542824074074099</c:v>
                </c:pt>
                <c:pt idx="7">
                  <c:v>0.37542824074074099</c:v>
                </c:pt>
                <c:pt idx="8">
                  <c:v>0.37553240740740701</c:v>
                </c:pt>
                <c:pt idx="9">
                  <c:v>0.37553240740740701</c:v>
                </c:pt>
                <c:pt idx="10">
                  <c:v>0.37570601851851798</c:v>
                </c:pt>
                <c:pt idx="11">
                  <c:v>0.375810185185185</c:v>
                </c:pt>
                <c:pt idx="12">
                  <c:v>0.37611111111111101</c:v>
                </c:pt>
                <c:pt idx="13">
                  <c:v>0.37611111111111101</c:v>
                </c:pt>
                <c:pt idx="14">
                  <c:v>0.37631944444444398</c:v>
                </c:pt>
                <c:pt idx="15">
                  <c:v>0.37631944444444398</c:v>
                </c:pt>
                <c:pt idx="16">
                  <c:v>0.37652777777777802</c:v>
                </c:pt>
                <c:pt idx="17">
                  <c:v>0.37652777777777802</c:v>
                </c:pt>
                <c:pt idx="18">
                  <c:v>0.37675925925925902</c:v>
                </c:pt>
                <c:pt idx="19">
                  <c:v>0.37686342592592598</c:v>
                </c:pt>
                <c:pt idx="20">
                  <c:v>0.377152777777778</c:v>
                </c:pt>
                <c:pt idx="21">
                  <c:v>0.377152777777778</c:v>
                </c:pt>
                <c:pt idx="22">
                  <c:v>0.37745370370370401</c:v>
                </c:pt>
                <c:pt idx="23">
                  <c:v>0.37745370370370401</c:v>
                </c:pt>
                <c:pt idx="24">
                  <c:v>0.3778125</c:v>
                </c:pt>
                <c:pt idx="25">
                  <c:v>0.37815972222222199</c:v>
                </c:pt>
                <c:pt idx="26">
                  <c:v>0.378460648148148</c:v>
                </c:pt>
                <c:pt idx="27">
                  <c:v>0.378460648148148</c:v>
                </c:pt>
                <c:pt idx="28">
                  <c:v>0.37894675925925903</c:v>
                </c:pt>
                <c:pt idx="29">
                  <c:v>0.37951388888888898</c:v>
                </c:pt>
                <c:pt idx="30">
                  <c:v>0.37989583333333299</c:v>
                </c:pt>
                <c:pt idx="31">
                  <c:v>0.37989583333333299</c:v>
                </c:pt>
                <c:pt idx="32">
                  <c:v>0.38017361111111098</c:v>
                </c:pt>
                <c:pt idx="33">
                  <c:v>0.38135416666666699</c:v>
                </c:pt>
                <c:pt idx="34">
                  <c:v>0.38160879629629602</c:v>
                </c:pt>
                <c:pt idx="35">
                  <c:v>0.38172453703703701</c:v>
                </c:pt>
                <c:pt idx="36">
                  <c:v>0.38277777777777799</c:v>
                </c:pt>
                <c:pt idx="37">
                  <c:v>0.38310185185185203</c:v>
                </c:pt>
                <c:pt idx="38">
                  <c:v>0.38371527777777797</c:v>
                </c:pt>
                <c:pt idx="39">
                  <c:v>0.383854166666667</c:v>
                </c:pt>
                <c:pt idx="40">
                  <c:v>0.38403935185185201</c:v>
                </c:pt>
                <c:pt idx="41">
                  <c:v>0.38403935185185201</c:v>
                </c:pt>
                <c:pt idx="42">
                  <c:v>0.38427083333333301</c:v>
                </c:pt>
                <c:pt idx="43">
                  <c:v>0.38445601851851802</c:v>
                </c:pt>
                <c:pt idx="44">
                  <c:v>0.384618055555556</c:v>
                </c:pt>
                <c:pt idx="45">
                  <c:v>0.384618055555556</c:v>
                </c:pt>
                <c:pt idx="46">
                  <c:v>0.38515046296296301</c:v>
                </c:pt>
                <c:pt idx="47">
                  <c:v>0.38515046296296301</c:v>
                </c:pt>
                <c:pt idx="48">
                  <c:v>0.38534722222222201</c:v>
                </c:pt>
                <c:pt idx="49">
                  <c:v>0.38534722222222201</c:v>
                </c:pt>
                <c:pt idx="50">
                  <c:v>0.385509259259259</c:v>
                </c:pt>
                <c:pt idx="51">
                  <c:v>0.385509259259259</c:v>
                </c:pt>
                <c:pt idx="52">
                  <c:v>0.38576388888888902</c:v>
                </c:pt>
                <c:pt idx="53">
                  <c:v>0.38596064814814801</c:v>
                </c:pt>
                <c:pt idx="54">
                  <c:v>0.38679398148148098</c:v>
                </c:pt>
                <c:pt idx="55">
                  <c:v>0.38760416666666703</c:v>
                </c:pt>
                <c:pt idx="56">
                  <c:v>0.38807870370370401</c:v>
                </c:pt>
                <c:pt idx="57">
                  <c:v>0.38819444444444401</c:v>
                </c:pt>
                <c:pt idx="58">
                  <c:v>0.38857638888888901</c:v>
                </c:pt>
                <c:pt idx="59">
                  <c:v>0.388703703703704</c:v>
                </c:pt>
                <c:pt idx="60">
                  <c:v>0.38892361111111101</c:v>
                </c:pt>
                <c:pt idx="61">
                  <c:v>0.38909722222222198</c:v>
                </c:pt>
                <c:pt idx="62">
                  <c:v>0.38931712962963</c:v>
                </c:pt>
                <c:pt idx="63">
                  <c:v>0.38944444444444398</c:v>
                </c:pt>
                <c:pt idx="64">
                  <c:v>0.38962962962962999</c:v>
                </c:pt>
                <c:pt idx="65">
                  <c:v>0.39002314814814798</c:v>
                </c:pt>
                <c:pt idx="66">
                  <c:v>0.39023148148148101</c:v>
                </c:pt>
                <c:pt idx="67">
                  <c:v>0.39023148148148101</c:v>
                </c:pt>
                <c:pt idx="68">
                  <c:v>0.39045138888888897</c:v>
                </c:pt>
                <c:pt idx="69">
                  <c:v>0.39045138888888897</c:v>
                </c:pt>
                <c:pt idx="70">
                  <c:v>0.39061342592592602</c:v>
                </c:pt>
                <c:pt idx="71">
                  <c:v>0.39061342592592602</c:v>
                </c:pt>
                <c:pt idx="72">
                  <c:v>0.39082175925925899</c:v>
                </c:pt>
                <c:pt idx="73">
                  <c:v>0.39082175925925899</c:v>
                </c:pt>
                <c:pt idx="74">
                  <c:v>0.39103009259259303</c:v>
                </c:pt>
                <c:pt idx="75">
                  <c:v>0.39137731481481502</c:v>
                </c:pt>
                <c:pt idx="76">
                  <c:v>0.391585648148148</c:v>
                </c:pt>
                <c:pt idx="77">
                  <c:v>0.391585648148148</c:v>
                </c:pt>
                <c:pt idx="78">
                  <c:v>0.39173611111111101</c:v>
                </c:pt>
                <c:pt idx="79">
                  <c:v>0.39173611111111101</c:v>
                </c:pt>
                <c:pt idx="80">
                  <c:v>0.39238425925925902</c:v>
                </c:pt>
                <c:pt idx="81">
                  <c:v>0.39280092592592603</c:v>
                </c:pt>
                <c:pt idx="82">
                  <c:v>0.39303240740740703</c:v>
                </c:pt>
                <c:pt idx="83">
                  <c:v>0.39303240740740703</c:v>
                </c:pt>
                <c:pt idx="84">
                  <c:v>0.39339120370370401</c:v>
                </c:pt>
                <c:pt idx="85">
                  <c:v>0.39339120370370401</c:v>
                </c:pt>
                <c:pt idx="86">
                  <c:v>0.39359953703703698</c:v>
                </c:pt>
                <c:pt idx="87">
                  <c:v>0.39359953703703698</c:v>
                </c:pt>
                <c:pt idx="88">
                  <c:v>0.39387731481481503</c:v>
                </c:pt>
                <c:pt idx="89">
                  <c:v>0.39387731481481503</c:v>
                </c:pt>
                <c:pt idx="90">
                  <c:v>0.39403935185185202</c:v>
                </c:pt>
                <c:pt idx="91">
                  <c:v>0.39418981481481502</c:v>
                </c:pt>
                <c:pt idx="92">
                  <c:v>0.395358796296296</c:v>
                </c:pt>
                <c:pt idx="93">
                  <c:v>0.39553240740740703</c:v>
                </c:pt>
                <c:pt idx="94">
                  <c:v>0.39571759259259298</c:v>
                </c:pt>
                <c:pt idx="95">
                  <c:v>0.39611111111111103</c:v>
                </c:pt>
                <c:pt idx="96">
                  <c:v>0.39636574074074099</c:v>
                </c:pt>
                <c:pt idx="97">
                  <c:v>0.39690972222222198</c:v>
                </c:pt>
                <c:pt idx="98">
                  <c:v>0.39712962962963</c:v>
                </c:pt>
                <c:pt idx="99">
                  <c:v>0.39712962962963</c:v>
                </c:pt>
                <c:pt idx="100">
                  <c:v>0.39800925925925901</c:v>
                </c:pt>
                <c:pt idx="101">
                  <c:v>0.39869212962963002</c:v>
                </c:pt>
                <c:pt idx="102">
                  <c:v>0.39892361111111102</c:v>
                </c:pt>
                <c:pt idx="103">
                  <c:v>0.39892361111111102</c:v>
                </c:pt>
                <c:pt idx="104">
                  <c:v>0.39921296296296299</c:v>
                </c:pt>
                <c:pt idx="105">
                  <c:v>0.39921296296296299</c:v>
                </c:pt>
                <c:pt idx="106">
                  <c:v>0.39946759259259301</c:v>
                </c:pt>
                <c:pt idx="107">
                  <c:v>0.40004629629629601</c:v>
                </c:pt>
                <c:pt idx="108">
                  <c:v>0.40028935185185199</c:v>
                </c:pt>
                <c:pt idx="109">
                  <c:v>0.40028935185185199</c:v>
                </c:pt>
                <c:pt idx="110">
                  <c:v>0.400474537037037</c:v>
                </c:pt>
                <c:pt idx="111">
                  <c:v>0.40061342592592603</c:v>
                </c:pt>
                <c:pt idx="112">
                  <c:v>0.400787037037037</c:v>
                </c:pt>
                <c:pt idx="113">
                  <c:v>0.400787037037037</c:v>
                </c:pt>
                <c:pt idx="114">
                  <c:v>0.40097222222222201</c:v>
                </c:pt>
                <c:pt idx="115">
                  <c:v>0.40097222222222201</c:v>
                </c:pt>
                <c:pt idx="116">
                  <c:v>0.40118055555555598</c:v>
                </c:pt>
                <c:pt idx="117">
                  <c:v>0.40118055555555598</c:v>
                </c:pt>
                <c:pt idx="118">
                  <c:v>0.40142361111111102</c:v>
                </c:pt>
                <c:pt idx="119">
                  <c:v>0.40162037037037002</c:v>
                </c:pt>
                <c:pt idx="120">
                  <c:v>0.40192129629629603</c:v>
                </c:pt>
                <c:pt idx="121">
                  <c:v>0.40216435185185201</c:v>
                </c:pt>
                <c:pt idx="122">
                  <c:v>0.40304398148148102</c:v>
                </c:pt>
                <c:pt idx="123">
                  <c:v>0.403171296296296</c:v>
                </c:pt>
                <c:pt idx="124">
                  <c:v>0.403402777777778</c:v>
                </c:pt>
                <c:pt idx="125">
                  <c:v>0.403402777777778</c:v>
                </c:pt>
                <c:pt idx="126">
                  <c:v>0.40364583333333298</c:v>
                </c:pt>
                <c:pt idx="127">
                  <c:v>0.40377314814814802</c:v>
                </c:pt>
                <c:pt idx="128">
                  <c:v>0.40407407407407397</c:v>
                </c:pt>
                <c:pt idx="129">
                  <c:v>0.404212962962963</c:v>
                </c:pt>
                <c:pt idx="130">
                  <c:v>0.40496527777777802</c:v>
                </c:pt>
                <c:pt idx="131">
                  <c:v>0.405324074074074</c:v>
                </c:pt>
                <c:pt idx="132">
                  <c:v>0.40562500000000001</c:v>
                </c:pt>
                <c:pt idx="133">
                  <c:v>0.405787037037037</c:v>
                </c:pt>
                <c:pt idx="134">
                  <c:v>0.40603009259259298</c:v>
                </c:pt>
                <c:pt idx="135">
                  <c:v>0.40630787037036997</c:v>
                </c:pt>
                <c:pt idx="136">
                  <c:v>0.40655092592592601</c:v>
                </c:pt>
                <c:pt idx="137">
                  <c:v>0.406944444444444</c:v>
                </c:pt>
                <c:pt idx="138">
                  <c:v>0.40744212962963</c:v>
                </c:pt>
                <c:pt idx="139">
                  <c:v>0.40774305555555501</c:v>
                </c:pt>
                <c:pt idx="140">
                  <c:v>0.40792824074074102</c:v>
                </c:pt>
                <c:pt idx="141">
                  <c:v>0.40807870370370403</c:v>
                </c:pt>
                <c:pt idx="142">
                  <c:v>0.40827546296296302</c:v>
                </c:pt>
                <c:pt idx="143">
                  <c:v>0.40827546296296302</c:v>
                </c:pt>
                <c:pt idx="144">
                  <c:v>0.40849537037036998</c:v>
                </c:pt>
                <c:pt idx="145">
                  <c:v>0.40913194444444401</c:v>
                </c:pt>
                <c:pt idx="146">
                  <c:v>0.41034722222222197</c:v>
                </c:pt>
                <c:pt idx="147">
                  <c:v>0.410520833333333</c:v>
                </c:pt>
                <c:pt idx="148">
                  <c:v>0.41076388888888898</c:v>
                </c:pt>
                <c:pt idx="149">
                  <c:v>0.41076388888888898</c:v>
                </c:pt>
                <c:pt idx="150">
                  <c:v>0.413680555555556</c:v>
                </c:pt>
                <c:pt idx="151">
                  <c:v>0.413680555555556</c:v>
                </c:pt>
                <c:pt idx="152">
                  <c:v>0.41476851851851898</c:v>
                </c:pt>
                <c:pt idx="153">
                  <c:v>0.41554398148148097</c:v>
                </c:pt>
                <c:pt idx="154">
                  <c:v>0.41626157407407399</c:v>
                </c:pt>
                <c:pt idx="155">
                  <c:v>0.41649305555555599</c:v>
                </c:pt>
                <c:pt idx="156">
                  <c:v>0.41800925925925903</c:v>
                </c:pt>
                <c:pt idx="157">
                  <c:v>0.41883101851851801</c:v>
                </c:pt>
                <c:pt idx="158">
                  <c:v>0.41912037037036998</c:v>
                </c:pt>
                <c:pt idx="159">
                  <c:v>0.419525462962963</c:v>
                </c:pt>
                <c:pt idx="160">
                  <c:v>0.42047453703703702</c:v>
                </c:pt>
                <c:pt idx="161">
                  <c:v>0.42093750000000002</c:v>
                </c:pt>
                <c:pt idx="162">
                  <c:v>0.42181712962963003</c:v>
                </c:pt>
                <c:pt idx="163">
                  <c:v>0.422453703703704</c:v>
                </c:pt>
                <c:pt idx="164">
                  <c:v>0.423298611111111</c:v>
                </c:pt>
                <c:pt idx="165">
                  <c:v>0.42366898148148102</c:v>
                </c:pt>
                <c:pt idx="166">
                  <c:v>0.42513888888888901</c:v>
                </c:pt>
                <c:pt idx="167">
                  <c:v>0.42513888888888901</c:v>
                </c:pt>
              </c:numCache>
            </c:numRef>
          </c:xVal>
          <c:yVal>
            <c:numRef>
              <c:f>'BDS Time-Space'!$N$2:$N$169</c:f>
              <c:numCache>
                <c:formatCode>0</c:formatCode>
                <c:ptCount val="168"/>
                <c:pt idx="0">
                  <c:v>0</c:v>
                </c:pt>
                <c:pt idx="1">
                  <c:v>0</c:v>
                </c:pt>
                <c:pt idx="2">
                  <c:v>0.107575757575758</c:v>
                </c:pt>
                <c:pt idx="3">
                  <c:v>0.107575757575758</c:v>
                </c:pt>
                <c:pt idx="4">
                  <c:v>0.28333333333333299</c:v>
                </c:pt>
                <c:pt idx="5">
                  <c:v>0.28333333333333299</c:v>
                </c:pt>
                <c:pt idx="6">
                  <c:v>0.505871212121212</c:v>
                </c:pt>
                <c:pt idx="7">
                  <c:v>0.505871212121212</c:v>
                </c:pt>
                <c:pt idx="8">
                  <c:v>0.58655303030302997</c:v>
                </c:pt>
                <c:pt idx="9">
                  <c:v>0.58655303030302997</c:v>
                </c:pt>
                <c:pt idx="10">
                  <c:v>0.69469696969697003</c:v>
                </c:pt>
                <c:pt idx="11">
                  <c:v>0.69469696969697003</c:v>
                </c:pt>
                <c:pt idx="12">
                  <c:v>0.87234848484848504</c:v>
                </c:pt>
                <c:pt idx="13">
                  <c:v>0.87234848484848504</c:v>
                </c:pt>
                <c:pt idx="14">
                  <c:v>1.0183712121212121</c:v>
                </c:pt>
                <c:pt idx="15">
                  <c:v>1.0183712121212121</c:v>
                </c:pt>
                <c:pt idx="16">
                  <c:v>1.159469696969696</c:v>
                </c:pt>
                <c:pt idx="17">
                  <c:v>1.159469696969696</c:v>
                </c:pt>
                <c:pt idx="18">
                  <c:v>1.3011363636363631</c:v>
                </c:pt>
                <c:pt idx="19">
                  <c:v>1.3011363636363631</c:v>
                </c:pt>
                <c:pt idx="20">
                  <c:v>1.4839015151515149</c:v>
                </c:pt>
                <c:pt idx="21">
                  <c:v>1.4839015151515149</c:v>
                </c:pt>
                <c:pt idx="22">
                  <c:v>1.6801136363636371</c:v>
                </c:pt>
                <c:pt idx="23">
                  <c:v>1.6801136363636371</c:v>
                </c:pt>
                <c:pt idx="24">
                  <c:v>1.9293560606060609</c:v>
                </c:pt>
                <c:pt idx="25">
                  <c:v>1.9293560606060609</c:v>
                </c:pt>
                <c:pt idx="26">
                  <c:v>2.1219696969696971</c:v>
                </c:pt>
                <c:pt idx="27">
                  <c:v>2.1219696969696971</c:v>
                </c:pt>
                <c:pt idx="28">
                  <c:v>2.4731060606060611</c:v>
                </c:pt>
                <c:pt idx="29">
                  <c:v>2.4731060606060611</c:v>
                </c:pt>
                <c:pt idx="30">
                  <c:v>2.7501893939393942</c:v>
                </c:pt>
                <c:pt idx="31">
                  <c:v>2.7501893939393942</c:v>
                </c:pt>
                <c:pt idx="32">
                  <c:v>2.9310606060606061</c:v>
                </c:pt>
                <c:pt idx="33">
                  <c:v>2.9310606060606061</c:v>
                </c:pt>
                <c:pt idx="34">
                  <c:v>3.0645833333333332</c:v>
                </c:pt>
                <c:pt idx="35">
                  <c:v>3.0645833333333332</c:v>
                </c:pt>
                <c:pt idx="36">
                  <c:v>3.306249999999987</c:v>
                </c:pt>
                <c:pt idx="37">
                  <c:v>3.306249999999987</c:v>
                </c:pt>
                <c:pt idx="38">
                  <c:v>3.4604166666666671</c:v>
                </c:pt>
                <c:pt idx="39">
                  <c:v>3.4604166666666671</c:v>
                </c:pt>
                <c:pt idx="40">
                  <c:v>3.5890151515151509</c:v>
                </c:pt>
                <c:pt idx="41">
                  <c:v>3.5890151515151509</c:v>
                </c:pt>
                <c:pt idx="42">
                  <c:v>3.7287878787878799</c:v>
                </c:pt>
                <c:pt idx="43">
                  <c:v>3.7287878787878799</c:v>
                </c:pt>
                <c:pt idx="44">
                  <c:v>3.8219696969696968</c:v>
                </c:pt>
                <c:pt idx="45">
                  <c:v>3.8219696969696968</c:v>
                </c:pt>
                <c:pt idx="46">
                  <c:v>4.0196969696969704</c:v>
                </c:pt>
                <c:pt idx="47">
                  <c:v>4.0196969696969704</c:v>
                </c:pt>
                <c:pt idx="48">
                  <c:v>4.1856060606060614</c:v>
                </c:pt>
                <c:pt idx="49">
                  <c:v>4.1856060606060614</c:v>
                </c:pt>
                <c:pt idx="50">
                  <c:v>4.3092803030303033</c:v>
                </c:pt>
                <c:pt idx="51">
                  <c:v>4.3092803030303033</c:v>
                </c:pt>
                <c:pt idx="52">
                  <c:v>4.4558712121212096</c:v>
                </c:pt>
                <c:pt idx="53">
                  <c:v>4.4558712121212096</c:v>
                </c:pt>
                <c:pt idx="54">
                  <c:v>4.6528409090908962</c:v>
                </c:pt>
                <c:pt idx="55">
                  <c:v>4.6528409090908962</c:v>
                </c:pt>
                <c:pt idx="56">
                  <c:v>4.7958333333333334</c:v>
                </c:pt>
                <c:pt idx="57">
                  <c:v>4.7958333333333334</c:v>
                </c:pt>
                <c:pt idx="58">
                  <c:v>5.0696969696969676</c:v>
                </c:pt>
                <c:pt idx="59">
                  <c:v>5.0696969696969676</c:v>
                </c:pt>
                <c:pt idx="60">
                  <c:v>5.1715909090909076</c:v>
                </c:pt>
                <c:pt idx="61">
                  <c:v>5.1715909090909076</c:v>
                </c:pt>
                <c:pt idx="62">
                  <c:v>5.27727272727273</c:v>
                </c:pt>
                <c:pt idx="63">
                  <c:v>5.27727272727273</c:v>
                </c:pt>
                <c:pt idx="64">
                  <c:v>5.3649621212121223</c:v>
                </c:pt>
                <c:pt idx="65">
                  <c:v>5.3649621212121223</c:v>
                </c:pt>
                <c:pt idx="66">
                  <c:v>5.5041666666666664</c:v>
                </c:pt>
                <c:pt idx="67">
                  <c:v>5.5041666666666664</c:v>
                </c:pt>
                <c:pt idx="68">
                  <c:v>5.6507575757575657</c:v>
                </c:pt>
                <c:pt idx="69">
                  <c:v>5.6507575757575657</c:v>
                </c:pt>
                <c:pt idx="70">
                  <c:v>5.7706439393939402</c:v>
                </c:pt>
                <c:pt idx="71">
                  <c:v>5.7706439393939402</c:v>
                </c:pt>
                <c:pt idx="72">
                  <c:v>5.897348484848485</c:v>
                </c:pt>
                <c:pt idx="73">
                  <c:v>5.897348484848485</c:v>
                </c:pt>
                <c:pt idx="74">
                  <c:v>5.9950757575757443</c:v>
                </c:pt>
                <c:pt idx="75">
                  <c:v>5.9950757575757443</c:v>
                </c:pt>
                <c:pt idx="76">
                  <c:v>6.127272727272727</c:v>
                </c:pt>
                <c:pt idx="77">
                  <c:v>6.127272727272727</c:v>
                </c:pt>
                <c:pt idx="78">
                  <c:v>6.2441287878787879</c:v>
                </c:pt>
                <c:pt idx="79">
                  <c:v>6.2441287878787879</c:v>
                </c:pt>
                <c:pt idx="80">
                  <c:v>6.5056818181818166</c:v>
                </c:pt>
                <c:pt idx="81">
                  <c:v>6.5056818181818166</c:v>
                </c:pt>
                <c:pt idx="82">
                  <c:v>6.6579545454545288</c:v>
                </c:pt>
                <c:pt idx="83">
                  <c:v>6.6579545454545288</c:v>
                </c:pt>
                <c:pt idx="84">
                  <c:v>6.8674242424242271</c:v>
                </c:pt>
                <c:pt idx="85">
                  <c:v>6.8674242424242271</c:v>
                </c:pt>
                <c:pt idx="86">
                  <c:v>6.98106060606061</c:v>
                </c:pt>
                <c:pt idx="87">
                  <c:v>6.98106060606061</c:v>
                </c:pt>
                <c:pt idx="88">
                  <c:v>7.1053030303030313</c:v>
                </c:pt>
                <c:pt idx="89">
                  <c:v>7.1053030303030313</c:v>
                </c:pt>
                <c:pt idx="90">
                  <c:v>7.1924242424242291</c:v>
                </c:pt>
                <c:pt idx="91">
                  <c:v>7.1924242424242291</c:v>
                </c:pt>
                <c:pt idx="92">
                  <c:v>7.5278409090908971</c:v>
                </c:pt>
                <c:pt idx="93">
                  <c:v>7.5278409090908971</c:v>
                </c:pt>
                <c:pt idx="94">
                  <c:v>7.6149621212121223</c:v>
                </c:pt>
                <c:pt idx="95">
                  <c:v>7.6149621212121223</c:v>
                </c:pt>
                <c:pt idx="96">
                  <c:v>7.7571969696969507</c:v>
                </c:pt>
                <c:pt idx="97">
                  <c:v>7.7571969696969507</c:v>
                </c:pt>
                <c:pt idx="98">
                  <c:v>7.8876893939393939</c:v>
                </c:pt>
                <c:pt idx="99">
                  <c:v>7.8876893939393939</c:v>
                </c:pt>
                <c:pt idx="100">
                  <c:v>8.0187500000000007</c:v>
                </c:pt>
                <c:pt idx="101">
                  <c:v>8.0187500000000007</c:v>
                </c:pt>
                <c:pt idx="102">
                  <c:v>8.1655303030303106</c:v>
                </c:pt>
                <c:pt idx="103">
                  <c:v>8.1655303030303106</c:v>
                </c:pt>
                <c:pt idx="104">
                  <c:v>8.3611742424242497</c:v>
                </c:pt>
                <c:pt idx="105">
                  <c:v>8.3611742424242497</c:v>
                </c:pt>
                <c:pt idx="106">
                  <c:v>8.5352272727272727</c:v>
                </c:pt>
                <c:pt idx="107">
                  <c:v>8.5352272727272727</c:v>
                </c:pt>
                <c:pt idx="108">
                  <c:v>8.683712121212098</c:v>
                </c:pt>
                <c:pt idx="109">
                  <c:v>8.683712121212098</c:v>
                </c:pt>
                <c:pt idx="110">
                  <c:v>8.7948863636363637</c:v>
                </c:pt>
                <c:pt idx="111">
                  <c:v>8.7948863636363637</c:v>
                </c:pt>
                <c:pt idx="112">
                  <c:v>8.8986742424242493</c:v>
                </c:pt>
                <c:pt idx="113">
                  <c:v>8.8986742424242493</c:v>
                </c:pt>
                <c:pt idx="114">
                  <c:v>9.0316287878787467</c:v>
                </c:pt>
                <c:pt idx="115">
                  <c:v>9.0316287878787467</c:v>
                </c:pt>
                <c:pt idx="116">
                  <c:v>9.1770833333333357</c:v>
                </c:pt>
                <c:pt idx="117">
                  <c:v>9.1770833333333357</c:v>
                </c:pt>
                <c:pt idx="118">
                  <c:v>9.3429924242424249</c:v>
                </c:pt>
                <c:pt idx="119">
                  <c:v>9.3429924242424249</c:v>
                </c:pt>
                <c:pt idx="120">
                  <c:v>9.5007575757575751</c:v>
                </c:pt>
                <c:pt idx="121">
                  <c:v>9.5007575757575751</c:v>
                </c:pt>
                <c:pt idx="122">
                  <c:v>9.6375000000000011</c:v>
                </c:pt>
                <c:pt idx="123">
                  <c:v>9.6375000000000011</c:v>
                </c:pt>
                <c:pt idx="124">
                  <c:v>9.7767045454545443</c:v>
                </c:pt>
                <c:pt idx="125">
                  <c:v>9.7767045454545443</c:v>
                </c:pt>
                <c:pt idx="126">
                  <c:v>9.9151515151515177</c:v>
                </c:pt>
                <c:pt idx="127">
                  <c:v>9.9151515151515177</c:v>
                </c:pt>
                <c:pt idx="128">
                  <c:v>10.038257575757569</c:v>
                </c:pt>
                <c:pt idx="129">
                  <c:v>10.038257575757569</c:v>
                </c:pt>
                <c:pt idx="130">
                  <c:v>10.154356060606061</c:v>
                </c:pt>
                <c:pt idx="131">
                  <c:v>10.154356060606061</c:v>
                </c:pt>
                <c:pt idx="132">
                  <c:v>10.334659090909099</c:v>
                </c:pt>
                <c:pt idx="133">
                  <c:v>10.334659090909099</c:v>
                </c:pt>
                <c:pt idx="134">
                  <c:v>10.457765151515151</c:v>
                </c:pt>
                <c:pt idx="135">
                  <c:v>10.457765151515151</c:v>
                </c:pt>
                <c:pt idx="136">
                  <c:v>10.59375</c:v>
                </c:pt>
                <c:pt idx="137">
                  <c:v>10.59375</c:v>
                </c:pt>
                <c:pt idx="138">
                  <c:v>10.869696969696969</c:v>
                </c:pt>
                <c:pt idx="139">
                  <c:v>10.869696969696969</c:v>
                </c:pt>
                <c:pt idx="140">
                  <c:v>10.96723484848485</c:v>
                </c:pt>
                <c:pt idx="141">
                  <c:v>10.96723484848485</c:v>
                </c:pt>
                <c:pt idx="142">
                  <c:v>11.098863636363641</c:v>
                </c:pt>
                <c:pt idx="143">
                  <c:v>11.098863636363641</c:v>
                </c:pt>
                <c:pt idx="144">
                  <c:v>11.235606060606059</c:v>
                </c:pt>
                <c:pt idx="145">
                  <c:v>11.235606060606059</c:v>
                </c:pt>
                <c:pt idx="146">
                  <c:v>11.753219696969699</c:v>
                </c:pt>
                <c:pt idx="147">
                  <c:v>11.753219696969699</c:v>
                </c:pt>
                <c:pt idx="148">
                  <c:v>11.88503787878788</c:v>
                </c:pt>
                <c:pt idx="149">
                  <c:v>11.88503787878788</c:v>
                </c:pt>
                <c:pt idx="150">
                  <c:v>12.842424242424251</c:v>
                </c:pt>
                <c:pt idx="151">
                  <c:v>12.842424242424251</c:v>
                </c:pt>
                <c:pt idx="152">
                  <c:v>13.039393939393941</c:v>
                </c:pt>
                <c:pt idx="153">
                  <c:v>13.039393939393941</c:v>
                </c:pt>
                <c:pt idx="154">
                  <c:v>13.40549242424243</c:v>
                </c:pt>
                <c:pt idx="155">
                  <c:v>13.40549242424243</c:v>
                </c:pt>
                <c:pt idx="156">
                  <c:v>13.824242424242421</c:v>
                </c:pt>
                <c:pt idx="157">
                  <c:v>13.824242424242421</c:v>
                </c:pt>
                <c:pt idx="158">
                  <c:v>13.92556818181818</c:v>
                </c:pt>
                <c:pt idx="159">
                  <c:v>13.92556818181818</c:v>
                </c:pt>
                <c:pt idx="160">
                  <c:v>14.127462121212121</c:v>
                </c:pt>
                <c:pt idx="161">
                  <c:v>14.127462121212121</c:v>
                </c:pt>
                <c:pt idx="162">
                  <c:v>14.371022727272729</c:v>
                </c:pt>
                <c:pt idx="163">
                  <c:v>14.371022727272729</c:v>
                </c:pt>
                <c:pt idx="164">
                  <c:v>14.609090909090909</c:v>
                </c:pt>
                <c:pt idx="165">
                  <c:v>14.609090909090909</c:v>
                </c:pt>
                <c:pt idx="166">
                  <c:v>14.814204545454549</c:v>
                </c:pt>
                <c:pt idx="167">
                  <c:v>14.814204545454549</c:v>
                </c:pt>
              </c:numCache>
            </c:numRef>
          </c:yVal>
          <c:smooth val="0"/>
        </c:ser>
        <c:ser>
          <c:idx val="20"/>
          <c:order val="5"/>
          <c:tx>
            <c:strRef>
              <c:f>'BDS Time-Space'!$P$1:$Q$1</c:f>
              <c:strCache>
                <c:ptCount val="1"/>
                <c:pt idx="0">
                  <c:v>2262_1070</c:v>
                </c:pt>
              </c:strCache>
            </c:strRef>
          </c:tx>
          <c:spPr>
            <a:ln w="12700">
              <a:solidFill>
                <a:schemeClr val="tx1"/>
              </a:solidFill>
            </a:ln>
          </c:spPr>
          <c:marker>
            <c:symbol val="none"/>
          </c:marker>
          <c:dLbls>
            <c:dLbl>
              <c:idx val="167"/>
              <c:layout/>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'BDS Time-Space'!$P$2:$P$169</c:f>
              <c:numCache>
                <c:formatCode>h:mm:ss;@</c:formatCode>
                <c:ptCount val="168"/>
                <c:pt idx="0">
                  <c:v>0.25614583333333302</c:v>
                </c:pt>
                <c:pt idx="1">
                  <c:v>0.25614583333333302</c:v>
                </c:pt>
                <c:pt idx="2">
                  <c:v>0.25641203703703702</c:v>
                </c:pt>
                <c:pt idx="3">
                  <c:v>0.25641203703703702</c:v>
                </c:pt>
                <c:pt idx="4">
                  <c:v>0.25693287037036999</c:v>
                </c:pt>
                <c:pt idx="5">
                  <c:v>0.25710648148148102</c:v>
                </c:pt>
                <c:pt idx="6">
                  <c:v>0.25762731481481499</c:v>
                </c:pt>
                <c:pt idx="7">
                  <c:v>0.25762731481481499</c:v>
                </c:pt>
                <c:pt idx="8">
                  <c:v>0.25774305555555499</c:v>
                </c:pt>
                <c:pt idx="9">
                  <c:v>0.25774305555555499</c:v>
                </c:pt>
                <c:pt idx="10">
                  <c:v>0.25787037037036997</c:v>
                </c:pt>
                <c:pt idx="11">
                  <c:v>0.25787037037036997</c:v>
                </c:pt>
                <c:pt idx="12">
                  <c:v>0.25813657407407398</c:v>
                </c:pt>
                <c:pt idx="13">
                  <c:v>0.25828703703703698</c:v>
                </c:pt>
                <c:pt idx="14">
                  <c:v>0.25855324074074099</c:v>
                </c:pt>
                <c:pt idx="15">
                  <c:v>0.25855324074074099</c:v>
                </c:pt>
                <c:pt idx="16">
                  <c:v>0.258738425925926</c:v>
                </c:pt>
                <c:pt idx="17">
                  <c:v>0.258738425925926</c:v>
                </c:pt>
                <c:pt idx="18">
                  <c:v>0.25891203703703702</c:v>
                </c:pt>
                <c:pt idx="19">
                  <c:v>0.25891203703703702</c:v>
                </c:pt>
                <c:pt idx="20">
                  <c:v>0.25917824074074097</c:v>
                </c:pt>
                <c:pt idx="21">
                  <c:v>0.25934027777777802</c:v>
                </c:pt>
                <c:pt idx="22">
                  <c:v>0.25965277777777801</c:v>
                </c:pt>
                <c:pt idx="23">
                  <c:v>0.25965277777777801</c:v>
                </c:pt>
                <c:pt idx="24">
                  <c:v>0.26003472222222201</c:v>
                </c:pt>
                <c:pt idx="25">
                  <c:v>0.26026620370370401</c:v>
                </c:pt>
                <c:pt idx="26">
                  <c:v>0.26055555555555598</c:v>
                </c:pt>
                <c:pt idx="27">
                  <c:v>0.26055555555555598</c:v>
                </c:pt>
                <c:pt idx="28">
                  <c:v>0.26103009259259202</c:v>
                </c:pt>
                <c:pt idx="29">
                  <c:v>0.26137731481481502</c:v>
                </c:pt>
                <c:pt idx="30">
                  <c:v>0.26181712962963</c:v>
                </c:pt>
                <c:pt idx="31">
                  <c:v>0.26197916666666698</c:v>
                </c:pt>
                <c:pt idx="32">
                  <c:v>0.26251157407407399</c:v>
                </c:pt>
                <c:pt idx="33">
                  <c:v>0.26269675925925901</c:v>
                </c:pt>
                <c:pt idx="34">
                  <c:v>0.26296296296296301</c:v>
                </c:pt>
                <c:pt idx="35">
                  <c:v>0.26314814814814802</c:v>
                </c:pt>
                <c:pt idx="36">
                  <c:v>0.26356481481481497</c:v>
                </c:pt>
                <c:pt idx="37">
                  <c:v>0.26398148148148098</c:v>
                </c:pt>
                <c:pt idx="38">
                  <c:v>0.26428240740740699</c:v>
                </c:pt>
                <c:pt idx="39">
                  <c:v>0.26460648148148103</c:v>
                </c:pt>
                <c:pt idx="40">
                  <c:v>0.26480324074074102</c:v>
                </c:pt>
                <c:pt idx="41">
                  <c:v>0.26480324074074102</c:v>
                </c:pt>
                <c:pt idx="42">
                  <c:v>0.26498842592592597</c:v>
                </c:pt>
                <c:pt idx="43">
                  <c:v>0.26498842592592597</c:v>
                </c:pt>
                <c:pt idx="44">
                  <c:v>0.26511574074074101</c:v>
                </c:pt>
                <c:pt idx="45">
                  <c:v>0.26511574074074101</c:v>
                </c:pt>
                <c:pt idx="46">
                  <c:v>0.26553240740740702</c:v>
                </c:pt>
                <c:pt idx="47">
                  <c:v>0.26553240740740702</c:v>
                </c:pt>
                <c:pt idx="48">
                  <c:v>0.265775462962963</c:v>
                </c:pt>
                <c:pt idx="49">
                  <c:v>0.26613425925925899</c:v>
                </c:pt>
                <c:pt idx="50">
                  <c:v>0.26640046296296299</c:v>
                </c:pt>
                <c:pt idx="51">
                  <c:v>0.266550925925926</c:v>
                </c:pt>
                <c:pt idx="52">
                  <c:v>0.26686342592592599</c:v>
                </c:pt>
                <c:pt idx="53">
                  <c:v>0.26738425925925902</c:v>
                </c:pt>
                <c:pt idx="54">
                  <c:v>0.26778935185185199</c:v>
                </c:pt>
                <c:pt idx="55">
                  <c:v>0.26778935185185199</c:v>
                </c:pt>
                <c:pt idx="56">
                  <c:v>0.268090277777778</c:v>
                </c:pt>
                <c:pt idx="57">
                  <c:v>0.268090277777778</c:v>
                </c:pt>
                <c:pt idx="58">
                  <c:v>0.26851851851851899</c:v>
                </c:pt>
                <c:pt idx="59">
                  <c:v>0.26887731481481503</c:v>
                </c:pt>
                <c:pt idx="60">
                  <c:v>0.269050925925926</c:v>
                </c:pt>
                <c:pt idx="61">
                  <c:v>0.269050925925926</c:v>
                </c:pt>
                <c:pt idx="62">
                  <c:v>0.26932870370370399</c:v>
                </c:pt>
                <c:pt idx="63">
                  <c:v>0.26932870370370399</c:v>
                </c:pt>
                <c:pt idx="64">
                  <c:v>0.26950231481481501</c:v>
                </c:pt>
                <c:pt idx="65">
                  <c:v>0.26975694444444398</c:v>
                </c:pt>
                <c:pt idx="66">
                  <c:v>0.269976851851852</c:v>
                </c:pt>
                <c:pt idx="67">
                  <c:v>0.269976851851852</c:v>
                </c:pt>
                <c:pt idx="68">
                  <c:v>0.27021990740740698</c:v>
                </c:pt>
                <c:pt idx="69">
                  <c:v>0.270358796296296</c:v>
                </c:pt>
                <c:pt idx="70">
                  <c:v>0.27060185185185198</c:v>
                </c:pt>
                <c:pt idx="71">
                  <c:v>0.27076388888888903</c:v>
                </c:pt>
                <c:pt idx="72">
                  <c:v>0.271053240740741</c:v>
                </c:pt>
                <c:pt idx="73">
                  <c:v>0.27138888888888901</c:v>
                </c:pt>
                <c:pt idx="74">
                  <c:v>0.27173611111111101</c:v>
                </c:pt>
                <c:pt idx="75">
                  <c:v>0.27203703703703702</c:v>
                </c:pt>
                <c:pt idx="76">
                  <c:v>0.27224537037037</c:v>
                </c:pt>
                <c:pt idx="77">
                  <c:v>0.27224537037037</c:v>
                </c:pt>
                <c:pt idx="78">
                  <c:v>0.272395833333333</c:v>
                </c:pt>
                <c:pt idx="79">
                  <c:v>0.272395833333333</c:v>
                </c:pt>
                <c:pt idx="80">
                  <c:v>0.27277777777777801</c:v>
                </c:pt>
                <c:pt idx="81">
                  <c:v>0.27298611111111099</c:v>
                </c:pt>
                <c:pt idx="82">
                  <c:v>0.27322916666666702</c:v>
                </c:pt>
                <c:pt idx="83">
                  <c:v>0.27322916666666702</c:v>
                </c:pt>
                <c:pt idx="84">
                  <c:v>0.27349537037036997</c:v>
                </c:pt>
                <c:pt idx="85">
                  <c:v>0.27349537037036997</c:v>
                </c:pt>
                <c:pt idx="86">
                  <c:v>0.27361111111111103</c:v>
                </c:pt>
                <c:pt idx="87">
                  <c:v>0.27361111111111103</c:v>
                </c:pt>
                <c:pt idx="88">
                  <c:v>0.273819444444444</c:v>
                </c:pt>
                <c:pt idx="89">
                  <c:v>0.27398148148148199</c:v>
                </c:pt>
                <c:pt idx="90">
                  <c:v>0.27417824074074099</c:v>
                </c:pt>
                <c:pt idx="91">
                  <c:v>0.27438657407407402</c:v>
                </c:pt>
                <c:pt idx="92">
                  <c:v>0.27491898148148203</c:v>
                </c:pt>
                <c:pt idx="93">
                  <c:v>0.27516203703703701</c:v>
                </c:pt>
                <c:pt idx="94">
                  <c:v>0.275324074074074</c:v>
                </c:pt>
                <c:pt idx="95">
                  <c:v>0.275324074074074</c:v>
                </c:pt>
                <c:pt idx="96">
                  <c:v>0.27557870370370402</c:v>
                </c:pt>
                <c:pt idx="97">
                  <c:v>0.27586805555555599</c:v>
                </c:pt>
                <c:pt idx="98">
                  <c:v>0.27615740740740702</c:v>
                </c:pt>
                <c:pt idx="99">
                  <c:v>0.27634259259259297</c:v>
                </c:pt>
                <c:pt idx="100">
                  <c:v>0.27673611111111102</c:v>
                </c:pt>
                <c:pt idx="101">
                  <c:v>0.27777777777777801</c:v>
                </c:pt>
                <c:pt idx="102">
                  <c:v>0.27807870370370402</c:v>
                </c:pt>
                <c:pt idx="103">
                  <c:v>0.27822916666666703</c:v>
                </c:pt>
                <c:pt idx="104">
                  <c:v>0.27857638888888903</c:v>
                </c:pt>
                <c:pt idx="105">
                  <c:v>0.27871527777777799</c:v>
                </c:pt>
                <c:pt idx="106">
                  <c:v>0.278981481481482</c:v>
                </c:pt>
                <c:pt idx="107">
                  <c:v>0.278981481481482</c:v>
                </c:pt>
                <c:pt idx="108">
                  <c:v>0.27922453703703698</c:v>
                </c:pt>
                <c:pt idx="109">
                  <c:v>0.279479166666667</c:v>
                </c:pt>
                <c:pt idx="110">
                  <c:v>0.27967592592592599</c:v>
                </c:pt>
                <c:pt idx="111">
                  <c:v>0.27967592592592599</c:v>
                </c:pt>
                <c:pt idx="112">
                  <c:v>0.27986111111111101</c:v>
                </c:pt>
                <c:pt idx="113">
                  <c:v>0.27986111111111101</c:v>
                </c:pt>
                <c:pt idx="114">
                  <c:v>0.28002314814814799</c:v>
                </c:pt>
                <c:pt idx="115">
                  <c:v>0.28002314814814799</c:v>
                </c:pt>
                <c:pt idx="116">
                  <c:v>0.28026620370370398</c:v>
                </c:pt>
                <c:pt idx="117">
                  <c:v>0.28048611111111099</c:v>
                </c:pt>
                <c:pt idx="118">
                  <c:v>0.28081018518518502</c:v>
                </c:pt>
                <c:pt idx="119">
                  <c:v>0.28105324074074101</c:v>
                </c:pt>
                <c:pt idx="120">
                  <c:v>0.28137731481481498</c:v>
                </c:pt>
                <c:pt idx="121">
                  <c:v>0.281516203703704</c:v>
                </c:pt>
                <c:pt idx="122">
                  <c:v>0.28269675925925902</c:v>
                </c:pt>
                <c:pt idx="123">
                  <c:v>0.28292824074074102</c:v>
                </c:pt>
                <c:pt idx="124">
                  <c:v>0.28314814814814798</c:v>
                </c:pt>
                <c:pt idx="125">
                  <c:v>0.28314814814814798</c:v>
                </c:pt>
                <c:pt idx="126">
                  <c:v>0.283402777777778</c:v>
                </c:pt>
                <c:pt idx="127">
                  <c:v>0.283518518518518</c:v>
                </c:pt>
                <c:pt idx="128">
                  <c:v>0.28390046296296301</c:v>
                </c:pt>
                <c:pt idx="129">
                  <c:v>0.28403935185185197</c:v>
                </c:pt>
                <c:pt idx="130">
                  <c:v>0.28431712962963002</c:v>
                </c:pt>
                <c:pt idx="131">
                  <c:v>0.28461805555555603</c:v>
                </c:pt>
                <c:pt idx="132">
                  <c:v>0.28493055555555602</c:v>
                </c:pt>
                <c:pt idx="133">
                  <c:v>0.28493055555555602</c:v>
                </c:pt>
                <c:pt idx="134">
                  <c:v>0.28515046296296298</c:v>
                </c:pt>
                <c:pt idx="135">
                  <c:v>0.28515046296296298</c:v>
                </c:pt>
                <c:pt idx="136">
                  <c:v>0.28545138888888899</c:v>
                </c:pt>
                <c:pt idx="137">
                  <c:v>0.28569444444444397</c:v>
                </c:pt>
                <c:pt idx="138">
                  <c:v>0.28618055555555599</c:v>
                </c:pt>
                <c:pt idx="139">
                  <c:v>0.28642361111111098</c:v>
                </c:pt>
                <c:pt idx="140">
                  <c:v>0.28663194444444401</c:v>
                </c:pt>
                <c:pt idx="141">
                  <c:v>0.28678240740740701</c:v>
                </c:pt>
                <c:pt idx="142">
                  <c:v>0.28699074074074099</c:v>
                </c:pt>
                <c:pt idx="143">
                  <c:v>0.28699074074074099</c:v>
                </c:pt>
                <c:pt idx="144">
                  <c:v>0.28722222222222199</c:v>
                </c:pt>
                <c:pt idx="145">
                  <c:v>0.28769675925925903</c:v>
                </c:pt>
                <c:pt idx="146">
                  <c:v>0.28846064814814798</c:v>
                </c:pt>
                <c:pt idx="147">
                  <c:v>0.288680555555556</c:v>
                </c:pt>
                <c:pt idx="148">
                  <c:v>0.28895833333333298</c:v>
                </c:pt>
                <c:pt idx="149">
                  <c:v>0.28909722222222201</c:v>
                </c:pt>
                <c:pt idx="150">
                  <c:v>0.29186342592592601</c:v>
                </c:pt>
                <c:pt idx="151">
                  <c:v>0.29186342592592601</c:v>
                </c:pt>
                <c:pt idx="152">
                  <c:v>0.29270833333333302</c:v>
                </c:pt>
                <c:pt idx="153">
                  <c:v>0.29348379629629601</c:v>
                </c:pt>
                <c:pt idx="154">
                  <c:v>0.29438657407407398</c:v>
                </c:pt>
                <c:pt idx="155">
                  <c:v>0.29454861111111103</c:v>
                </c:pt>
                <c:pt idx="156">
                  <c:v>0.29540509259259301</c:v>
                </c:pt>
                <c:pt idx="157">
                  <c:v>0.29557870370370398</c:v>
                </c:pt>
                <c:pt idx="158">
                  <c:v>0.29581018518518498</c:v>
                </c:pt>
                <c:pt idx="159">
                  <c:v>0.29601851851851801</c:v>
                </c:pt>
                <c:pt idx="160">
                  <c:v>0.29643518518518502</c:v>
                </c:pt>
                <c:pt idx="161">
                  <c:v>0.29662037037036998</c:v>
                </c:pt>
                <c:pt idx="162">
                  <c:v>0.29726851851851899</c:v>
                </c:pt>
                <c:pt idx="163">
                  <c:v>0.29744212962963001</c:v>
                </c:pt>
                <c:pt idx="164">
                  <c:v>0.29810185185185201</c:v>
                </c:pt>
                <c:pt idx="165">
                  <c:v>0.29842592592592598</c:v>
                </c:pt>
                <c:pt idx="166">
                  <c:v>0.29929398148148101</c:v>
                </c:pt>
                <c:pt idx="167">
                  <c:v>0.299837962962963</c:v>
                </c:pt>
              </c:numCache>
            </c:numRef>
          </c:xVal>
          <c:yVal>
            <c:numRef>
              <c:f>'BDS Time-Space'!$Q$2:$Q$169</c:f>
              <c:numCache>
                <c:formatCode>0</c:formatCode>
                <c:ptCount val="168"/>
                <c:pt idx="0">
                  <c:v>0</c:v>
                </c:pt>
                <c:pt idx="1">
                  <c:v>0</c:v>
                </c:pt>
                <c:pt idx="2">
                  <c:v>0.107575757575758</c:v>
                </c:pt>
                <c:pt idx="3">
                  <c:v>0.107575757575758</c:v>
                </c:pt>
                <c:pt idx="4">
                  <c:v>0.28333333333333299</c:v>
                </c:pt>
                <c:pt idx="5">
                  <c:v>0.28333333333333299</c:v>
                </c:pt>
                <c:pt idx="6">
                  <c:v>0.505871212121212</c:v>
                </c:pt>
                <c:pt idx="7">
                  <c:v>0.505871212121212</c:v>
                </c:pt>
                <c:pt idx="8">
                  <c:v>0.58655303030302997</c:v>
                </c:pt>
                <c:pt idx="9">
                  <c:v>0.58655303030302997</c:v>
                </c:pt>
                <c:pt idx="10">
                  <c:v>0.69469696969697003</c:v>
                </c:pt>
                <c:pt idx="11">
                  <c:v>0.69469696969697003</c:v>
                </c:pt>
                <c:pt idx="12">
                  <c:v>0.87234848484848504</c:v>
                </c:pt>
                <c:pt idx="13">
                  <c:v>0.87234848484848504</c:v>
                </c:pt>
                <c:pt idx="14">
                  <c:v>1.0183712121212121</c:v>
                </c:pt>
                <c:pt idx="15">
                  <c:v>1.0183712121212121</c:v>
                </c:pt>
                <c:pt idx="16">
                  <c:v>1.159469696969696</c:v>
                </c:pt>
                <c:pt idx="17">
                  <c:v>1.159469696969696</c:v>
                </c:pt>
                <c:pt idx="18">
                  <c:v>1.3011363636363631</c:v>
                </c:pt>
                <c:pt idx="19">
                  <c:v>1.3011363636363631</c:v>
                </c:pt>
                <c:pt idx="20">
                  <c:v>1.4839015151515149</c:v>
                </c:pt>
                <c:pt idx="21">
                  <c:v>1.4839015151515149</c:v>
                </c:pt>
                <c:pt idx="22">
                  <c:v>1.6801136363636371</c:v>
                </c:pt>
                <c:pt idx="23">
                  <c:v>1.6801136363636371</c:v>
                </c:pt>
                <c:pt idx="24">
                  <c:v>1.9293560606060609</c:v>
                </c:pt>
                <c:pt idx="25">
                  <c:v>1.9293560606060609</c:v>
                </c:pt>
                <c:pt idx="26">
                  <c:v>2.1219696969696971</c:v>
                </c:pt>
                <c:pt idx="27">
                  <c:v>2.1219696969696971</c:v>
                </c:pt>
                <c:pt idx="28">
                  <c:v>2.4731060606060611</c:v>
                </c:pt>
                <c:pt idx="29">
                  <c:v>2.4731060606060611</c:v>
                </c:pt>
                <c:pt idx="30">
                  <c:v>2.7501893939393942</c:v>
                </c:pt>
                <c:pt idx="31">
                  <c:v>2.7501893939393942</c:v>
                </c:pt>
                <c:pt idx="32">
                  <c:v>2.9310606060606061</c:v>
                </c:pt>
                <c:pt idx="33">
                  <c:v>2.9310606060606061</c:v>
                </c:pt>
                <c:pt idx="34">
                  <c:v>3.0645833333333332</c:v>
                </c:pt>
                <c:pt idx="35">
                  <c:v>3.0645833333333332</c:v>
                </c:pt>
                <c:pt idx="36">
                  <c:v>3.306249999999987</c:v>
                </c:pt>
                <c:pt idx="37">
                  <c:v>3.306249999999987</c:v>
                </c:pt>
                <c:pt idx="38">
                  <c:v>3.4604166666666671</c:v>
                </c:pt>
                <c:pt idx="39">
                  <c:v>3.4604166666666671</c:v>
                </c:pt>
                <c:pt idx="40">
                  <c:v>3.5890151515151509</c:v>
                </c:pt>
                <c:pt idx="41">
                  <c:v>3.5890151515151509</c:v>
                </c:pt>
                <c:pt idx="42">
                  <c:v>3.7287878787878799</c:v>
                </c:pt>
                <c:pt idx="43">
                  <c:v>3.7287878787878799</c:v>
                </c:pt>
                <c:pt idx="44">
                  <c:v>3.8219696969696968</c:v>
                </c:pt>
                <c:pt idx="45">
                  <c:v>3.8219696969696968</c:v>
                </c:pt>
                <c:pt idx="46">
                  <c:v>4.0196969696969704</c:v>
                </c:pt>
                <c:pt idx="47">
                  <c:v>4.0196969696969704</c:v>
                </c:pt>
                <c:pt idx="48">
                  <c:v>4.1856060606060614</c:v>
                </c:pt>
                <c:pt idx="49">
                  <c:v>4.1856060606060614</c:v>
                </c:pt>
                <c:pt idx="50">
                  <c:v>4.3092803030303033</c:v>
                </c:pt>
                <c:pt idx="51">
                  <c:v>4.3092803030303033</c:v>
                </c:pt>
                <c:pt idx="52">
                  <c:v>4.4558712121212096</c:v>
                </c:pt>
                <c:pt idx="53">
                  <c:v>4.4558712121212096</c:v>
                </c:pt>
                <c:pt idx="54">
                  <c:v>4.6528409090908962</c:v>
                </c:pt>
                <c:pt idx="55">
                  <c:v>4.6528409090908962</c:v>
                </c:pt>
                <c:pt idx="56">
                  <c:v>4.7958333333333334</c:v>
                </c:pt>
                <c:pt idx="57">
                  <c:v>4.7958333333333334</c:v>
                </c:pt>
                <c:pt idx="58">
                  <c:v>5.0696969696969676</c:v>
                </c:pt>
                <c:pt idx="59">
                  <c:v>5.0696969696969676</c:v>
                </c:pt>
                <c:pt idx="60">
                  <c:v>5.1715909090909076</c:v>
                </c:pt>
                <c:pt idx="61">
                  <c:v>5.1715909090909076</c:v>
                </c:pt>
                <c:pt idx="62">
                  <c:v>5.27727272727273</c:v>
                </c:pt>
                <c:pt idx="63">
                  <c:v>5.27727272727273</c:v>
                </c:pt>
                <c:pt idx="64">
                  <c:v>5.3649621212121223</c:v>
                </c:pt>
                <c:pt idx="65">
                  <c:v>5.3649621212121223</c:v>
                </c:pt>
                <c:pt idx="66">
                  <c:v>5.5041666666666664</c:v>
                </c:pt>
                <c:pt idx="67">
                  <c:v>5.5041666666666664</c:v>
                </c:pt>
                <c:pt idx="68">
                  <c:v>5.6507575757575657</c:v>
                </c:pt>
                <c:pt idx="69">
                  <c:v>5.6507575757575657</c:v>
                </c:pt>
                <c:pt idx="70">
                  <c:v>5.7706439393939402</c:v>
                </c:pt>
                <c:pt idx="71">
                  <c:v>5.7706439393939402</c:v>
                </c:pt>
                <c:pt idx="72">
                  <c:v>5.897348484848485</c:v>
                </c:pt>
                <c:pt idx="73">
                  <c:v>5.897348484848485</c:v>
                </c:pt>
                <c:pt idx="74">
                  <c:v>5.9950757575757443</c:v>
                </c:pt>
                <c:pt idx="75">
                  <c:v>5.9950757575757443</c:v>
                </c:pt>
                <c:pt idx="76">
                  <c:v>6.127272727272727</c:v>
                </c:pt>
                <c:pt idx="77">
                  <c:v>6.127272727272727</c:v>
                </c:pt>
                <c:pt idx="78">
                  <c:v>6.2441287878787879</c:v>
                </c:pt>
                <c:pt idx="79">
                  <c:v>6.2441287878787879</c:v>
                </c:pt>
                <c:pt idx="80">
                  <c:v>6.5056818181818166</c:v>
                </c:pt>
                <c:pt idx="81">
                  <c:v>6.5056818181818166</c:v>
                </c:pt>
                <c:pt idx="82">
                  <c:v>6.6579545454545288</c:v>
                </c:pt>
                <c:pt idx="83">
                  <c:v>6.6579545454545288</c:v>
                </c:pt>
                <c:pt idx="84">
                  <c:v>6.8674242424242271</c:v>
                </c:pt>
                <c:pt idx="85">
                  <c:v>6.8674242424242271</c:v>
                </c:pt>
                <c:pt idx="86">
                  <c:v>6.98106060606061</c:v>
                </c:pt>
                <c:pt idx="87">
                  <c:v>6.98106060606061</c:v>
                </c:pt>
                <c:pt idx="88">
                  <c:v>7.1053030303030313</c:v>
                </c:pt>
                <c:pt idx="89">
                  <c:v>7.1053030303030313</c:v>
                </c:pt>
                <c:pt idx="90">
                  <c:v>7.1924242424242291</c:v>
                </c:pt>
                <c:pt idx="91">
                  <c:v>7.1924242424242291</c:v>
                </c:pt>
                <c:pt idx="92">
                  <c:v>7.5278409090908971</c:v>
                </c:pt>
                <c:pt idx="93">
                  <c:v>7.5278409090908971</c:v>
                </c:pt>
                <c:pt idx="94">
                  <c:v>7.6149621212121223</c:v>
                </c:pt>
                <c:pt idx="95">
                  <c:v>7.6149621212121223</c:v>
                </c:pt>
                <c:pt idx="96">
                  <c:v>7.7571969696969507</c:v>
                </c:pt>
                <c:pt idx="97">
                  <c:v>7.7571969696969507</c:v>
                </c:pt>
                <c:pt idx="98">
                  <c:v>7.8876893939393939</c:v>
                </c:pt>
                <c:pt idx="99">
                  <c:v>7.8876893939393939</c:v>
                </c:pt>
                <c:pt idx="100">
                  <c:v>8.0187500000000007</c:v>
                </c:pt>
                <c:pt idx="101">
                  <c:v>8.0187500000000007</c:v>
                </c:pt>
                <c:pt idx="102">
                  <c:v>8.1655303030303106</c:v>
                </c:pt>
                <c:pt idx="103">
                  <c:v>8.1655303030303106</c:v>
                </c:pt>
                <c:pt idx="104">
                  <c:v>8.3611742424242497</c:v>
                </c:pt>
                <c:pt idx="105">
                  <c:v>8.3611742424242497</c:v>
                </c:pt>
                <c:pt idx="106">
                  <c:v>8.5352272727272727</c:v>
                </c:pt>
                <c:pt idx="107">
                  <c:v>8.5352272727272727</c:v>
                </c:pt>
                <c:pt idx="108">
                  <c:v>8.683712121212098</c:v>
                </c:pt>
                <c:pt idx="109">
                  <c:v>8.683712121212098</c:v>
                </c:pt>
                <c:pt idx="110">
                  <c:v>8.7948863636363637</c:v>
                </c:pt>
                <c:pt idx="111">
                  <c:v>8.7948863636363637</c:v>
                </c:pt>
                <c:pt idx="112">
                  <c:v>8.8986742424242493</c:v>
                </c:pt>
                <c:pt idx="113">
                  <c:v>8.8986742424242493</c:v>
                </c:pt>
                <c:pt idx="114">
                  <c:v>9.0316287878787467</c:v>
                </c:pt>
                <c:pt idx="115">
                  <c:v>9.0316287878787467</c:v>
                </c:pt>
                <c:pt idx="116">
                  <c:v>9.1770833333333357</c:v>
                </c:pt>
                <c:pt idx="117">
                  <c:v>9.1770833333333357</c:v>
                </c:pt>
                <c:pt idx="118">
                  <c:v>9.3429924242424249</c:v>
                </c:pt>
                <c:pt idx="119">
                  <c:v>9.3429924242424249</c:v>
                </c:pt>
                <c:pt idx="120">
                  <c:v>9.5007575757575751</c:v>
                </c:pt>
                <c:pt idx="121">
                  <c:v>9.5007575757575751</c:v>
                </c:pt>
                <c:pt idx="122">
                  <c:v>9.6375000000000011</c:v>
                </c:pt>
                <c:pt idx="123">
                  <c:v>9.6375000000000011</c:v>
                </c:pt>
                <c:pt idx="124">
                  <c:v>9.7767045454545443</c:v>
                </c:pt>
                <c:pt idx="125">
                  <c:v>9.7767045454545443</c:v>
                </c:pt>
                <c:pt idx="126">
                  <c:v>9.9151515151515177</c:v>
                </c:pt>
                <c:pt idx="127">
                  <c:v>9.9151515151515177</c:v>
                </c:pt>
                <c:pt idx="128">
                  <c:v>10.038257575757569</c:v>
                </c:pt>
                <c:pt idx="129">
                  <c:v>10.038257575757569</c:v>
                </c:pt>
                <c:pt idx="130">
                  <c:v>10.154356060606061</c:v>
                </c:pt>
                <c:pt idx="131">
                  <c:v>10.154356060606061</c:v>
                </c:pt>
                <c:pt idx="132">
                  <c:v>10.334659090909099</c:v>
                </c:pt>
                <c:pt idx="133">
                  <c:v>10.334659090909099</c:v>
                </c:pt>
                <c:pt idx="134">
                  <c:v>10.457765151515151</c:v>
                </c:pt>
                <c:pt idx="135">
                  <c:v>10.457765151515151</c:v>
                </c:pt>
                <c:pt idx="136">
                  <c:v>10.59375</c:v>
                </c:pt>
                <c:pt idx="137">
                  <c:v>10.59375</c:v>
                </c:pt>
                <c:pt idx="138">
                  <c:v>10.869696969696969</c:v>
                </c:pt>
                <c:pt idx="139">
                  <c:v>10.869696969696969</c:v>
                </c:pt>
                <c:pt idx="140">
                  <c:v>10.96723484848485</c:v>
                </c:pt>
                <c:pt idx="141">
                  <c:v>10.96723484848485</c:v>
                </c:pt>
                <c:pt idx="142">
                  <c:v>11.098863636363641</c:v>
                </c:pt>
                <c:pt idx="143">
                  <c:v>11.098863636363641</c:v>
                </c:pt>
                <c:pt idx="144">
                  <c:v>11.235606060606059</c:v>
                </c:pt>
                <c:pt idx="145">
                  <c:v>11.235606060606059</c:v>
                </c:pt>
                <c:pt idx="146">
                  <c:v>11.753219696969699</c:v>
                </c:pt>
                <c:pt idx="147">
                  <c:v>11.753219696969699</c:v>
                </c:pt>
                <c:pt idx="148">
                  <c:v>11.88503787878788</c:v>
                </c:pt>
                <c:pt idx="149">
                  <c:v>11.88503787878788</c:v>
                </c:pt>
                <c:pt idx="150">
                  <c:v>12.842424242424251</c:v>
                </c:pt>
                <c:pt idx="151">
                  <c:v>12.842424242424251</c:v>
                </c:pt>
                <c:pt idx="152">
                  <c:v>13.039393939393941</c:v>
                </c:pt>
                <c:pt idx="153">
                  <c:v>13.039393939393941</c:v>
                </c:pt>
                <c:pt idx="154">
                  <c:v>13.40549242424243</c:v>
                </c:pt>
                <c:pt idx="155">
                  <c:v>13.40549242424243</c:v>
                </c:pt>
                <c:pt idx="156">
                  <c:v>13.824242424242421</c:v>
                </c:pt>
                <c:pt idx="157">
                  <c:v>13.824242424242421</c:v>
                </c:pt>
                <c:pt idx="158">
                  <c:v>13.92556818181818</c:v>
                </c:pt>
                <c:pt idx="159">
                  <c:v>13.92556818181818</c:v>
                </c:pt>
                <c:pt idx="160">
                  <c:v>14.127462121212121</c:v>
                </c:pt>
                <c:pt idx="161">
                  <c:v>14.127462121212121</c:v>
                </c:pt>
                <c:pt idx="162">
                  <c:v>14.371022727272729</c:v>
                </c:pt>
                <c:pt idx="163">
                  <c:v>14.371022727272729</c:v>
                </c:pt>
                <c:pt idx="164">
                  <c:v>14.609090909090909</c:v>
                </c:pt>
                <c:pt idx="165">
                  <c:v>14.609090909090909</c:v>
                </c:pt>
                <c:pt idx="166">
                  <c:v>14.814204545454549</c:v>
                </c:pt>
                <c:pt idx="167">
                  <c:v>14.814204545454549</c:v>
                </c:pt>
              </c:numCache>
            </c:numRef>
          </c:yVal>
          <c:smooth val="0"/>
        </c:ser>
        <c:ser>
          <c:idx val="21"/>
          <c:order val="6"/>
          <c:tx>
            <c:strRef>
              <c:f>'BDS Time-Space'!$S$1:$T$1</c:f>
              <c:strCache>
                <c:ptCount val="1"/>
                <c:pt idx="0">
                  <c:v>2262_1240</c:v>
                </c:pt>
              </c:strCache>
            </c:strRef>
          </c:tx>
          <c:spPr>
            <a:ln w="12700">
              <a:solidFill>
                <a:schemeClr val="tx1"/>
              </a:solidFill>
            </a:ln>
          </c:spPr>
          <c:marker>
            <c:symbol val="none"/>
          </c:marker>
          <c:dLbls>
            <c:dLbl>
              <c:idx val="166"/>
              <c:layout/>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'BDS Time-Space'!$S$2:$S$169</c:f>
              <c:numCache>
                <c:formatCode>h:mm:ss;@</c:formatCode>
                <c:ptCount val="168"/>
                <c:pt idx="0">
                  <c:v>0.36375000000000002</c:v>
                </c:pt>
                <c:pt idx="1">
                  <c:v>0.36375000000000002</c:v>
                </c:pt>
                <c:pt idx="2">
                  <c:v>0.36421296296296302</c:v>
                </c:pt>
                <c:pt idx="3">
                  <c:v>0.36421296296296302</c:v>
                </c:pt>
                <c:pt idx="4">
                  <c:v>0.364803240740741</c:v>
                </c:pt>
                <c:pt idx="5">
                  <c:v>0.36498842592592601</c:v>
                </c:pt>
                <c:pt idx="6">
                  <c:v>0.36581018518518499</c:v>
                </c:pt>
                <c:pt idx="7">
                  <c:v>0.36581018518518499</c:v>
                </c:pt>
                <c:pt idx="8">
                  <c:v>0.36597222222222198</c:v>
                </c:pt>
                <c:pt idx="9">
                  <c:v>0.36612268518518498</c:v>
                </c:pt>
                <c:pt idx="10">
                  <c:v>0.36633101851851801</c:v>
                </c:pt>
                <c:pt idx="11">
                  <c:v>0.36633101851851801</c:v>
                </c:pt>
                <c:pt idx="12">
                  <c:v>0.36704861111111098</c:v>
                </c:pt>
                <c:pt idx="13">
                  <c:v>0.36704861111111098</c:v>
                </c:pt>
                <c:pt idx="14">
                  <c:v>0.36726851851851799</c:v>
                </c:pt>
                <c:pt idx="15">
                  <c:v>0.36726851851851799</c:v>
                </c:pt>
                <c:pt idx="16">
                  <c:v>0.36744212962963002</c:v>
                </c:pt>
                <c:pt idx="17">
                  <c:v>0.36744212962963002</c:v>
                </c:pt>
                <c:pt idx="18">
                  <c:v>0.36761574074074099</c:v>
                </c:pt>
                <c:pt idx="19">
                  <c:v>0.36761574074074099</c:v>
                </c:pt>
                <c:pt idx="20">
                  <c:v>0.36783564814814801</c:v>
                </c:pt>
                <c:pt idx="21">
                  <c:v>0.36783564814814801</c:v>
                </c:pt>
                <c:pt idx="22">
                  <c:v>0.36821759259259301</c:v>
                </c:pt>
                <c:pt idx="23">
                  <c:v>0.36821759259259301</c:v>
                </c:pt>
                <c:pt idx="24">
                  <c:v>0.36858796296296298</c:v>
                </c:pt>
                <c:pt idx="25">
                  <c:v>0.36912037037036999</c:v>
                </c:pt>
                <c:pt idx="26">
                  <c:v>0.369421296296296</c:v>
                </c:pt>
                <c:pt idx="27">
                  <c:v>0.369421296296296</c:v>
                </c:pt>
                <c:pt idx="28">
                  <c:v>0.36986111111111097</c:v>
                </c:pt>
                <c:pt idx="29">
                  <c:v>0.36986111111111097</c:v>
                </c:pt>
                <c:pt idx="30">
                  <c:v>0.370231481481481</c:v>
                </c:pt>
                <c:pt idx="31">
                  <c:v>0.370231481481481</c:v>
                </c:pt>
                <c:pt idx="32">
                  <c:v>0.37138888888888899</c:v>
                </c:pt>
                <c:pt idx="33">
                  <c:v>0.37163194444444397</c:v>
                </c:pt>
                <c:pt idx="34">
                  <c:v>0.371921296296296</c:v>
                </c:pt>
                <c:pt idx="35">
                  <c:v>0.371921296296296</c:v>
                </c:pt>
                <c:pt idx="36">
                  <c:v>0.372418981481482</c:v>
                </c:pt>
                <c:pt idx="37">
                  <c:v>0.372418981481482</c:v>
                </c:pt>
                <c:pt idx="38">
                  <c:v>0.37267361111111103</c:v>
                </c:pt>
                <c:pt idx="39">
                  <c:v>0.37282407407407397</c:v>
                </c:pt>
                <c:pt idx="40">
                  <c:v>0.37309027777777798</c:v>
                </c:pt>
                <c:pt idx="41">
                  <c:v>0.37340277777777803</c:v>
                </c:pt>
                <c:pt idx="42">
                  <c:v>0.37366898148148098</c:v>
                </c:pt>
                <c:pt idx="43">
                  <c:v>0.37366898148148098</c:v>
                </c:pt>
                <c:pt idx="44">
                  <c:v>0.37385416666666699</c:v>
                </c:pt>
                <c:pt idx="45">
                  <c:v>0.37421296296296302</c:v>
                </c:pt>
                <c:pt idx="46">
                  <c:v>0.37457175925925901</c:v>
                </c:pt>
                <c:pt idx="47">
                  <c:v>0.37457175925925901</c:v>
                </c:pt>
                <c:pt idx="48">
                  <c:v>0.37479166666666702</c:v>
                </c:pt>
                <c:pt idx="49">
                  <c:v>0.37479166666666702</c:v>
                </c:pt>
                <c:pt idx="50">
                  <c:v>0.37501157407407398</c:v>
                </c:pt>
                <c:pt idx="51">
                  <c:v>0.37519675925925899</c:v>
                </c:pt>
                <c:pt idx="52">
                  <c:v>0.37545138888888901</c:v>
                </c:pt>
                <c:pt idx="53">
                  <c:v>0.37545138888888901</c:v>
                </c:pt>
                <c:pt idx="54">
                  <c:v>0.376076388888889</c:v>
                </c:pt>
                <c:pt idx="55">
                  <c:v>0.376076388888889</c:v>
                </c:pt>
                <c:pt idx="56">
                  <c:v>0.37660879629629601</c:v>
                </c:pt>
                <c:pt idx="57">
                  <c:v>0.37675925925925902</c:v>
                </c:pt>
                <c:pt idx="58">
                  <c:v>0.37724537037036998</c:v>
                </c:pt>
                <c:pt idx="59">
                  <c:v>0.37741898148148201</c:v>
                </c:pt>
                <c:pt idx="60">
                  <c:v>0.37765046296296301</c:v>
                </c:pt>
                <c:pt idx="61">
                  <c:v>0.37792824074074099</c:v>
                </c:pt>
                <c:pt idx="62">
                  <c:v>0.37848379629629603</c:v>
                </c:pt>
                <c:pt idx="63">
                  <c:v>0.37848379629629603</c:v>
                </c:pt>
                <c:pt idx="64">
                  <c:v>0.37872685185185201</c:v>
                </c:pt>
                <c:pt idx="65">
                  <c:v>0.37895833333333301</c:v>
                </c:pt>
                <c:pt idx="66">
                  <c:v>0.37922453703703701</c:v>
                </c:pt>
                <c:pt idx="67">
                  <c:v>0.37922453703703701</c:v>
                </c:pt>
                <c:pt idx="68">
                  <c:v>0.37956018518518497</c:v>
                </c:pt>
                <c:pt idx="69">
                  <c:v>0.37976851851851801</c:v>
                </c:pt>
                <c:pt idx="70">
                  <c:v>0.38015046296296301</c:v>
                </c:pt>
                <c:pt idx="71">
                  <c:v>0.380694444444444</c:v>
                </c:pt>
                <c:pt idx="72">
                  <c:v>0.38105324074074098</c:v>
                </c:pt>
                <c:pt idx="73">
                  <c:v>0.38140046296296298</c:v>
                </c:pt>
                <c:pt idx="74">
                  <c:v>0.38207175925925901</c:v>
                </c:pt>
                <c:pt idx="75">
                  <c:v>0.382581018518518</c:v>
                </c:pt>
                <c:pt idx="76">
                  <c:v>0.38289351851851799</c:v>
                </c:pt>
                <c:pt idx="77">
                  <c:v>0.38309027777777799</c:v>
                </c:pt>
                <c:pt idx="78">
                  <c:v>0.38333333333333303</c:v>
                </c:pt>
                <c:pt idx="79">
                  <c:v>0.38356481481481502</c:v>
                </c:pt>
                <c:pt idx="80">
                  <c:v>0.38445601851851802</c:v>
                </c:pt>
                <c:pt idx="81">
                  <c:v>0.38445601851851802</c:v>
                </c:pt>
                <c:pt idx="82">
                  <c:v>0.38467592592592598</c:v>
                </c:pt>
                <c:pt idx="83">
                  <c:v>0.38467592592592598</c:v>
                </c:pt>
                <c:pt idx="84">
                  <c:v>0.38500000000000001</c:v>
                </c:pt>
                <c:pt idx="85">
                  <c:v>0.38500000000000001</c:v>
                </c:pt>
                <c:pt idx="86">
                  <c:v>0.38515046296296301</c:v>
                </c:pt>
                <c:pt idx="87">
                  <c:v>0.38515046296296301</c:v>
                </c:pt>
                <c:pt idx="88">
                  <c:v>0.38532407407407399</c:v>
                </c:pt>
                <c:pt idx="89">
                  <c:v>0.38532407407407399</c:v>
                </c:pt>
                <c:pt idx="90">
                  <c:v>0.38549768518518501</c:v>
                </c:pt>
                <c:pt idx="91">
                  <c:v>0.38659722222222198</c:v>
                </c:pt>
                <c:pt idx="92">
                  <c:v>0.38741898148148202</c:v>
                </c:pt>
                <c:pt idx="93">
                  <c:v>0.38791666666666702</c:v>
                </c:pt>
                <c:pt idx="94">
                  <c:v>0.38805555555555599</c:v>
                </c:pt>
                <c:pt idx="95">
                  <c:v>0.38805555555555599</c:v>
                </c:pt>
                <c:pt idx="96">
                  <c:v>0.388275462962963</c:v>
                </c:pt>
                <c:pt idx="97">
                  <c:v>0.38869212962963001</c:v>
                </c:pt>
                <c:pt idx="98">
                  <c:v>0.38890046296296299</c:v>
                </c:pt>
                <c:pt idx="99">
                  <c:v>0.38890046296296299</c:v>
                </c:pt>
                <c:pt idx="100">
                  <c:v>0.38960648148148103</c:v>
                </c:pt>
                <c:pt idx="101">
                  <c:v>0.38996527777777801</c:v>
                </c:pt>
                <c:pt idx="102">
                  <c:v>0.39026620370370402</c:v>
                </c:pt>
                <c:pt idx="103">
                  <c:v>0.39045138888888897</c:v>
                </c:pt>
                <c:pt idx="104">
                  <c:v>0.390775462962963</c:v>
                </c:pt>
                <c:pt idx="105">
                  <c:v>0.39087962962963002</c:v>
                </c:pt>
                <c:pt idx="106">
                  <c:v>0.39118055555555598</c:v>
                </c:pt>
                <c:pt idx="107">
                  <c:v>0.39134259259259302</c:v>
                </c:pt>
                <c:pt idx="108">
                  <c:v>0.39160879629629602</c:v>
                </c:pt>
                <c:pt idx="109">
                  <c:v>0.39175925925925897</c:v>
                </c:pt>
                <c:pt idx="110">
                  <c:v>0.39199074074074097</c:v>
                </c:pt>
                <c:pt idx="111">
                  <c:v>0.39217592592592598</c:v>
                </c:pt>
                <c:pt idx="112">
                  <c:v>0.39233796296296303</c:v>
                </c:pt>
                <c:pt idx="113">
                  <c:v>0.39233796296296303</c:v>
                </c:pt>
                <c:pt idx="114">
                  <c:v>0.392546296296296</c:v>
                </c:pt>
                <c:pt idx="115">
                  <c:v>0.39278935185185199</c:v>
                </c:pt>
                <c:pt idx="116">
                  <c:v>0.39305555555555599</c:v>
                </c:pt>
                <c:pt idx="117">
                  <c:v>0.39326388888888902</c:v>
                </c:pt>
                <c:pt idx="118">
                  <c:v>0.39356481481481498</c:v>
                </c:pt>
                <c:pt idx="119">
                  <c:v>0.39372685185185202</c:v>
                </c:pt>
                <c:pt idx="120">
                  <c:v>0.39400462962963001</c:v>
                </c:pt>
                <c:pt idx="121">
                  <c:v>0.39423611111111101</c:v>
                </c:pt>
                <c:pt idx="122">
                  <c:v>0.39533564814814798</c:v>
                </c:pt>
                <c:pt idx="123">
                  <c:v>0.39545138888888898</c:v>
                </c:pt>
                <c:pt idx="124">
                  <c:v>0.39567129629629599</c:v>
                </c:pt>
                <c:pt idx="125">
                  <c:v>0.39567129629629599</c:v>
                </c:pt>
                <c:pt idx="126">
                  <c:v>0.39589120370370401</c:v>
                </c:pt>
                <c:pt idx="127">
                  <c:v>0.39598379629629599</c:v>
                </c:pt>
                <c:pt idx="128">
                  <c:v>0.39624999999999999</c:v>
                </c:pt>
                <c:pt idx="129">
                  <c:v>0.39649305555555597</c:v>
                </c:pt>
                <c:pt idx="130">
                  <c:v>0.39740740740740699</c:v>
                </c:pt>
                <c:pt idx="131">
                  <c:v>0.39837962962963003</c:v>
                </c:pt>
                <c:pt idx="132">
                  <c:v>0.39872685185185203</c:v>
                </c:pt>
                <c:pt idx="133">
                  <c:v>0.398935185185185</c:v>
                </c:pt>
                <c:pt idx="134">
                  <c:v>0.39918981481481502</c:v>
                </c:pt>
                <c:pt idx="135">
                  <c:v>0.39952546296296299</c:v>
                </c:pt>
                <c:pt idx="136">
                  <c:v>0.39973379629629602</c:v>
                </c:pt>
                <c:pt idx="137">
                  <c:v>0.39973379629629602</c:v>
                </c:pt>
                <c:pt idx="138">
                  <c:v>0.40013888888888899</c:v>
                </c:pt>
                <c:pt idx="139">
                  <c:v>0.40042824074074101</c:v>
                </c:pt>
                <c:pt idx="140">
                  <c:v>0.40096064814814802</c:v>
                </c:pt>
                <c:pt idx="141">
                  <c:v>0.40114583333333298</c:v>
                </c:pt>
                <c:pt idx="142">
                  <c:v>0.40135416666666701</c:v>
                </c:pt>
                <c:pt idx="143">
                  <c:v>0.40135416666666701</c:v>
                </c:pt>
                <c:pt idx="144">
                  <c:v>0.40157407407407397</c:v>
                </c:pt>
                <c:pt idx="145">
                  <c:v>0.40178240740740701</c:v>
                </c:pt>
                <c:pt idx="146">
                  <c:v>0.40332175925925901</c:v>
                </c:pt>
                <c:pt idx="147">
                  <c:v>0.40362268518518502</c:v>
                </c:pt>
                <c:pt idx="148">
                  <c:v>0.40391203703703699</c:v>
                </c:pt>
                <c:pt idx="149">
                  <c:v>0.40418981481481497</c:v>
                </c:pt>
                <c:pt idx="150">
                  <c:v>0.40760416666666699</c:v>
                </c:pt>
                <c:pt idx="151">
                  <c:v>0.40760416666666699</c:v>
                </c:pt>
                <c:pt idx="152">
                  <c:v>0.40901620370370401</c:v>
                </c:pt>
                <c:pt idx="153">
                  <c:v>0.41018518518518499</c:v>
                </c:pt>
                <c:pt idx="154">
                  <c:v>0.41103009259259299</c:v>
                </c:pt>
                <c:pt idx="155">
                  <c:v>0.41131944444444402</c:v>
                </c:pt>
                <c:pt idx="156">
                  <c:v>0.41277777777777802</c:v>
                </c:pt>
                <c:pt idx="157">
                  <c:v>0.41340277777777801</c:v>
                </c:pt>
                <c:pt idx="158">
                  <c:v>0.413715277777778</c:v>
                </c:pt>
                <c:pt idx="159">
                  <c:v>0.414409722222222</c:v>
                </c:pt>
                <c:pt idx="160">
                  <c:v>0.415023148148148</c:v>
                </c:pt>
                <c:pt idx="161">
                  <c:v>0.41515046296296299</c:v>
                </c:pt>
                <c:pt idx="162">
                  <c:v>0.41589120370370403</c:v>
                </c:pt>
                <c:pt idx="163">
                  <c:v>0.41655092592592602</c:v>
                </c:pt>
                <c:pt idx="164">
                  <c:v>0.41731481481481503</c:v>
                </c:pt>
                <c:pt idx="165">
                  <c:v>0.41745370370370399</c:v>
                </c:pt>
                <c:pt idx="166">
                  <c:v>0.41861111111111099</c:v>
                </c:pt>
                <c:pt idx="167">
                  <c:v>0.41861111111111099</c:v>
                </c:pt>
              </c:numCache>
            </c:numRef>
          </c:xVal>
          <c:yVal>
            <c:numRef>
              <c:f>'BDS Time-Space'!$T$2:$T$169</c:f>
              <c:numCache>
                <c:formatCode>0</c:formatCode>
                <c:ptCount val="168"/>
                <c:pt idx="0">
                  <c:v>0</c:v>
                </c:pt>
                <c:pt idx="1">
                  <c:v>0</c:v>
                </c:pt>
                <c:pt idx="2">
                  <c:v>0.107575757575758</c:v>
                </c:pt>
                <c:pt idx="3">
                  <c:v>0.107575757575758</c:v>
                </c:pt>
                <c:pt idx="4">
                  <c:v>0.28333333333333299</c:v>
                </c:pt>
                <c:pt idx="5">
                  <c:v>0.28333333333333299</c:v>
                </c:pt>
                <c:pt idx="6">
                  <c:v>0.505871212121212</c:v>
                </c:pt>
                <c:pt idx="7">
                  <c:v>0.505871212121212</c:v>
                </c:pt>
                <c:pt idx="8">
                  <c:v>0.58655303030302997</c:v>
                </c:pt>
                <c:pt idx="9">
                  <c:v>0.58655303030302997</c:v>
                </c:pt>
                <c:pt idx="10">
                  <c:v>0.69469696969697003</c:v>
                </c:pt>
                <c:pt idx="11">
                  <c:v>0.69469696969697003</c:v>
                </c:pt>
                <c:pt idx="12">
                  <c:v>0.87234848484848504</c:v>
                </c:pt>
                <c:pt idx="13">
                  <c:v>0.87234848484848504</c:v>
                </c:pt>
                <c:pt idx="14">
                  <c:v>1.0183712121212121</c:v>
                </c:pt>
                <c:pt idx="15">
                  <c:v>1.0183712121212121</c:v>
                </c:pt>
                <c:pt idx="16">
                  <c:v>1.159469696969696</c:v>
                </c:pt>
                <c:pt idx="17">
                  <c:v>1.159469696969696</c:v>
                </c:pt>
                <c:pt idx="18">
                  <c:v>1.3011363636363631</c:v>
                </c:pt>
                <c:pt idx="19">
                  <c:v>1.3011363636363631</c:v>
                </c:pt>
                <c:pt idx="20">
                  <c:v>1.4839015151515149</c:v>
                </c:pt>
                <c:pt idx="21">
                  <c:v>1.4839015151515149</c:v>
                </c:pt>
                <c:pt idx="22">
                  <c:v>1.6801136363636371</c:v>
                </c:pt>
                <c:pt idx="23">
                  <c:v>1.6801136363636371</c:v>
                </c:pt>
                <c:pt idx="24">
                  <c:v>1.9293560606060609</c:v>
                </c:pt>
                <c:pt idx="25">
                  <c:v>1.9293560606060609</c:v>
                </c:pt>
                <c:pt idx="26">
                  <c:v>2.1219696969696971</c:v>
                </c:pt>
                <c:pt idx="27">
                  <c:v>2.1219696969696971</c:v>
                </c:pt>
                <c:pt idx="28">
                  <c:v>2.4731060606060611</c:v>
                </c:pt>
                <c:pt idx="29">
                  <c:v>2.4731060606060611</c:v>
                </c:pt>
                <c:pt idx="30">
                  <c:v>2.7501893939393942</c:v>
                </c:pt>
                <c:pt idx="31">
                  <c:v>2.7501893939393942</c:v>
                </c:pt>
                <c:pt idx="32">
                  <c:v>2.9310606060606061</c:v>
                </c:pt>
                <c:pt idx="33">
                  <c:v>2.9310606060606061</c:v>
                </c:pt>
                <c:pt idx="34">
                  <c:v>3.0645833333333332</c:v>
                </c:pt>
                <c:pt idx="35">
                  <c:v>3.0645833333333332</c:v>
                </c:pt>
                <c:pt idx="36">
                  <c:v>3.306249999999987</c:v>
                </c:pt>
                <c:pt idx="37">
                  <c:v>3.306249999999987</c:v>
                </c:pt>
                <c:pt idx="38">
                  <c:v>3.4604166666666671</c:v>
                </c:pt>
                <c:pt idx="39">
                  <c:v>3.4604166666666671</c:v>
                </c:pt>
                <c:pt idx="40">
                  <c:v>3.5890151515151509</c:v>
                </c:pt>
                <c:pt idx="41">
                  <c:v>3.5890151515151509</c:v>
                </c:pt>
                <c:pt idx="42">
                  <c:v>3.7287878787878799</c:v>
                </c:pt>
                <c:pt idx="43">
                  <c:v>3.7287878787878799</c:v>
                </c:pt>
                <c:pt idx="44">
                  <c:v>3.8219696969696968</c:v>
                </c:pt>
                <c:pt idx="45">
                  <c:v>3.8219696969696968</c:v>
                </c:pt>
                <c:pt idx="46">
                  <c:v>4.0196969696969704</c:v>
                </c:pt>
                <c:pt idx="47">
                  <c:v>4.0196969696969704</c:v>
                </c:pt>
                <c:pt idx="48">
                  <c:v>4.1856060606060614</c:v>
                </c:pt>
                <c:pt idx="49">
                  <c:v>4.1856060606060614</c:v>
                </c:pt>
                <c:pt idx="50">
                  <c:v>4.3092803030303033</c:v>
                </c:pt>
                <c:pt idx="51">
                  <c:v>4.3092803030303033</c:v>
                </c:pt>
                <c:pt idx="52">
                  <c:v>4.4558712121212096</c:v>
                </c:pt>
                <c:pt idx="53">
                  <c:v>4.4558712121212096</c:v>
                </c:pt>
                <c:pt idx="54">
                  <c:v>4.6528409090908962</c:v>
                </c:pt>
                <c:pt idx="55">
                  <c:v>4.6528409090908962</c:v>
                </c:pt>
                <c:pt idx="56">
                  <c:v>4.7958333333333334</c:v>
                </c:pt>
                <c:pt idx="57">
                  <c:v>4.7958333333333334</c:v>
                </c:pt>
                <c:pt idx="58">
                  <c:v>5.0696969696969676</c:v>
                </c:pt>
                <c:pt idx="59">
                  <c:v>5.0696969696969676</c:v>
                </c:pt>
                <c:pt idx="60">
                  <c:v>5.1715909090909076</c:v>
                </c:pt>
                <c:pt idx="61">
                  <c:v>5.1715909090909076</c:v>
                </c:pt>
                <c:pt idx="62">
                  <c:v>5.27727272727273</c:v>
                </c:pt>
                <c:pt idx="63">
                  <c:v>5.27727272727273</c:v>
                </c:pt>
                <c:pt idx="64">
                  <c:v>5.3649621212121223</c:v>
                </c:pt>
                <c:pt idx="65">
                  <c:v>5.3649621212121223</c:v>
                </c:pt>
                <c:pt idx="66">
                  <c:v>5.5041666666666664</c:v>
                </c:pt>
                <c:pt idx="67">
                  <c:v>5.5041666666666664</c:v>
                </c:pt>
                <c:pt idx="68">
                  <c:v>5.6507575757575657</c:v>
                </c:pt>
                <c:pt idx="69">
                  <c:v>5.6507575757575657</c:v>
                </c:pt>
                <c:pt idx="70">
                  <c:v>5.7706439393939402</c:v>
                </c:pt>
                <c:pt idx="71">
                  <c:v>5.7706439393939402</c:v>
                </c:pt>
                <c:pt idx="72">
                  <c:v>5.897348484848485</c:v>
                </c:pt>
                <c:pt idx="73">
                  <c:v>5.897348484848485</c:v>
                </c:pt>
                <c:pt idx="74">
                  <c:v>5.9950757575757443</c:v>
                </c:pt>
                <c:pt idx="75">
                  <c:v>5.9950757575757443</c:v>
                </c:pt>
                <c:pt idx="76">
                  <c:v>6.127272727272727</c:v>
                </c:pt>
                <c:pt idx="77">
                  <c:v>6.127272727272727</c:v>
                </c:pt>
                <c:pt idx="78">
                  <c:v>6.2441287878787879</c:v>
                </c:pt>
                <c:pt idx="79">
                  <c:v>6.2441287878787879</c:v>
                </c:pt>
                <c:pt idx="80">
                  <c:v>6.5056818181818166</c:v>
                </c:pt>
                <c:pt idx="81">
                  <c:v>6.5056818181818166</c:v>
                </c:pt>
                <c:pt idx="82">
                  <c:v>6.6579545454545288</c:v>
                </c:pt>
                <c:pt idx="83">
                  <c:v>6.6579545454545288</c:v>
                </c:pt>
                <c:pt idx="84">
                  <c:v>6.8674242424242271</c:v>
                </c:pt>
                <c:pt idx="85">
                  <c:v>6.8674242424242271</c:v>
                </c:pt>
                <c:pt idx="86">
                  <c:v>6.98106060606061</c:v>
                </c:pt>
                <c:pt idx="87">
                  <c:v>6.98106060606061</c:v>
                </c:pt>
                <c:pt idx="88">
                  <c:v>7.1053030303030313</c:v>
                </c:pt>
                <c:pt idx="89">
                  <c:v>7.1053030303030313</c:v>
                </c:pt>
                <c:pt idx="90">
                  <c:v>7.1924242424242291</c:v>
                </c:pt>
                <c:pt idx="91">
                  <c:v>7.1924242424242291</c:v>
                </c:pt>
                <c:pt idx="92">
                  <c:v>7.5278409090908971</c:v>
                </c:pt>
                <c:pt idx="93">
                  <c:v>7.5278409090908971</c:v>
                </c:pt>
                <c:pt idx="94">
                  <c:v>7.6149621212121223</c:v>
                </c:pt>
                <c:pt idx="95">
                  <c:v>7.6149621212121223</c:v>
                </c:pt>
                <c:pt idx="96">
                  <c:v>7.7571969696969507</c:v>
                </c:pt>
                <c:pt idx="97">
                  <c:v>7.7571969696969507</c:v>
                </c:pt>
                <c:pt idx="98">
                  <c:v>7.8876893939393939</c:v>
                </c:pt>
                <c:pt idx="99">
                  <c:v>7.8876893939393939</c:v>
                </c:pt>
                <c:pt idx="100">
                  <c:v>8.0187500000000007</c:v>
                </c:pt>
                <c:pt idx="101">
                  <c:v>8.0187500000000007</c:v>
                </c:pt>
                <c:pt idx="102">
                  <c:v>8.1655303030303106</c:v>
                </c:pt>
                <c:pt idx="103">
                  <c:v>8.1655303030303106</c:v>
                </c:pt>
                <c:pt idx="104">
                  <c:v>8.3611742424242497</c:v>
                </c:pt>
                <c:pt idx="105">
                  <c:v>8.3611742424242497</c:v>
                </c:pt>
                <c:pt idx="106">
                  <c:v>8.5352272727272727</c:v>
                </c:pt>
                <c:pt idx="107">
                  <c:v>8.5352272727272727</c:v>
                </c:pt>
                <c:pt idx="108">
                  <c:v>8.683712121212098</c:v>
                </c:pt>
                <c:pt idx="109">
                  <c:v>8.683712121212098</c:v>
                </c:pt>
                <c:pt idx="110">
                  <c:v>8.7948863636363637</c:v>
                </c:pt>
                <c:pt idx="111">
                  <c:v>8.7948863636363637</c:v>
                </c:pt>
                <c:pt idx="112">
                  <c:v>8.8986742424242493</c:v>
                </c:pt>
                <c:pt idx="113">
                  <c:v>8.8986742424242493</c:v>
                </c:pt>
                <c:pt idx="114">
                  <c:v>9.0316287878787467</c:v>
                </c:pt>
                <c:pt idx="115">
                  <c:v>9.0316287878787467</c:v>
                </c:pt>
                <c:pt idx="116">
                  <c:v>9.1770833333333357</c:v>
                </c:pt>
                <c:pt idx="117">
                  <c:v>9.1770833333333357</c:v>
                </c:pt>
                <c:pt idx="118">
                  <c:v>9.3429924242424249</c:v>
                </c:pt>
                <c:pt idx="119">
                  <c:v>9.3429924242424249</c:v>
                </c:pt>
                <c:pt idx="120">
                  <c:v>9.5007575757575751</c:v>
                </c:pt>
                <c:pt idx="121">
                  <c:v>9.5007575757575751</c:v>
                </c:pt>
                <c:pt idx="122">
                  <c:v>9.6375000000000011</c:v>
                </c:pt>
                <c:pt idx="123">
                  <c:v>9.6375000000000011</c:v>
                </c:pt>
                <c:pt idx="124">
                  <c:v>9.7767045454545443</c:v>
                </c:pt>
                <c:pt idx="125">
                  <c:v>9.7767045454545443</c:v>
                </c:pt>
                <c:pt idx="126">
                  <c:v>9.9151515151515177</c:v>
                </c:pt>
                <c:pt idx="127">
                  <c:v>9.9151515151515177</c:v>
                </c:pt>
                <c:pt idx="128">
                  <c:v>10.038257575757569</c:v>
                </c:pt>
                <c:pt idx="129">
                  <c:v>10.038257575757569</c:v>
                </c:pt>
                <c:pt idx="130">
                  <c:v>10.154545454545451</c:v>
                </c:pt>
                <c:pt idx="131">
                  <c:v>10.154545454545451</c:v>
                </c:pt>
                <c:pt idx="132">
                  <c:v>10.334659090909099</c:v>
                </c:pt>
                <c:pt idx="133">
                  <c:v>10.334659090909099</c:v>
                </c:pt>
                <c:pt idx="134">
                  <c:v>10.457765151515151</c:v>
                </c:pt>
                <c:pt idx="135">
                  <c:v>10.457765151515151</c:v>
                </c:pt>
                <c:pt idx="136">
                  <c:v>10.59375</c:v>
                </c:pt>
                <c:pt idx="137">
                  <c:v>10.59375</c:v>
                </c:pt>
                <c:pt idx="138">
                  <c:v>10.869696969696969</c:v>
                </c:pt>
                <c:pt idx="139">
                  <c:v>10.869696969696969</c:v>
                </c:pt>
                <c:pt idx="140">
                  <c:v>10.96723484848485</c:v>
                </c:pt>
                <c:pt idx="141">
                  <c:v>10.96723484848485</c:v>
                </c:pt>
                <c:pt idx="142">
                  <c:v>11.098863636363641</c:v>
                </c:pt>
                <c:pt idx="143">
                  <c:v>11.098863636363641</c:v>
                </c:pt>
                <c:pt idx="144">
                  <c:v>11.235606060606059</c:v>
                </c:pt>
                <c:pt idx="145">
                  <c:v>11.235606060606059</c:v>
                </c:pt>
                <c:pt idx="146">
                  <c:v>11.753219696969699</c:v>
                </c:pt>
                <c:pt idx="147">
                  <c:v>11.753219696969699</c:v>
                </c:pt>
                <c:pt idx="148">
                  <c:v>11.88503787878788</c:v>
                </c:pt>
                <c:pt idx="149">
                  <c:v>11.88503787878788</c:v>
                </c:pt>
                <c:pt idx="150">
                  <c:v>12.842424242424251</c:v>
                </c:pt>
                <c:pt idx="151">
                  <c:v>12.842424242424251</c:v>
                </c:pt>
                <c:pt idx="152">
                  <c:v>13.039393939393941</c:v>
                </c:pt>
                <c:pt idx="153">
                  <c:v>13.039393939393941</c:v>
                </c:pt>
                <c:pt idx="154">
                  <c:v>13.40549242424243</c:v>
                </c:pt>
                <c:pt idx="155">
                  <c:v>13.40549242424243</c:v>
                </c:pt>
                <c:pt idx="156">
                  <c:v>13.824242424242421</c:v>
                </c:pt>
                <c:pt idx="157">
                  <c:v>13.824242424242421</c:v>
                </c:pt>
                <c:pt idx="158">
                  <c:v>13.92556818181818</c:v>
                </c:pt>
                <c:pt idx="159">
                  <c:v>13.92556818181818</c:v>
                </c:pt>
                <c:pt idx="160">
                  <c:v>14.127462121212121</c:v>
                </c:pt>
                <c:pt idx="161">
                  <c:v>14.127462121212121</c:v>
                </c:pt>
                <c:pt idx="162">
                  <c:v>14.371022727272729</c:v>
                </c:pt>
                <c:pt idx="163">
                  <c:v>14.371022727272729</c:v>
                </c:pt>
                <c:pt idx="164">
                  <c:v>14.609090909090909</c:v>
                </c:pt>
                <c:pt idx="165">
                  <c:v>14.609090909090909</c:v>
                </c:pt>
                <c:pt idx="166">
                  <c:v>14.814204545454549</c:v>
                </c:pt>
                <c:pt idx="167">
                  <c:v>14.814204545454549</c:v>
                </c:pt>
              </c:numCache>
            </c:numRef>
          </c:yVal>
          <c:smooth val="0"/>
        </c:ser>
        <c:ser>
          <c:idx val="22"/>
          <c:order val="7"/>
          <c:tx>
            <c:strRef>
              <c:f>'BDS Time-Space'!$V$1:$W$1</c:f>
              <c:strCache>
                <c:ptCount val="1"/>
                <c:pt idx="0">
                  <c:v>2280_1060</c:v>
                </c:pt>
              </c:strCache>
            </c:strRef>
          </c:tx>
          <c:spPr>
            <a:ln w="12700">
              <a:solidFill>
                <a:schemeClr val="tx1"/>
              </a:solidFill>
            </a:ln>
          </c:spPr>
          <c:marker>
            <c:symbol val="none"/>
          </c:marker>
          <c:dLbls>
            <c:dLbl>
              <c:idx val="166"/>
              <c:layout/>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'BDS Time-Space'!$V$2:$V$169</c:f>
              <c:numCache>
                <c:formatCode>h:mm:ss;@</c:formatCode>
                <c:ptCount val="168"/>
                <c:pt idx="0">
                  <c:v>0.24858796296296301</c:v>
                </c:pt>
                <c:pt idx="1">
                  <c:v>0.24858796296296301</c:v>
                </c:pt>
                <c:pt idx="2">
                  <c:v>0.24887731481481501</c:v>
                </c:pt>
                <c:pt idx="3">
                  <c:v>0.24887731481481501</c:v>
                </c:pt>
                <c:pt idx="4">
                  <c:v>0.249444444444444</c:v>
                </c:pt>
                <c:pt idx="5">
                  <c:v>0.249444444444444</c:v>
                </c:pt>
                <c:pt idx="6">
                  <c:v>0.249907407407407</c:v>
                </c:pt>
                <c:pt idx="7">
                  <c:v>0.249907407407407</c:v>
                </c:pt>
                <c:pt idx="8">
                  <c:v>0.25002314814814802</c:v>
                </c:pt>
                <c:pt idx="9">
                  <c:v>0.25002314814814802</c:v>
                </c:pt>
                <c:pt idx="10">
                  <c:v>0.25018518518518501</c:v>
                </c:pt>
                <c:pt idx="11">
                  <c:v>0.25018518518518501</c:v>
                </c:pt>
                <c:pt idx="12">
                  <c:v>0.25047453703703698</c:v>
                </c:pt>
                <c:pt idx="13">
                  <c:v>0.25047453703703698</c:v>
                </c:pt>
                <c:pt idx="14">
                  <c:v>0.250694444444444</c:v>
                </c:pt>
                <c:pt idx="15">
                  <c:v>0.250694444444444</c:v>
                </c:pt>
                <c:pt idx="16">
                  <c:v>0.25089120370370399</c:v>
                </c:pt>
                <c:pt idx="17">
                  <c:v>0.25089120370370399</c:v>
                </c:pt>
                <c:pt idx="18">
                  <c:v>0.25121527777777802</c:v>
                </c:pt>
                <c:pt idx="19">
                  <c:v>0.25121527777777802</c:v>
                </c:pt>
                <c:pt idx="20">
                  <c:v>0.25149305555555501</c:v>
                </c:pt>
                <c:pt idx="21">
                  <c:v>0.25149305555555501</c:v>
                </c:pt>
                <c:pt idx="22">
                  <c:v>0.251805555555556</c:v>
                </c:pt>
                <c:pt idx="23">
                  <c:v>0.252268518518518</c:v>
                </c:pt>
                <c:pt idx="24">
                  <c:v>0.252696759259259</c:v>
                </c:pt>
                <c:pt idx="25">
                  <c:v>0.252696759259259</c:v>
                </c:pt>
                <c:pt idx="26">
                  <c:v>0.25300925925925899</c:v>
                </c:pt>
                <c:pt idx="27">
                  <c:v>0.25344907407407402</c:v>
                </c:pt>
                <c:pt idx="28">
                  <c:v>0.25394675925925903</c:v>
                </c:pt>
                <c:pt idx="29">
                  <c:v>0.25394675925925903</c:v>
                </c:pt>
                <c:pt idx="30">
                  <c:v>0.25432870370370397</c:v>
                </c:pt>
                <c:pt idx="31">
                  <c:v>0.25432870370370397</c:v>
                </c:pt>
                <c:pt idx="32">
                  <c:v>0.254849537037037</c:v>
                </c:pt>
                <c:pt idx="33">
                  <c:v>0.25504629629629599</c:v>
                </c:pt>
                <c:pt idx="34">
                  <c:v>0.25525462962963003</c:v>
                </c:pt>
                <c:pt idx="35">
                  <c:v>0.25525462962963003</c:v>
                </c:pt>
                <c:pt idx="36">
                  <c:v>0.25564814814814801</c:v>
                </c:pt>
                <c:pt idx="37">
                  <c:v>0.25564814814814801</c:v>
                </c:pt>
                <c:pt idx="38">
                  <c:v>0.25587962962963001</c:v>
                </c:pt>
                <c:pt idx="39">
                  <c:v>0.25606481481481502</c:v>
                </c:pt>
                <c:pt idx="40">
                  <c:v>0.25626157407407402</c:v>
                </c:pt>
                <c:pt idx="41">
                  <c:v>0.25626157407407402</c:v>
                </c:pt>
                <c:pt idx="42">
                  <c:v>0.25645833333333301</c:v>
                </c:pt>
                <c:pt idx="43">
                  <c:v>0.25645833333333301</c:v>
                </c:pt>
                <c:pt idx="44">
                  <c:v>0.25663194444444398</c:v>
                </c:pt>
                <c:pt idx="45">
                  <c:v>0.25686342592592598</c:v>
                </c:pt>
                <c:pt idx="46">
                  <c:v>0.25721064814814798</c:v>
                </c:pt>
                <c:pt idx="47">
                  <c:v>0.25721064814814798</c:v>
                </c:pt>
                <c:pt idx="48">
                  <c:v>0.25747685185185198</c:v>
                </c:pt>
                <c:pt idx="49">
                  <c:v>0.25765046296296301</c:v>
                </c:pt>
                <c:pt idx="50">
                  <c:v>0.25785879629629599</c:v>
                </c:pt>
                <c:pt idx="51">
                  <c:v>0.25785879629629599</c:v>
                </c:pt>
                <c:pt idx="52">
                  <c:v>0.25811342592592601</c:v>
                </c:pt>
                <c:pt idx="53">
                  <c:v>0.25829861111111102</c:v>
                </c:pt>
                <c:pt idx="54">
                  <c:v>0.25864583333333302</c:v>
                </c:pt>
                <c:pt idx="55">
                  <c:v>0.25864583333333302</c:v>
                </c:pt>
                <c:pt idx="56">
                  <c:v>0.25892361111111101</c:v>
                </c:pt>
                <c:pt idx="57">
                  <c:v>0.25892361111111101</c:v>
                </c:pt>
                <c:pt idx="58">
                  <c:v>0.259351851851852</c:v>
                </c:pt>
                <c:pt idx="59">
                  <c:v>0.25965277777777801</c:v>
                </c:pt>
                <c:pt idx="60">
                  <c:v>0.259849537037037</c:v>
                </c:pt>
                <c:pt idx="61">
                  <c:v>0.259849537037037</c:v>
                </c:pt>
                <c:pt idx="62">
                  <c:v>0.260277777777778</c:v>
                </c:pt>
                <c:pt idx="63">
                  <c:v>0.260277777777778</c:v>
                </c:pt>
                <c:pt idx="64">
                  <c:v>0.260428240740741</c:v>
                </c:pt>
                <c:pt idx="65">
                  <c:v>0.260428240740741</c:v>
                </c:pt>
                <c:pt idx="66">
                  <c:v>0.26064814814814802</c:v>
                </c:pt>
                <c:pt idx="67">
                  <c:v>0.26064814814814802</c:v>
                </c:pt>
                <c:pt idx="68">
                  <c:v>0.26087962962963002</c:v>
                </c:pt>
                <c:pt idx="69">
                  <c:v>0.26087962962963002</c:v>
                </c:pt>
                <c:pt idx="70">
                  <c:v>0.261041666666667</c:v>
                </c:pt>
                <c:pt idx="71">
                  <c:v>0.261041666666667</c:v>
                </c:pt>
                <c:pt idx="72">
                  <c:v>0.261273148148148</c:v>
                </c:pt>
                <c:pt idx="73">
                  <c:v>0.26175925925925903</c:v>
                </c:pt>
                <c:pt idx="74">
                  <c:v>0.26223379629629601</c:v>
                </c:pt>
                <c:pt idx="75">
                  <c:v>0.26268518518518502</c:v>
                </c:pt>
                <c:pt idx="76">
                  <c:v>0.26291666666666702</c:v>
                </c:pt>
                <c:pt idx="77">
                  <c:v>0.26291666666666702</c:v>
                </c:pt>
                <c:pt idx="78">
                  <c:v>0.26310185185185198</c:v>
                </c:pt>
                <c:pt idx="79">
                  <c:v>0.26310185185185198</c:v>
                </c:pt>
                <c:pt idx="80">
                  <c:v>0.26349537037037002</c:v>
                </c:pt>
                <c:pt idx="81">
                  <c:v>0.26349537037037002</c:v>
                </c:pt>
                <c:pt idx="82">
                  <c:v>0.263703703703704</c:v>
                </c:pt>
                <c:pt idx="83">
                  <c:v>0.263703703703704</c:v>
                </c:pt>
                <c:pt idx="84">
                  <c:v>0.26405092592592599</c:v>
                </c:pt>
                <c:pt idx="85">
                  <c:v>0.26405092592592599</c:v>
                </c:pt>
                <c:pt idx="86">
                  <c:v>0.26421296296296298</c:v>
                </c:pt>
                <c:pt idx="87">
                  <c:v>0.26421296296296298</c:v>
                </c:pt>
                <c:pt idx="88">
                  <c:v>0.26442129629629602</c:v>
                </c:pt>
                <c:pt idx="89">
                  <c:v>0.26442129629629602</c:v>
                </c:pt>
                <c:pt idx="90">
                  <c:v>0.26459490740740699</c:v>
                </c:pt>
                <c:pt idx="91">
                  <c:v>0.265358796296296</c:v>
                </c:pt>
                <c:pt idx="92">
                  <c:v>0.26614583333333303</c:v>
                </c:pt>
                <c:pt idx="93">
                  <c:v>0.26702546296296298</c:v>
                </c:pt>
                <c:pt idx="94">
                  <c:v>0.26717592592592598</c:v>
                </c:pt>
                <c:pt idx="95">
                  <c:v>0.26717592592592598</c:v>
                </c:pt>
                <c:pt idx="96">
                  <c:v>0.26740740740740698</c:v>
                </c:pt>
                <c:pt idx="97">
                  <c:v>0.26763888888888898</c:v>
                </c:pt>
                <c:pt idx="98">
                  <c:v>0.26783564814814798</c:v>
                </c:pt>
                <c:pt idx="99">
                  <c:v>0.26783564814814798</c:v>
                </c:pt>
                <c:pt idx="100">
                  <c:v>0.26804398148148101</c:v>
                </c:pt>
                <c:pt idx="101">
                  <c:v>0.26849537037037002</c:v>
                </c:pt>
                <c:pt idx="102">
                  <c:v>0.26872685185185202</c:v>
                </c:pt>
                <c:pt idx="103">
                  <c:v>0.26872685185185202</c:v>
                </c:pt>
                <c:pt idx="104">
                  <c:v>0.26902777777777798</c:v>
                </c:pt>
                <c:pt idx="105">
                  <c:v>0.26902777777777798</c:v>
                </c:pt>
                <c:pt idx="106">
                  <c:v>0.26942129629629602</c:v>
                </c:pt>
                <c:pt idx="107">
                  <c:v>0.269861111111111</c:v>
                </c:pt>
                <c:pt idx="108">
                  <c:v>0.27009259259259299</c:v>
                </c:pt>
                <c:pt idx="109">
                  <c:v>0.27009259259259299</c:v>
                </c:pt>
                <c:pt idx="110">
                  <c:v>0.27027777777777801</c:v>
                </c:pt>
                <c:pt idx="111">
                  <c:v>0.27053240740740703</c:v>
                </c:pt>
                <c:pt idx="112">
                  <c:v>0.270740740740741</c:v>
                </c:pt>
                <c:pt idx="113">
                  <c:v>0.27086805555555599</c:v>
                </c:pt>
                <c:pt idx="114">
                  <c:v>0.271087962962963</c:v>
                </c:pt>
                <c:pt idx="115">
                  <c:v>0.271087962962963</c:v>
                </c:pt>
                <c:pt idx="116">
                  <c:v>0.27130787037037002</c:v>
                </c:pt>
                <c:pt idx="117">
                  <c:v>0.27130787037037002</c:v>
                </c:pt>
                <c:pt idx="118">
                  <c:v>0.271550925925926</c:v>
                </c:pt>
                <c:pt idx="119">
                  <c:v>0.271550925925926</c:v>
                </c:pt>
                <c:pt idx="120">
                  <c:v>0.27215277777777802</c:v>
                </c:pt>
                <c:pt idx="121">
                  <c:v>0.27240740740740699</c:v>
                </c:pt>
                <c:pt idx="122">
                  <c:v>0.27266203703703701</c:v>
                </c:pt>
                <c:pt idx="123">
                  <c:v>0.273090277777778</c:v>
                </c:pt>
                <c:pt idx="124">
                  <c:v>0.273321759259259</c:v>
                </c:pt>
                <c:pt idx="125">
                  <c:v>0.273321759259259</c:v>
                </c:pt>
                <c:pt idx="126">
                  <c:v>0.27357638888888902</c:v>
                </c:pt>
                <c:pt idx="127">
                  <c:v>0.27357638888888902</c:v>
                </c:pt>
                <c:pt idx="128">
                  <c:v>0.27379629629629598</c:v>
                </c:pt>
                <c:pt idx="129">
                  <c:v>0.27392361111111102</c:v>
                </c:pt>
                <c:pt idx="130">
                  <c:v>0.274166666666667</c:v>
                </c:pt>
                <c:pt idx="131">
                  <c:v>0.27438657407407402</c:v>
                </c:pt>
                <c:pt idx="132">
                  <c:v>0.27472222222222198</c:v>
                </c:pt>
                <c:pt idx="133">
                  <c:v>0.27489583333333301</c:v>
                </c:pt>
                <c:pt idx="134">
                  <c:v>0.275092592592593</c:v>
                </c:pt>
                <c:pt idx="135">
                  <c:v>0.275092592592593</c:v>
                </c:pt>
                <c:pt idx="136">
                  <c:v>0.27531250000000002</c:v>
                </c:pt>
                <c:pt idx="137">
                  <c:v>0.27550925925925901</c:v>
                </c:pt>
                <c:pt idx="138">
                  <c:v>0.27597222222222201</c:v>
                </c:pt>
                <c:pt idx="139">
                  <c:v>0.27622685185185197</c:v>
                </c:pt>
                <c:pt idx="140">
                  <c:v>0.27648148148148199</c:v>
                </c:pt>
                <c:pt idx="141">
                  <c:v>0.27659722222222199</c:v>
                </c:pt>
                <c:pt idx="142">
                  <c:v>0.27684027777777798</c:v>
                </c:pt>
                <c:pt idx="143">
                  <c:v>0.27684027777777798</c:v>
                </c:pt>
                <c:pt idx="144">
                  <c:v>0.27708333333333302</c:v>
                </c:pt>
                <c:pt idx="145">
                  <c:v>0.27708333333333302</c:v>
                </c:pt>
                <c:pt idx="146">
                  <c:v>0.27776620370370397</c:v>
                </c:pt>
                <c:pt idx="147">
                  <c:v>0.278020833333333</c:v>
                </c:pt>
                <c:pt idx="148">
                  <c:v>0.27824074074074101</c:v>
                </c:pt>
                <c:pt idx="149">
                  <c:v>0.27824074074074101</c:v>
                </c:pt>
                <c:pt idx="150">
                  <c:v>0.27954861111111101</c:v>
                </c:pt>
                <c:pt idx="151">
                  <c:v>0.27954861111111101</c:v>
                </c:pt>
                <c:pt idx="152">
                  <c:v>0.28025462962962999</c:v>
                </c:pt>
                <c:pt idx="153">
                  <c:v>0.28084490740740697</c:v>
                </c:pt>
                <c:pt idx="154">
                  <c:v>0.281828703703704</c:v>
                </c:pt>
                <c:pt idx="155">
                  <c:v>0.28203703703703698</c:v>
                </c:pt>
                <c:pt idx="156">
                  <c:v>0.28346064814814798</c:v>
                </c:pt>
                <c:pt idx="157">
                  <c:v>0.28375</c:v>
                </c:pt>
                <c:pt idx="158">
                  <c:v>0.284293981481481</c:v>
                </c:pt>
                <c:pt idx="159">
                  <c:v>0.28483796296296299</c:v>
                </c:pt>
                <c:pt idx="160">
                  <c:v>0.28539351851851802</c:v>
                </c:pt>
                <c:pt idx="161">
                  <c:v>0.28562500000000002</c:v>
                </c:pt>
                <c:pt idx="162">
                  <c:v>0.28642361111111098</c:v>
                </c:pt>
                <c:pt idx="163">
                  <c:v>0.28665509259259297</c:v>
                </c:pt>
                <c:pt idx="164">
                  <c:v>0.28771990740740699</c:v>
                </c:pt>
                <c:pt idx="165">
                  <c:v>0.28842592592592597</c:v>
                </c:pt>
                <c:pt idx="166">
                  <c:v>0.28950231481481498</c:v>
                </c:pt>
                <c:pt idx="167">
                  <c:v>0.28950231481481498</c:v>
                </c:pt>
              </c:numCache>
            </c:numRef>
          </c:xVal>
          <c:yVal>
            <c:numRef>
              <c:f>'BDS Time-Space'!$W$2:$W$169</c:f>
              <c:numCache>
                <c:formatCode>0</c:formatCode>
                <c:ptCount val="168"/>
                <c:pt idx="0">
                  <c:v>0</c:v>
                </c:pt>
                <c:pt idx="1">
                  <c:v>0</c:v>
                </c:pt>
                <c:pt idx="2">
                  <c:v>0.107575757575758</c:v>
                </c:pt>
                <c:pt idx="3">
                  <c:v>0.107575757575758</c:v>
                </c:pt>
                <c:pt idx="4">
                  <c:v>0.28333333333333299</c:v>
                </c:pt>
                <c:pt idx="5">
                  <c:v>0.28333333333333299</c:v>
                </c:pt>
                <c:pt idx="6">
                  <c:v>0.505871212121212</c:v>
                </c:pt>
                <c:pt idx="7">
                  <c:v>0.505871212121212</c:v>
                </c:pt>
                <c:pt idx="8">
                  <c:v>0.58655303030302997</c:v>
                </c:pt>
                <c:pt idx="9">
                  <c:v>0.58655303030302997</c:v>
                </c:pt>
                <c:pt idx="10">
                  <c:v>0.69469696969697003</c:v>
                </c:pt>
                <c:pt idx="11">
                  <c:v>0.69469696969697003</c:v>
                </c:pt>
                <c:pt idx="12">
                  <c:v>0.87234848484848504</c:v>
                </c:pt>
                <c:pt idx="13">
                  <c:v>0.87234848484848504</c:v>
                </c:pt>
                <c:pt idx="14">
                  <c:v>1.0183712121212121</c:v>
                </c:pt>
                <c:pt idx="15">
                  <c:v>1.0183712121212121</c:v>
                </c:pt>
                <c:pt idx="16">
                  <c:v>1.159469696969696</c:v>
                </c:pt>
                <c:pt idx="17">
                  <c:v>1.159469696969696</c:v>
                </c:pt>
                <c:pt idx="18">
                  <c:v>1.3011363636363631</c:v>
                </c:pt>
                <c:pt idx="19">
                  <c:v>1.3011363636363631</c:v>
                </c:pt>
                <c:pt idx="20">
                  <c:v>1.4839015151515149</c:v>
                </c:pt>
                <c:pt idx="21">
                  <c:v>1.4839015151515149</c:v>
                </c:pt>
                <c:pt idx="22">
                  <c:v>1.6801136363636371</c:v>
                </c:pt>
                <c:pt idx="23">
                  <c:v>1.6801136363636371</c:v>
                </c:pt>
                <c:pt idx="24">
                  <c:v>1.9293560606060609</c:v>
                </c:pt>
                <c:pt idx="25">
                  <c:v>1.9293560606060609</c:v>
                </c:pt>
                <c:pt idx="26">
                  <c:v>2.1219696969696971</c:v>
                </c:pt>
                <c:pt idx="27">
                  <c:v>2.1219696969696971</c:v>
                </c:pt>
                <c:pt idx="28">
                  <c:v>2.4731060606060611</c:v>
                </c:pt>
                <c:pt idx="29">
                  <c:v>2.4731060606060611</c:v>
                </c:pt>
                <c:pt idx="30">
                  <c:v>2.7501893939393942</c:v>
                </c:pt>
                <c:pt idx="31">
                  <c:v>2.7501893939393942</c:v>
                </c:pt>
                <c:pt idx="32">
                  <c:v>2.9310606060606061</c:v>
                </c:pt>
                <c:pt idx="33">
                  <c:v>2.9310606060606061</c:v>
                </c:pt>
                <c:pt idx="34">
                  <c:v>3.0645833333333332</c:v>
                </c:pt>
                <c:pt idx="35">
                  <c:v>3.0645833333333332</c:v>
                </c:pt>
                <c:pt idx="36">
                  <c:v>3.306249999999987</c:v>
                </c:pt>
                <c:pt idx="37">
                  <c:v>3.306249999999987</c:v>
                </c:pt>
                <c:pt idx="38">
                  <c:v>3.4604166666666671</c:v>
                </c:pt>
                <c:pt idx="39">
                  <c:v>3.4604166666666671</c:v>
                </c:pt>
                <c:pt idx="40">
                  <c:v>3.5890151515151509</c:v>
                </c:pt>
                <c:pt idx="41">
                  <c:v>3.5890151515151509</c:v>
                </c:pt>
                <c:pt idx="42">
                  <c:v>3.7287878787878799</c:v>
                </c:pt>
                <c:pt idx="43">
                  <c:v>3.7287878787878799</c:v>
                </c:pt>
                <c:pt idx="44">
                  <c:v>3.8219696969696968</c:v>
                </c:pt>
                <c:pt idx="45">
                  <c:v>3.8219696969696968</c:v>
                </c:pt>
                <c:pt idx="46">
                  <c:v>4.0196969696969704</c:v>
                </c:pt>
                <c:pt idx="47">
                  <c:v>4.0196969696969704</c:v>
                </c:pt>
                <c:pt idx="48">
                  <c:v>4.1856060606060614</c:v>
                </c:pt>
                <c:pt idx="49">
                  <c:v>4.1856060606060614</c:v>
                </c:pt>
                <c:pt idx="50">
                  <c:v>4.3092803030303033</c:v>
                </c:pt>
                <c:pt idx="51">
                  <c:v>4.3092803030303033</c:v>
                </c:pt>
                <c:pt idx="52">
                  <c:v>4.4558712121212096</c:v>
                </c:pt>
                <c:pt idx="53">
                  <c:v>4.4558712121212096</c:v>
                </c:pt>
                <c:pt idx="54">
                  <c:v>4.6528409090908962</c:v>
                </c:pt>
                <c:pt idx="55">
                  <c:v>4.6528409090908962</c:v>
                </c:pt>
                <c:pt idx="56">
                  <c:v>4.7958333333333334</c:v>
                </c:pt>
                <c:pt idx="57">
                  <c:v>4.7958333333333334</c:v>
                </c:pt>
                <c:pt idx="58">
                  <c:v>5.0696969696969676</c:v>
                </c:pt>
                <c:pt idx="59">
                  <c:v>5.0696969696969676</c:v>
                </c:pt>
                <c:pt idx="60">
                  <c:v>5.1715909090909076</c:v>
                </c:pt>
                <c:pt idx="61">
                  <c:v>5.1715909090909076</c:v>
                </c:pt>
                <c:pt idx="62">
                  <c:v>5.27727272727273</c:v>
                </c:pt>
                <c:pt idx="63">
                  <c:v>5.27727272727273</c:v>
                </c:pt>
                <c:pt idx="64">
                  <c:v>5.3649621212121223</c:v>
                </c:pt>
                <c:pt idx="65">
                  <c:v>5.3649621212121223</c:v>
                </c:pt>
                <c:pt idx="66">
                  <c:v>5.5041666666666664</c:v>
                </c:pt>
                <c:pt idx="67">
                  <c:v>5.5041666666666664</c:v>
                </c:pt>
                <c:pt idx="68">
                  <c:v>5.6507575757575657</c:v>
                </c:pt>
                <c:pt idx="69">
                  <c:v>5.6507575757575657</c:v>
                </c:pt>
                <c:pt idx="70">
                  <c:v>5.7706439393939402</c:v>
                </c:pt>
                <c:pt idx="71">
                  <c:v>5.7706439393939402</c:v>
                </c:pt>
                <c:pt idx="72">
                  <c:v>5.897348484848485</c:v>
                </c:pt>
                <c:pt idx="73">
                  <c:v>5.897348484848485</c:v>
                </c:pt>
                <c:pt idx="74">
                  <c:v>5.9950757575757443</c:v>
                </c:pt>
                <c:pt idx="75">
                  <c:v>5.9950757575757443</c:v>
                </c:pt>
                <c:pt idx="76">
                  <c:v>6.127272727272727</c:v>
                </c:pt>
                <c:pt idx="77">
                  <c:v>6.127272727272727</c:v>
                </c:pt>
                <c:pt idx="78">
                  <c:v>6.2441287878787879</c:v>
                </c:pt>
                <c:pt idx="79">
                  <c:v>6.2441287878787879</c:v>
                </c:pt>
                <c:pt idx="80">
                  <c:v>6.5056818181818166</c:v>
                </c:pt>
                <c:pt idx="81">
                  <c:v>6.5056818181818166</c:v>
                </c:pt>
                <c:pt idx="82">
                  <c:v>6.6579545454545288</c:v>
                </c:pt>
                <c:pt idx="83">
                  <c:v>6.6579545454545288</c:v>
                </c:pt>
                <c:pt idx="84">
                  <c:v>6.8674242424242271</c:v>
                </c:pt>
                <c:pt idx="85">
                  <c:v>6.8674242424242271</c:v>
                </c:pt>
                <c:pt idx="86">
                  <c:v>6.98106060606061</c:v>
                </c:pt>
                <c:pt idx="87">
                  <c:v>6.98106060606061</c:v>
                </c:pt>
                <c:pt idx="88">
                  <c:v>7.1053030303030313</c:v>
                </c:pt>
                <c:pt idx="89">
                  <c:v>7.1053030303030313</c:v>
                </c:pt>
                <c:pt idx="90">
                  <c:v>7.1924242424242291</c:v>
                </c:pt>
                <c:pt idx="91">
                  <c:v>7.1924242424242291</c:v>
                </c:pt>
                <c:pt idx="92">
                  <c:v>7.5278409090908971</c:v>
                </c:pt>
                <c:pt idx="93">
                  <c:v>7.5278409090908971</c:v>
                </c:pt>
                <c:pt idx="94">
                  <c:v>7.6149621212121223</c:v>
                </c:pt>
                <c:pt idx="95">
                  <c:v>7.6149621212121223</c:v>
                </c:pt>
                <c:pt idx="96">
                  <c:v>7.7571969696969507</c:v>
                </c:pt>
                <c:pt idx="97">
                  <c:v>7.7571969696969507</c:v>
                </c:pt>
                <c:pt idx="98">
                  <c:v>7.8876893939393939</c:v>
                </c:pt>
                <c:pt idx="99">
                  <c:v>7.8876893939393939</c:v>
                </c:pt>
                <c:pt idx="100">
                  <c:v>8.0187500000000007</c:v>
                </c:pt>
                <c:pt idx="101">
                  <c:v>8.0187500000000007</c:v>
                </c:pt>
                <c:pt idx="102">
                  <c:v>8.1655303030303106</c:v>
                </c:pt>
                <c:pt idx="103">
                  <c:v>8.1655303030303106</c:v>
                </c:pt>
                <c:pt idx="104">
                  <c:v>8.3611742424242497</c:v>
                </c:pt>
                <c:pt idx="105">
                  <c:v>8.3611742424242497</c:v>
                </c:pt>
                <c:pt idx="106">
                  <c:v>8.5352272727272727</c:v>
                </c:pt>
                <c:pt idx="107">
                  <c:v>8.5352272727272727</c:v>
                </c:pt>
                <c:pt idx="108">
                  <c:v>8.683712121212098</c:v>
                </c:pt>
                <c:pt idx="109">
                  <c:v>8.683712121212098</c:v>
                </c:pt>
                <c:pt idx="110">
                  <c:v>8.7948863636363637</c:v>
                </c:pt>
                <c:pt idx="111">
                  <c:v>8.7948863636363637</c:v>
                </c:pt>
                <c:pt idx="112">
                  <c:v>8.8986742424242493</c:v>
                </c:pt>
                <c:pt idx="113">
                  <c:v>8.8986742424242493</c:v>
                </c:pt>
                <c:pt idx="114">
                  <c:v>9.0316287878787467</c:v>
                </c:pt>
                <c:pt idx="115">
                  <c:v>9.0316287878787467</c:v>
                </c:pt>
                <c:pt idx="116">
                  <c:v>9.1770833333333357</c:v>
                </c:pt>
                <c:pt idx="117">
                  <c:v>9.1770833333333357</c:v>
                </c:pt>
                <c:pt idx="118">
                  <c:v>9.3429924242424249</c:v>
                </c:pt>
                <c:pt idx="119">
                  <c:v>9.3429924242424249</c:v>
                </c:pt>
                <c:pt idx="120">
                  <c:v>9.5007575757575751</c:v>
                </c:pt>
                <c:pt idx="121">
                  <c:v>9.5007575757575751</c:v>
                </c:pt>
                <c:pt idx="122">
                  <c:v>9.6375000000000011</c:v>
                </c:pt>
                <c:pt idx="123">
                  <c:v>9.6375000000000011</c:v>
                </c:pt>
                <c:pt idx="124">
                  <c:v>9.7767045454545443</c:v>
                </c:pt>
                <c:pt idx="125">
                  <c:v>9.7767045454545443</c:v>
                </c:pt>
                <c:pt idx="126">
                  <c:v>9.9151515151515177</c:v>
                </c:pt>
                <c:pt idx="127">
                  <c:v>9.9151515151515177</c:v>
                </c:pt>
                <c:pt idx="128">
                  <c:v>10.038257575757569</c:v>
                </c:pt>
                <c:pt idx="129">
                  <c:v>10.038257575757569</c:v>
                </c:pt>
                <c:pt idx="130">
                  <c:v>10.154356060606061</c:v>
                </c:pt>
                <c:pt idx="131">
                  <c:v>10.154356060606061</c:v>
                </c:pt>
                <c:pt idx="132">
                  <c:v>10.334659090909099</c:v>
                </c:pt>
                <c:pt idx="133">
                  <c:v>10.334659090909099</c:v>
                </c:pt>
                <c:pt idx="134">
                  <c:v>10.457765151515151</c:v>
                </c:pt>
                <c:pt idx="135">
                  <c:v>10.457765151515151</c:v>
                </c:pt>
                <c:pt idx="136">
                  <c:v>10.59375</c:v>
                </c:pt>
                <c:pt idx="137">
                  <c:v>10.59375</c:v>
                </c:pt>
                <c:pt idx="138">
                  <c:v>10.869696969696969</c:v>
                </c:pt>
                <c:pt idx="139">
                  <c:v>10.869696969696969</c:v>
                </c:pt>
                <c:pt idx="140">
                  <c:v>10.96723484848485</c:v>
                </c:pt>
                <c:pt idx="141">
                  <c:v>10.96723484848485</c:v>
                </c:pt>
                <c:pt idx="142">
                  <c:v>11.098863636363641</c:v>
                </c:pt>
                <c:pt idx="143">
                  <c:v>11.098863636363641</c:v>
                </c:pt>
                <c:pt idx="144">
                  <c:v>11.235606060606059</c:v>
                </c:pt>
                <c:pt idx="145">
                  <c:v>11.235606060606059</c:v>
                </c:pt>
                <c:pt idx="146">
                  <c:v>11.753219696969699</c:v>
                </c:pt>
                <c:pt idx="147">
                  <c:v>11.753219696969699</c:v>
                </c:pt>
                <c:pt idx="148">
                  <c:v>11.88503787878788</c:v>
                </c:pt>
                <c:pt idx="149">
                  <c:v>11.88503787878788</c:v>
                </c:pt>
                <c:pt idx="150">
                  <c:v>12.842424242424251</c:v>
                </c:pt>
                <c:pt idx="151">
                  <c:v>12.842424242424251</c:v>
                </c:pt>
                <c:pt idx="152">
                  <c:v>13.039393939393941</c:v>
                </c:pt>
                <c:pt idx="153">
                  <c:v>13.039393939393941</c:v>
                </c:pt>
                <c:pt idx="154">
                  <c:v>13.40549242424243</c:v>
                </c:pt>
                <c:pt idx="155">
                  <c:v>13.40549242424243</c:v>
                </c:pt>
                <c:pt idx="156">
                  <c:v>13.824242424242421</c:v>
                </c:pt>
                <c:pt idx="157">
                  <c:v>13.824242424242421</c:v>
                </c:pt>
                <c:pt idx="158">
                  <c:v>13.92556818181818</c:v>
                </c:pt>
                <c:pt idx="159">
                  <c:v>13.92556818181818</c:v>
                </c:pt>
                <c:pt idx="160">
                  <c:v>14.127462121212121</c:v>
                </c:pt>
                <c:pt idx="161">
                  <c:v>14.127462121212121</c:v>
                </c:pt>
                <c:pt idx="162">
                  <c:v>14.371022727272729</c:v>
                </c:pt>
                <c:pt idx="163">
                  <c:v>14.371022727272729</c:v>
                </c:pt>
                <c:pt idx="164">
                  <c:v>14.609090909090909</c:v>
                </c:pt>
                <c:pt idx="165">
                  <c:v>14.609090909090909</c:v>
                </c:pt>
                <c:pt idx="166">
                  <c:v>14.814204545454549</c:v>
                </c:pt>
                <c:pt idx="167">
                  <c:v>14.814204545454549</c:v>
                </c:pt>
              </c:numCache>
            </c:numRef>
          </c:yVal>
          <c:smooth val="0"/>
        </c:ser>
        <c:ser>
          <c:idx val="23"/>
          <c:order val="8"/>
          <c:tx>
            <c:strRef>
              <c:f>'BDS Time-Space'!$Y$1:$Z$1</c:f>
              <c:strCache>
                <c:ptCount val="1"/>
                <c:pt idx="0">
                  <c:v>2280_1200</c:v>
                </c:pt>
              </c:strCache>
            </c:strRef>
          </c:tx>
          <c:spPr>
            <a:ln w="12700">
              <a:solidFill>
                <a:schemeClr val="tx1"/>
              </a:solidFill>
            </a:ln>
          </c:spPr>
          <c:marker>
            <c:symbol val="none"/>
          </c:marker>
          <c:dLbls>
            <c:dLbl>
              <c:idx val="166"/>
              <c:layout/>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'BDS Time-Space'!$Y$2:$Y$169</c:f>
              <c:numCache>
                <c:formatCode>h:mm:ss;@</c:formatCode>
                <c:ptCount val="168"/>
                <c:pt idx="0">
                  <c:v>0.32487268518518497</c:v>
                </c:pt>
                <c:pt idx="1">
                  <c:v>0.32487268518518497</c:v>
                </c:pt>
                <c:pt idx="2">
                  <c:v>0.32515046296296302</c:v>
                </c:pt>
                <c:pt idx="3">
                  <c:v>0.32515046296296302</c:v>
                </c:pt>
                <c:pt idx="4">
                  <c:v>0.32567129629629599</c:v>
                </c:pt>
                <c:pt idx="5">
                  <c:v>0.32567129629629599</c:v>
                </c:pt>
                <c:pt idx="6">
                  <c:v>0.32637731481481502</c:v>
                </c:pt>
                <c:pt idx="7">
                  <c:v>0.32637731481481502</c:v>
                </c:pt>
                <c:pt idx="8">
                  <c:v>0.32648148148148098</c:v>
                </c:pt>
                <c:pt idx="9">
                  <c:v>0.32648148148148098</c:v>
                </c:pt>
                <c:pt idx="10">
                  <c:v>0.32664351851851797</c:v>
                </c:pt>
                <c:pt idx="11">
                  <c:v>0.32664351851851797</c:v>
                </c:pt>
                <c:pt idx="12">
                  <c:v>0.32693287037037</c:v>
                </c:pt>
                <c:pt idx="13">
                  <c:v>0.32693287037037</c:v>
                </c:pt>
                <c:pt idx="14">
                  <c:v>0.32711805555555601</c:v>
                </c:pt>
                <c:pt idx="15">
                  <c:v>0.32711805555555601</c:v>
                </c:pt>
                <c:pt idx="16">
                  <c:v>0.327314814814815</c:v>
                </c:pt>
                <c:pt idx="17">
                  <c:v>0.327314814814815</c:v>
                </c:pt>
                <c:pt idx="18">
                  <c:v>0.327511574074074</c:v>
                </c:pt>
                <c:pt idx="19">
                  <c:v>0.327511574074074</c:v>
                </c:pt>
                <c:pt idx="20">
                  <c:v>0.32781250000000001</c:v>
                </c:pt>
                <c:pt idx="21">
                  <c:v>0.327893518518518</c:v>
                </c:pt>
                <c:pt idx="22">
                  <c:v>0.328240740740741</c:v>
                </c:pt>
                <c:pt idx="23">
                  <c:v>0.32834490740740702</c:v>
                </c:pt>
                <c:pt idx="24">
                  <c:v>0.32874999999999999</c:v>
                </c:pt>
                <c:pt idx="25">
                  <c:v>0.32900462962963001</c:v>
                </c:pt>
                <c:pt idx="26">
                  <c:v>0.32929398148148098</c:v>
                </c:pt>
                <c:pt idx="27">
                  <c:v>0.32929398148148098</c:v>
                </c:pt>
                <c:pt idx="28">
                  <c:v>0.32974537037036999</c:v>
                </c:pt>
                <c:pt idx="29">
                  <c:v>0.32974537037036999</c:v>
                </c:pt>
                <c:pt idx="30">
                  <c:v>0.33009259259259299</c:v>
                </c:pt>
                <c:pt idx="31">
                  <c:v>0.33009259259259299</c:v>
                </c:pt>
                <c:pt idx="32">
                  <c:v>0.33118055555555598</c:v>
                </c:pt>
                <c:pt idx="33">
                  <c:v>0.33287037037036998</c:v>
                </c:pt>
                <c:pt idx="34">
                  <c:v>0.33307870370370402</c:v>
                </c:pt>
                <c:pt idx="35">
                  <c:v>0.33307870370370402</c:v>
                </c:pt>
                <c:pt idx="36">
                  <c:v>0.33379629629629598</c:v>
                </c:pt>
                <c:pt idx="37">
                  <c:v>0.334050925925926</c:v>
                </c:pt>
                <c:pt idx="38">
                  <c:v>0.33431712962963001</c:v>
                </c:pt>
                <c:pt idx="39">
                  <c:v>0.33449074074074098</c:v>
                </c:pt>
                <c:pt idx="40">
                  <c:v>0.33468750000000003</c:v>
                </c:pt>
                <c:pt idx="41">
                  <c:v>0.33468750000000003</c:v>
                </c:pt>
                <c:pt idx="42">
                  <c:v>0.33488425925925902</c:v>
                </c:pt>
                <c:pt idx="43">
                  <c:v>0.33488425925925902</c:v>
                </c:pt>
                <c:pt idx="44">
                  <c:v>0.33500000000000002</c:v>
                </c:pt>
                <c:pt idx="45">
                  <c:v>0.33500000000000002</c:v>
                </c:pt>
                <c:pt idx="46">
                  <c:v>0.33541666666666697</c:v>
                </c:pt>
                <c:pt idx="47">
                  <c:v>0.33560185185185198</c:v>
                </c:pt>
                <c:pt idx="48">
                  <c:v>0.33587962962963003</c:v>
                </c:pt>
                <c:pt idx="49">
                  <c:v>0.33601851851851799</c:v>
                </c:pt>
                <c:pt idx="50">
                  <c:v>0.33621527777777799</c:v>
                </c:pt>
                <c:pt idx="51">
                  <c:v>0.33621527777777799</c:v>
                </c:pt>
                <c:pt idx="52">
                  <c:v>0.33648148148148199</c:v>
                </c:pt>
                <c:pt idx="53">
                  <c:v>0.33659722222222199</c:v>
                </c:pt>
                <c:pt idx="54">
                  <c:v>0.33829861111111098</c:v>
                </c:pt>
                <c:pt idx="55">
                  <c:v>0.33829861111111098</c:v>
                </c:pt>
                <c:pt idx="56">
                  <c:v>0.33864583333333298</c:v>
                </c:pt>
                <c:pt idx="57">
                  <c:v>0.33864583333333298</c:v>
                </c:pt>
                <c:pt idx="58">
                  <c:v>0.33902777777777798</c:v>
                </c:pt>
                <c:pt idx="59">
                  <c:v>0.33994212962963</c:v>
                </c:pt>
                <c:pt idx="60">
                  <c:v>0.34015046296296297</c:v>
                </c:pt>
                <c:pt idx="61">
                  <c:v>0.34015046296296297</c:v>
                </c:pt>
                <c:pt idx="62">
                  <c:v>0.34035879629629601</c:v>
                </c:pt>
                <c:pt idx="63">
                  <c:v>0.341168981481482</c:v>
                </c:pt>
                <c:pt idx="64">
                  <c:v>0.34135416666666701</c:v>
                </c:pt>
                <c:pt idx="65">
                  <c:v>0.34158564814814801</c:v>
                </c:pt>
                <c:pt idx="66">
                  <c:v>0.34180555555555597</c:v>
                </c:pt>
                <c:pt idx="67">
                  <c:v>0.34180555555555597</c:v>
                </c:pt>
                <c:pt idx="68">
                  <c:v>0.34204861111111101</c:v>
                </c:pt>
                <c:pt idx="69">
                  <c:v>0.34236111111111101</c:v>
                </c:pt>
                <c:pt idx="70">
                  <c:v>0.34255787037037</c:v>
                </c:pt>
                <c:pt idx="71">
                  <c:v>0.34255787037037</c:v>
                </c:pt>
                <c:pt idx="72">
                  <c:v>0.34285879629629601</c:v>
                </c:pt>
                <c:pt idx="73">
                  <c:v>0.34310185185185199</c:v>
                </c:pt>
                <c:pt idx="74">
                  <c:v>0.34383101851851799</c:v>
                </c:pt>
                <c:pt idx="75">
                  <c:v>0.344328703703704</c:v>
                </c:pt>
                <c:pt idx="76">
                  <c:v>0.34452546296296299</c:v>
                </c:pt>
                <c:pt idx="77">
                  <c:v>0.34452546296296299</c:v>
                </c:pt>
                <c:pt idx="78">
                  <c:v>0.34466435185185201</c:v>
                </c:pt>
                <c:pt idx="79">
                  <c:v>0.34466435185185201</c:v>
                </c:pt>
                <c:pt idx="80">
                  <c:v>0.34533564814814799</c:v>
                </c:pt>
                <c:pt idx="81">
                  <c:v>0.34591435185185199</c:v>
                </c:pt>
                <c:pt idx="82">
                  <c:v>0.34614583333333299</c:v>
                </c:pt>
                <c:pt idx="83">
                  <c:v>0.34614583333333299</c:v>
                </c:pt>
                <c:pt idx="84">
                  <c:v>0.34641203703703699</c:v>
                </c:pt>
                <c:pt idx="85">
                  <c:v>0.34641203703703699</c:v>
                </c:pt>
                <c:pt idx="86">
                  <c:v>0.34653935185185197</c:v>
                </c:pt>
                <c:pt idx="87">
                  <c:v>0.34653935185185197</c:v>
                </c:pt>
                <c:pt idx="88">
                  <c:v>0.34672453703703698</c:v>
                </c:pt>
                <c:pt idx="89">
                  <c:v>0.34672453703703698</c:v>
                </c:pt>
                <c:pt idx="90">
                  <c:v>0.34696759259259302</c:v>
                </c:pt>
                <c:pt idx="91">
                  <c:v>0.34708333333333302</c:v>
                </c:pt>
                <c:pt idx="92">
                  <c:v>0.34780092592592599</c:v>
                </c:pt>
                <c:pt idx="93">
                  <c:v>0.34828703703703701</c:v>
                </c:pt>
                <c:pt idx="94">
                  <c:v>0.34842592592592603</c:v>
                </c:pt>
                <c:pt idx="95">
                  <c:v>0.34842592592592603</c:v>
                </c:pt>
                <c:pt idx="96">
                  <c:v>0.34863425925925901</c:v>
                </c:pt>
                <c:pt idx="97">
                  <c:v>0.348865740740741</c:v>
                </c:pt>
                <c:pt idx="98">
                  <c:v>0.34910879629629599</c:v>
                </c:pt>
                <c:pt idx="99">
                  <c:v>0.349328703703704</c:v>
                </c:pt>
                <c:pt idx="100">
                  <c:v>0.35023148148148098</c:v>
                </c:pt>
                <c:pt idx="101">
                  <c:v>0.35055555555555601</c:v>
                </c:pt>
                <c:pt idx="102">
                  <c:v>0.35081018518518498</c:v>
                </c:pt>
                <c:pt idx="103">
                  <c:v>0.35093750000000001</c:v>
                </c:pt>
                <c:pt idx="104">
                  <c:v>0.35126157407407399</c:v>
                </c:pt>
                <c:pt idx="105">
                  <c:v>0.35148148148148201</c:v>
                </c:pt>
                <c:pt idx="106">
                  <c:v>0.35178240740740702</c:v>
                </c:pt>
                <c:pt idx="107">
                  <c:v>0.35200231481481498</c:v>
                </c:pt>
                <c:pt idx="108">
                  <c:v>0.35222222222222199</c:v>
                </c:pt>
                <c:pt idx="109">
                  <c:v>0.35222222222222199</c:v>
                </c:pt>
                <c:pt idx="110">
                  <c:v>0.352407407407407</c:v>
                </c:pt>
                <c:pt idx="111">
                  <c:v>0.35259259259259301</c:v>
                </c:pt>
                <c:pt idx="112">
                  <c:v>0.35281249999999997</c:v>
                </c:pt>
                <c:pt idx="113">
                  <c:v>0.35305555555555601</c:v>
                </c:pt>
                <c:pt idx="114">
                  <c:v>0.353252314814815</c:v>
                </c:pt>
                <c:pt idx="115">
                  <c:v>0.353252314814815</c:v>
                </c:pt>
                <c:pt idx="116">
                  <c:v>0.353483796296296</c:v>
                </c:pt>
                <c:pt idx="117">
                  <c:v>0.353912037037037</c:v>
                </c:pt>
                <c:pt idx="118">
                  <c:v>0.35438657407407398</c:v>
                </c:pt>
                <c:pt idx="119">
                  <c:v>0.35467592592592601</c:v>
                </c:pt>
                <c:pt idx="120">
                  <c:v>0.35497685185185202</c:v>
                </c:pt>
                <c:pt idx="121">
                  <c:v>0.35531249999999998</c:v>
                </c:pt>
                <c:pt idx="122">
                  <c:v>0.35625000000000001</c:v>
                </c:pt>
                <c:pt idx="123">
                  <c:v>0.35657407407407399</c:v>
                </c:pt>
                <c:pt idx="124">
                  <c:v>0.35717592592592601</c:v>
                </c:pt>
                <c:pt idx="125">
                  <c:v>0.357604166666667</c:v>
                </c:pt>
                <c:pt idx="126">
                  <c:v>0.35824074074074103</c:v>
                </c:pt>
                <c:pt idx="127">
                  <c:v>0.35883101851851801</c:v>
                </c:pt>
                <c:pt idx="128">
                  <c:v>0.35945601851851799</c:v>
                </c:pt>
                <c:pt idx="129">
                  <c:v>0.35945601851851799</c:v>
                </c:pt>
                <c:pt idx="130">
                  <c:v>0.35982638888888901</c:v>
                </c:pt>
                <c:pt idx="131">
                  <c:v>0.36065972222222198</c:v>
                </c:pt>
                <c:pt idx="132">
                  <c:v>0.36150462962962998</c:v>
                </c:pt>
                <c:pt idx="133">
                  <c:v>0.36163194444444402</c:v>
                </c:pt>
                <c:pt idx="134">
                  <c:v>0.36278935185185202</c:v>
                </c:pt>
                <c:pt idx="135">
                  <c:v>0.36278935185185202</c:v>
                </c:pt>
                <c:pt idx="136">
                  <c:v>0.363726851851852</c:v>
                </c:pt>
                <c:pt idx="137">
                  <c:v>0.36413194444444402</c:v>
                </c:pt>
                <c:pt idx="138">
                  <c:v>0.36809027777777797</c:v>
                </c:pt>
                <c:pt idx="139">
                  <c:v>0.36840277777777802</c:v>
                </c:pt>
                <c:pt idx="140">
                  <c:v>0.36982638888888902</c:v>
                </c:pt>
                <c:pt idx="141">
                  <c:v>0.36982638888888902</c:v>
                </c:pt>
                <c:pt idx="142">
                  <c:v>0.37181712962962998</c:v>
                </c:pt>
                <c:pt idx="143">
                  <c:v>0.37181712962962998</c:v>
                </c:pt>
                <c:pt idx="144">
                  <c:v>0.37281249999999999</c:v>
                </c:pt>
                <c:pt idx="145">
                  <c:v>0.373078703703704</c:v>
                </c:pt>
                <c:pt idx="146">
                  <c:v>0.37597222222222199</c:v>
                </c:pt>
                <c:pt idx="147">
                  <c:v>0.37609953703703702</c:v>
                </c:pt>
                <c:pt idx="148">
                  <c:v>0.37638888888888899</c:v>
                </c:pt>
                <c:pt idx="149">
                  <c:v>0.37650462962962999</c:v>
                </c:pt>
                <c:pt idx="150">
                  <c:v>0.380578703703704</c:v>
                </c:pt>
                <c:pt idx="151">
                  <c:v>0.380578703703704</c:v>
                </c:pt>
                <c:pt idx="152">
                  <c:v>0.38247685185185198</c:v>
                </c:pt>
                <c:pt idx="153">
                  <c:v>0.38270833333333298</c:v>
                </c:pt>
                <c:pt idx="154">
                  <c:v>0.38348379629629598</c:v>
                </c:pt>
                <c:pt idx="155">
                  <c:v>0.38369212962963001</c:v>
                </c:pt>
                <c:pt idx="156">
                  <c:v>0.38488425925925901</c:v>
                </c:pt>
                <c:pt idx="157">
                  <c:v>0.3853125</c:v>
                </c:pt>
                <c:pt idx="158">
                  <c:v>0.38584490740740701</c:v>
                </c:pt>
                <c:pt idx="159">
                  <c:v>0.38606481481481503</c:v>
                </c:pt>
                <c:pt idx="160">
                  <c:v>0.38655092592592599</c:v>
                </c:pt>
                <c:pt idx="161">
                  <c:v>0.386736111111111</c:v>
                </c:pt>
                <c:pt idx="162">
                  <c:v>0.38740740740740698</c:v>
                </c:pt>
                <c:pt idx="163">
                  <c:v>0.388043981481481</c:v>
                </c:pt>
                <c:pt idx="164">
                  <c:v>0.388738425925926</c:v>
                </c:pt>
                <c:pt idx="165">
                  <c:v>0.38888888888888901</c:v>
                </c:pt>
                <c:pt idx="166">
                  <c:v>0.390046296296296</c:v>
                </c:pt>
                <c:pt idx="167">
                  <c:v>0.390162037037037</c:v>
                </c:pt>
              </c:numCache>
            </c:numRef>
          </c:xVal>
          <c:yVal>
            <c:numRef>
              <c:f>'BDS Time-Space'!$Z$2:$Z$169</c:f>
              <c:numCache>
                <c:formatCode>0</c:formatCode>
                <c:ptCount val="168"/>
                <c:pt idx="0">
                  <c:v>0</c:v>
                </c:pt>
                <c:pt idx="1">
                  <c:v>0</c:v>
                </c:pt>
                <c:pt idx="2">
                  <c:v>0.107575757575758</c:v>
                </c:pt>
                <c:pt idx="3">
                  <c:v>0.107575757575758</c:v>
                </c:pt>
                <c:pt idx="4">
                  <c:v>0.28333333333333299</c:v>
                </c:pt>
                <c:pt idx="5">
                  <c:v>0.28333333333333299</c:v>
                </c:pt>
                <c:pt idx="6">
                  <c:v>0.505871212121212</c:v>
                </c:pt>
                <c:pt idx="7">
                  <c:v>0.505871212121212</c:v>
                </c:pt>
                <c:pt idx="8">
                  <c:v>0.58655303030302997</c:v>
                </c:pt>
                <c:pt idx="9">
                  <c:v>0.58655303030302997</c:v>
                </c:pt>
                <c:pt idx="10">
                  <c:v>0.69469696969697003</c:v>
                </c:pt>
                <c:pt idx="11">
                  <c:v>0.69469696969697003</c:v>
                </c:pt>
                <c:pt idx="12">
                  <c:v>0.87234848484848504</c:v>
                </c:pt>
                <c:pt idx="13">
                  <c:v>0.87234848484848504</c:v>
                </c:pt>
                <c:pt idx="14">
                  <c:v>1.0183712121212121</c:v>
                </c:pt>
                <c:pt idx="15">
                  <c:v>1.0183712121212121</c:v>
                </c:pt>
                <c:pt idx="16">
                  <c:v>1.159469696969696</c:v>
                </c:pt>
                <c:pt idx="17">
                  <c:v>1.159469696969696</c:v>
                </c:pt>
                <c:pt idx="18">
                  <c:v>1.3011363636363631</c:v>
                </c:pt>
                <c:pt idx="19">
                  <c:v>1.3011363636363631</c:v>
                </c:pt>
                <c:pt idx="20">
                  <c:v>1.4839015151515149</c:v>
                </c:pt>
                <c:pt idx="21">
                  <c:v>1.4839015151515149</c:v>
                </c:pt>
                <c:pt idx="22">
                  <c:v>1.6801136363636371</c:v>
                </c:pt>
                <c:pt idx="23">
                  <c:v>1.6801136363636371</c:v>
                </c:pt>
                <c:pt idx="24">
                  <c:v>1.9293560606060609</c:v>
                </c:pt>
                <c:pt idx="25">
                  <c:v>1.9293560606060609</c:v>
                </c:pt>
                <c:pt idx="26">
                  <c:v>2.1219696969696971</c:v>
                </c:pt>
                <c:pt idx="27">
                  <c:v>2.1219696969696971</c:v>
                </c:pt>
                <c:pt idx="28">
                  <c:v>2.4731060606060611</c:v>
                </c:pt>
                <c:pt idx="29">
                  <c:v>2.4731060606060611</c:v>
                </c:pt>
                <c:pt idx="30">
                  <c:v>2.7501893939393942</c:v>
                </c:pt>
                <c:pt idx="31">
                  <c:v>2.7501893939393942</c:v>
                </c:pt>
                <c:pt idx="32">
                  <c:v>2.9310606060606061</c:v>
                </c:pt>
                <c:pt idx="33">
                  <c:v>2.9310606060606061</c:v>
                </c:pt>
                <c:pt idx="34">
                  <c:v>3.0645833333333332</c:v>
                </c:pt>
                <c:pt idx="35">
                  <c:v>3.0645833333333332</c:v>
                </c:pt>
                <c:pt idx="36">
                  <c:v>3.306249999999987</c:v>
                </c:pt>
                <c:pt idx="37">
                  <c:v>3.306249999999987</c:v>
                </c:pt>
                <c:pt idx="38">
                  <c:v>3.4604166666666671</c:v>
                </c:pt>
                <c:pt idx="39">
                  <c:v>3.4604166666666671</c:v>
                </c:pt>
                <c:pt idx="40">
                  <c:v>3.5890151515151509</c:v>
                </c:pt>
                <c:pt idx="41">
                  <c:v>3.5890151515151509</c:v>
                </c:pt>
                <c:pt idx="42">
                  <c:v>3.7287878787878799</c:v>
                </c:pt>
                <c:pt idx="43">
                  <c:v>3.7287878787878799</c:v>
                </c:pt>
                <c:pt idx="44">
                  <c:v>3.8219696969696968</c:v>
                </c:pt>
                <c:pt idx="45">
                  <c:v>3.8219696969696968</c:v>
                </c:pt>
                <c:pt idx="46">
                  <c:v>4.0196969696969704</c:v>
                </c:pt>
                <c:pt idx="47">
                  <c:v>4.0196969696969704</c:v>
                </c:pt>
                <c:pt idx="48">
                  <c:v>4.1856060606060614</c:v>
                </c:pt>
                <c:pt idx="49">
                  <c:v>4.1856060606060614</c:v>
                </c:pt>
                <c:pt idx="50">
                  <c:v>4.3092803030303033</c:v>
                </c:pt>
                <c:pt idx="51">
                  <c:v>4.3092803030303033</c:v>
                </c:pt>
                <c:pt idx="52">
                  <c:v>4.4558712121212096</c:v>
                </c:pt>
                <c:pt idx="53">
                  <c:v>4.4558712121212096</c:v>
                </c:pt>
                <c:pt idx="54">
                  <c:v>4.6528409090908962</c:v>
                </c:pt>
                <c:pt idx="55">
                  <c:v>4.6528409090908962</c:v>
                </c:pt>
                <c:pt idx="56">
                  <c:v>4.7958333333333334</c:v>
                </c:pt>
                <c:pt idx="57">
                  <c:v>4.7958333333333334</c:v>
                </c:pt>
                <c:pt idx="58">
                  <c:v>5.0696969696969676</c:v>
                </c:pt>
                <c:pt idx="59">
                  <c:v>5.0696969696969676</c:v>
                </c:pt>
                <c:pt idx="60">
                  <c:v>5.1715909090909076</c:v>
                </c:pt>
                <c:pt idx="61">
                  <c:v>5.1715909090909076</c:v>
                </c:pt>
                <c:pt idx="62">
                  <c:v>5.27727272727273</c:v>
                </c:pt>
                <c:pt idx="63">
                  <c:v>5.27727272727273</c:v>
                </c:pt>
                <c:pt idx="64">
                  <c:v>5.3649621212121223</c:v>
                </c:pt>
                <c:pt idx="65">
                  <c:v>5.3649621212121223</c:v>
                </c:pt>
                <c:pt idx="66">
                  <c:v>5.5041666666666664</c:v>
                </c:pt>
                <c:pt idx="67">
                  <c:v>5.5041666666666664</c:v>
                </c:pt>
                <c:pt idx="68">
                  <c:v>5.6507575757575657</c:v>
                </c:pt>
                <c:pt idx="69">
                  <c:v>5.6507575757575657</c:v>
                </c:pt>
                <c:pt idx="70">
                  <c:v>5.7706439393939402</c:v>
                </c:pt>
                <c:pt idx="71">
                  <c:v>5.7706439393939402</c:v>
                </c:pt>
                <c:pt idx="72">
                  <c:v>5.897348484848485</c:v>
                </c:pt>
                <c:pt idx="73">
                  <c:v>5.897348484848485</c:v>
                </c:pt>
                <c:pt idx="74">
                  <c:v>5.9950757575757443</c:v>
                </c:pt>
                <c:pt idx="75">
                  <c:v>5.9950757575757443</c:v>
                </c:pt>
                <c:pt idx="76">
                  <c:v>6.127272727272727</c:v>
                </c:pt>
                <c:pt idx="77">
                  <c:v>6.127272727272727</c:v>
                </c:pt>
                <c:pt idx="78">
                  <c:v>6.2441287878787879</c:v>
                </c:pt>
                <c:pt idx="79">
                  <c:v>6.2441287878787879</c:v>
                </c:pt>
                <c:pt idx="80">
                  <c:v>6.5056818181818166</c:v>
                </c:pt>
                <c:pt idx="81">
                  <c:v>6.5056818181818166</c:v>
                </c:pt>
                <c:pt idx="82">
                  <c:v>6.6579545454545288</c:v>
                </c:pt>
                <c:pt idx="83">
                  <c:v>6.6579545454545288</c:v>
                </c:pt>
                <c:pt idx="84">
                  <c:v>6.8674242424242271</c:v>
                </c:pt>
                <c:pt idx="85">
                  <c:v>6.8674242424242271</c:v>
                </c:pt>
                <c:pt idx="86">
                  <c:v>6.98106060606061</c:v>
                </c:pt>
                <c:pt idx="87">
                  <c:v>6.98106060606061</c:v>
                </c:pt>
                <c:pt idx="88">
                  <c:v>7.1053030303030313</c:v>
                </c:pt>
                <c:pt idx="89">
                  <c:v>7.1053030303030313</c:v>
                </c:pt>
                <c:pt idx="90">
                  <c:v>7.1924242424242291</c:v>
                </c:pt>
                <c:pt idx="91">
                  <c:v>7.1924242424242291</c:v>
                </c:pt>
                <c:pt idx="92">
                  <c:v>7.5278409090908971</c:v>
                </c:pt>
                <c:pt idx="93">
                  <c:v>7.5278409090908971</c:v>
                </c:pt>
                <c:pt idx="94">
                  <c:v>7.6149621212121223</c:v>
                </c:pt>
                <c:pt idx="95">
                  <c:v>7.6149621212121223</c:v>
                </c:pt>
                <c:pt idx="96">
                  <c:v>7.7571969696969507</c:v>
                </c:pt>
                <c:pt idx="97">
                  <c:v>7.7571969696969507</c:v>
                </c:pt>
                <c:pt idx="98">
                  <c:v>7.8876893939393939</c:v>
                </c:pt>
                <c:pt idx="99">
                  <c:v>7.8876893939393939</c:v>
                </c:pt>
                <c:pt idx="100">
                  <c:v>8.0187500000000007</c:v>
                </c:pt>
                <c:pt idx="101">
                  <c:v>8.0187500000000007</c:v>
                </c:pt>
                <c:pt idx="102">
                  <c:v>8.1655303030303106</c:v>
                </c:pt>
                <c:pt idx="103">
                  <c:v>8.1655303030303106</c:v>
                </c:pt>
                <c:pt idx="104">
                  <c:v>8.3611742424242497</c:v>
                </c:pt>
                <c:pt idx="105">
                  <c:v>8.3611742424242497</c:v>
                </c:pt>
                <c:pt idx="106">
                  <c:v>8.5352272727272727</c:v>
                </c:pt>
                <c:pt idx="107">
                  <c:v>8.5352272727272727</c:v>
                </c:pt>
                <c:pt idx="108">
                  <c:v>8.683712121212098</c:v>
                </c:pt>
                <c:pt idx="109">
                  <c:v>8.683712121212098</c:v>
                </c:pt>
                <c:pt idx="110">
                  <c:v>8.7948863636363637</c:v>
                </c:pt>
                <c:pt idx="111">
                  <c:v>8.7948863636363637</c:v>
                </c:pt>
                <c:pt idx="112">
                  <c:v>8.8986742424242493</c:v>
                </c:pt>
                <c:pt idx="113">
                  <c:v>8.8986742424242493</c:v>
                </c:pt>
                <c:pt idx="114">
                  <c:v>9.0316287878787467</c:v>
                </c:pt>
                <c:pt idx="115">
                  <c:v>9.0316287878787467</c:v>
                </c:pt>
                <c:pt idx="116">
                  <c:v>9.1770833333333357</c:v>
                </c:pt>
                <c:pt idx="117">
                  <c:v>9.1770833333333357</c:v>
                </c:pt>
                <c:pt idx="118">
                  <c:v>9.3429924242424249</c:v>
                </c:pt>
                <c:pt idx="119">
                  <c:v>9.3429924242424249</c:v>
                </c:pt>
                <c:pt idx="120">
                  <c:v>9.5007575757575751</c:v>
                </c:pt>
                <c:pt idx="121">
                  <c:v>9.5007575757575751</c:v>
                </c:pt>
                <c:pt idx="122">
                  <c:v>9.6375000000000011</c:v>
                </c:pt>
                <c:pt idx="123">
                  <c:v>9.6375000000000011</c:v>
                </c:pt>
                <c:pt idx="124">
                  <c:v>9.7767045454545443</c:v>
                </c:pt>
                <c:pt idx="125">
                  <c:v>9.7767045454545443</c:v>
                </c:pt>
                <c:pt idx="126">
                  <c:v>9.9151515151515177</c:v>
                </c:pt>
                <c:pt idx="127">
                  <c:v>9.9151515151515177</c:v>
                </c:pt>
                <c:pt idx="128">
                  <c:v>10.038257575757569</c:v>
                </c:pt>
                <c:pt idx="129">
                  <c:v>10.038257575757569</c:v>
                </c:pt>
                <c:pt idx="130">
                  <c:v>10.154356060606061</c:v>
                </c:pt>
                <c:pt idx="131">
                  <c:v>10.154356060606061</c:v>
                </c:pt>
                <c:pt idx="132">
                  <c:v>10.334659090909099</c:v>
                </c:pt>
                <c:pt idx="133">
                  <c:v>10.334659090909099</c:v>
                </c:pt>
                <c:pt idx="134">
                  <c:v>10.457765151515151</c:v>
                </c:pt>
                <c:pt idx="135">
                  <c:v>10.457765151515151</c:v>
                </c:pt>
                <c:pt idx="136">
                  <c:v>10.59375</c:v>
                </c:pt>
                <c:pt idx="137">
                  <c:v>10.59375</c:v>
                </c:pt>
                <c:pt idx="138">
                  <c:v>10.869696969696969</c:v>
                </c:pt>
                <c:pt idx="139">
                  <c:v>10.869696969696969</c:v>
                </c:pt>
                <c:pt idx="140">
                  <c:v>10.96723484848485</c:v>
                </c:pt>
                <c:pt idx="141">
                  <c:v>10.96723484848485</c:v>
                </c:pt>
                <c:pt idx="142">
                  <c:v>11.098863636363641</c:v>
                </c:pt>
                <c:pt idx="143">
                  <c:v>11.098863636363641</c:v>
                </c:pt>
                <c:pt idx="144">
                  <c:v>11.235606060606059</c:v>
                </c:pt>
                <c:pt idx="145">
                  <c:v>11.235606060606059</c:v>
                </c:pt>
                <c:pt idx="146">
                  <c:v>11.753219696969699</c:v>
                </c:pt>
                <c:pt idx="147">
                  <c:v>11.753219696969699</c:v>
                </c:pt>
                <c:pt idx="148">
                  <c:v>11.88503787878788</c:v>
                </c:pt>
                <c:pt idx="149">
                  <c:v>11.88503787878788</c:v>
                </c:pt>
                <c:pt idx="150">
                  <c:v>12.842424242424251</c:v>
                </c:pt>
                <c:pt idx="151">
                  <c:v>12.842424242424251</c:v>
                </c:pt>
                <c:pt idx="152">
                  <c:v>13.039393939393941</c:v>
                </c:pt>
                <c:pt idx="153">
                  <c:v>13.039393939393941</c:v>
                </c:pt>
                <c:pt idx="154">
                  <c:v>13.40549242424243</c:v>
                </c:pt>
                <c:pt idx="155">
                  <c:v>13.40549242424243</c:v>
                </c:pt>
                <c:pt idx="156">
                  <c:v>13.824242424242421</c:v>
                </c:pt>
                <c:pt idx="157">
                  <c:v>13.824242424242421</c:v>
                </c:pt>
                <c:pt idx="158">
                  <c:v>13.92556818181818</c:v>
                </c:pt>
                <c:pt idx="159">
                  <c:v>13.92556818181818</c:v>
                </c:pt>
                <c:pt idx="160">
                  <c:v>14.127462121212121</c:v>
                </c:pt>
                <c:pt idx="161">
                  <c:v>14.127462121212121</c:v>
                </c:pt>
                <c:pt idx="162">
                  <c:v>14.371022727272729</c:v>
                </c:pt>
                <c:pt idx="163">
                  <c:v>14.371022727272729</c:v>
                </c:pt>
                <c:pt idx="164">
                  <c:v>14.609090909090909</c:v>
                </c:pt>
                <c:pt idx="165">
                  <c:v>14.609090909090909</c:v>
                </c:pt>
                <c:pt idx="166">
                  <c:v>14.814204545454549</c:v>
                </c:pt>
                <c:pt idx="167">
                  <c:v>14.814204545454549</c:v>
                </c:pt>
              </c:numCache>
            </c:numRef>
          </c:yVal>
          <c:smooth val="0"/>
        </c:ser>
        <c:ser>
          <c:idx val="24"/>
          <c:order val="9"/>
          <c:tx>
            <c:strRef>
              <c:f>'BDS Time-Space'!$AB$1:$AC$1</c:f>
              <c:strCache>
                <c:ptCount val="1"/>
                <c:pt idx="0">
                  <c:v>2533_1050</c:v>
                </c:pt>
              </c:strCache>
            </c:strRef>
          </c:tx>
          <c:spPr>
            <a:ln w="12700">
              <a:solidFill>
                <a:schemeClr val="tx1"/>
              </a:solidFill>
            </a:ln>
          </c:spPr>
          <c:marker>
            <c:symbol val="none"/>
          </c:marker>
          <c:dLbls>
            <c:dLbl>
              <c:idx val="166"/>
              <c:layout/>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5400000"/>
              <a:lstStyle/>
              <a:p>
                <a:pPr>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'BDS Time-Space'!$AB$2:$AB$169</c:f>
              <c:numCache>
                <c:formatCode>h:mm:ss;@</c:formatCode>
                <c:ptCount val="168"/>
                <c:pt idx="0">
                  <c:v>0.24173611111111101</c:v>
                </c:pt>
                <c:pt idx="1">
                  <c:v>0.24173611111111101</c:v>
                </c:pt>
                <c:pt idx="2">
                  <c:v>0.24211805555555599</c:v>
                </c:pt>
                <c:pt idx="3">
                  <c:v>0.24211805555555599</c:v>
                </c:pt>
                <c:pt idx="4">
                  <c:v>0.24261574074074099</c:v>
                </c:pt>
                <c:pt idx="5">
                  <c:v>0.24290509259259299</c:v>
                </c:pt>
                <c:pt idx="6">
                  <c:v>0.24344907407407401</c:v>
                </c:pt>
                <c:pt idx="7">
                  <c:v>0.24344907407407401</c:v>
                </c:pt>
                <c:pt idx="8">
                  <c:v>0.24356481481481501</c:v>
                </c:pt>
                <c:pt idx="9">
                  <c:v>0.24356481481481501</c:v>
                </c:pt>
                <c:pt idx="10">
                  <c:v>0.24373842592592601</c:v>
                </c:pt>
                <c:pt idx="11">
                  <c:v>0.24373842592592601</c:v>
                </c:pt>
                <c:pt idx="12">
                  <c:v>0.24408564814814801</c:v>
                </c:pt>
                <c:pt idx="13">
                  <c:v>0.244247685185185</c:v>
                </c:pt>
                <c:pt idx="14">
                  <c:v>0.24449074074074101</c:v>
                </c:pt>
                <c:pt idx="15">
                  <c:v>0.24449074074074101</c:v>
                </c:pt>
                <c:pt idx="16">
                  <c:v>0.24467592592592599</c:v>
                </c:pt>
                <c:pt idx="17">
                  <c:v>0.24467592592592599</c:v>
                </c:pt>
                <c:pt idx="18">
                  <c:v>0.244861111111111</c:v>
                </c:pt>
                <c:pt idx="19">
                  <c:v>0.244861111111111</c:v>
                </c:pt>
                <c:pt idx="20">
                  <c:v>0.245092592592593</c:v>
                </c:pt>
                <c:pt idx="21">
                  <c:v>0.245092592592593</c:v>
                </c:pt>
                <c:pt idx="22">
                  <c:v>0.24535879629629601</c:v>
                </c:pt>
                <c:pt idx="23">
                  <c:v>0.24535879629629601</c:v>
                </c:pt>
                <c:pt idx="24">
                  <c:v>0.24569444444444399</c:v>
                </c:pt>
                <c:pt idx="25">
                  <c:v>0.245960648148148</c:v>
                </c:pt>
                <c:pt idx="26">
                  <c:v>0.246284722222222</c:v>
                </c:pt>
                <c:pt idx="27">
                  <c:v>0.246539351851852</c:v>
                </c:pt>
                <c:pt idx="28">
                  <c:v>0.246979166666667</c:v>
                </c:pt>
                <c:pt idx="29">
                  <c:v>0.246979166666667</c:v>
                </c:pt>
                <c:pt idx="30">
                  <c:v>0.247326388888889</c:v>
                </c:pt>
                <c:pt idx="31">
                  <c:v>0.247326388888889</c:v>
                </c:pt>
                <c:pt idx="32">
                  <c:v>0.24760416666666701</c:v>
                </c:pt>
                <c:pt idx="33">
                  <c:v>0.248020833333333</c:v>
                </c:pt>
                <c:pt idx="34">
                  <c:v>0.248287037037037</c:v>
                </c:pt>
                <c:pt idx="35">
                  <c:v>0.248576388888889</c:v>
                </c:pt>
                <c:pt idx="36">
                  <c:v>0.24896990740740699</c:v>
                </c:pt>
                <c:pt idx="37">
                  <c:v>0.24917824074074099</c:v>
                </c:pt>
                <c:pt idx="38">
                  <c:v>0.249444444444444</c:v>
                </c:pt>
                <c:pt idx="39">
                  <c:v>0.24969907407407399</c:v>
                </c:pt>
                <c:pt idx="40">
                  <c:v>0.249907407407407</c:v>
                </c:pt>
                <c:pt idx="41">
                  <c:v>0.249907407407407</c:v>
                </c:pt>
                <c:pt idx="42">
                  <c:v>0.25010416666666702</c:v>
                </c:pt>
                <c:pt idx="43">
                  <c:v>0.25010416666666702</c:v>
                </c:pt>
                <c:pt idx="44">
                  <c:v>0.25021990740740702</c:v>
                </c:pt>
                <c:pt idx="45">
                  <c:v>0.25021990740740702</c:v>
                </c:pt>
                <c:pt idx="46">
                  <c:v>0.25053240740740701</c:v>
                </c:pt>
                <c:pt idx="47">
                  <c:v>0.25077546296296299</c:v>
                </c:pt>
                <c:pt idx="48">
                  <c:v>0.25103009259259201</c:v>
                </c:pt>
                <c:pt idx="49">
                  <c:v>0.25103009259259201</c:v>
                </c:pt>
                <c:pt idx="50">
                  <c:v>0.25119212962963</c:v>
                </c:pt>
                <c:pt idx="51">
                  <c:v>0.25119212962963</c:v>
                </c:pt>
                <c:pt idx="52">
                  <c:v>0.25140046296296298</c:v>
                </c:pt>
                <c:pt idx="53">
                  <c:v>0.25140046296296298</c:v>
                </c:pt>
                <c:pt idx="54">
                  <c:v>0.25171296296296303</c:v>
                </c:pt>
                <c:pt idx="55">
                  <c:v>0.252037037037037</c:v>
                </c:pt>
                <c:pt idx="56">
                  <c:v>0.25236111111111098</c:v>
                </c:pt>
                <c:pt idx="57">
                  <c:v>0.25251157407407399</c:v>
                </c:pt>
                <c:pt idx="58">
                  <c:v>0.25299768518518501</c:v>
                </c:pt>
                <c:pt idx="59">
                  <c:v>0.25320601851851798</c:v>
                </c:pt>
                <c:pt idx="60">
                  <c:v>0.253460648148148</c:v>
                </c:pt>
                <c:pt idx="61">
                  <c:v>0.25371527777777803</c:v>
                </c:pt>
                <c:pt idx="62">
                  <c:v>0.25436342592592598</c:v>
                </c:pt>
                <c:pt idx="63">
                  <c:v>0.25436342592592598</c:v>
                </c:pt>
                <c:pt idx="64">
                  <c:v>0.25454861111111099</c:v>
                </c:pt>
                <c:pt idx="65">
                  <c:v>0.25454861111111099</c:v>
                </c:pt>
                <c:pt idx="66">
                  <c:v>0.25480324074074101</c:v>
                </c:pt>
                <c:pt idx="67">
                  <c:v>0.25517361111111098</c:v>
                </c:pt>
                <c:pt idx="68">
                  <c:v>0.25548611111111103</c:v>
                </c:pt>
                <c:pt idx="69">
                  <c:v>0.25563657407407397</c:v>
                </c:pt>
                <c:pt idx="70">
                  <c:v>0.25587962962963001</c:v>
                </c:pt>
                <c:pt idx="71">
                  <c:v>0.25609953703703697</c:v>
                </c:pt>
                <c:pt idx="72">
                  <c:v>0.25633101851851797</c:v>
                </c:pt>
                <c:pt idx="73">
                  <c:v>0.25633101851851797</c:v>
                </c:pt>
                <c:pt idx="74">
                  <c:v>0.25652777777777802</c:v>
                </c:pt>
                <c:pt idx="75">
                  <c:v>0.256886574074074</c:v>
                </c:pt>
                <c:pt idx="76">
                  <c:v>0.25709490740740698</c:v>
                </c:pt>
                <c:pt idx="77">
                  <c:v>0.25709490740740698</c:v>
                </c:pt>
                <c:pt idx="78">
                  <c:v>0.25729166666666697</c:v>
                </c:pt>
                <c:pt idx="79">
                  <c:v>0.257465277777778</c:v>
                </c:pt>
                <c:pt idx="80">
                  <c:v>0.258159722222222</c:v>
                </c:pt>
                <c:pt idx="81">
                  <c:v>0.25847222222222199</c:v>
                </c:pt>
                <c:pt idx="82">
                  <c:v>0.25870370370370399</c:v>
                </c:pt>
                <c:pt idx="83">
                  <c:v>0.25870370370370399</c:v>
                </c:pt>
                <c:pt idx="84">
                  <c:v>0.25902777777777802</c:v>
                </c:pt>
                <c:pt idx="85">
                  <c:v>0.25902777777777802</c:v>
                </c:pt>
                <c:pt idx="86">
                  <c:v>0.25916666666666699</c:v>
                </c:pt>
                <c:pt idx="87">
                  <c:v>0.25916666666666699</c:v>
                </c:pt>
                <c:pt idx="88">
                  <c:v>0.25932870370370398</c:v>
                </c:pt>
                <c:pt idx="89">
                  <c:v>0.25932870370370398</c:v>
                </c:pt>
                <c:pt idx="90">
                  <c:v>0.25945601851851802</c:v>
                </c:pt>
                <c:pt idx="91">
                  <c:v>0.25945601851851802</c:v>
                </c:pt>
                <c:pt idx="92">
                  <c:v>0.259930555555556</c:v>
                </c:pt>
                <c:pt idx="93">
                  <c:v>0.260081018518518</c:v>
                </c:pt>
                <c:pt idx="94">
                  <c:v>0.26020833333333299</c:v>
                </c:pt>
                <c:pt idx="95">
                  <c:v>0.26020833333333299</c:v>
                </c:pt>
                <c:pt idx="96">
                  <c:v>0.26045138888888902</c:v>
                </c:pt>
                <c:pt idx="97">
                  <c:v>0.26059027777777799</c:v>
                </c:pt>
                <c:pt idx="98">
                  <c:v>0.26081018518518501</c:v>
                </c:pt>
                <c:pt idx="99">
                  <c:v>0.26081018518518501</c:v>
                </c:pt>
                <c:pt idx="100">
                  <c:v>0.26103009259259202</c:v>
                </c:pt>
                <c:pt idx="101">
                  <c:v>0.26130787037037001</c:v>
                </c:pt>
                <c:pt idx="102">
                  <c:v>0.26160879629629602</c:v>
                </c:pt>
                <c:pt idx="103">
                  <c:v>0.26190972222222197</c:v>
                </c:pt>
                <c:pt idx="104">
                  <c:v>0.26222222222222202</c:v>
                </c:pt>
                <c:pt idx="105">
                  <c:v>0.26222222222222202</c:v>
                </c:pt>
                <c:pt idx="106">
                  <c:v>0.26262731481481499</c:v>
                </c:pt>
                <c:pt idx="107">
                  <c:v>0.26285879629629599</c:v>
                </c:pt>
                <c:pt idx="108">
                  <c:v>0.26307870370370401</c:v>
                </c:pt>
                <c:pt idx="109">
                  <c:v>0.26307870370370401</c:v>
                </c:pt>
                <c:pt idx="110">
                  <c:v>0.263275462962963</c:v>
                </c:pt>
                <c:pt idx="111">
                  <c:v>0.263587962962963</c:v>
                </c:pt>
                <c:pt idx="112">
                  <c:v>0.26379629629629597</c:v>
                </c:pt>
                <c:pt idx="113">
                  <c:v>0.263969907407407</c:v>
                </c:pt>
                <c:pt idx="114">
                  <c:v>0.26417824074074098</c:v>
                </c:pt>
                <c:pt idx="115">
                  <c:v>0.26417824074074098</c:v>
                </c:pt>
                <c:pt idx="116">
                  <c:v>0.26445601851851802</c:v>
                </c:pt>
                <c:pt idx="117">
                  <c:v>0.26445601851851802</c:v>
                </c:pt>
                <c:pt idx="118">
                  <c:v>0.26475694444444398</c:v>
                </c:pt>
                <c:pt idx="119">
                  <c:v>0.265011574074074</c:v>
                </c:pt>
                <c:pt idx="120">
                  <c:v>0.26530092592592602</c:v>
                </c:pt>
                <c:pt idx="121">
                  <c:v>0.26556712962963003</c:v>
                </c:pt>
                <c:pt idx="122">
                  <c:v>0.26613425925925899</c:v>
                </c:pt>
                <c:pt idx="123">
                  <c:v>0.26613425925925899</c:v>
                </c:pt>
                <c:pt idx="124">
                  <c:v>0.266319444444444</c:v>
                </c:pt>
                <c:pt idx="125">
                  <c:v>0.266319444444444</c:v>
                </c:pt>
                <c:pt idx="126">
                  <c:v>0.26657407407407402</c:v>
                </c:pt>
                <c:pt idx="127">
                  <c:v>0.26677083333333301</c:v>
                </c:pt>
                <c:pt idx="128">
                  <c:v>0.26707175925925902</c:v>
                </c:pt>
                <c:pt idx="129">
                  <c:v>0.26725694444444398</c:v>
                </c:pt>
                <c:pt idx="130">
                  <c:v>0.267743055555555</c:v>
                </c:pt>
                <c:pt idx="131">
                  <c:v>0.26828703703703699</c:v>
                </c:pt>
                <c:pt idx="132">
                  <c:v>0.26855324074074099</c:v>
                </c:pt>
                <c:pt idx="133">
                  <c:v>0.26855324074074099</c:v>
                </c:pt>
                <c:pt idx="134">
                  <c:v>0.26876157407407397</c:v>
                </c:pt>
                <c:pt idx="135">
                  <c:v>0.26913194444444399</c:v>
                </c:pt>
                <c:pt idx="136">
                  <c:v>0.26934027777777803</c:v>
                </c:pt>
                <c:pt idx="137">
                  <c:v>0.26934027777777803</c:v>
                </c:pt>
                <c:pt idx="138">
                  <c:v>0.26979166666666698</c:v>
                </c:pt>
                <c:pt idx="139">
                  <c:v>0.27003472222222202</c:v>
                </c:pt>
                <c:pt idx="140">
                  <c:v>0.27025462962962998</c:v>
                </c:pt>
                <c:pt idx="141">
                  <c:v>0.27043981481481499</c:v>
                </c:pt>
                <c:pt idx="142">
                  <c:v>0.27069444444444402</c:v>
                </c:pt>
                <c:pt idx="143">
                  <c:v>0.27081018518518502</c:v>
                </c:pt>
                <c:pt idx="144">
                  <c:v>0.27101851851851799</c:v>
                </c:pt>
                <c:pt idx="145">
                  <c:v>0.27101851851851799</c:v>
                </c:pt>
                <c:pt idx="146">
                  <c:v>0.27241898148148203</c:v>
                </c:pt>
                <c:pt idx="147">
                  <c:v>0.27303240740740697</c:v>
                </c:pt>
                <c:pt idx="148">
                  <c:v>0.273287037037037</c:v>
                </c:pt>
                <c:pt idx="149">
                  <c:v>0.27359953703703699</c:v>
                </c:pt>
                <c:pt idx="150">
                  <c:v>0.27506944444444398</c:v>
                </c:pt>
                <c:pt idx="151">
                  <c:v>0.27506944444444398</c:v>
                </c:pt>
                <c:pt idx="152">
                  <c:v>0.27589120370370401</c:v>
                </c:pt>
                <c:pt idx="153">
                  <c:v>0.276134259259259</c:v>
                </c:pt>
                <c:pt idx="154">
                  <c:v>0.27745370370370398</c:v>
                </c:pt>
                <c:pt idx="155">
                  <c:v>0.27766203703703701</c:v>
                </c:pt>
                <c:pt idx="156">
                  <c:v>0.279097222222222</c:v>
                </c:pt>
                <c:pt idx="157">
                  <c:v>0.27954861111111101</c:v>
                </c:pt>
                <c:pt idx="158">
                  <c:v>0.27988425925925903</c:v>
                </c:pt>
                <c:pt idx="159">
                  <c:v>0.280405092592593</c:v>
                </c:pt>
                <c:pt idx="160">
                  <c:v>0.28083333333333299</c:v>
                </c:pt>
                <c:pt idx="161">
                  <c:v>0.28105324074074101</c:v>
                </c:pt>
                <c:pt idx="162">
                  <c:v>0.28201388888888901</c:v>
                </c:pt>
                <c:pt idx="163">
                  <c:v>0.28253472222222198</c:v>
                </c:pt>
                <c:pt idx="164">
                  <c:v>0.283252314814815</c:v>
                </c:pt>
                <c:pt idx="165">
                  <c:v>0.28347222222222201</c:v>
                </c:pt>
                <c:pt idx="166">
                  <c:v>0.28457175925925898</c:v>
                </c:pt>
                <c:pt idx="167">
                  <c:v>0.28457175925925898</c:v>
                </c:pt>
              </c:numCache>
            </c:numRef>
          </c:xVal>
          <c:yVal>
            <c:numRef>
              <c:f>'BDS Time-Space'!$AC$2:$AC$169</c:f>
              <c:numCache>
                <c:formatCode>0</c:formatCode>
                <c:ptCount val="168"/>
                <c:pt idx="0">
                  <c:v>0</c:v>
                </c:pt>
                <c:pt idx="1">
                  <c:v>0</c:v>
                </c:pt>
                <c:pt idx="2">
                  <c:v>0.107575757575758</c:v>
                </c:pt>
                <c:pt idx="3">
                  <c:v>0.107575757575758</c:v>
                </c:pt>
                <c:pt idx="4">
                  <c:v>0.28333333333333299</c:v>
                </c:pt>
                <c:pt idx="5">
                  <c:v>0.28333333333333299</c:v>
                </c:pt>
                <c:pt idx="6">
                  <c:v>0.505871212121212</c:v>
                </c:pt>
                <c:pt idx="7">
                  <c:v>0.505871212121212</c:v>
                </c:pt>
                <c:pt idx="8">
                  <c:v>0.58655303030302997</c:v>
                </c:pt>
                <c:pt idx="9">
                  <c:v>0.58655303030302997</c:v>
                </c:pt>
                <c:pt idx="10">
                  <c:v>0.69469696969697003</c:v>
                </c:pt>
                <c:pt idx="11">
                  <c:v>0.69469696969697003</c:v>
                </c:pt>
                <c:pt idx="12">
                  <c:v>0.87234848484848504</c:v>
                </c:pt>
                <c:pt idx="13">
                  <c:v>0.87234848484848504</c:v>
                </c:pt>
                <c:pt idx="14">
                  <c:v>1.0183712121212121</c:v>
                </c:pt>
                <c:pt idx="15">
                  <c:v>1.0183712121212121</c:v>
                </c:pt>
                <c:pt idx="16">
                  <c:v>1.159469696969696</c:v>
                </c:pt>
                <c:pt idx="17">
                  <c:v>1.159469696969696</c:v>
                </c:pt>
                <c:pt idx="18">
                  <c:v>1.3011363636363631</c:v>
                </c:pt>
                <c:pt idx="19">
                  <c:v>1.3011363636363631</c:v>
                </c:pt>
                <c:pt idx="20">
                  <c:v>1.4839015151515149</c:v>
                </c:pt>
                <c:pt idx="21">
                  <c:v>1.4839015151515149</c:v>
                </c:pt>
                <c:pt idx="22">
                  <c:v>1.6801136363636371</c:v>
                </c:pt>
                <c:pt idx="23">
                  <c:v>1.6801136363636371</c:v>
                </c:pt>
                <c:pt idx="24">
                  <c:v>1.9293560606060609</c:v>
                </c:pt>
                <c:pt idx="25">
                  <c:v>1.9293560606060609</c:v>
                </c:pt>
                <c:pt idx="26">
                  <c:v>2.1219696969696971</c:v>
                </c:pt>
                <c:pt idx="27">
                  <c:v>2.1219696969696971</c:v>
                </c:pt>
                <c:pt idx="28">
                  <c:v>2.4731060606060611</c:v>
                </c:pt>
                <c:pt idx="29">
                  <c:v>2.4731060606060611</c:v>
                </c:pt>
                <c:pt idx="30">
                  <c:v>2.7501893939393942</c:v>
                </c:pt>
                <c:pt idx="31">
                  <c:v>2.7501893939393942</c:v>
                </c:pt>
                <c:pt idx="32">
                  <c:v>2.9310606060606061</c:v>
                </c:pt>
                <c:pt idx="33">
                  <c:v>2.9310606060606061</c:v>
                </c:pt>
                <c:pt idx="34">
                  <c:v>3.0645833333333332</c:v>
                </c:pt>
                <c:pt idx="35">
                  <c:v>3.0645833333333332</c:v>
                </c:pt>
                <c:pt idx="36">
                  <c:v>3.306249999999987</c:v>
                </c:pt>
                <c:pt idx="37">
                  <c:v>3.306249999999987</c:v>
                </c:pt>
                <c:pt idx="38">
                  <c:v>3.4604166666666671</c:v>
                </c:pt>
                <c:pt idx="39">
                  <c:v>3.4604166666666671</c:v>
                </c:pt>
                <c:pt idx="40">
                  <c:v>3.5890151515151509</c:v>
                </c:pt>
                <c:pt idx="41">
                  <c:v>3.5890151515151509</c:v>
                </c:pt>
                <c:pt idx="42">
                  <c:v>3.7287878787878799</c:v>
                </c:pt>
                <c:pt idx="43">
                  <c:v>3.7287878787878799</c:v>
                </c:pt>
                <c:pt idx="44">
                  <c:v>3.8219696969696968</c:v>
                </c:pt>
                <c:pt idx="45">
                  <c:v>3.8219696969696968</c:v>
                </c:pt>
                <c:pt idx="46">
                  <c:v>4.0196969696969704</c:v>
                </c:pt>
                <c:pt idx="47">
                  <c:v>4.0196969696969704</c:v>
                </c:pt>
                <c:pt idx="48">
                  <c:v>4.1856060606060614</c:v>
                </c:pt>
                <c:pt idx="49">
                  <c:v>4.1856060606060614</c:v>
                </c:pt>
                <c:pt idx="50">
                  <c:v>4.3092803030303033</c:v>
                </c:pt>
                <c:pt idx="51">
                  <c:v>4.3092803030303033</c:v>
                </c:pt>
                <c:pt idx="52">
                  <c:v>4.4558712121212096</c:v>
                </c:pt>
                <c:pt idx="53">
                  <c:v>4.4558712121212096</c:v>
                </c:pt>
                <c:pt idx="54">
                  <c:v>4.6528409090908962</c:v>
                </c:pt>
                <c:pt idx="55">
                  <c:v>4.6528409090908962</c:v>
                </c:pt>
                <c:pt idx="56">
                  <c:v>4.7958333333333334</c:v>
                </c:pt>
                <c:pt idx="57">
                  <c:v>4.7958333333333334</c:v>
                </c:pt>
                <c:pt idx="58">
                  <c:v>5.0696969696969676</c:v>
                </c:pt>
                <c:pt idx="59">
                  <c:v>5.0696969696969676</c:v>
                </c:pt>
                <c:pt idx="60">
                  <c:v>5.1715909090909076</c:v>
                </c:pt>
                <c:pt idx="61">
                  <c:v>5.1715909090909076</c:v>
                </c:pt>
                <c:pt idx="62">
                  <c:v>5.27727272727273</c:v>
                </c:pt>
                <c:pt idx="63">
                  <c:v>5.27727272727273</c:v>
                </c:pt>
                <c:pt idx="64">
                  <c:v>5.3649621212121223</c:v>
                </c:pt>
                <c:pt idx="65">
                  <c:v>5.3649621212121223</c:v>
                </c:pt>
                <c:pt idx="66">
                  <c:v>5.5041666666666664</c:v>
                </c:pt>
                <c:pt idx="67">
                  <c:v>5.5041666666666664</c:v>
                </c:pt>
                <c:pt idx="68">
                  <c:v>5.6507575757575657</c:v>
                </c:pt>
                <c:pt idx="69">
                  <c:v>5.6507575757575657</c:v>
                </c:pt>
                <c:pt idx="70">
                  <c:v>5.7706439393939402</c:v>
                </c:pt>
                <c:pt idx="71">
                  <c:v>5.7706439393939402</c:v>
                </c:pt>
                <c:pt idx="72">
                  <c:v>5.897348484848485</c:v>
                </c:pt>
                <c:pt idx="73">
                  <c:v>5.897348484848485</c:v>
                </c:pt>
                <c:pt idx="74">
                  <c:v>5.9950757575757443</c:v>
                </c:pt>
                <c:pt idx="75">
                  <c:v>5.9950757575757443</c:v>
                </c:pt>
                <c:pt idx="76">
                  <c:v>6.127272727272727</c:v>
                </c:pt>
                <c:pt idx="77">
                  <c:v>6.127272727272727</c:v>
                </c:pt>
                <c:pt idx="78">
                  <c:v>6.2441287878787879</c:v>
                </c:pt>
                <c:pt idx="79">
                  <c:v>6.2441287878787879</c:v>
                </c:pt>
                <c:pt idx="80">
                  <c:v>6.5056818181818166</c:v>
                </c:pt>
                <c:pt idx="81">
                  <c:v>6.5056818181818166</c:v>
                </c:pt>
                <c:pt idx="82">
                  <c:v>6.6579545454545288</c:v>
                </c:pt>
                <c:pt idx="83">
                  <c:v>6.6579545454545288</c:v>
                </c:pt>
                <c:pt idx="84">
                  <c:v>6.8674242424242271</c:v>
                </c:pt>
                <c:pt idx="85">
                  <c:v>6.8674242424242271</c:v>
                </c:pt>
                <c:pt idx="86">
                  <c:v>6.98106060606061</c:v>
                </c:pt>
                <c:pt idx="87">
                  <c:v>6.98106060606061</c:v>
                </c:pt>
                <c:pt idx="88">
                  <c:v>7.1053030303030313</c:v>
                </c:pt>
                <c:pt idx="89">
                  <c:v>7.1053030303030313</c:v>
                </c:pt>
                <c:pt idx="90">
                  <c:v>7.1924242424242291</c:v>
                </c:pt>
                <c:pt idx="91">
                  <c:v>7.1924242424242291</c:v>
                </c:pt>
                <c:pt idx="92">
                  <c:v>7.5278409090908971</c:v>
                </c:pt>
                <c:pt idx="93">
                  <c:v>7.5278409090908971</c:v>
                </c:pt>
                <c:pt idx="94">
                  <c:v>7.6149621212121223</c:v>
                </c:pt>
                <c:pt idx="95">
                  <c:v>7.6149621212121223</c:v>
                </c:pt>
                <c:pt idx="96">
                  <c:v>7.7571969696969507</c:v>
                </c:pt>
                <c:pt idx="97">
                  <c:v>7.7571969696969507</c:v>
                </c:pt>
                <c:pt idx="98">
                  <c:v>7.8876893939393939</c:v>
                </c:pt>
                <c:pt idx="99">
                  <c:v>7.8876893939393939</c:v>
                </c:pt>
                <c:pt idx="100">
                  <c:v>8.0187500000000007</c:v>
                </c:pt>
                <c:pt idx="101">
                  <c:v>8.0187500000000007</c:v>
                </c:pt>
                <c:pt idx="102">
                  <c:v>8.1655303030303106</c:v>
                </c:pt>
                <c:pt idx="103">
                  <c:v>8.1655303030303106</c:v>
                </c:pt>
                <c:pt idx="104">
                  <c:v>8.3611742424242497</c:v>
                </c:pt>
                <c:pt idx="105">
                  <c:v>8.3611742424242497</c:v>
                </c:pt>
                <c:pt idx="106">
                  <c:v>8.5352272727272727</c:v>
                </c:pt>
                <c:pt idx="107">
                  <c:v>8.5352272727272727</c:v>
                </c:pt>
                <c:pt idx="108">
                  <c:v>8.683712121212098</c:v>
                </c:pt>
                <c:pt idx="109">
                  <c:v>8.683712121212098</c:v>
                </c:pt>
                <c:pt idx="110">
                  <c:v>8.7948863636363637</c:v>
                </c:pt>
                <c:pt idx="111">
                  <c:v>8.7948863636363637</c:v>
                </c:pt>
                <c:pt idx="112">
                  <c:v>8.8986742424242493</c:v>
                </c:pt>
                <c:pt idx="113">
                  <c:v>8.8986742424242493</c:v>
                </c:pt>
                <c:pt idx="114">
                  <c:v>9.0316287878787467</c:v>
                </c:pt>
                <c:pt idx="115">
                  <c:v>9.0316287878787467</c:v>
                </c:pt>
                <c:pt idx="116">
                  <c:v>9.1770833333333357</c:v>
                </c:pt>
                <c:pt idx="117">
                  <c:v>9.1770833333333357</c:v>
                </c:pt>
                <c:pt idx="118">
                  <c:v>9.3429924242424249</c:v>
                </c:pt>
                <c:pt idx="119">
                  <c:v>9.3429924242424249</c:v>
                </c:pt>
                <c:pt idx="120">
                  <c:v>9.5007575757575751</c:v>
                </c:pt>
                <c:pt idx="121">
                  <c:v>9.5007575757575751</c:v>
                </c:pt>
                <c:pt idx="122">
                  <c:v>9.6375000000000011</c:v>
                </c:pt>
                <c:pt idx="123">
                  <c:v>9.6375000000000011</c:v>
                </c:pt>
                <c:pt idx="124">
                  <c:v>9.7767045454545443</c:v>
                </c:pt>
                <c:pt idx="125">
                  <c:v>9.7767045454545443</c:v>
                </c:pt>
                <c:pt idx="126">
                  <c:v>9.9151515151515177</c:v>
                </c:pt>
                <c:pt idx="127">
                  <c:v>9.9151515151515177</c:v>
                </c:pt>
                <c:pt idx="128">
                  <c:v>10.038257575757569</c:v>
                </c:pt>
                <c:pt idx="129">
                  <c:v>10.038257575757569</c:v>
                </c:pt>
                <c:pt idx="130">
                  <c:v>10.154545454545451</c:v>
                </c:pt>
                <c:pt idx="131">
                  <c:v>10.154545454545451</c:v>
                </c:pt>
                <c:pt idx="132">
                  <c:v>10.334659090909099</c:v>
                </c:pt>
                <c:pt idx="133">
                  <c:v>10.334659090909099</c:v>
                </c:pt>
                <c:pt idx="134">
                  <c:v>10.457765151515151</c:v>
                </c:pt>
                <c:pt idx="135">
                  <c:v>10.457765151515151</c:v>
                </c:pt>
                <c:pt idx="136">
                  <c:v>10.59375</c:v>
                </c:pt>
                <c:pt idx="137">
                  <c:v>10.59375</c:v>
                </c:pt>
                <c:pt idx="138">
                  <c:v>10.869696969696969</c:v>
                </c:pt>
                <c:pt idx="139">
                  <c:v>10.869696969696969</c:v>
                </c:pt>
                <c:pt idx="140">
                  <c:v>10.96723484848485</c:v>
                </c:pt>
                <c:pt idx="141">
                  <c:v>10.96723484848485</c:v>
                </c:pt>
                <c:pt idx="142">
                  <c:v>11.098863636363641</c:v>
                </c:pt>
                <c:pt idx="143">
                  <c:v>11.098863636363641</c:v>
                </c:pt>
                <c:pt idx="144">
                  <c:v>11.235606060606059</c:v>
                </c:pt>
                <c:pt idx="145">
                  <c:v>11.235606060606059</c:v>
                </c:pt>
                <c:pt idx="146">
                  <c:v>11.753219696969699</c:v>
                </c:pt>
                <c:pt idx="147">
                  <c:v>11.753219696969699</c:v>
                </c:pt>
                <c:pt idx="148">
                  <c:v>11.88503787878788</c:v>
                </c:pt>
                <c:pt idx="149">
                  <c:v>11.88503787878788</c:v>
                </c:pt>
                <c:pt idx="150">
                  <c:v>12.842424242424251</c:v>
                </c:pt>
                <c:pt idx="151">
                  <c:v>12.842424242424251</c:v>
                </c:pt>
                <c:pt idx="152">
                  <c:v>13.039393939393941</c:v>
                </c:pt>
                <c:pt idx="153">
                  <c:v>13.039393939393941</c:v>
                </c:pt>
                <c:pt idx="154">
                  <c:v>13.40549242424243</c:v>
                </c:pt>
                <c:pt idx="155">
                  <c:v>13.40549242424243</c:v>
                </c:pt>
                <c:pt idx="156">
                  <c:v>13.824242424242421</c:v>
                </c:pt>
                <c:pt idx="157">
                  <c:v>13.824242424242421</c:v>
                </c:pt>
                <c:pt idx="158">
                  <c:v>13.92556818181818</c:v>
                </c:pt>
                <c:pt idx="159">
                  <c:v>13.92556818181818</c:v>
                </c:pt>
                <c:pt idx="160">
                  <c:v>14.127462121212121</c:v>
                </c:pt>
                <c:pt idx="161">
                  <c:v>14.127462121212121</c:v>
                </c:pt>
                <c:pt idx="162">
                  <c:v>14.371022727272729</c:v>
                </c:pt>
                <c:pt idx="163">
                  <c:v>14.371022727272729</c:v>
                </c:pt>
                <c:pt idx="164">
                  <c:v>14.609090909090909</c:v>
                </c:pt>
                <c:pt idx="165">
                  <c:v>14.609090909090909</c:v>
                </c:pt>
                <c:pt idx="166">
                  <c:v>14.814204545454549</c:v>
                </c:pt>
                <c:pt idx="167">
                  <c:v>14.814204545454549</c:v>
                </c:pt>
              </c:numCache>
            </c:numRef>
          </c:yVal>
          <c:smooth val="0"/>
        </c:ser>
        <c:ser>
          <c:idx val="25"/>
          <c:order val="10"/>
          <c:tx>
            <c:strRef>
              <c:f>'BDS Time-Space'!$AE$1:$AF$1</c:f>
              <c:strCache>
                <c:ptCount val="1"/>
                <c:pt idx="0">
                  <c:v>2544_1220</c:v>
                </c:pt>
              </c:strCache>
            </c:strRef>
          </c:tx>
          <c:spPr>
            <a:ln w="12700">
              <a:solidFill>
                <a:schemeClr val="tx1"/>
              </a:solidFill>
            </a:ln>
          </c:spPr>
          <c:marker>
            <c:symbol val="none"/>
          </c:marker>
          <c:dLbls>
            <c:dLbl>
              <c:idx val="167"/>
              <c:layout/>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'BDS Time-Space'!$AE$2:$AE$169</c:f>
              <c:numCache>
                <c:formatCode>h:mm:ss;@</c:formatCode>
                <c:ptCount val="168"/>
                <c:pt idx="0">
                  <c:v>0.34333333333333299</c:v>
                </c:pt>
                <c:pt idx="1">
                  <c:v>0.34333333333333299</c:v>
                </c:pt>
                <c:pt idx="2">
                  <c:v>0.34358796296296301</c:v>
                </c:pt>
                <c:pt idx="3">
                  <c:v>0.34358796296296301</c:v>
                </c:pt>
                <c:pt idx="4">
                  <c:v>0.34408564814814802</c:v>
                </c:pt>
                <c:pt idx="5">
                  <c:v>0.34440972222222199</c:v>
                </c:pt>
                <c:pt idx="6">
                  <c:v>0.34495370370370398</c:v>
                </c:pt>
                <c:pt idx="7">
                  <c:v>0.34495370370370398</c:v>
                </c:pt>
                <c:pt idx="8">
                  <c:v>0.34505787037037</c:v>
                </c:pt>
                <c:pt idx="9">
                  <c:v>0.34505787037037</c:v>
                </c:pt>
                <c:pt idx="10">
                  <c:v>0.34531250000000002</c:v>
                </c:pt>
                <c:pt idx="11">
                  <c:v>0.34531250000000002</c:v>
                </c:pt>
                <c:pt idx="12">
                  <c:v>0.34556712962962999</c:v>
                </c:pt>
                <c:pt idx="13">
                  <c:v>0.34556712962962999</c:v>
                </c:pt>
                <c:pt idx="14">
                  <c:v>0.345752314814815</c:v>
                </c:pt>
                <c:pt idx="15">
                  <c:v>0.34606481481481499</c:v>
                </c:pt>
                <c:pt idx="16">
                  <c:v>0.34629629629629599</c:v>
                </c:pt>
                <c:pt idx="17">
                  <c:v>0.34629629629629599</c:v>
                </c:pt>
                <c:pt idx="18">
                  <c:v>0.34687499999999999</c:v>
                </c:pt>
                <c:pt idx="19">
                  <c:v>0.346979166666667</c:v>
                </c:pt>
                <c:pt idx="20">
                  <c:v>0.34724537037037001</c:v>
                </c:pt>
                <c:pt idx="21">
                  <c:v>0.34724537037037001</c:v>
                </c:pt>
                <c:pt idx="22">
                  <c:v>0.34746527777777803</c:v>
                </c:pt>
                <c:pt idx="23">
                  <c:v>0.34746527777777803</c:v>
                </c:pt>
                <c:pt idx="24">
                  <c:v>0.34775462962963</c:v>
                </c:pt>
                <c:pt idx="25">
                  <c:v>0.34876157407407399</c:v>
                </c:pt>
                <c:pt idx="26">
                  <c:v>0.34901620370370401</c:v>
                </c:pt>
                <c:pt idx="27">
                  <c:v>0.34901620370370401</c:v>
                </c:pt>
                <c:pt idx="28">
                  <c:v>0.34939814814814801</c:v>
                </c:pt>
                <c:pt idx="29">
                  <c:v>0.34960648148148199</c:v>
                </c:pt>
                <c:pt idx="30">
                  <c:v>0.35</c:v>
                </c:pt>
                <c:pt idx="31">
                  <c:v>0.35033564814814799</c:v>
                </c:pt>
                <c:pt idx="32">
                  <c:v>0.35084490740740698</c:v>
                </c:pt>
                <c:pt idx="33">
                  <c:v>0.35113425925925901</c:v>
                </c:pt>
                <c:pt idx="34">
                  <c:v>0.351331018518518</c:v>
                </c:pt>
                <c:pt idx="35">
                  <c:v>0.351331018518518</c:v>
                </c:pt>
                <c:pt idx="36">
                  <c:v>0.351793981481481</c:v>
                </c:pt>
                <c:pt idx="37">
                  <c:v>0.352372685185185</c:v>
                </c:pt>
                <c:pt idx="38">
                  <c:v>0.352604166666667</c:v>
                </c:pt>
                <c:pt idx="39">
                  <c:v>0.352604166666667</c:v>
                </c:pt>
                <c:pt idx="40">
                  <c:v>0.35280092592592599</c:v>
                </c:pt>
                <c:pt idx="41">
                  <c:v>0.35297453703703702</c:v>
                </c:pt>
                <c:pt idx="42">
                  <c:v>0.35324074074074102</c:v>
                </c:pt>
                <c:pt idx="43">
                  <c:v>0.35349537037036999</c:v>
                </c:pt>
                <c:pt idx="44">
                  <c:v>0.35369212962962998</c:v>
                </c:pt>
                <c:pt idx="45">
                  <c:v>0.35390046296296301</c:v>
                </c:pt>
                <c:pt idx="46">
                  <c:v>0.35435185185185197</c:v>
                </c:pt>
                <c:pt idx="47">
                  <c:v>0.35435185185185197</c:v>
                </c:pt>
                <c:pt idx="48">
                  <c:v>0.35454861111111102</c:v>
                </c:pt>
                <c:pt idx="49">
                  <c:v>0.35454861111111102</c:v>
                </c:pt>
                <c:pt idx="50">
                  <c:v>0.35473379629629598</c:v>
                </c:pt>
                <c:pt idx="51">
                  <c:v>0.35524305555555502</c:v>
                </c:pt>
                <c:pt idx="52">
                  <c:v>0.35552083333333301</c:v>
                </c:pt>
                <c:pt idx="53">
                  <c:v>0.35563657407407401</c:v>
                </c:pt>
                <c:pt idx="54">
                  <c:v>0.355949074074074</c:v>
                </c:pt>
                <c:pt idx="55">
                  <c:v>0.35637731481481499</c:v>
                </c:pt>
                <c:pt idx="56">
                  <c:v>0.35682870370370401</c:v>
                </c:pt>
                <c:pt idx="57">
                  <c:v>0.35682870370370401</c:v>
                </c:pt>
                <c:pt idx="58">
                  <c:v>0.357222222222222</c:v>
                </c:pt>
                <c:pt idx="59">
                  <c:v>0.357222222222222</c:v>
                </c:pt>
                <c:pt idx="60">
                  <c:v>0.35744212962963001</c:v>
                </c:pt>
                <c:pt idx="61">
                  <c:v>0.35773148148148098</c:v>
                </c:pt>
                <c:pt idx="62">
                  <c:v>0.357951388888889</c:v>
                </c:pt>
                <c:pt idx="63">
                  <c:v>0.35839120370370398</c:v>
                </c:pt>
                <c:pt idx="64">
                  <c:v>0.35861111111111099</c:v>
                </c:pt>
                <c:pt idx="65">
                  <c:v>0.35890046296296302</c:v>
                </c:pt>
                <c:pt idx="66">
                  <c:v>0.35913194444444402</c:v>
                </c:pt>
                <c:pt idx="67">
                  <c:v>0.35913194444444402</c:v>
                </c:pt>
                <c:pt idx="68">
                  <c:v>0.359375</c:v>
                </c:pt>
                <c:pt idx="69">
                  <c:v>0.35973379629629598</c:v>
                </c:pt>
                <c:pt idx="70">
                  <c:v>0.359988425925926</c:v>
                </c:pt>
                <c:pt idx="71">
                  <c:v>0.36008101851851798</c:v>
                </c:pt>
                <c:pt idx="72">
                  <c:v>0.36032407407407402</c:v>
                </c:pt>
                <c:pt idx="73">
                  <c:v>0.360532407407407</c:v>
                </c:pt>
                <c:pt idx="74">
                  <c:v>0.361180555555556</c:v>
                </c:pt>
                <c:pt idx="75">
                  <c:v>0.36204861111111097</c:v>
                </c:pt>
                <c:pt idx="76">
                  <c:v>0.36225694444444401</c:v>
                </c:pt>
                <c:pt idx="77">
                  <c:v>0.36225694444444401</c:v>
                </c:pt>
                <c:pt idx="78">
                  <c:v>0.362453703703704</c:v>
                </c:pt>
                <c:pt idx="79">
                  <c:v>0.362569444444444</c:v>
                </c:pt>
                <c:pt idx="80">
                  <c:v>0.36296296296296299</c:v>
                </c:pt>
                <c:pt idx="81">
                  <c:v>0.36346064814814799</c:v>
                </c:pt>
                <c:pt idx="82">
                  <c:v>0.36373842592592598</c:v>
                </c:pt>
                <c:pt idx="83">
                  <c:v>0.36373842592592598</c:v>
                </c:pt>
                <c:pt idx="84">
                  <c:v>0.36408564814814798</c:v>
                </c:pt>
                <c:pt idx="85">
                  <c:v>0.364340277777778</c:v>
                </c:pt>
                <c:pt idx="86">
                  <c:v>0.36452546296296301</c:v>
                </c:pt>
                <c:pt idx="87">
                  <c:v>0.36452546296296301</c:v>
                </c:pt>
                <c:pt idx="88">
                  <c:v>0.36469907407407398</c:v>
                </c:pt>
                <c:pt idx="89">
                  <c:v>0.36469907407407398</c:v>
                </c:pt>
                <c:pt idx="90">
                  <c:v>0.36484953703703699</c:v>
                </c:pt>
                <c:pt idx="91">
                  <c:v>0.36498842592592601</c:v>
                </c:pt>
                <c:pt idx="92">
                  <c:v>0.36608796296296298</c:v>
                </c:pt>
                <c:pt idx="93">
                  <c:v>0.36642361111111099</c:v>
                </c:pt>
                <c:pt idx="94">
                  <c:v>0.36656250000000001</c:v>
                </c:pt>
                <c:pt idx="95">
                  <c:v>0.36656250000000001</c:v>
                </c:pt>
                <c:pt idx="96">
                  <c:v>0.36678240740740697</c:v>
                </c:pt>
                <c:pt idx="97">
                  <c:v>0.36702546296296301</c:v>
                </c:pt>
                <c:pt idx="98">
                  <c:v>0.36722222222222201</c:v>
                </c:pt>
                <c:pt idx="99">
                  <c:v>0.36722222222222201</c:v>
                </c:pt>
                <c:pt idx="100">
                  <c:v>0.36818287037037001</c:v>
                </c:pt>
                <c:pt idx="101">
                  <c:v>0.36858796296296298</c:v>
                </c:pt>
                <c:pt idx="102">
                  <c:v>0.36881944444444398</c:v>
                </c:pt>
                <c:pt idx="103">
                  <c:v>0.36881944444444398</c:v>
                </c:pt>
                <c:pt idx="104">
                  <c:v>0.36909722222222202</c:v>
                </c:pt>
                <c:pt idx="105">
                  <c:v>0.36935185185185199</c:v>
                </c:pt>
                <c:pt idx="106">
                  <c:v>0.369652777777778</c:v>
                </c:pt>
                <c:pt idx="107">
                  <c:v>0.36978009259259298</c:v>
                </c:pt>
                <c:pt idx="108">
                  <c:v>0.370034722222222</c:v>
                </c:pt>
                <c:pt idx="109">
                  <c:v>0.37019675925925899</c:v>
                </c:pt>
                <c:pt idx="110">
                  <c:v>0.37040509259259302</c:v>
                </c:pt>
                <c:pt idx="111">
                  <c:v>0.37100694444444399</c:v>
                </c:pt>
                <c:pt idx="112">
                  <c:v>0.37121527777777802</c:v>
                </c:pt>
                <c:pt idx="113">
                  <c:v>0.37144675925925902</c:v>
                </c:pt>
                <c:pt idx="114">
                  <c:v>0.37164351851851801</c:v>
                </c:pt>
                <c:pt idx="115">
                  <c:v>0.37164351851851801</c:v>
                </c:pt>
                <c:pt idx="116">
                  <c:v>0.37186342592592603</c:v>
                </c:pt>
                <c:pt idx="117">
                  <c:v>0.37204861111111098</c:v>
                </c:pt>
                <c:pt idx="118">
                  <c:v>0.37233796296296301</c:v>
                </c:pt>
                <c:pt idx="119">
                  <c:v>0.37255787037037003</c:v>
                </c:pt>
                <c:pt idx="120">
                  <c:v>0.372881944444445</c:v>
                </c:pt>
                <c:pt idx="121">
                  <c:v>0.373576388888889</c:v>
                </c:pt>
                <c:pt idx="122">
                  <c:v>0.37452546296296302</c:v>
                </c:pt>
                <c:pt idx="123">
                  <c:v>0.37475694444444402</c:v>
                </c:pt>
                <c:pt idx="124">
                  <c:v>0.37513888888888902</c:v>
                </c:pt>
                <c:pt idx="125">
                  <c:v>0.37513888888888902</c:v>
                </c:pt>
                <c:pt idx="126">
                  <c:v>0.37605324074074098</c:v>
                </c:pt>
                <c:pt idx="127">
                  <c:v>0.37673611111111099</c:v>
                </c:pt>
                <c:pt idx="128">
                  <c:v>0.377384259259259</c:v>
                </c:pt>
                <c:pt idx="129">
                  <c:v>0.37755787037036997</c:v>
                </c:pt>
                <c:pt idx="130">
                  <c:v>0.3778125</c:v>
                </c:pt>
                <c:pt idx="131">
                  <c:v>0.37876157407407401</c:v>
                </c:pt>
                <c:pt idx="132">
                  <c:v>0.37956018518518497</c:v>
                </c:pt>
                <c:pt idx="133">
                  <c:v>0.37956018518518497</c:v>
                </c:pt>
                <c:pt idx="134">
                  <c:v>0.38026620370370401</c:v>
                </c:pt>
                <c:pt idx="135">
                  <c:v>0.38041666666666701</c:v>
                </c:pt>
                <c:pt idx="136">
                  <c:v>0.380694444444444</c:v>
                </c:pt>
                <c:pt idx="137">
                  <c:v>0.38116898148148098</c:v>
                </c:pt>
                <c:pt idx="138">
                  <c:v>0.38239583333333299</c:v>
                </c:pt>
                <c:pt idx="139">
                  <c:v>0.38303240740740702</c:v>
                </c:pt>
                <c:pt idx="140">
                  <c:v>0.38333333333333303</c:v>
                </c:pt>
                <c:pt idx="141">
                  <c:v>0.38355324074074099</c:v>
                </c:pt>
                <c:pt idx="142">
                  <c:v>0.38432870370370398</c:v>
                </c:pt>
                <c:pt idx="143">
                  <c:v>0.38432870370370398</c:v>
                </c:pt>
                <c:pt idx="144">
                  <c:v>0.385543981481481</c:v>
                </c:pt>
                <c:pt idx="145">
                  <c:v>0.386006944444444</c:v>
                </c:pt>
                <c:pt idx="146">
                  <c:v>0.38949074074074103</c:v>
                </c:pt>
                <c:pt idx="147">
                  <c:v>0.38962962962962999</c:v>
                </c:pt>
                <c:pt idx="148">
                  <c:v>0.38983796296296302</c:v>
                </c:pt>
                <c:pt idx="149">
                  <c:v>0.38983796296296302</c:v>
                </c:pt>
                <c:pt idx="150">
                  <c:v>0.3934375</c:v>
                </c:pt>
                <c:pt idx="151">
                  <c:v>0.3934375</c:v>
                </c:pt>
                <c:pt idx="152">
                  <c:v>0.395011574074074</c:v>
                </c:pt>
                <c:pt idx="153">
                  <c:v>0.39554398148148101</c:v>
                </c:pt>
                <c:pt idx="154">
                  <c:v>0.39638888888888901</c:v>
                </c:pt>
                <c:pt idx="155">
                  <c:v>0.396550925925926</c:v>
                </c:pt>
                <c:pt idx="156">
                  <c:v>0.39784722222222202</c:v>
                </c:pt>
                <c:pt idx="157">
                  <c:v>0.398090277777778</c:v>
                </c:pt>
                <c:pt idx="158">
                  <c:v>0.398819444444444</c:v>
                </c:pt>
                <c:pt idx="159">
                  <c:v>0.39950231481481502</c:v>
                </c:pt>
                <c:pt idx="160">
                  <c:v>0.40011574074074102</c:v>
                </c:pt>
                <c:pt idx="161">
                  <c:v>0.40030092592592598</c:v>
                </c:pt>
                <c:pt idx="162">
                  <c:v>0.401134259259259</c:v>
                </c:pt>
                <c:pt idx="163">
                  <c:v>0.40172453703703698</c:v>
                </c:pt>
                <c:pt idx="164">
                  <c:v>0.40240740740740699</c:v>
                </c:pt>
                <c:pt idx="165">
                  <c:v>0.40268518518518498</c:v>
                </c:pt>
                <c:pt idx="166">
                  <c:v>0.40342592592592602</c:v>
                </c:pt>
                <c:pt idx="167">
                  <c:v>0.40399305555555598</c:v>
                </c:pt>
              </c:numCache>
            </c:numRef>
          </c:xVal>
          <c:yVal>
            <c:numRef>
              <c:f>'BDS Time-Space'!$AF$2:$AF$169</c:f>
              <c:numCache>
                <c:formatCode>0</c:formatCode>
                <c:ptCount val="168"/>
                <c:pt idx="0">
                  <c:v>0</c:v>
                </c:pt>
                <c:pt idx="1">
                  <c:v>0</c:v>
                </c:pt>
                <c:pt idx="2">
                  <c:v>0.107575757575758</c:v>
                </c:pt>
                <c:pt idx="3">
                  <c:v>0.107575757575758</c:v>
                </c:pt>
                <c:pt idx="4">
                  <c:v>0.28333333333333299</c:v>
                </c:pt>
                <c:pt idx="5">
                  <c:v>0.28333333333333299</c:v>
                </c:pt>
                <c:pt idx="6">
                  <c:v>0.505871212121212</c:v>
                </c:pt>
                <c:pt idx="7">
                  <c:v>0.505871212121212</c:v>
                </c:pt>
                <c:pt idx="8">
                  <c:v>0.58655303030302997</c:v>
                </c:pt>
                <c:pt idx="9">
                  <c:v>0.58655303030302997</c:v>
                </c:pt>
                <c:pt idx="10">
                  <c:v>0.69469696969697003</c:v>
                </c:pt>
                <c:pt idx="11">
                  <c:v>0.69469696969697003</c:v>
                </c:pt>
                <c:pt idx="12">
                  <c:v>0.87234848484848504</c:v>
                </c:pt>
                <c:pt idx="13">
                  <c:v>0.87234848484848504</c:v>
                </c:pt>
                <c:pt idx="14">
                  <c:v>1.0183712121212121</c:v>
                </c:pt>
                <c:pt idx="15">
                  <c:v>1.0183712121212121</c:v>
                </c:pt>
                <c:pt idx="16">
                  <c:v>1.159469696969696</c:v>
                </c:pt>
                <c:pt idx="17">
                  <c:v>1.159469696969696</c:v>
                </c:pt>
                <c:pt idx="18">
                  <c:v>1.3011363636363631</c:v>
                </c:pt>
                <c:pt idx="19">
                  <c:v>1.3011363636363631</c:v>
                </c:pt>
                <c:pt idx="20">
                  <c:v>1.4839015151515149</c:v>
                </c:pt>
                <c:pt idx="21">
                  <c:v>1.4839015151515149</c:v>
                </c:pt>
                <c:pt idx="22">
                  <c:v>1.6801136363636371</c:v>
                </c:pt>
                <c:pt idx="23">
                  <c:v>1.6801136363636371</c:v>
                </c:pt>
                <c:pt idx="24">
                  <c:v>1.9293560606060609</c:v>
                </c:pt>
                <c:pt idx="25">
                  <c:v>1.9293560606060609</c:v>
                </c:pt>
                <c:pt idx="26">
                  <c:v>2.1219696969696971</c:v>
                </c:pt>
                <c:pt idx="27">
                  <c:v>2.1219696969696971</c:v>
                </c:pt>
                <c:pt idx="28">
                  <c:v>2.4731060606060611</c:v>
                </c:pt>
                <c:pt idx="29">
                  <c:v>2.4731060606060611</c:v>
                </c:pt>
                <c:pt idx="30">
                  <c:v>2.7501893939393942</c:v>
                </c:pt>
                <c:pt idx="31">
                  <c:v>2.7501893939393942</c:v>
                </c:pt>
                <c:pt idx="32">
                  <c:v>2.9310606060606061</c:v>
                </c:pt>
                <c:pt idx="33">
                  <c:v>2.9310606060606061</c:v>
                </c:pt>
                <c:pt idx="34">
                  <c:v>3.0645833333333332</c:v>
                </c:pt>
                <c:pt idx="35">
                  <c:v>3.0645833333333332</c:v>
                </c:pt>
                <c:pt idx="36">
                  <c:v>3.306249999999987</c:v>
                </c:pt>
                <c:pt idx="37">
                  <c:v>3.306249999999987</c:v>
                </c:pt>
                <c:pt idx="38">
                  <c:v>3.4604166666666671</c:v>
                </c:pt>
                <c:pt idx="39">
                  <c:v>3.4604166666666671</c:v>
                </c:pt>
                <c:pt idx="40">
                  <c:v>3.5890151515151509</c:v>
                </c:pt>
                <c:pt idx="41">
                  <c:v>3.5890151515151509</c:v>
                </c:pt>
                <c:pt idx="42">
                  <c:v>3.7287878787878799</c:v>
                </c:pt>
                <c:pt idx="43">
                  <c:v>3.7287878787878799</c:v>
                </c:pt>
                <c:pt idx="44">
                  <c:v>3.8219696969696968</c:v>
                </c:pt>
                <c:pt idx="45">
                  <c:v>3.8219696969696968</c:v>
                </c:pt>
                <c:pt idx="46">
                  <c:v>4.0196969696969704</c:v>
                </c:pt>
                <c:pt idx="47">
                  <c:v>4.0196969696969704</c:v>
                </c:pt>
                <c:pt idx="48">
                  <c:v>4.1856060606060614</c:v>
                </c:pt>
                <c:pt idx="49">
                  <c:v>4.1856060606060614</c:v>
                </c:pt>
                <c:pt idx="50">
                  <c:v>4.3092803030303033</c:v>
                </c:pt>
                <c:pt idx="51">
                  <c:v>4.3092803030303033</c:v>
                </c:pt>
                <c:pt idx="52">
                  <c:v>4.4558712121212096</c:v>
                </c:pt>
                <c:pt idx="53">
                  <c:v>4.4558712121212096</c:v>
                </c:pt>
                <c:pt idx="54">
                  <c:v>4.6528409090908962</c:v>
                </c:pt>
                <c:pt idx="55">
                  <c:v>4.6528409090908962</c:v>
                </c:pt>
                <c:pt idx="56">
                  <c:v>4.7958333333333334</c:v>
                </c:pt>
                <c:pt idx="57">
                  <c:v>4.7958333333333334</c:v>
                </c:pt>
                <c:pt idx="58">
                  <c:v>5.0696969696969676</c:v>
                </c:pt>
                <c:pt idx="59">
                  <c:v>5.0696969696969676</c:v>
                </c:pt>
                <c:pt idx="60">
                  <c:v>5.1715909090909076</c:v>
                </c:pt>
                <c:pt idx="61">
                  <c:v>5.1715909090909076</c:v>
                </c:pt>
                <c:pt idx="62">
                  <c:v>5.27727272727273</c:v>
                </c:pt>
                <c:pt idx="63">
                  <c:v>5.27727272727273</c:v>
                </c:pt>
                <c:pt idx="64">
                  <c:v>5.3649621212121223</c:v>
                </c:pt>
                <c:pt idx="65">
                  <c:v>5.3649621212121223</c:v>
                </c:pt>
                <c:pt idx="66">
                  <c:v>5.5041666666666664</c:v>
                </c:pt>
                <c:pt idx="67">
                  <c:v>5.5041666666666664</c:v>
                </c:pt>
                <c:pt idx="68">
                  <c:v>5.6507575757575657</c:v>
                </c:pt>
                <c:pt idx="69">
                  <c:v>5.6507575757575657</c:v>
                </c:pt>
                <c:pt idx="70">
                  <c:v>5.7706439393939402</c:v>
                </c:pt>
                <c:pt idx="71">
                  <c:v>5.7706439393939402</c:v>
                </c:pt>
                <c:pt idx="72">
                  <c:v>5.897348484848485</c:v>
                </c:pt>
                <c:pt idx="73">
                  <c:v>5.897348484848485</c:v>
                </c:pt>
                <c:pt idx="74">
                  <c:v>5.9950757575757443</c:v>
                </c:pt>
                <c:pt idx="75">
                  <c:v>5.9950757575757443</c:v>
                </c:pt>
                <c:pt idx="76">
                  <c:v>6.127272727272727</c:v>
                </c:pt>
                <c:pt idx="77">
                  <c:v>6.127272727272727</c:v>
                </c:pt>
                <c:pt idx="78">
                  <c:v>6.2441287878787879</c:v>
                </c:pt>
                <c:pt idx="79">
                  <c:v>6.2441287878787879</c:v>
                </c:pt>
                <c:pt idx="80">
                  <c:v>6.5056818181818166</c:v>
                </c:pt>
                <c:pt idx="81">
                  <c:v>6.5056818181818166</c:v>
                </c:pt>
                <c:pt idx="82">
                  <c:v>6.6579545454545288</c:v>
                </c:pt>
                <c:pt idx="83">
                  <c:v>6.6579545454545288</c:v>
                </c:pt>
                <c:pt idx="84">
                  <c:v>6.8674242424242271</c:v>
                </c:pt>
                <c:pt idx="85">
                  <c:v>6.8674242424242271</c:v>
                </c:pt>
                <c:pt idx="86">
                  <c:v>6.98106060606061</c:v>
                </c:pt>
                <c:pt idx="87">
                  <c:v>6.98106060606061</c:v>
                </c:pt>
                <c:pt idx="88">
                  <c:v>7.1053030303030313</c:v>
                </c:pt>
                <c:pt idx="89">
                  <c:v>7.1053030303030313</c:v>
                </c:pt>
                <c:pt idx="90">
                  <c:v>7.1924242424242291</c:v>
                </c:pt>
                <c:pt idx="91">
                  <c:v>7.1924242424242291</c:v>
                </c:pt>
                <c:pt idx="92">
                  <c:v>7.5278409090908971</c:v>
                </c:pt>
                <c:pt idx="93">
                  <c:v>7.5278409090908971</c:v>
                </c:pt>
                <c:pt idx="94">
                  <c:v>7.6149621212121223</c:v>
                </c:pt>
                <c:pt idx="95">
                  <c:v>7.6149621212121223</c:v>
                </c:pt>
                <c:pt idx="96">
                  <c:v>7.7571969696969507</c:v>
                </c:pt>
                <c:pt idx="97">
                  <c:v>7.7571969696969507</c:v>
                </c:pt>
                <c:pt idx="98">
                  <c:v>7.8876893939393939</c:v>
                </c:pt>
                <c:pt idx="99">
                  <c:v>7.8876893939393939</c:v>
                </c:pt>
                <c:pt idx="100">
                  <c:v>8.0187500000000007</c:v>
                </c:pt>
                <c:pt idx="101">
                  <c:v>8.0187500000000007</c:v>
                </c:pt>
                <c:pt idx="102">
                  <c:v>8.1655303030303106</c:v>
                </c:pt>
                <c:pt idx="103">
                  <c:v>8.1655303030303106</c:v>
                </c:pt>
                <c:pt idx="104">
                  <c:v>8.3611742424242497</c:v>
                </c:pt>
                <c:pt idx="105">
                  <c:v>8.3611742424242497</c:v>
                </c:pt>
                <c:pt idx="106">
                  <c:v>8.5352272727272727</c:v>
                </c:pt>
                <c:pt idx="107">
                  <c:v>8.5352272727272727</c:v>
                </c:pt>
                <c:pt idx="108">
                  <c:v>8.683712121212098</c:v>
                </c:pt>
                <c:pt idx="109">
                  <c:v>8.683712121212098</c:v>
                </c:pt>
                <c:pt idx="110">
                  <c:v>8.7948863636363637</c:v>
                </c:pt>
                <c:pt idx="111">
                  <c:v>8.7948863636363637</c:v>
                </c:pt>
                <c:pt idx="112">
                  <c:v>8.8986742424242493</c:v>
                </c:pt>
                <c:pt idx="113">
                  <c:v>8.8986742424242493</c:v>
                </c:pt>
                <c:pt idx="114">
                  <c:v>9.0316287878787467</c:v>
                </c:pt>
                <c:pt idx="115">
                  <c:v>9.0316287878787467</c:v>
                </c:pt>
                <c:pt idx="116">
                  <c:v>9.1770833333333357</c:v>
                </c:pt>
                <c:pt idx="117">
                  <c:v>9.1770833333333357</c:v>
                </c:pt>
                <c:pt idx="118">
                  <c:v>9.3429924242424249</c:v>
                </c:pt>
                <c:pt idx="119">
                  <c:v>9.3429924242424249</c:v>
                </c:pt>
                <c:pt idx="120">
                  <c:v>9.5007575757575751</c:v>
                </c:pt>
                <c:pt idx="121">
                  <c:v>9.5007575757575751</c:v>
                </c:pt>
                <c:pt idx="122">
                  <c:v>9.6375000000000011</c:v>
                </c:pt>
                <c:pt idx="123">
                  <c:v>9.6375000000000011</c:v>
                </c:pt>
                <c:pt idx="124">
                  <c:v>9.7767045454545443</c:v>
                </c:pt>
                <c:pt idx="125">
                  <c:v>9.7767045454545443</c:v>
                </c:pt>
                <c:pt idx="126">
                  <c:v>9.9151515151515177</c:v>
                </c:pt>
                <c:pt idx="127">
                  <c:v>9.9151515151515177</c:v>
                </c:pt>
                <c:pt idx="128">
                  <c:v>10.038257575757569</c:v>
                </c:pt>
                <c:pt idx="129">
                  <c:v>10.038257575757569</c:v>
                </c:pt>
                <c:pt idx="130">
                  <c:v>10.154356060606061</c:v>
                </c:pt>
                <c:pt idx="131">
                  <c:v>10.154356060606061</c:v>
                </c:pt>
                <c:pt idx="132">
                  <c:v>10.334659090909099</c:v>
                </c:pt>
                <c:pt idx="133">
                  <c:v>10.334659090909099</c:v>
                </c:pt>
                <c:pt idx="134">
                  <c:v>10.457765151515151</c:v>
                </c:pt>
                <c:pt idx="135">
                  <c:v>10.457765151515151</c:v>
                </c:pt>
                <c:pt idx="136">
                  <c:v>10.59375</c:v>
                </c:pt>
                <c:pt idx="137">
                  <c:v>10.59375</c:v>
                </c:pt>
                <c:pt idx="138">
                  <c:v>10.869696969696969</c:v>
                </c:pt>
                <c:pt idx="139">
                  <c:v>10.869696969696969</c:v>
                </c:pt>
                <c:pt idx="140">
                  <c:v>10.96723484848485</c:v>
                </c:pt>
                <c:pt idx="141">
                  <c:v>10.96723484848485</c:v>
                </c:pt>
                <c:pt idx="142">
                  <c:v>11.098863636363641</c:v>
                </c:pt>
                <c:pt idx="143">
                  <c:v>11.098863636363641</c:v>
                </c:pt>
                <c:pt idx="144">
                  <c:v>11.235606060606059</c:v>
                </c:pt>
                <c:pt idx="145">
                  <c:v>11.235606060606059</c:v>
                </c:pt>
                <c:pt idx="146">
                  <c:v>11.753219696969699</c:v>
                </c:pt>
                <c:pt idx="147">
                  <c:v>11.753219696969699</c:v>
                </c:pt>
                <c:pt idx="148">
                  <c:v>11.88503787878788</c:v>
                </c:pt>
                <c:pt idx="149">
                  <c:v>11.88503787878788</c:v>
                </c:pt>
                <c:pt idx="150">
                  <c:v>12.842424242424251</c:v>
                </c:pt>
                <c:pt idx="151">
                  <c:v>12.842424242424251</c:v>
                </c:pt>
                <c:pt idx="152">
                  <c:v>13.039393939393941</c:v>
                </c:pt>
                <c:pt idx="153">
                  <c:v>13.039393939393941</c:v>
                </c:pt>
                <c:pt idx="154">
                  <c:v>13.40549242424243</c:v>
                </c:pt>
                <c:pt idx="155">
                  <c:v>13.40549242424243</c:v>
                </c:pt>
                <c:pt idx="156">
                  <c:v>13.824242424242421</c:v>
                </c:pt>
                <c:pt idx="157">
                  <c:v>13.824242424242421</c:v>
                </c:pt>
                <c:pt idx="158">
                  <c:v>13.92556818181818</c:v>
                </c:pt>
                <c:pt idx="159">
                  <c:v>13.92556818181818</c:v>
                </c:pt>
                <c:pt idx="160">
                  <c:v>14.127462121212121</c:v>
                </c:pt>
                <c:pt idx="161">
                  <c:v>14.127462121212121</c:v>
                </c:pt>
                <c:pt idx="162">
                  <c:v>14.371022727272729</c:v>
                </c:pt>
                <c:pt idx="163">
                  <c:v>14.371022727272729</c:v>
                </c:pt>
                <c:pt idx="164">
                  <c:v>14.609090909090909</c:v>
                </c:pt>
                <c:pt idx="165">
                  <c:v>14.609090909090909</c:v>
                </c:pt>
                <c:pt idx="166">
                  <c:v>14.814204545454549</c:v>
                </c:pt>
                <c:pt idx="167">
                  <c:v>14.814204545454549</c:v>
                </c:pt>
              </c:numCache>
            </c:numRef>
          </c:yVal>
          <c:smooth val="0"/>
        </c:ser>
        <c:ser>
          <c:idx val="26"/>
          <c:order val="11"/>
          <c:tx>
            <c:strRef>
              <c:f>'BDS Time-Space'!$AH$1:$AI$1</c:f>
              <c:strCache>
                <c:ptCount val="1"/>
                <c:pt idx="0">
                  <c:v>2616_1120</c:v>
                </c:pt>
              </c:strCache>
            </c:strRef>
          </c:tx>
          <c:spPr>
            <a:ln w="12700">
              <a:solidFill>
                <a:schemeClr val="tx1"/>
              </a:solidFill>
            </a:ln>
          </c:spPr>
          <c:marker>
            <c:symbol val="none"/>
          </c:marker>
          <c:dLbls>
            <c:dLbl>
              <c:idx val="166"/>
              <c:layout/>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'BDS Time-Space'!$AH$2:$AH$169</c:f>
              <c:numCache>
                <c:formatCode>h:mm:ss;@</c:formatCode>
                <c:ptCount val="168"/>
                <c:pt idx="0">
                  <c:v>0.27918981481481497</c:v>
                </c:pt>
                <c:pt idx="1">
                  <c:v>0.27918981481481497</c:v>
                </c:pt>
                <c:pt idx="2">
                  <c:v>0.27957175925925898</c:v>
                </c:pt>
                <c:pt idx="3">
                  <c:v>0.27957175925925898</c:v>
                </c:pt>
                <c:pt idx="4">
                  <c:v>0.28035879629629601</c:v>
                </c:pt>
                <c:pt idx="5">
                  <c:v>0.28035879629629601</c:v>
                </c:pt>
                <c:pt idx="6">
                  <c:v>0.28071759259259299</c:v>
                </c:pt>
                <c:pt idx="7">
                  <c:v>0.28071759259259299</c:v>
                </c:pt>
                <c:pt idx="8">
                  <c:v>0.28082175925925901</c:v>
                </c:pt>
                <c:pt idx="9">
                  <c:v>0.28082175925925901</c:v>
                </c:pt>
                <c:pt idx="10">
                  <c:v>0.280983796296296</c:v>
                </c:pt>
                <c:pt idx="11">
                  <c:v>0.280983796296296</c:v>
                </c:pt>
                <c:pt idx="12">
                  <c:v>0.28126157407407398</c:v>
                </c:pt>
                <c:pt idx="13">
                  <c:v>0.28126157407407398</c:v>
                </c:pt>
                <c:pt idx="14">
                  <c:v>0.28146990740740702</c:v>
                </c:pt>
                <c:pt idx="15">
                  <c:v>0.28146990740740702</c:v>
                </c:pt>
                <c:pt idx="16">
                  <c:v>0.28166666666666701</c:v>
                </c:pt>
                <c:pt idx="17">
                  <c:v>0.28166666666666701</c:v>
                </c:pt>
                <c:pt idx="18">
                  <c:v>0.28187499999999999</c:v>
                </c:pt>
                <c:pt idx="19">
                  <c:v>0.28187499999999999</c:v>
                </c:pt>
                <c:pt idx="20">
                  <c:v>0.28215277777777797</c:v>
                </c:pt>
                <c:pt idx="21">
                  <c:v>0.28215277777777797</c:v>
                </c:pt>
                <c:pt idx="22">
                  <c:v>0.28245370370370398</c:v>
                </c:pt>
                <c:pt idx="23">
                  <c:v>0.28245370370370398</c:v>
                </c:pt>
                <c:pt idx="24">
                  <c:v>0.28285879629629601</c:v>
                </c:pt>
                <c:pt idx="25">
                  <c:v>0.28388888888888902</c:v>
                </c:pt>
                <c:pt idx="26">
                  <c:v>0.28418981481481498</c:v>
                </c:pt>
                <c:pt idx="27">
                  <c:v>0.28418981481481498</c:v>
                </c:pt>
                <c:pt idx="28">
                  <c:v>0.28461805555555603</c:v>
                </c:pt>
                <c:pt idx="29">
                  <c:v>0.28461805555555603</c:v>
                </c:pt>
                <c:pt idx="30">
                  <c:v>0.28498842592592599</c:v>
                </c:pt>
                <c:pt idx="31">
                  <c:v>0.28498842592592599</c:v>
                </c:pt>
                <c:pt idx="32">
                  <c:v>0.28530092592592599</c:v>
                </c:pt>
                <c:pt idx="33">
                  <c:v>0.285868055555556</c:v>
                </c:pt>
                <c:pt idx="34">
                  <c:v>0.28613425925925901</c:v>
                </c:pt>
                <c:pt idx="35">
                  <c:v>0.28646990740740702</c:v>
                </c:pt>
                <c:pt idx="36">
                  <c:v>0.28701388888888901</c:v>
                </c:pt>
                <c:pt idx="37">
                  <c:v>0.28701388888888901</c:v>
                </c:pt>
                <c:pt idx="38">
                  <c:v>0.28726851851851898</c:v>
                </c:pt>
                <c:pt idx="39">
                  <c:v>0.28746527777777803</c:v>
                </c:pt>
                <c:pt idx="40">
                  <c:v>0.28770833333333301</c:v>
                </c:pt>
                <c:pt idx="41">
                  <c:v>0.28784722222222198</c:v>
                </c:pt>
                <c:pt idx="42">
                  <c:v>0.28809027777777801</c:v>
                </c:pt>
                <c:pt idx="43">
                  <c:v>0.28809027777777801</c:v>
                </c:pt>
                <c:pt idx="44">
                  <c:v>0.28827546296296302</c:v>
                </c:pt>
                <c:pt idx="45">
                  <c:v>0.28842592592592597</c:v>
                </c:pt>
                <c:pt idx="46">
                  <c:v>0.28878472222222201</c:v>
                </c:pt>
                <c:pt idx="47">
                  <c:v>0.28878472222222201</c:v>
                </c:pt>
                <c:pt idx="48">
                  <c:v>0.28903935185185198</c:v>
                </c:pt>
                <c:pt idx="49">
                  <c:v>0.28903935185185198</c:v>
                </c:pt>
                <c:pt idx="50">
                  <c:v>0.289212962962963</c:v>
                </c:pt>
                <c:pt idx="51">
                  <c:v>0.289212962962963</c:v>
                </c:pt>
                <c:pt idx="52">
                  <c:v>0.28947916666666701</c:v>
                </c:pt>
                <c:pt idx="53">
                  <c:v>0.289872685185185</c:v>
                </c:pt>
                <c:pt idx="54">
                  <c:v>0.29020833333333301</c:v>
                </c:pt>
                <c:pt idx="55">
                  <c:v>0.29020833333333301</c:v>
                </c:pt>
                <c:pt idx="56">
                  <c:v>0.29053240740740699</c:v>
                </c:pt>
                <c:pt idx="57">
                  <c:v>0.29067129629629601</c:v>
                </c:pt>
                <c:pt idx="58">
                  <c:v>0.291099537037037</c:v>
                </c:pt>
                <c:pt idx="59">
                  <c:v>0.291099537037037</c:v>
                </c:pt>
                <c:pt idx="60">
                  <c:v>0.29125000000000001</c:v>
                </c:pt>
                <c:pt idx="61">
                  <c:v>0.29125000000000001</c:v>
                </c:pt>
                <c:pt idx="62">
                  <c:v>0.29142361111111098</c:v>
                </c:pt>
                <c:pt idx="63">
                  <c:v>0.29142361111111098</c:v>
                </c:pt>
                <c:pt idx="64">
                  <c:v>0.29155092592592602</c:v>
                </c:pt>
                <c:pt idx="65">
                  <c:v>0.29155092592592602</c:v>
                </c:pt>
                <c:pt idx="66">
                  <c:v>0.291793981481481</c:v>
                </c:pt>
                <c:pt idx="67">
                  <c:v>0.29203703703703698</c:v>
                </c:pt>
                <c:pt idx="68">
                  <c:v>0.29233796296296299</c:v>
                </c:pt>
                <c:pt idx="69">
                  <c:v>0.29259259259259301</c:v>
                </c:pt>
                <c:pt idx="70">
                  <c:v>0.29278935185185201</c:v>
                </c:pt>
                <c:pt idx="71">
                  <c:v>0.29278935185185201</c:v>
                </c:pt>
                <c:pt idx="72">
                  <c:v>0.292986111111111</c:v>
                </c:pt>
                <c:pt idx="73">
                  <c:v>0.292986111111111</c:v>
                </c:pt>
                <c:pt idx="74">
                  <c:v>0.29370370370370402</c:v>
                </c:pt>
                <c:pt idx="75">
                  <c:v>0.29407407407407399</c:v>
                </c:pt>
                <c:pt idx="76">
                  <c:v>0.29434027777777799</c:v>
                </c:pt>
                <c:pt idx="77">
                  <c:v>0.29456018518518501</c:v>
                </c:pt>
                <c:pt idx="78">
                  <c:v>0.29480324074074099</c:v>
                </c:pt>
                <c:pt idx="79">
                  <c:v>0.29494212962963001</c:v>
                </c:pt>
                <c:pt idx="80">
                  <c:v>0.29548611111111101</c:v>
                </c:pt>
                <c:pt idx="81">
                  <c:v>0.29548611111111101</c:v>
                </c:pt>
                <c:pt idx="82">
                  <c:v>0.29569444444444398</c:v>
                </c:pt>
                <c:pt idx="83">
                  <c:v>0.29569444444444398</c:v>
                </c:pt>
                <c:pt idx="84">
                  <c:v>0.29598379629629601</c:v>
                </c:pt>
                <c:pt idx="85">
                  <c:v>0.29598379629629601</c:v>
                </c:pt>
                <c:pt idx="86">
                  <c:v>0.29613425925925901</c:v>
                </c:pt>
                <c:pt idx="87">
                  <c:v>0.29613425925925901</c:v>
                </c:pt>
                <c:pt idx="88">
                  <c:v>0.296377314814815</c:v>
                </c:pt>
                <c:pt idx="89">
                  <c:v>0.29668981481481499</c:v>
                </c:pt>
                <c:pt idx="90">
                  <c:v>0.29693287037036997</c:v>
                </c:pt>
                <c:pt idx="91">
                  <c:v>0.29693287037036997</c:v>
                </c:pt>
                <c:pt idx="92">
                  <c:v>0.29796296296296299</c:v>
                </c:pt>
                <c:pt idx="93">
                  <c:v>0.29886574074074101</c:v>
                </c:pt>
                <c:pt idx="94">
                  <c:v>0.299027777777778</c:v>
                </c:pt>
                <c:pt idx="95">
                  <c:v>0.299027777777778</c:v>
                </c:pt>
                <c:pt idx="96">
                  <c:v>0.29927083333333299</c:v>
                </c:pt>
                <c:pt idx="97">
                  <c:v>0.29927083333333299</c:v>
                </c:pt>
                <c:pt idx="98">
                  <c:v>0.299490740740741</c:v>
                </c:pt>
                <c:pt idx="99">
                  <c:v>0.299490740740741</c:v>
                </c:pt>
                <c:pt idx="100">
                  <c:v>0.30020833333333302</c:v>
                </c:pt>
                <c:pt idx="101">
                  <c:v>0.30120370370370397</c:v>
                </c:pt>
                <c:pt idx="102">
                  <c:v>0.30146990740740698</c:v>
                </c:pt>
                <c:pt idx="103">
                  <c:v>0.30146990740740698</c:v>
                </c:pt>
                <c:pt idx="104">
                  <c:v>0.30181712962962998</c:v>
                </c:pt>
                <c:pt idx="105">
                  <c:v>0.301990740740741</c:v>
                </c:pt>
                <c:pt idx="106">
                  <c:v>0.30231481481481498</c:v>
                </c:pt>
                <c:pt idx="107">
                  <c:v>0.30231481481481498</c:v>
                </c:pt>
                <c:pt idx="108">
                  <c:v>0.303032407407407</c:v>
                </c:pt>
                <c:pt idx="109">
                  <c:v>0.303032407407407</c:v>
                </c:pt>
                <c:pt idx="110">
                  <c:v>0.30320601851851797</c:v>
                </c:pt>
                <c:pt idx="111">
                  <c:v>0.30320601851851797</c:v>
                </c:pt>
                <c:pt idx="112">
                  <c:v>0.30340277777777802</c:v>
                </c:pt>
                <c:pt idx="113">
                  <c:v>0.30400462962962999</c:v>
                </c:pt>
                <c:pt idx="114">
                  <c:v>0.30427083333333299</c:v>
                </c:pt>
                <c:pt idx="115">
                  <c:v>0.304421296296296</c:v>
                </c:pt>
                <c:pt idx="116">
                  <c:v>0.30466435185185198</c:v>
                </c:pt>
                <c:pt idx="117">
                  <c:v>0.30466435185185198</c:v>
                </c:pt>
                <c:pt idx="118">
                  <c:v>0.30497685185185203</c:v>
                </c:pt>
                <c:pt idx="119">
                  <c:v>0.305150462962963</c:v>
                </c:pt>
                <c:pt idx="120">
                  <c:v>0.30548611111111101</c:v>
                </c:pt>
                <c:pt idx="121">
                  <c:v>0.30563657407407402</c:v>
                </c:pt>
                <c:pt idx="122">
                  <c:v>0.306574074074074</c:v>
                </c:pt>
                <c:pt idx="123">
                  <c:v>0.306574074074074</c:v>
                </c:pt>
                <c:pt idx="124">
                  <c:v>0.30711805555555599</c:v>
                </c:pt>
                <c:pt idx="125">
                  <c:v>0.30711805555555599</c:v>
                </c:pt>
                <c:pt idx="126">
                  <c:v>0.30805555555555603</c:v>
                </c:pt>
                <c:pt idx="127">
                  <c:v>0.30805555555555603</c:v>
                </c:pt>
                <c:pt idx="128">
                  <c:v>0.30850694444444399</c:v>
                </c:pt>
                <c:pt idx="129">
                  <c:v>0.30850694444444399</c:v>
                </c:pt>
                <c:pt idx="130">
                  <c:v>0.30876157407407401</c:v>
                </c:pt>
                <c:pt idx="131">
                  <c:v>0.309039351851852</c:v>
                </c:pt>
                <c:pt idx="132">
                  <c:v>0.30938657407407399</c:v>
                </c:pt>
                <c:pt idx="133">
                  <c:v>0.30961805555555599</c:v>
                </c:pt>
                <c:pt idx="134">
                  <c:v>0.30987268518518502</c:v>
                </c:pt>
                <c:pt idx="135">
                  <c:v>0.30987268518518502</c:v>
                </c:pt>
                <c:pt idx="136">
                  <c:v>0.310150462962963</c:v>
                </c:pt>
                <c:pt idx="137">
                  <c:v>0.31027777777777799</c:v>
                </c:pt>
                <c:pt idx="138">
                  <c:v>0.31079861111111101</c:v>
                </c:pt>
                <c:pt idx="139">
                  <c:v>0.31105324074074098</c:v>
                </c:pt>
                <c:pt idx="140">
                  <c:v>0.31129629629629602</c:v>
                </c:pt>
                <c:pt idx="141">
                  <c:v>0.31140046296296298</c:v>
                </c:pt>
                <c:pt idx="142">
                  <c:v>0.31166666666666698</c:v>
                </c:pt>
                <c:pt idx="143">
                  <c:v>0.31166666666666698</c:v>
                </c:pt>
                <c:pt idx="144">
                  <c:v>0.31194444444444402</c:v>
                </c:pt>
                <c:pt idx="145">
                  <c:v>0.312349537037037</c:v>
                </c:pt>
                <c:pt idx="146">
                  <c:v>0.31449074074074101</c:v>
                </c:pt>
                <c:pt idx="147">
                  <c:v>0.31510416666666702</c:v>
                </c:pt>
                <c:pt idx="148">
                  <c:v>0.31548611111111102</c:v>
                </c:pt>
                <c:pt idx="149">
                  <c:v>0.31585648148148199</c:v>
                </c:pt>
                <c:pt idx="150">
                  <c:v>0.32124999999999998</c:v>
                </c:pt>
                <c:pt idx="151">
                  <c:v>0.32124999999999998</c:v>
                </c:pt>
                <c:pt idx="152">
                  <c:v>0.32287037037036997</c:v>
                </c:pt>
                <c:pt idx="153">
                  <c:v>0.32303240740740702</c:v>
                </c:pt>
                <c:pt idx="154">
                  <c:v>0.32439814814814799</c:v>
                </c:pt>
                <c:pt idx="155">
                  <c:v>0.324583333333333</c:v>
                </c:pt>
                <c:pt idx="156">
                  <c:v>0.32611111111111102</c:v>
                </c:pt>
                <c:pt idx="157">
                  <c:v>0.32668981481481502</c:v>
                </c:pt>
                <c:pt idx="158">
                  <c:v>0.32694444444444398</c:v>
                </c:pt>
                <c:pt idx="159">
                  <c:v>0.32734953703703701</c:v>
                </c:pt>
                <c:pt idx="160">
                  <c:v>0.328356481481482</c:v>
                </c:pt>
                <c:pt idx="161">
                  <c:v>0.328854166666667</c:v>
                </c:pt>
                <c:pt idx="162">
                  <c:v>0.32987268518518498</c:v>
                </c:pt>
                <c:pt idx="163">
                  <c:v>0.33023148148148102</c:v>
                </c:pt>
                <c:pt idx="164">
                  <c:v>0.33112268518518501</c:v>
                </c:pt>
                <c:pt idx="165">
                  <c:v>0.331782407407407</c:v>
                </c:pt>
                <c:pt idx="166">
                  <c:v>0.33255787037036999</c:v>
                </c:pt>
                <c:pt idx="167">
                  <c:v>0.33255787037036999</c:v>
                </c:pt>
              </c:numCache>
            </c:numRef>
          </c:xVal>
          <c:yVal>
            <c:numRef>
              <c:f>'BDS Time-Space'!$AI$2:$AI$169</c:f>
              <c:numCache>
                <c:formatCode>0</c:formatCode>
                <c:ptCount val="168"/>
                <c:pt idx="0">
                  <c:v>0</c:v>
                </c:pt>
                <c:pt idx="1">
                  <c:v>0</c:v>
                </c:pt>
                <c:pt idx="2">
                  <c:v>0.107575757575758</c:v>
                </c:pt>
                <c:pt idx="3">
                  <c:v>0.107575757575758</c:v>
                </c:pt>
                <c:pt idx="4">
                  <c:v>0.28333333333333299</c:v>
                </c:pt>
                <c:pt idx="5">
                  <c:v>0.28333333333333299</c:v>
                </c:pt>
                <c:pt idx="6">
                  <c:v>0.505871212121212</c:v>
                </c:pt>
                <c:pt idx="7">
                  <c:v>0.505871212121212</c:v>
                </c:pt>
                <c:pt idx="8">
                  <c:v>0.58655303030302997</c:v>
                </c:pt>
                <c:pt idx="9">
                  <c:v>0.58655303030302997</c:v>
                </c:pt>
                <c:pt idx="10">
                  <c:v>0.69469696969697003</c:v>
                </c:pt>
                <c:pt idx="11">
                  <c:v>0.69469696969697003</c:v>
                </c:pt>
                <c:pt idx="12">
                  <c:v>0.87234848484848504</c:v>
                </c:pt>
                <c:pt idx="13">
                  <c:v>0.87234848484848504</c:v>
                </c:pt>
                <c:pt idx="14">
                  <c:v>1.0183712121212121</c:v>
                </c:pt>
                <c:pt idx="15">
                  <c:v>1.0183712121212121</c:v>
                </c:pt>
                <c:pt idx="16">
                  <c:v>1.159469696969696</c:v>
                </c:pt>
                <c:pt idx="17">
                  <c:v>1.159469696969696</c:v>
                </c:pt>
                <c:pt idx="18">
                  <c:v>1.3011363636363631</c:v>
                </c:pt>
                <c:pt idx="19">
                  <c:v>1.3011363636363631</c:v>
                </c:pt>
                <c:pt idx="20">
                  <c:v>1.4839015151515149</c:v>
                </c:pt>
                <c:pt idx="21">
                  <c:v>1.4839015151515149</c:v>
                </c:pt>
                <c:pt idx="22">
                  <c:v>1.6801136363636371</c:v>
                </c:pt>
                <c:pt idx="23">
                  <c:v>1.6801136363636371</c:v>
                </c:pt>
                <c:pt idx="24">
                  <c:v>1.9293560606060609</c:v>
                </c:pt>
                <c:pt idx="25">
                  <c:v>1.9293560606060609</c:v>
                </c:pt>
                <c:pt idx="26">
                  <c:v>2.1219696969696971</c:v>
                </c:pt>
                <c:pt idx="27">
                  <c:v>2.1219696969696971</c:v>
                </c:pt>
                <c:pt idx="28">
                  <c:v>2.4731060606060611</c:v>
                </c:pt>
                <c:pt idx="29">
                  <c:v>2.4731060606060611</c:v>
                </c:pt>
                <c:pt idx="30">
                  <c:v>2.7501893939393942</c:v>
                </c:pt>
                <c:pt idx="31">
                  <c:v>2.7501893939393942</c:v>
                </c:pt>
                <c:pt idx="32">
                  <c:v>2.9310606060606061</c:v>
                </c:pt>
                <c:pt idx="33">
                  <c:v>2.9310606060606061</c:v>
                </c:pt>
                <c:pt idx="34">
                  <c:v>3.0645833333333332</c:v>
                </c:pt>
                <c:pt idx="35">
                  <c:v>3.0645833333333332</c:v>
                </c:pt>
                <c:pt idx="36">
                  <c:v>3.306249999999987</c:v>
                </c:pt>
                <c:pt idx="37">
                  <c:v>3.306249999999987</c:v>
                </c:pt>
                <c:pt idx="38">
                  <c:v>3.4604166666666671</c:v>
                </c:pt>
                <c:pt idx="39">
                  <c:v>3.4604166666666671</c:v>
                </c:pt>
                <c:pt idx="40">
                  <c:v>3.5890151515151509</c:v>
                </c:pt>
                <c:pt idx="41">
                  <c:v>3.5890151515151509</c:v>
                </c:pt>
                <c:pt idx="42">
                  <c:v>3.7287878787878799</c:v>
                </c:pt>
                <c:pt idx="43">
                  <c:v>3.7287878787878799</c:v>
                </c:pt>
                <c:pt idx="44">
                  <c:v>3.8219696969696968</c:v>
                </c:pt>
                <c:pt idx="45">
                  <c:v>3.8219696969696968</c:v>
                </c:pt>
                <c:pt idx="46">
                  <c:v>4.0196969696969704</c:v>
                </c:pt>
                <c:pt idx="47">
                  <c:v>4.0196969696969704</c:v>
                </c:pt>
                <c:pt idx="48">
                  <c:v>4.1856060606060614</c:v>
                </c:pt>
                <c:pt idx="49">
                  <c:v>4.1856060606060614</c:v>
                </c:pt>
                <c:pt idx="50">
                  <c:v>4.3092803030303033</c:v>
                </c:pt>
                <c:pt idx="51">
                  <c:v>4.3092803030303033</c:v>
                </c:pt>
                <c:pt idx="52">
                  <c:v>4.4558712121212096</c:v>
                </c:pt>
                <c:pt idx="53">
                  <c:v>4.4558712121212096</c:v>
                </c:pt>
                <c:pt idx="54">
                  <c:v>4.6528409090908962</c:v>
                </c:pt>
                <c:pt idx="55">
                  <c:v>4.6528409090908962</c:v>
                </c:pt>
                <c:pt idx="56">
                  <c:v>4.7958333333333334</c:v>
                </c:pt>
                <c:pt idx="57">
                  <c:v>4.7958333333333334</c:v>
                </c:pt>
                <c:pt idx="58">
                  <c:v>5.0696969696969676</c:v>
                </c:pt>
                <c:pt idx="59">
                  <c:v>5.0696969696969676</c:v>
                </c:pt>
                <c:pt idx="60">
                  <c:v>5.1715909090909076</c:v>
                </c:pt>
                <c:pt idx="61">
                  <c:v>5.1715909090909076</c:v>
                </c:pt>
                <c:pt idx="62">
                  <c:v>5.27727272727273</c:v>
                </c:pt>
                <c:pt idx="63">
                  <c:v>5.27727272727273</c:v>
                </c:pt>
                <c:pt idx="64">
                  <c:v>5.3649621212121223</c:v>
                </c:pt>
                <c:pt idx="65">
                  <c:v>5.3649621212121223</c:v>
                </c:pt>
                <c:pt idx="66">
                  <c:v>5.5041666666666664</c:v>
                </c:pt>
                <c:pt idx="67">
                  <c:v>5.5041666666666664</c:v>
                </c:pt>
                <c:pt idx="68">
                  <c:v>5.6507575757575657</c:v>
                </c:pt>
                <c:pt idx="69">
                  <c:v>5.6507575757575657</c:v>
                </c:pt>
                <c:pt idx="70">
                  <c:v>5.7706439393939402</c:v>
                </c:pt>
                <c:pt idx="71">
                  <c:v>5.7706439393939402</c:v>
                </c:pt>
                <c:pt idx="72">
                  <c:v>5.897348484848485</c:v>
                </c:pt>
                <c:pt idx="73">
                  <c:v>5.897348484848485</c:v>
                </c:pt>
                <c:pt idx="74">
                  <c:v>5.9950757575757443</c:v>
                </c:pt>
                <c:pt idx="75">
                  <c:v>5.9950757575757443</c:v>
                </c:pt>
                <c:pt idx="76">
                  <c:v>6.127272727272727</c:v>
                </c:pt>
                <c:pt idx="77">
                  <c:v>6.127272727272727</c:v>
                </c:pt>
                <c:pt idx="78">
                  <c:v>6.2441287878787879</c:v>
                </c:pt>
                <c:pt idx="79">
                  <c:v>6.2441287878787879</c:v>
                </c:pt>
                <c:pt idx="80">
                  <c:v>6.5056818181818166</c:v>
                </c:pt>
                <c:pt idx="81">
                  <c:v>6.5056818181818166</c:v>
                </c:pt>
                <c:pt idx="82">
                  <c:v>6.6579545454545288</c:v>
                </c:pt>
                <c:pt idx="83">
                  <c:v>6.6579545454545288</c:v>
                </c:pt>
                <c:pt idx="84">
                  <c:v>6.8674242424242271</c:v>
                </c:pt>
                <c:pt idx="85">
                  <c:v>6.8674242424242271</c:v>
                </c:pt>
                <c:pt idx="86">
                  <c:v>6.98106060606061</c:v>
                </c:pt>
                <c:pt idx="87">
                  <c:v>6.98106060606061</c:v>
                </c:pt>
                <c:pt idx="88">
                  <c:v>7.1053030303030313</c:v>
                </c:pt>
                <c:pt idx="89">
                  <c:v>7.1053030303030313</c:v>
                </c:pt>
                <c:pt idx="90">
                  <c:v>7.1924242424242291</c:v>
                </c:pt>
                <c:pt idx="91">
                  <c:v>7.1924242424242291</c:v>
                </c:pt>
                <c:pt idx="92">
                  <c:v>7.5278409090908971</c:v>
                </c:pt>
                <c:pt idx="93">
                  <c:v>7.5278409090908971</c:v>
                </c:pt>
                <c:pt idx="94">
                  <c:v>7.6149621212121223</c:v>
                </c:pt>
                <c:pt idx="95">
                  <c:v>7.6149621212121223</c:v>
                </c:pt>
                <c:pt idx="96">
                  <c:v>7.7571969696969507</c:v>
                </c:pt>
                <c:pt idx="97">
                  <c:v>7.7571969696969507</c:v>
                </c:pt>
                <c:pt idx="98">
                  <c:v>7.8876893939393939</c:v>
                </c:pt>
                <c:pt idx="99">
                  <c:v>7.8876893939393939</c:v>
                </c:pt>
                <c:pt idx="100">
                  <c:v>8.0187500000000007</c:v>
                </c:pt>
                <c:pt idx="101">
                  <c:v>8.0187500000000007</c:v>
                </c:pt>
                <c:pt idx="102">
                  <c:v>8.1655303030303106</c:v>
                </c:pt>
                <c:pt idx="103">
                  <c:v>8.1655303030303106</c:v>
                </c:pt>
                <c:pt idx="104">
                  <c:v>8.3611742424242497</c:v>
                </c:pt>
                <c:pt idx="105">
                  <c:v>8.3611742424242497</c:v>
                </c:pt>
                <c:pt idx="106">
                  <c:v>8.5352272727272727</c:v>
                </c:pt>
                <c:pt idx="107">
                  <c:v>8.5352272727272727</c:v>
                </c:pt>
                <c:pt idx="108">
                  <c:v>8.683712121212098</c:v>
                </c:pt>
                <c:pt idx="109">
                  <c:v>8.683712121212098</c:v>
                </c:pt>
                <c:pt idx="110">
                  <c:v>8.7948863636363637</c:v>
                </c:pt>
                <c:pt idx="111">
                  <c:v>8.7948863636363637</c:v>
                </c:pt>
                <c:pt idx="112">
                  <c:v>8.8986742424242493</c:v>
                </c:pt>
                <c:pt idx="113">
                  <c:v>8.8986742424242493</c:v>
                </c:pt>
                <c:pt idx="114">
                  <c:v>9.0316287878787467</c:v>
                </c:pt>
                <c:pt idx="115">
                  <c:v>9.0316287878787467</c:v>
                </c:pt>
                <c:pt idx="116">
                  <c:v>9.1770833333333357</c:v>
                </c:pt>
                <c:pt idx="117">
                  <c:v>9.1770833333333357</c:v>
                </c:pt>
                <c:pt idx="118">
                  <c:v>9.3429924242424249</c:v>
                </c:pt>
                <c:pt idx="119">
                  <c:v>9.3429924242424249</c:v>
                </c:pt>
                <c:pt idx="120">
                  <c:v>9.5007575757575751</c:v>
                </c:pt>
                <c:pt idx="121">
                  <c:v>9.5007575757575751</c:v>
                </c:pt>
                <c:pt idx="122">
                  <c:v>9.6375000000000011</c:v>
                </c:pt>
                <c:pt idx="123">
                  <c:v>9.6375000000000011</c:v>
                </c:pt>
                <c:pt idx="124">
                  <c:v>9.7767045454545443</c:v>
                </c:pt>
                <c:pt idx="125">
                  <c:v>9.7767045454545443</c:v>
                </c:pt>
                <c:pt idx="126">
                  <c:v>9.9151515151515177</c:v>
                </c:pt>
                <c:pt idx="127">
                  <c:v>9.9151515151515177</c:v>
                </c:pt>
                <c:pt idx="128">
                  <c:v>10.038257575757569</c:v>
                </c:pt>
                <c:pt idx="129">
                  <c:v>10.038257575757569</c:v>
                </c:pt>
                <c:pt idx="130">
                  <c:v>10.154545454545451</c:v>
                </c:pt>
                <c:pt idx="131">
                  <c:v>10.154545454545451</c:v>
                </c:pt>
                <c:pt idx="132">
                  <c:v>10.334659090909099</c:v>
                </c:pt>
                <c:pt idx="133">
                  <c:v>10.334659090909099</c:v>
                </c:pt>
                <c:pt idx="134">
                  <c:v>10.457765151515151</c:v>
                </c:pt>
                <c:pt idx="135">
                  <c:v>10.457765151515151</c:v>
                </c:pt>
                <c:pt idx="136">
                  <c:v>10.59375</c:v>
                </c:pt>
                <c:pt idx="137">
                  <c:v>10.59375</c:v>
                </c:pt>
                <c:pt idx="138">
                  <c:v>10.869696969696969</c:v>
                </c:pt>
                <c:pt idx="139">
                  <c:v>10.869696969696969</c:v>
                </c:pt>
                <c:pt idx="140">
                  <c:v>10.96723484848485</c:v>
                </c:pt>
                <c:pt idx="141">
                  <c:v>10.96723484848485</c:v>
                </c:pt>
                <c:pt idx="142">
                  <c:v>11.098863636363641</c:v>
                </c:pt>
                <c:pt idx="143">
                  <c:v>11.098863636363641</c:v>
                </c:pt>
                <c:pt idx="144">
                  <c:v>11.235606060606059</c:v>
                </c:pt>
                <c:pt idx="145">
                  <c:v>11.235606060606059</c:v>
                </c:pt>
                <c:pt idx="146">
                  <c:v>11.753219696969699</c:v>
                </c:pt>
                <c:pt idx="147">
                  <c:v>11.753219696969699</c:v>
                </c:pt>
                <c:pt idx="148">
                  <c:v>11.88503787878788</c:v>
                </c:pt>
                <c:pt idx="149">
                  <c:v>11.88503787878788</c:v>
                </c:pt>
                <c:pt idx="150">
                  <c:v>12.842424242424251</c:v>
                </c:pt>
                <c:pt idx="151">
                  <c:v>12.842424242424251</c:v>
                </c:pt>
                <c:pt idx="152">
                  <c:v>13.039393939393941</c:v>
                </c:pt>
                <c:pt idx="153">
                  <c:v>13.039393939393941</c:v>
                </c:pt>
                <c:pt idx="154">
                  <c:v>13.40549242424243</c:v>
                </c:pt>
                <c:pt idx="155">
                  <c:v>13.40549242424243</c:v>
                </c:pt>
                <c:pt idx="156">
                  <c:v>13.824242424242421</c:v>
                </c:pt>
                <c:pt idx="157">
                  <c:v>13.824242424242421</c:v>
                </c:pt>
                <c:pt idx="158">
                  <c:v>13.92556818181818</c:v>
                </c:pt>
                <c:pt idx="159">
                  <c:v>13.92556818181818</c:v>
                </c:pt>
                <c:pt idx="160">
                  <c:v>14.127462121212121</c:v>
                </c:pt>
                <c:pt idx="161">
                  <c:v>14.127462121212121</c:v>
                </c:pt>
                <c:pt idx="162">
                  <c:v>14.371022727272729</c:v>
                </c:pt>
                <c:pt idx="163">
                  <c:v>14.371022727272729</c:v>
                </c:pt>
                <c:pt idx="164">
                  <c:v>14.609090909090909</c:v>
                </c:pt>
                <c:pt idx="165">
                  <c:v>14.609090909090909</c:v>
                </c:pt>
                <c:pt idx="166">
                  <c:v>14.814204545454549</c:v>
                </c:pt>
                <c:pt idx="167">
                  <c:v>14.814204545454549</c:v>
                </c:pt>
              </c:numCache>
            </c:numRef>
          </c:yVal>
          <c:smooth val="0"/>
        </c:ser>
        <c:ser>
          <c:idx val="27"/>
          <c:order val="12"/>
          <c:tx>
            <c:strRef>
              <c:f>'BDS Time-Space'!$AK$1:$AL$1</c:f>
              <c:strCache>
                <c:ptCount val="1"/>
                <c:pt idx="0">
                  <c:v>2702_1160</c:v>
                </c:pt>
              </c:strCache>
            </c:strRef>
          </c:tx>
          <c:spPr>
            <a:ln w="12700">
              <a:solidFill>
                <a:schemeClr val="tx1"/>
              </a:solidFill>
            </a:ln>
          </c:spPr>
          <c:marker>
            <c:symbol val="none"/>
          </c:marker>
          <c:dLbls>
            <c:dLbl>
              <c:idx val="166"/>
              <c:layout/>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'BDS Time-Space'!$AK$2:$AK$169</c:f>
              <c:numCache>
                <c:formatCode>h:mm:ss;@</c:formatCode>
                <c:ptCount val="168"/>
                <c:pt idx="0">
                  <c:v>0.29789351851851797</c:v>
                </c:pt>
                <c:pt idx="1">
                  <c:v>0.29789351851851797</c:v>
                </c:pt>
                <c:pt idx="2">
                  <c:v>0.29828703703703702</c:v>
                </c:pt>
                <c:pt idx="3">
                  <c:v>0.29828703703703702</c:v>
                </c:pt>
                <c:pt idx="4">
                  <c:v>0.29894675925925901</c:v>
                </c:pt>
                <c:pt idx="5">
                  <c:v>0.29894675925925901</c:v>
                </c:pt>
                <c:pt idx="6">
                  <c:v>0.29940972222222201</c:v>
                </c:pt>
                <c:pt idx="7">
                  <c:v>0.29940972222222201</c:v>
                </c:pt>
                <c:pt idx="8">
                  <c:v>0.29951388888888902</c:v>
                </c:pt>
                <c:pt idx="9">
                  <c:v>0.29951388888888902</c:v>
                </c:pt>
                <c:pt idx="10">
                  <c:v>0.29969907407407398</c:v>
                </c:pt>
                <c:pt idx="11">
                  <c:v>0.299837962962963</c:v>
                </c:pt>
                <c:pt idx="12">
                  <c:v>0.30016203703703698</c:v>
                </c:pt>
                <c:pt idx="13">
                  <c:v>0.30016203703703698</c:v>
                </c:pt>
                <c:pt idx="14">
                  <c:v>0.30035879629629603</c:v>
                </c:pt>
                <c:pt idx="15">
                  <c:v>0.30035879629629603</c:v>
                </c:pt>
                <c:pt idx="16">
                  <c:v>0.30052083333333302</c:v>
                </c:pt>
                <c:pt idx="17">
                  <c:v>0.30052083333333302</c:v>
                </c:pt>
                <c:pt idx="18">
                  <c:v>0.30072916666666699</c:v>
                </c:pt>
                <c:pt idx="19">
                  <c:v>0.30093750000000002</c:v>
                </c:pt>
                <c:pt idx="20">
                  <c:v>0.301226851851852</c:v>
                </c:pt>
                <c:pt idx="21">
                  <c:v>0.301226851851852</c:v>
                </c:pt>
                <c:pt idx="22">
                  <c:v>0.301493055555556</c:v>
                </c:pt>
                <c:pt idx="23">
                  <c:v>0.30164351851851801</c:v>
                </c:pt>
                <c:pt idx="24">
                  <c:v>0.30203703703703699</c:v>
                </c:pt>
                <c:pt idx="25">
                  <c:v>0.30231481481481498</c:v>
                </c:pt>
                <c:pt idx="26">
                  <c:v>0.30258101851851799</c:v>
                </c:pt>
                <c:pt idx="27">
                  <c:v>0.30258101851851799</c:v>
                </c:pt>
                <c:pt idx="28">
                  <c:v>0.30302083333333302</c:v>
                </c:pt>
                <c:pt idx="29">
                  <c:v>0.30321759259259301</c:v>
                </c:pt>
                <c:pt idx="30">
                  <c:v>0.30363425925925902</c:v>
                </c:pt>
                <c:pt idx="31">
                  <c:v>0.30388888888888899</c:v>
                </c:pt>
                <c:pt idx="32">
                  <c:v>0.304803240740741</c:v>
                </c:pt>
                <c:pt idx="33">
                  <c:v>0.30521990740740701</c:v>
                </c:pt>
                <c:pt idx="34">
                  <c:v>0.30545138888888901</c:v>
                </c:pt>
                <c:pt idx="35">
                  <c:v>0.30545138888888901</c:v>
                </c:pt>
                <c:pt idx="36">
                  <c:v>0.30583333333333301</c:v>
                </c:pt>
                <c:pt idx="37">
                  <c:v>0.30619212962962999</c:v>
                </c:pt>
                <c:pt idx="38">
                  <c:v>0.306458333333333</c:v>
                </c:pt>
                <c:pt idx="39">
                  <c:v>0.306608796296296</c:v>
                </c:pt>
                <c:pt idx="40">
                  <c:v>0.306805555555556</c:v>
                </c:pt>
                <c:pt idx="41">
                  <c:v>0.306805555555556</c:v>
                </c:pt>
                <c:pt idx="42">
                  <c:v>0.30701388888888897</c:v>
                </c:pt>
                <c:pt idx="43">
                  <c:v>0.30717592592592602</c:v>
                </c:pt>
                <c:pt idx="44">
                  <c:v>0.30740740740740702</c:v>
                </c:pt>
                <c:pt idx="45">
                  <c:v>0.30740740740740702</c:v>
                </c:pt>
                <c:pt idx="46">
                  <c:v>0.307731481481481</c:v>
                </c:pt>
                <c:pt idx="47">
                  <c:v>0.307731481481481</c:v>
                </c:pt>
                <c:pt idx="48">
                  <c:v>0.30792824074074099</c:v>
                </c:pt>
                <c:pt idx="49">
                  <c:v>0.30792824074074099</c:v>
                </c:pt>
                <c:pt idx="50">
                  <c:v>0.30809027777777798</c:v>
                </c:pt>
                <c:pt idx="51">
                  <c:v>0.30809027777777798</c:v>
                </c:pt>
                <c:pt idx="52">
                  <c:v>0.30828703703703703</c:v>
                </c:pt>
                <c:pt idx="53">
                  <c:v>0.30849537037037</c:v>
                </c:pt>
                <c:pt idx="54">
                  <c:v>0.30902777777777801</c:v>
                </c:pt>
                <c:pt idx="55">
                  <c:v>0.30902777777777801</c:v>
                </c:pt>
                <c:pt idx="56">
                  <c:v>0.30936342592592603</c:v>
                </c:pt>
                <c:pt idx="57">
                  <c:v>0.30964120370370402</c:v>
                </c:pt>
                <c:pt idx="58">
                  <c:v>0.31005787037037003</c:v>
                </c:pt>
                <c:pt idx="59">
                  <c:v>0.31005787037037003</c:v>
                </c:pt>
                <c:pt idx="60">
                  <c:v>0.310231481481481</c:v>
                </c:pt>
                <c:pt idx="61">
                  <c:v>0.310497685185185</c:v>
                </c:pt>
                <c:pt idx="62">
                  <c:v>0.31092592592592599</c:v>
                </c:pt>
                <c:pt idx="63">
                  <c:v>0.31092592592592599</c:v>
                </c:pt>
                <c:pt idx="64">
                  <c:v>0.31109953703703702</c:v>
                </c:pt>
                <c:pt idx="65">
                  <c:v>0.31138888888888899</c:v>
                </c:pt>
                <c:pt idx="66">
                  <c:v>0.31160879629629601</c:v>
                </c:pt>
                <c:pt idx="67">
                  <c:v>0.31160879629629601</c:v>
                </c:pt>
                <c:pt idx="68">
                  <c:v>0.31182870370370402</c:v>
                </c:pt>
                <c:pt idx="69">
                  <c:v>0.31182870370370402</c:v>
                </c:pt>
                <c:pt idx="70">
                  <c:v>0.31197916666666697</c:v>
                </c:pt>
                <c:pt idx="71">
                  <c:v>0.31197916666666697</c:v>
                </c:pt>
                <c:pt idx="72">
                  <c:v>0.31218750000000001</c:v>
                </c:pt>
                <c:pt idx="73">
                  <c:v>0.31244212962963003</c:v>
                </c:pt>
                <c:pt idx="74">
                  <c:v>0.31268518518518501</c:v>
                </c:pt>
                <c:pt idx="75">
                  <c:v>0.31399305555555601</c:v>
                </c:pt>
                <c:pt idx="76">
                  <c:v>0.31420138888888899</c:v>
                </c:pt>
                <c:pt idx="77">
                  <c:v>0.31420138888888899</c:v>
                </c:pt>
                <c:pt idx="78">
                  <c:v>0.31440972222222202</c:v>
                </c:pt>
                <c:pt idx="79">
                  <c:v>0.31458333333333299</c:v>
                </c:pt>
                <c:pt idx="80">
                  <c:v>0.31502314814814802</c:v>
                </c:pt>
                <c:pt idx="81">
                  <c:v>0.31517361111111097</c:v>
                </c:pt>
                <c:pt idx="82">
                  <c:v>0.31543981481481498</c:v>
                </c:pt>
                <c:pt idx="83">
                  <c:v>0.31556712962963002</c:v>
                </c:pt>
                <c:pt idx="84">
                  <c:v>0.31586805555555603</c:v>
                </c:pt>
                <c:pt idx="85">
                  <c:v>0.31586805555555603</c:v>
                </c:pt>
                <c:pt idx="86">
                  <c:v>0.31605324074074098</c:v>
                </c:pt>
                <c:pt idx="87">
                  <c:v>0.31605324074074098</c:v>
                </c:pt>
                <c:pt idx="88">
                  <c:v>0.31622685185185201</c:v>
                </c:pt>
                <c:pt idx="89">
                  <c:v>0.31622685185185201</c:v>
                </c:pt>
                <c:pt idx="90">
                  <c:v>0.31637731481481501</c:v>
                </c:pt>
                <c:pt idx="91">
                  <c:v>0.31755787037036998</c:v>
                </c:pt>
                <c:pt idx="92">
                  <c:v>0.31866898148148098</c:v>
                </c:pt>
                <c:pt idx="93">
                  <c:v>0.31866898148148098</c:v>
                </c:pt>
                <c:pt idx="94">
                  <c:v>0.318773148148148</c:v>
                </c:pt>
                <c:pt idx="95">
                  <c:v>0.318773148148148</c:v>
                </c:pt>
                <c:pt idx="96">
                  <c:v>0.31905092592592599</c:v>
                </c:pt>
                <c:pt idx="97">
                  <c:v>0.31930555555555601</c:v>
                </c:pt>
                <c:pt idx="98">
                  <c:v>0.31959490740740698</c:v>
                </c:pt>
                <c:pt idx="99">
                  <c:v>0.31959490740740698</c:v>
                </c:pt>
                <c:pt idx="100">
                  <c:v>0.320925925925926</c:v>
                </c:pt>
                <c:pt idx="101">
                  <c:v>0.32119212962963001</c:v>
                </c:pt>
                <c:pt idx="102">
                  <c:v>0.32142361111111101</c:v>
                </c:pt>
                <c:pt idx="103">
                  <c:v>0.32142361111111101</c:v>
                </c:pt>
                <c:pt idx="104">
                  <c:v>0.32171296296296298</c:v>
                </c:pt>
                <c:pt idx="105">
                  <c:v>0.32171296296296298</c:v>
                </c:pt>
                <c:pt idx="106">
                  <c:v>0.32197916666666698</c:v>
                </c:pt>
                <c:pt idx="107">
                  <c:v>0.32256944444444402</c:v>
                </c:pt>
                <c:pt idx="108">
                  <c:v>0.32284722222222201</c:v>
                </c:pt>
                <c:pt idx="109">
                  <c:v>0.32311342592592601</c:v>
                </c:pt>
                <c:pt idx="110">
                  <c:v>0.32335648148148199</c:v>
                </c:pt>
                <c:pt idx="111">
                  <c:v>0.323506944444445</c:v>
                </c:pt>
                <c:pt idx="112">
                  <c:v>0.32379629629629603</c:v>
                </c:pt>
                <c:pt idx="113">
                  <c:v>0.32399305555555602</c:v>
                </c:pt>
                <c:pt idx="114">
                  <c:v>0.32424768518518499</c:v>
                </c:pt>
                <c:pt idx="115">
                  <c:v>0.32443287037037</c:v>
                </c:pt>
                <c:pt idx="116">
                  <c:v>0.32473379629629601</c:v>
                </c:pt>
                <c:pt idx="117">
                  <c:v>0.32483796296296302</c:v>
                </c:pt>
                <c:pt idx="118">
                  <c:v>0.325162037037037</c:v>
                </c:pt>
                <c:pt idx="119">
                  <c:v>0.32528935185185198</c:v>
                </c:pt>
                <c:pt idx="120">
                  <c:v>0.32622685185185202</c:v>
                </c:pt>
                <c:pt idx="121">
                  <c:v>0.32641203703703697</c:v>
                </c:pt>
                <c:pt idx="122">
                  <c:v>0.32667824074074098</c:v>
                </c:pt>
                <c:pt idx="123">
                  <c:v>0.32680555555555602</c:v>
                </c:pt>
                <c:pt idx="124">
                  <c:v>0.32710648148148103</c:v>
                </c:pt>
                <c:pt idx="125">
                  <c:v>0.32733796296296302</c:v>
                </c:pt>
                <c:pt idx="126">
                  <c:v>0.32811342592592602</c:v>
                </c:pt>
                <c:pt idx="127">
                  <c:v>0.328240740740741</c:v>
                </c:pt>
                <c:pt idx="128">
                  <c:v>0.328472222222222</c:v>
                </c:pt>
                <c:pt idx="129">
                  <c:v>0.328472222222222</c:v>
                </c:pt>
                <c:pt idx="130">
                  <c:v>0.32944444444444398</c:v>
                </c:pt>
                <c:pt idx="131">
                  <c:v>0.32980324074074102</c:v>
                </c:pt>
                <c:pt idx="132">
                  <c:v>0.33011574074074101</c:v>
                </c:pt>
                <c:pt idx="133">
                  <c:v>0.33011574074074101</c:v>
                </c:pt>
                <c:pt idx="134">
                  <c:v>0.33032407407407399</c:v>
                </c:pt>
                <c:pt idx="135">
                  <c:v>0.33046296296296301</c:v>
                </c:pt>
                <c:pt idx="136">
                  <c:v>0.33079861111111097</c:v>
                </c:pt>
                <c:pt idx="137">
                  <c:v>0.33113425925925899</c:v>
                </c:pt>
                <c:pt idx="138">
                  <c:v>0.33290509259259299</c:v>
                </c:pt>
                <c:pt idx="139">
                  <c:v>0.333206018518518</c:v>
                </c:pt>
                <c:pt idx="140">
                  <c:v>0.33380787037037002</c:v>
                </c:pt>
                <c:pt idx="141">
                  <c:v>0.33479166666666699</c:v>
                </c:pt>
                <c:pt idx="142">
                  <c:v>0.33589120370370401</c:v>
                </c:pt>
                <c:pt idx="143">
                  <c:v>0.33589120370370401</c:v>
                </c:pt>
                <c:pt idx="144">
                  <c:v>0.33667824074074099</c:v>
                </c:pt>
                <c:pt idx="145">
                  <c:v>0.33700231481481502</c:v>
                </c:pt>
                <c:pt idx="146">
                  <c:v>0.340208333333333</c:v>
                </c:pt>
                <c:pt idx="147">
                  <c:v>0.34061342592592603</c:v>
                </c:pt>
                <c:pt idx="148">
                  <c:v>0.34099537037036998</c:v>
                </c:pt>
                <c:pt idx="149">
                  <c:v>0.34142361111111103</c:v>
                </c:pt>
                <c:pt idx="150">
                  <c:v>0.34637731481481498</c:v>
                </c:pt>
                <c:pt idx="151">
                  <c:v>0.34637731481481498</c:v>
                </c:pt>
                <c:pt idx="152">
                  <c:v>0.34773148148148098</c:v>
                </c:pt>
                <c:pt idx="153">
                  <c:v>0.34806712962962999</c:v>
                </c:pt>
                <c:pt idx="154">
                  <c:v>0.35039351851851802</c:v>
                </c:pt>
                <c:pt idx="155">
                  <c:v>0.35065972222222203</c:v>
                </c:pt>
                <c:pt idx="156">
                  <c:v>0.35195601851851799</c:v>
                </c:pt>
                <c:pt idx="157">
                  <c:v>0.35218749999999999</c:v>
                </c:pt>
                <c:pt idx="158">
                  <c:v>0.352638888888889</c:v>
                </c:pt>
                <c:pt idx="159">
                  <c:v>0.35284722222222198</c:v>
                </c:pt>
                <c:pt idx="160">
                  <c:v>0.353483796296296</c:v>
                </c:pt>
                <c:pt idx="161">
                  <c:v>0.35365740740740698</c:v>
                </c:pt>
                <c:pt idx="162">
                  <c:v>0.35454861111111102</c:v>
                </c:pt>
                <c:pt idx="163">
                  <c:v>0.35505787037037001</c:v>
                </c:pt>
                <c:pt idx="164">
                  <c:v>0.35634259259259299</c:v>
                </c:pt>
                <c:pt idx="165">
                  <c:v>0.35651620370370402</c:v>
                </c:pt>
                <c:pt idx="166">
                  <c:v>0.35758101851851798</c:v>
                </c:pt>
                <c:pt idx="167">
                  <c:v>0.35773148148148098</c:v>
                </c:pt>
              </c:numCache>
            </c:numRef>
          </c:xVal>
          <c:yVal>
            <c:numRef>
              <c:f>'BDS Time-Space'!$AL$2:$AL$169</c:f>
              <c:numCache>
                <c:formatCode>0</c:formatCode>
                <c:ptCount val="168"/>
                <c:pt idx="0">
                  <c:v>0</c:v>
                </c:pt>
                <c:pt idx="1">
                  <c:v>0</c:v>
                </c:pt>
                <c:pt idx="2">
                  <c:v>0.107575757575758</c:v>
                </c:pt>
                <c:pt idx="3">
                  <c:v>0.107575757575758</c:v>
                </c:pt>
                <c:pt idx="4">
                  <c:v>0.28333333333333299</c:v>
                </c:pt>
                <c:pt idx="5">
                  <c:v>0.28333333333333299</c:v>
                </c:pt>
                <c:pt idx="6">
                  <c:v>0.505871212121212</c:v>
                </c:pt>
                <c:pt idx="7">
                  <c:v>0.505871212121212</c:v>
                </c:pt>
                <c:pt idx="8">
                  <c:v>0.58655303030302997</c:v>
                </c:pt>
                <c:pt idx="9">
                  <c:v>0.58655303030302997</c:v>
                </c:pt>
                <c:pt idx="10">
                  <c:v>0.69469696969697003</c:v>
                </c:pt>
                <c:pt idx="11">
                  <c:v>0.69469696969697003</c:v>
                </c:pt>
                <c:pt idx="12">
                  <c:v>0.87234848484848504</c:v>
                </c:pt>
                <c:pt idx="13">
                  <c:v>0.87234848484848504</c:v>
                </c:pt>
                <c:pt idx="14">
                  <c:v>1.0183712121212121</c:v>
                </c:pt>
                <c:pt idx="15">
                  <c:v>1.0183712121212121</c:v>
                </c:pt>
                <c:pt idx="16">
                  <c:v>1.159469696969696</c:v>
                </c:pt>
                <c:pt idx="17">
                  <c:v>1.159469696969696</c:v>
                </c:pt>
                <c:pt idx="18">
                  <c:v>1.3011363636363631</c:v>
                </c:pt>
                <c:pt idx="19">
                  <c:v>1.3011363636363631</c:v>
                </c:pt>
                <c:pt idx="20">
                  <c:v>1.4839015151515149</c:v>
                </c:pt>
                <c:pt idx="21">
                  <c:v>1.4839015151515149</c:v>
                </c:pt>
                <c:pt idx="22">
                  <c:v>1.6801136363636371</c:v>
                </c:pt>
                <c:pt idx="23">
                  <c:v>1.6801136363636371</c:v>
                </c:pt>
                <c:pt idx="24">
                  <c:v>1.9293560606060609</c:v>
                </c:pt>
                <c:pt idx="25">
                  <c:v>1.9293560606060609</c:v>
                </c:pt>
                <c:pt idx="26">
                  <c:v>2.1219696969696971</c:v>
                </c:pt>
                <c:pt idx="27">
                  <c:v>2.1219696969696971</c:v>
                </c:pt>
                <c:pt idx="28">
                  <c:v>2.4731060606060611</c:v>
                </c:pt>
                <c:pt idx="29">
                  <c:v>2.4731060606060611</c:v>
                </c:pt>
                <c:pt idx="30">
                  <c:v>2.7501893939393942</c:v>
                </c:pt>
                <c:pt idx="31">
                  <c:v>2.7501893939393942</c:v>
                </c:pt>
                <c:pt idx="32">
                  <c:v>2.9310606060606061</c:v>
                </c:pt>
                <c:pt idx="33">
                  <c:v>2.9310606060606061</c:v>
                </c:pt>
                <c:pt idx="34">
                  <c:v>3.0645833333333332</c:v>
                </c:pt>
                <c:pt idx="35">
                  <c:v>3.0645833333333332</c:v>
                </c:pt>
                <c:pt idx="36">
                  <c:v>3.306249999999987</c:v>
                </c:pt>
                <c:pt idx="37">
                  <c:v>3.306249999999987</c:v>
                </c:pt>
                <c:pt idx="38">
                  <c:v>3.4604166666666671</c:v>
                </c:pt>
                <c:pt idx="39">
                  <c:v>3.4604166666666671</c:v>
                </c:pt>
                <c:pt idx="40">
                  <c:v>3.5890151515151509</c:v>
                </c:pt>
                <c:pt idx="41">
                  <c:v>3.5890151515151509</c:v>
                </c:pt>
                <c:pt idx="42">
                  <c:v>3.7287878787878799</c:v>
                </c:pt>
                <c:pt idx="43">
                  <c:v>3.7287878787878799</c:v>
                </c:pt>
                <c:pt idx="44">
                  <c:v>3.8219696969696968</c:v>
                </c:pt>
                <c:pt idx="45">
                  <c:v>3.8219696969696968</c:v>
                </c:pt>
                <c:pt idx="46">
                  <c:v>4.0196969696969704</c:v>
                </c:pt>
                <c:pt idx="47">
                  <c:v>4.0196969696969704</c:v>
                </c:pt>
                <c:pt idx="48">
                  <c:v>4.1856060606060614</c:v>
                </c:pt>
                <c:pt idx="49">
                  <c:v>4.1856060606060614</c:v>
                </c:pt>
                <c:pt idx="50">
                  <c:v>4.3092803030303033</c:v>
                </c:pt>
                <c:pt idx="51">
                  <c:v>4.3092803030303033</c:v>
                </c:pt>
                <c:pt idx="52">
                  <c:v>4.4558712121212096</c:v>
                </c:pt>
                <c:pt idx="53">
                  <c:v>4.4558712121212096</c:v>
                </c:pt>
                <c:pt idx="54">
                  <c:v>4.6528409090908962</c:v>
                </c:pt>
                <c:pt idx="55">
                  <c:v>4.6528409090908962</c:v>
                </c:pt>
                <c:pt idx="56">
                  <c:v>4.7958333333333334</c:v>
                </c:pt>
                <c:pt idx="57">
                  <c:v>4.7958333333333334</c:v>
                </c:pt>
                <c:pt idx="58">
                  <c:v>5.0696969696969676</c:v>
                </c:pt>
                <c:pt idx="59">
                  <c:v>5.0696969696969676</c:v>
                </c:pt>
                <c:pt idx="60">
                  <c:v>5.1715909090909076</c:v>
                </c:pt>
                <c:pt idx="61">
                  <c:v>5.1715909090909076</c:v>
                </c:pt>
                <c:pt idx="62">
                  <c:v>5.27727272727273</c:v>
                </c:pt>
                <c:pt idx="63">
                  <c:v>5.27727272727273</c:v>
                </c:pt>
                <c:pt idx="64">
                  <c:v>5.3649621212121223</c:v>
                </c:pt>
                <c:pt idx="65">
                  <c:v>5.3649621212121223</c:v>
                </c:pt>
                <c:pt idx="66">
                  <c:v>5.5041666666666664</c:v>
                </c:pt>
                <c:pt idx="67">
                  <c:v>5.5041666666666664</c:v>
                </c:pt>
                <c:pt idx="68">
                  <c:v>5.6507575757575657</c:v>
                </c:pt>
                <c:pt idx="69">
                  <c:v>5.6507575757575657</c:v>
                </c:pt>
                <c:pt idx="70">
                  <c:v>5.7706439393939402</c:v>
                </c:pt>
                <c:pt idx="71">
                  <c:v>5.7706439393939402</c:v>
                </c:pt>
                <c:pt idx="72">
                  <c:v>5.897348484848485</c:v>
                </c:pt>
                <c:pt idx="73">
                  <c:v>5.897348484848485</c:v>
                </c:pt>
                <c:pt idx="74">
                  <c:v>5.9950757575757443</c:v>
                </c:pt>
                <c:pt idx="75">
                  <c:v>5.9950757575757443</c:v>
                </c:pt>
                <c:pt idx="76">
                  <c:v>6.127272727272727</c:v>
                </c:pt>
                <c:pt idx="77">
                  <c:v>6.127272727272727</c:v>
                </c:pt>
                <c:pt idx="78">
                  <c:v>6.2441287878787879</c:v>
                </c:pt>
                <c:pt idx="79">
                  <c:v>6.2441287878787879</c:v>
                </c:pt>
                <c:pt idx="80">
                  <c:v>6.5056818181818166</c:v>
                </c:pt>
                <c:pt idx="81">
                  <c:v>6.5056818181818166</c:v>
                </c:pt>
                <c:pt idx="82">
                  <c:v>6.6579545454545288</c:v>
                </c:pt>
                <c:pt idx="83">
                  <c:v>6.6579545454545288</c:v>
                </c:pt>
                <c:pt idx="84">
                  <c:v>6.8674242424242271</c:v>
                </c:pt>
                <c:pt idx="85">
                  <c:v>6.8674242424242271</c:v>
                </c:pt>
                <c:pt idx="86">
                  <c:v>6.98106060606061</c:v>
                </c:pt>
                <c:pt idx="87">
                  <c:v>6.98106060606061</c:v>
                </c:pt>
                <c:pt idx="88">
                  <c:v>7.1053030303030313</c:v>
                </c:pt>
                <c:pt idx="89">
                  <c:v>7.1053030303030313</c:v>
                </c:pt>
                <c:pt idx="90">
                  <c:v>7.1924242424242291</c:v>
                </c:pt>
                <c:pt idx="91">
                  <c:v>7.1924242424242291</c:v>
                </c:pt>
                <c:pt idx="92">
                  <c:v>7.5278409090908971</c:v>
                </c:pt>
                <c:pt idx="93">
                  <c:v>7.5278409090908971</c:v>
                </c:pt>
                <c:pt idx="94">
                  <c:v>7.6149621212121223</c:v>
                </c:pt>
                <c:pt idx="95">
                  <c:v>7.6149621212121223</c:v>
                </c:pt>
                <c:pt idx="96">
                  <c:v>7.7571969696969507</c:v>
                </c:pt>
                <c:pt idx="97">
                  <c:v>7.7571969696969507</c:v>
                </c:pt>
                <c:pt idx="98">
                  <c:v>7.8876893939393939</c:v>
                </c:pt>
                <c:pt idx="99">
                  <c:v>7.8876893939393939</c:v>
                </c:pt>
                <c:pt idx="100">
                  <c:v>8.0187500000000007</c:v>
                </c:pt>
                <c:pt idx="101">
                  <c:v>8.0187500000000007</c:v>
                </c:pt>
                <c:pt idx="102">
                  <c:v>8.1655303030303106</c:v>
                </c:pt>
                <c:pt idx="103">
                  <c:v>8.1655303030303106</c:v>
                </c:pt>
                <c:pt idx="104">
                  <c:v>8.3611742424242497</c:v>
                </c:pt>
                <c:pt idx="105">
                  <c:v>8.3611742424242497</c:v>
                </c:pt>
                <c:pt idx="106">
                  <c:v>8.5352272727272727</c:v>
                </c:pt>
                <c:pt idx="107">
                  <c:v>8.5352272727272727</c:v>
                </c:pt>
                <c:pt idx="108">
                  <c:v>8.683712121212098</c:v>
                </c:pt>
                <c:pt idx="109">
                  <c:v>8.683712121212098</c:v>
                </c:pt>
                <c:pt idx="110">
                  <c:v>8.7948863636363637</c:v>
                </c:pt>
                <c:pt idx="111">
                  <c:v>8.7948863636363637</c:v>
                </c:pt>
                <c:pt idx="112">
                  <c:v>8.8986742424242493</c:v>
                </c:pt>
                <c:pt idx="113">
                  <c:v>8.8986742424242493</c:v>
                </c:pt>
                <c:pt idx="114">
                  <c:v>9.0316287878787467</c:v>
                </c:pt>
                <c:pt idx="115">
                  <c:v>9.0316287878787467</c:v>
                </c:pt>
                <c:pt idx="116">
                  <c:v>9.1770833333333357</c:v>
                </c:pt>
                <c:pt idx="117">
                  <c:v>9.1770833333333357</c:v>
                </c:pt>
                <c:pt idx="118">
                  <c:v>9.3429924242424249</c:v>
                </c:pt>
                <c:pt idx="119">
                  <c:v>9.3429924242424249</c:v>
                </c:pt>
                <c:pt idx="120">
                  <c:v>9.5007575757575751</c:v>
                </c:pt>
                <c:pt idx="121">
                  <c:v>9.5007575757575751</c:v>
                </c:pt>
                <c:pt idx="122">
                  <c:v>9.6375000000000011</c:v>
                </c:pt>
                <c:pt idx="123">
                  <c:v>9.6375000000000011</c:v>
                </c:pt>
                <c:pt idx="124">
                  <c:v>9.7767045454545443</c:v>
                </c:pt>
                <c:pt idx="125">
                  <c:v>9.7767045454545443</c:v>
                </c:pt>
                <c:pt idx="126">
                  <c:v>9.9151515151515177</c:v>
                </c:pt>
                <c:pt idx="127">
                  <c:v>9.9151515151515177</c:v>
                </c:pt>
                <c:pt idx="128">
                  <c:v>10.038257575757569</c:v>
                </c:pt>
                <c:pt idx="129">
                  <c:v>10.038257575757569</c:v>
                </c:pt>
                <c:pt idx="130">
                  <c:v>10.154356060606061</c:v>
                </c:pt>
                <c:pt idx="131">
                  <c:v>10.154356060606061</c:v>
                </c:pt>
                <c:pt idx="132">
                  <c:v>10.334659090909099</c:v>
                </c:pt>
                <c:pt idx="133">
                  <c:v>10.334659090909099</c:v>
                </c:pt>
                <c:pt idx="134">
                  <c:v>10.457765151515151</c:v>
                </c:pt>
                <c:pt idx="135">
                  <c:v>10.457765151515151</c:v>
                </c:pt>
                <c:pt idx="136">
                  <c:v>10.59375</c:v>
                </c:pt>
                <c:pt idx="137">
                  <c:v>10.59375</c:v>
                </c:pt>
                <c:pt idx="138">
                  <c:v>10.869696969696969</c:v>
                </c:pt>
                <c:pt idx="139">
                  <c:v>10.869696969696969</c:v>
                </c:pt>
                <c:pt idx="140">
                  <c:v>10.96723484848485</c:v>
                </c:pt>
                <c:pt idx="141">
                  <c:v>10.96723484848485</c:v>
                </c:pt>
                <c:pt idx="142">
                  <c:v>11.098863636363641</c:v>
                </c:pt>
                <c:pt idx="143">
                  <c:v>11.098863636363641</c:v>
                </c:pt>
                <c:pt idx="144">
                  <c:v>11.235606060606059</c:v>
                </c:pt>
                <c:pt idx="145">
                  <c:v>11.235606060606059</c:v>
                </c:pt>
                <c:pt idx="146">
                  <c:v>11.753219696969699</c:v>
                </c:pt>
                <c:pt idx="147">
                  <c:v>11.753219696969699</c:v>
                </c:pt>
                <c:pt idx="148">
                  <c:v>11.88503787878788</c:v>
                </c:pt>
                <c:pt idx="149">
                  <c:v>11.88503787878788</c:v>
                </c:pt>
                <c:pt idx="150">
                  <c:v>12.842424242424251</c:v>
                </c:pt>
                <c:pt idx="151">
                  <c:v>12.842424242424251</c:v>
                </c:pt>
                <c:pt idx="152">
                  <c:v>13.039393939393941</c:v>
                </c:pt>
                <c:pt idx="153">
                  <c:v>13.039393939393941</c:v>
                </c:pt>
                <c:pt idx="154">
                  <c:v>13.40549242424243</c:v>
                </c:pt>
                <c:pt idx="155">
                  <c:v>13.40549242424243</c:v>
                </c:pt>
                <c:pt idx="156">
                  <c:v>13.824242424242421</c:v>
                </c:pt>
                <c:pt idx="157">
                  <c:v>13.824242424242421</c:v>
                </c:pt>
                <c:pt idx="158">
                  <c:v>13.92556818181818</c:v>
                </c:pt>
                <c:pt idx="159">
                  <c:v>13.92556818181818</c:v>
                </c:pt>
                <c:pt idx="160">
                  <c:v>14.127462121212121</c:v>
                </c:pt>
                <c:pt idx="161">
                  <c:v>14.127462121212121</c:v>
                </c:pt>
                <c:pt idx="162">
                  <c:v>14.371022727272729</c:v>
                </c:pt>
                <c:pt idx="163">
                  <c:v>14.371022727272729</c:v>
                </c:pt>
                <c:pt idx="164">
                  <c:v>14.609090909090909</c:v>
                </c:pt>
                <c:pt idx="165">
                  <c:v>14.609090909090909</c:v>
                </c:pt>
                <c:pt idx="166">
                  <c:v>14.814204545454549</c:v>
                </c:pt>
                <c:pt idx="167">
                  <c:v>14.814204545454549</c:v>
                </c:pt>
              </c:numCache>
            </c:numRef>
          </c:yVal>
          <c:smooth val="0"/>
        </c:ser>
        <c:ser>
          <c:idx val="28"/>
          <c:order val="13"/>
          <c:tx>
            <c:strRef>
              <c:f>'BDS Time-Space'!$AN$1:$AO$1</c:f>
              <c:strCache>
                <c:ptCount val="1"/>
                <c:pt idx="0">
                  <c:v>2836_1270</c:v>
                </c:pt>
              </c:strCache>
            </c:strRef>
          </c:tx>
          <c:spPr>
            <a:ln w="12700">
              <a:solidFill>
                <a:schemeClr val="tx1"/>
              </a:solidFill>
            </a:ln>
          </c:spPr>
          <c:marker>
            <c:symbol val="none"/>
          </c:marker>
          <c:dLbls>
            <c:dLbl>
              <c:idx val="166"/>
              <c:layout/>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'BDS Time-Space'!$AN$2:$AN$169</c:f>
              <c:numCache>
                <c:formatCode>h:mm:ss;@</c:formatCode>
                <c:ptCount val="168"/>
                <c:pt idx="0">
                  <c:v>0.39741898148148203</c:v>
                </c:pt>
                <c:pt idx="1">
                  <c:v>0.39741898148148203</c:v>
                </c:pt>
                <c:pt idx="2">
                  <c:v>0.39778935185185199</c:v>
                </c:pt>
                <c:pt idx="3">
                  <c:v>0.39778935185185199</c:v>
                </c:pt>
                <c:pt idx="4">
                  <c:v>0.39900462962963001</c:v>
                </c:pt>
                <c:pt idx="5">
                  <c:v>0.39900462962963001</c:v>
                </c:pt>
                <c:pt idx="6">
                  <c:v>0.39934027777777797</c:v>
                </c:pt>
                <c:pt idx="7">
                  <c:v>0.39934027777777797</c:v>
                </c:pt>
                <c:pt idx="8">
                  <c:v>0.39945601851851897</c:v>
                </c:pt>
                <c:pt idx="9">
                  <c:v>0.39945601851851897</c:v>
                </c:pt>
                <c:pt idx="10">
                  <c:v>0.39967592592592599</c:v>
                </c:pt>
                <c:pt idx="11">
                  <c:v>0.39967592592592599</c:v>
                </c:pt>
                <c:pt idx="12">
                  <c:v>0.40037037037036999</c:v>
                </c:pt>
                <c:pt idx="13">
                  <c:v>0.40037037037036999</c:v>
                </c:pt>
                <c:pt idx="14">
                  <c:v>0.40056712962962998</c:v>
                </c:pt>
                <c:pt idx="15">
                  <c:v>0.40056712962962998</c:v>
                </c:pt>
                <c:pt idx="16">
                  <c:v>0.40075231481481499</c:v>
                </c:pt>
                <c:pt idx="17">
                  <c:v>0.40075231481481499</c:v>
                </c:pt>
                <c:pt idx="18">
                  <c:v>0.40107638888888902</c:v>
                </c:pt>
                <c:pt idx="19">
                  <c:v>0.40107638888888902</c:v>
                </c:pt>
                <c:pt idx="20">
                  <c:v>0.40135416666666701</c:v>
                </c:pt>
                <c:pt idx="21">
                  <c:v>0.40135416666666701</c:v>
                </c:pt>
                <c:pt idx="22">
                  <c:v>0.40167824074074099</c:v>
                </c:pt>
                <c:pt idx="23">
                  <c:v>0.40167824074074099</c:v>
                </c:pt>
                <c:pt idx="24">
                  <c:v>0.40204861111111101</c:v>
                </c:pt>
                <c:pt idx="25">
                  <c:v>0.40230324074074097</c:v>
                </c:pt>
                <c:pt idx="26">
                  <c:v>0.40258101851851802</c:v>
                </c:pt>
                <c:pt idx="27">
                  <c:v>0.40258101851851802</c:v>
                </c:pt>
                <c:pt idx="28">
                  <c:v>0.40300925925925901</c:v>
                </c:pt>
                <c:pt idx="29">
                  <c:v>0.40300925925925901</c:v>
                </c:pt>
                <c:pt idx="30">
                  <c:v>0.40334490740740703</c:v>
                </c:pt>
                <c:pt idx="31">
                  <c:v>0.40350694444444402</c:v>
                </c:pt>
                <c:pt idx="32">
                  <c:v>0.40410879629629598</c:v>
                </c:pt>
                <c:pt idx="33">
                  <c:v>0.40430555555555597</c:v>
                </c:pt>
                <c:pt idx="34">
                  <c:v>0.40451388888888901</c:v>
                </c:pt>
                <c:pt idx="35">
                  <c:v>0.40451388888888901</c:v>
                </c:pt>
                <c:pt idx="36">
                  <c:v>0.40516203703703701</c:v>
                </c:pt>
                <c:pt idx="37">
                  <c:v>0.405289351851852</c:v>
                </c:pt>
                <c:pt idx="38">
                  <c:v>0.40565972222222202</c:v>
                </c:pt>
                <c:pt idx="39">
                  <c:v>0.40579861111111099</c:v>
                </c:pt>
                <c:pt idx="40">
                  <c:v>0.40604166666666702</c:v>
                </c:pt>
                <c:pt idx="41">
                  <c:v>0.40618055555555599</c:v>
                </c:pt>
                <c:pt idx="42">
                  <c:v>0.40638888888888902</c:v>
                </c:pt>
                <c:pt idx="43">
                  <c:v>0.40638888888888902</c:v>
                </c:pt>
                <c:pt idx="44">
                  <c:v>0.406516203703704</c:v>
                </c:pt>
                <c:pt idx="45">
                  <c:v>0.406516203703704</c:v>
                </c:pt>
                <c:pt idx="46">
                  <c:v>0.40703703703703698</c:v>
                </c:pt>
                <c:pt idx="47">
                  <c:v>0.40716435185185201</c:v>
                </c:pt>
                <c:pt idx="48">
                  <c:v>0.40743055555555602</c:v>
                </c:pt>
                <c:pt idx="49">
                  <c:v>0.40743055555555602</c:v>
                </c:pt>
                <c:pt idx="50">
                  <c:v>0.40759259259259301</c:v>
                </c:pt>
                <c:pt idx="51">
                  <c:v>0.40759259259259301</c:v>
                </c:pt>
                <c:pt idx="52">
                  <c:v>0.407789351851852</c:v>
                </c:pt>
                <c:pt idx="53">
                  <c:v>0.407789351851852</c:v>
                </c:pt>
                <c:pt idx="54">
                  <c:v>0.40850694444444402</c:v>
                </c:pt>
                <c:pt idx="55">
                  <c:v>0.40869212962962997</c:v>
                </c:pt>
                <c:pt idx="56">
                  <c:v>0.409097222222222</c:v>
                </c:pt>
                <c:pt idx="57">
                  <c:v>0.40923611111111102</c:v>
                </c:pt>
                <c:pt idx="58">
                  <c:v>0.40965277777777798</c:v>
                </c:pt>
                <c:pt idx="59">
                  <c:v>0.40965277777777798</c:v>
                </c:pt>
                <c:pt idx="60">
                  <c:v>0.40978009259259301</c:v>
                </c:pt>
                <c:pt idx="61">
                  <c:v>0.40978009259259301</c:v>
                </c:pt>
                <c:pt idx="62">
                  <c:v>0.41031250000000002</c:v>
                </c:pt>
                <c:pt idx="63">
                  <c:v>0.41031250000000002</c:v>
                </c:pt>
                <c:pt idx="64">
                  <c:v>0.41047453703703701</c:v>
                </c:pt>
                <c:pt idx="65">
                  <c:v>0.41079861111111099</c:v>
                </c:pt>
                <c:pt idx="66">
                  <c:v>0.41101851851851801</c:v>
                </c:pt>
                <c:pt idx="67">
                  <c:v>0.41101851851851801</c:v>
                </c:pt>
                <c:pt idx="68">
                  <c:v>0.41137731481481499</c:v>
                </c:pt>
                <c:pt idx="69">
                  <c:v>0.41137731481481499</c:v>
                </c:pt>
                <c:pt idx="70">
                  <c:v>0.41157407407407398</c:v>
                </c:pt>
                <c:pt idx="71">
                  <c:v>0.41157407407407398</c:v>
                </c:pt>
                <c:pt idx="72">
                  <c:v>0.41180555555555598</c:v>
                </c:pt>
                <c:pt idx="73">
                  <c:v>0.41200231481481497</c:v>
                </c:pt>
                <c:pt idx="74">
                  <c:v>0.41265046296296298</c:v>
                </c:pt>
                <c:pt idx="75">
                  <c:v>0.412986111111111</c:v>
                </c:pt>
                <c:pt idx="76">
                  <c:v>0.41320601851851801</c:v>
                </c:pt>
                <c:pt idx="77">
                  <c:v>0.41320601851851801</c:v>
                </c:pt>
                <c:pt idx="78">
                  <c:v>0.41341435185185199</c:v>
                </c:pt>
                <c:pt idx="79">
                  <c:v>0.41357638888888898</c:v>
                </c:pt>
                <c:pt idx="80">
                  <c:v>0.41430555555555598</c:v>
                </c:pt>
                <c:pt idx="81">
                  <c:v>0.41458333333333303</c:v>
                </c:pt>
                <c:pt idx="82">
                  <c:v>0.41486111111111101</c:v>
                </c:pt>
                <c:pt idx="83">
                  <c:v>0.41504629629629602</c:v>
                </c:pt>
                <c:pt idx="84">
                  <c:v>0.41535879629629602</c:v>
                </c:pt>
                <c:pt idx="85">
                  <c:v>0.41535879629629602</c:v>
                </c:pt>
                <c:pt idx="86">
                  <c:v>0.41549768518518498</c:v>
                </c:pt>
                <c:pt idx="87">
                  <c:v>0.41549768518518498</c:v>
                </c:pt>
                <c:pt idx="88">
                  <c:v>0.41565972222222197</c:v>
                </c:pt>
                <c:pt idx="89">
                  <c:v>0.41565972222222197</c:v>
                </c:pt>
                <c:pt idx="90">
                  <c:v>0.41585648148148102</c:v>
                </c:pt>
                <c:pt idx="91">
                  <c:v>0.415983796296296</c:v>
                </c:pt>
                <c:pt idx="92">
                  <c:v>0.41689814814814802</c:v>
                </c:pt>
                <c:pt idx="93">
                  <c:v>0.41715277777777798</c:v>
                </c:pt>
                <c:pt idx="94">
                  <c:v>0.41728009259259302</c:v>
                </c:pt>
                <c:pt idx="95">
                  <c:v>0.41728009259259302</c:v>
                </c:pt>
                <c:pt idx="96">
                  <c:v>0.41751157407407402</c:v>
                </c:pt>
                <c:pt idx="97">
                  <c:v>0.41776620370370399</c:v>
                </c:pt>
                <c:pt idx="98">
                  <c:v>0.41797453703703702</c:v>
                </c:pt>
                <c:pt idx="99">
                  <c:v>0.41797453703703702</c:v>
                </c:pt>
                <c:pt idx="100">
                  <c:v>0.419027777777778</c:v>
                </c:pt>
                <c:pt idx="101">
                  <c:v>0.41921296296296301</c:v>
                </c:pt>
                <c:pt idx="102">
                  <c:v>0.419490740740741</c:v>
                </c:pt>
                <c:pt idx="103">
                  <c:v>0.41965277777777799</c:v>
                </c:pt>
                <c:pt idx="104">
                  <c:v>0.42</c:v>
                </c:pt>
                <c:pt idx="105">
                  <c:v>0.42013888888888901</c:v>
                </c:pt>
                <c:pt idx="106">
                  <c:v>0.420451388888889</c:v>
                </c:pt>
                <c:pt idx="107">
                  <c:v>0.42108796296296302</c:v>
                </c:pt>
                <c:pt idx="108">
                  <c:v>0.42136574074074101</c:v>
                </c:pt>
                <c:pt idx="109">
                  <c:v>0.42136574074074101</c:v>
                </c:pt>
                <c:pt idx="110">
                  <c:v>0.42153935185185198</c:v>
                </c:pt>
                <c:pt idx="111">
                  <c:v>0.42195601851851799</c:v>
                </c:pt>
                <c:pt idx="112">
                  <c:v>0.42211805555555598</c:v>
                </c:pt>
                <c:pt idx="113">
                  <c:v>0.42211805555555598</c:v>
                </c:pt>
                <c:pt idx="114">
                  <c:v>0.42232638888888901</c:v>
                </c:pt>
                <c:pt idx="115">
                  <c:v>0.422453703703704</c:v>
                </c:pt>
                <c:pt idx="116">
                  <c:v>0.42270833333333302</c:v>
                </c:pt>
                <c:pt idx="117">
                  <c:v>0.42282407407407402</c:v>
                </c:pt>
                <c:pt idx="118">
                  <c:v>0.42312499999999997</c:v>
                </c:pt>
                <c:pt idx="119">
                  <c:v>0.42327546296296298</c:v>
                </c:pt>
                <c:pt idx="120">
                  <c:v>0.42392361111111099</c:v>
                </c:pt>
                <c:pt idx="121">
                  <c:v>0.42409722222222201</c:v>
                </c:pt>
                <c:pt idx="122">
                  <c:v>0.42435185185185198</c:v>
                </c:pt>
                <c:pt idx="123">
                  <c:v>0.424606481481482</c:v>
                </c:pt>
                <c:pt idx="124">
                  <c:v>0.42481481481481498</c:v>
                </c:pt>
                <c:pt idx="125">
                  <c:v>0.42481481481481498</c:v>
                </c:pt>
                <c:pt idx="126">
                  <c:v>0.42498842592592601</c:v>
                </c:pt>
                <c:pt idx="127">
                  <c:v>0.42498842592592601</c:v>
                </c:pt>
                <c:pt idx="128">
                  <c:v>0.425185185185185</c:v>
                </c:pt>
                <c:pt idx="129">
                  <c:v>0.425185185185185</c:v>
                </c:pt>
                <c:pt idx="130">
                  <c:v>0.42575231481481501</c:v>
                </c:pt>
                <c:pt idx="131">
                  <c:v>0.42604166666666698</c:v>
                </c:pt>
                <c:pt idx="132">
                  <c:v>0.42631944444444397</c:v>
                </c:pt>
                <c:pt idx="133">
                  <c:v>0.42648148148148102</c:v>
                </c:pt>
                <c:pt idx="134">
                  <c:v>0.42673611111111098</c:v>
                </c:pt>
                <c:pt idx="135">
                  <c:v>0.42686342592592602</c:v>
                </c:pt>
                <c:pt idx="136">
                  <c:v>0.42714120370370401</c:v>
                </c:pt>
                <c:pt idx="137">
                  <c:v>0.42724537037037003</c:v>
                </c:pt>
                <c:pt idx="138">
                  <c:v>0.42770833333333302</c:v>
                </c:pt>
                <c:pt idx="139">
                  <c:v>0.42785879629629597</c:v>
                </c:pt>
                <c:pt idx="140">
                  <c:v>0.42806712962963001</c:v>
                </c:pt>
                <c:pt idx="141">
                  <c:v>0.42862268518518498</c:v>
                </c:pt>
                <c:pt idx="142">
                  <c:v>0.42885416666666698</c:v>
                </c:pt>
                <c:pt idx="143">
                  <c:v>0.42900462962962999</c:v>
                </c:pt>
                <c:pt idx="144">
                  <c:v>0.42923611111111099</c:v>
                </c:pt>
                <c:pt idx="145">
                  <c:v>0.42943287037036998</c:v>
                </c:pt>
                <c:pt idx="146">
                  <c:v>0.43012731481481498</c:v>
                </c:pt>
                <c:pt idx="147">
                  <c:v>0.43093749999999997</c:v>
                </c:pt>
                <c:pt idx="148">
                  <c:v>0.43125000000000002</c:v>
                </c:pt>
                <c:pt idx="149">
                  <c:v>0.43153935185185199</c:v>
                </c:pt>
                <c:pt idx="150">
                  <c:v>0.432916666666667</c:v>
                </c:pt>
                <c:pt idx="151">
                  <c:v>0.432916666666667</c:v>
                </c:pt>
                <c:pt idx="152">
                  <c:v>0.433229166666667</c:v>
                </c:pt>
                <c:pt idx="153">
                  <c:v>0.43349537037037</c:v>
                </c:pt>
                <c:pt idx="154">
                  <c:v>0.43444444444444402</c:v>
                </c:pt>
                <c:pt idx="155">
                  <c:v>0.43462962962962998</c:v>
                </c:pt>
                <c:pt idx="156">
                  <c:v>0.43614583333333301</c:v>
                </c:pt>
                <c:pt idx="157">
                  <c:v>0.436805555555556</c:v>
                </c:pt>
                <c:pt idx="158">
                  <c:v>0.43714120370370402</c:v>
                </c:pt>
                <c:pt idx="159">
                  <c:v>0.43733796296296301</c:v>
                </c:pt>
                <c:pt idx="160">
                  <c:v>0.43841435185185201</c:v>
                </c:pt>
                <c:pt idx="161">
                  <c:v>0.43858796296296299</c:v>
                </c:pt>
                <c:pt idx="162">
                  <c:v>0.43928240740740798</c:v>
                </c:pt>
                <c:pt idx="163">
                  <c:v>0.43998842592592602</c:v>
                </c:pt>
                <c:pt idx="164">
                  <c:v>0.44068287037037002</c:v>
                </c:pt>
                <c:pt idx="165">
                  <c:v>0.44076388888888901</c:v>
                </c:pt>
                <c:pt idx="166">
                  <c:v>0.44158564814814799</c:v>
                </c:pt>
                <c:pt idx="167">
                  <c:v>0.44158564814814799</c:v>
                </c:pt>
              </c:numCache>
            </c:numRef>
          </c:xVal>
          <c:yVal>
            <c:numRef>
              <c:f>'BDS Time-Space'!$AO$2:$AO$169</c:f>
              <c:numCache>
                <c:formatCode>0</c:formatCode>
                <c:ptCount val="168"/>
                <c:pt idx="0">
                  <c:v>0</c:v>
                </c:pt>
                <c:pt idx="1">
                  <c:v>0</c:v>
                </c:pt>
                <c:pt idx="2">
                  <c:v>0.107575757575758</c:v>
                </c:pt>
                <c:pt idx="3">
                  <c:v>0.107575757575758</c:v>
                </c:pt>
                <c:pt idx="4">
                  <c:v>0.28333333333333299</c:v>
                </c:pt>
                <c:pt idx="5">
                  <c:v>0.28333333333333299</c:v>
                </c:pt>
                <c:pt idx="6">
                  <c:v>0.505871212121212</c:v>
                </c:pt>
                <c:pt idx="7">
                  <c:v>0.505871212121212</c:v>
                </c:pt>
                <c:pt idx="8">
                  <c:v>0.58655303030302997</c:v>
                </c:pt>
                <c:pt idx="9">
                  <c:v>0.58655303030302997</c:v>
                </c:pt>
                <c:pt idx="10">
                  <c:v>0.69469696969697003</c:v>
                </c:pt>
                <c:pt idx="11">
                  <c:v>0.69469696969697003</c:v>
                </c:pt>
                <c:pt idx="12">
                  <c:v>0.87234848484848504</c:v>
                </c:pt>
                <c:pt idx="13">
                  <c:v>0.87234848484848504</c:v>
                </c:pt>
                <c:pt idx="14">
                  <c:v>1.0183712121212121</c:v>
                </c:pt>
                <c:pt idx="15">
                  <c:v>1.0183712121212121</c:v>
                </c:pt>
                <c:pt idx="16">
                  <c:v>1.159469696969696</c:v>
                </c:pt>
                <c:pt idx="17">
                  <c:v>1.159469696969696</c:v>
                </c:pt>
                <c:pt idx="18">
                  <c:v>1.3011363636363631</c:v>
                </c:pt>
                <c:pt idx="19">
                  <c:v>1.3011363636363631</c:v>
                </c:pt>
                <c:pt idx="20">
                  <c:v>1.4839015151515149</c:v>
                </c:pt>
                <c:pt idx="21">
                  <c:v>1.4839015151515149</c:v>
                </c:pt>
                <c:pt idx="22">
                  <c:v>1.6801136363636371</c:v>
                </c:pt>
                <c:pt idx="23">
                  <c:v>1.6801136363636371</c:v>
                </c:pt>
                <c:pt idx="24">
                  <c:v>1.9293560606060609</c:v>
                </c:pt>
                <c:pt idx="25">
                  <c:v>1.9293560606060609</c:v>
                </c:pt>
                <c:pt idx="26">
                  <c:v>2.1219696969696971</c:v>
                </c:pt>
                <c:pt idx="27">
                  <c:v>2.1219696969696971</c:v>
                </c:pt>
                <c:pt idx="28">
                  <c:v>2.4731060606060611</c:v>
                </c:pt>
                <c:pt idx="29">
                  <c:v>2.4731060606060611</c:v>
                </c:pt>
                <c:pt idx="30">
                  <c:v>2.7501893939393942</c:v>
                </c:pt>
                <c:pt idx="31">
                  <c:v>2.7501893939393942</c:v>
                </c:pt>
                <c:pt idx="32">
                  <c:v>2.9310606060606061</c:v>
                </c:pt>
                <c:pt idx="33">
                  <c:v>2.9310606060606061</c:v>
                </c:pt>
                <c:pt idx="34">
                  <c:v>3.0645833333333332</c:v>
                </c:pt>
                <c:pt idx="35">
                  <c:v>3.0645833333333332</c:v>
                </c:pt>
                <c:pt idx="36">
                  <c:v>3.306249999999987</c:v>
                </c:pt>
                <c:pt idx="37">
                  <c:v>3.306249999999987</c:v>
                </c:pt>
                <c:pt idx="38">
                  <c:v>3.4604166666666671</c:v>
                </c:pt>
                <c:pt idx="39">
                  <c:v>3.4604166666666671</c:v>
                </c:pt>
                <c:pt idx="40">
                  <c:v>3.5890151515151509</c:v>
                </c:pt>
                <c:pt idx="41">
                  <c:v>3.5890151515151509</c:v>
                </c:pt>
                <c:pt idx="42">
                  <c:v>3.7287878787878799</c:v>
                </c:pt>
                <c:pt idx="43">
                  <c:v>3.7287878787878799</c:v>
                </c:pt>
                <c:pt idx="44">
                  <c:v>3.8219696969696968</c:v>
                </c:pt>
                <c:pt idx="45">
                  <c:v>3.8219696969696968</c:v>
                </c:pt>
                <c:pt idx="46">
                  <c:v>4.0196969696969704</c:v>
                </c:pt>
                <c:pt idx="47">
                  <c:v>4.0196969696969704</c:v>
                </c:pt>
                <c:pt idx="48">
                  <c:v>4.1856060606060614</c:v>
                </c:pt>
                <c:pt idx="49">
                  <c:v>4.1856060606060614</c:v>
                </c:pt>
                <c:pt idx="50">
                  <c:v>4.3092803030303033</c:v>
                </c:pt>
                <c:pt idx="51">
                  <c:v>4.3092803030303033</c:v>
                </c:pt>
                <c:pt idx="52">
                  <c:v>4.4558712121212096</c:v>
                </c:pt>
                <c:pt idx="53">
                  <c:v>4.4558712121212096</c:v>
                </c:pt>
                <c:pt idx="54">
                  <c:v>4.6528409090908962</c:v>
                </c:pt>
                <c:pt idx="55">
                  <c:v>4.6528409090908962</c:v>
                </c:pt>
                <c:pt idx="56">
                  <c:v>4.7958333333333334</c:v>
                </c:pt>
                <c:pt idx="57">
                  <c:v>4.7958333333333334</c:v>
                </c:pt>
                <c:pt idx="58">
                  <c:v>5.0696969696969676</c:v>
                </c:pt>
                <c:pt idx="59">
                  <c:v>5.0696969696969676</c:v>
                </c:pt>
                <c:pt idx="60">
                  <c:v>5.1715909090909076</c:v>
                </c:pt>
                <c:pt idx="61">
                  <c:v>5.1715909090909076</c:v>
                </c:pt>
                <c:pt idx="62">
                  <c:v>5.27727272727273</c:v>
                </c:pt>
                <c:pt idx="63">
                  <c:v>5.27727272727273</c:v>
                </c:pt>
                <c:pt idx="64">
                  <c:v>5.3649621212121223</c:v>
                </c:pt>
                <c:pt idx="65">
                  <c:v>5.3649621212121223</c:v>
                </c:pt>
                <c:pt idx="66">
                  <c:v>5.5041666666666664</c:v>
                </c:pt>
                <c:pt idx="67">
                  <c:v>5.5041666666666664</c:v>
                </c:pt>
                <c:pt idx="68">
                  <c:v>5.6507575757575657</c:v>
                </c:pt>
                <c:pt idx="69">
                  <c:v>5.6507575757575657</c:v>
                </c:pt>
                <c:pt idx="70">
                  <c:v>5.7706439393939402</c:v>
                </c:pt>
                <c:pt idx="71">
                  <c:v>5.7706439393939402</c:v>
                </c:pt>
                <c:pt idx="72">
                  <c:v>5.897348484848485</c:v>
                </c:pt>
                <c:pt idx="73">
                  <c:v>5.897348484848485</c:v>
                </c:pt>
                <c:pt idx="74">
                  <c:v>5.9950757575757443</c:v>
                </c:pt>
                <c:pt idx="75">
                  <c:v>5.9950757575757443</c:v>
                </c:pt>
                <c:pt idx="76">
                  <c:v>6.127272727272727</c:v>
                </c:pt>
                <c:pt idx="77">
                  <c:v>6.127272727272727</c:v>
                </c:pt>
                <c:pt idx="78">
                  <c:v>6.2441287878787879</c:v>
                </c:pt>
                <c:pt idx="79">
                  <c:v>6.2441287878787879</c:v>
                </c:pt>
                <c:pt idx="80">
                  <c:v>6.5056818181818166</c:v>
                </c:pt>
                <c:pt idx="81">
                  <c:v>6.5056818181818166</c:v>
                </c:pt>
                <c:pt idx="82">
                  <c:v>6.6579545454545288</c:v>
                </c:pt>
                <c:pt idx="83">
                  <c:v>6.6579545454545288</c:v>
                </c:pt>
                <c:pt idx="84">
                  <c:v>6.8674242424242271</c:v>
                </c:pt>
                <c:pt idx="85">
                  <c:v>6.8674242424242271</c:v>
                </c:pt>
                <c:pt idx="86">
                  <c:v>6.98106060606061</c:v>
                </c:pt>
                <c:pt idx="87">
                  <c:v>6.98106060606061</c:v>
                </c:pt>
                <c:pt idx="88">
                  <c:v>7.1053030303030313</c:v>
                </c:pt>
                <c:pt idx="89">
                  <c:v>7.1053030303030313</c:v>
                </c:pt>
                <c:pt idx="90">
                  <c:v>7.1924242424242291</c:v>
                </c:pt>
                <c:pt idx="91">
                  <c:v>7.1924242424242291</c:v>
                </c:pt>
                <c:pt idx="92">
                  <c:v>7.5278409090908971</c:v>
                </c:pt>
                <c:pt idx="93">
                  <c:v>7.5278409090908971</c:v>
                </c:pt>
                <c:pt idx="94">
                  <c:v>7.6149621212121223</c:v>
                </c:pt>
                <c:pt idx="95">
                  <c:v>7.6149621212121223</c:v>
                </c:pt>
                <c:pt idx="96">
                  <c:v>7.7571969696969507</c:v>
                </c:pt>
                <c:pt idx="97">
                  <c:v>7.7571969696969507</c:v>
                </c:pt>
                <c:pt idx="98">
                  <c:v>7.8876893939393939</c:v>
                </c:pt>
                <c:pt idx="99">
                  <c:v>7.8876893939393939</c:v>
                </c:pt>
                <c:pt idx="100">
                  <c:v>8.0187500000000007</c:v>
                </c:pt>
                <c:pt idx="101">
                  <c:v>8.0187500000000007</c:v>
                </c:pt>
                <c:pt idx="102">
                  <c:v>8.1655303030303106</c:v>
                </c:pt>
                <c:pt idx="103">
                  <c:v>8.1655303030303106</c:v>
                </c:pt>
                <c:pt idx="104">
                  <c:v>8.3611742424242497</c:v>
                </c:pt>
                <c:pt idx="105">
                  <c:v>8.3611742424242497</c:v>
                </c:pt>
                <c:pt idx="106">
                  <c:v>8.5352272727272727</c:v>
                </c:pt>
                <c:pt idx="107">
                  <c:v>8.5352272727272727</c:v>
                </c:pt>
                <c:pt idx="108">
                  <c:v>8.683712121212098</c:v>
                </c:pt>
                <c:pt idx="109">
                  <c:v>8.683712121212098</c:v>
                </c:pt>
                <c:pt idx="110">
                  <c:v>8.7948863636363637</c:v>
                </c:pt>
                <c:pt idx="111">
                  <c:v>8.7948863636363637</c:v>
                </c:pt>
                <c:pt idx="112">
                  <c:v>8.8986742424242493</c:v>
                </c:pt>
                <c:pt idx="113">
                  <c:v>8.8986742424242493</c:v>
                </c:pt>
                <c:pt idx="114">
                  <c:v>9.0316287878787467</c:v>
                </c:pt>
                <c:pt idx="115">
                  <c:v>9.0316287878787467</c:v>
                </c:pt>
                <c:pt idx="116">
                  <c:v>9.1770833333333357</c:v>
                </c:pt>
                <c:pt idx="117">
                  <c:v>9.1770833333333357</c:v>
                </c:pt>
                <c:pt idx="118">
                  <c:v>9.3429924242424249</c:v>
                </c:pt>
                <c:pt idx="119">
                  <c:v>9.3429924242424249</c:v>
                </c:pt>
                <c:pt idx="120">
                  <c:v>9.5007575757575751</c:v>
                </c:pt>
                <c:pt idx="121">
                  <c:v>9.5007575757575751</c:v>
                </c:pt>
                <c:pt idx="122">
                  <c:v>9.6375000000000011</c:v>
                </c:pt>
                <c:pt idx="123">
                  <c:v>9.6375000000000011</c:v>
                </c:pt>
                <c:pt idx="124">
                  <c:v>9.7767045454545443</c:v>
                </c:pt>
                <c:pt idx="125">
                  <c:v>9.7767045454545443</c:v>
                </c:pt>
                <c:pt idx="126">
                  <c:v>9.9151515151515177</c:v>
                </c:pt>
                <c:pt idx="127">
                  <c:v>9.9151515151515177</c:v>
                </c:pt>
                <c:pt idx="128">
                  <c:v>10.038257575757569</c:v>
                </c:pt>
                <c:pt idx="129">
                  <c:v>10.038257575757569</c:v>
                </c:pt>
                <c:pt idx="130">
                  <c:v>10.154545454545451</c:v>
                </c:pt>
                <c:pt idx="131">
                  <c:v>10.154545454545451</c:v>
                </c:pt>
                <c:pt idx="132">
                  <c:v>10.334659090909099</c:v>
                </c:pt>
                <c:pt idx="133">
                  <c:v>10.334659090909099</c:v>
                </c:pt>
                <c:pt idx="134">
                  <c:v>10.457765151515151</c:v>
                </c:pt>
                <c:pt idx="135">
                  <c:v>10.457765151515151</c:v>
                </c:pt>
                <c:pt idx="136">
                  <c:v>10.59375</c:v>
                </c:pt>
                <c:pt idx="137">
                  <c:v>10.59375</c:v>
                </c:pt>
                <c:pt idx="138">
                  <c:v>10.869696969696969</c:v>
                </c:pt>
                <c:pt idx="139">
                  <c:v>10.869696969696969</c:v>
                </c:pt>
                <c:pt idx="140">
                  <c:v>10.96723484848485</c:v>
                </c:pt>
                <c:pt idx="141">
                  <c:v>10.96723484848485</c:v>
                </c:pt>
                <c:pt idx="142">
                  <c:v>11.098863636363641</c:v>
                </c:pt>
                <c:pt idx="143">
                  <c:v>11.098863636363641</c:v>
                </c:pt>
                <c:pt idx="144">
                  <c:v>11.235606060606059</c:v>
                </c:pt>
                <c:pt idx="145">
                  <c:v>11.235606060606059</c:v>
                </c:pt>
                <c:pt idx="146">
                  <c:v>11.753219696969699</c:v>
                </c:pt>
                <c:pt idx="147">
                  <c:v>11.753219696969699</c:v>
                </c:pt>
                <c:pt idx="148">
                  <c:v>11.88503787878788</c:v>
                </c:pt>
                <c:pt idx="149">
                  <c:v>11.88503787878788</c:v>
                </c:pt>
                <c:pt idx="150">
                  <c:v>12.842424242424251</c:v>
                </c:pt>
                <c:pt idx="151">
                  <c:v>12.842424242424251</c:v>
                </c:pt>
                <c:pt idx="152">
                  <c:v>13.039393939393941</c:v>
                </c:pt>
                <c:pt idx="153">
                  <c:v>13.039393939393941</c:v>
                </c:pt>
                <c:pt idx="154">
                  <c:v>13.40549242424243</c:v>
                </c:pt>
                <c:pt idx="155">
                  <c:v>13.40549242424243</c:v>
                </c:pt>
                <c:pt idx="156">
                  <c:v>13.824242424242421</c:v>
                </c:pt>
                <c:pt idx="157">
                  <c:v>13.824242424242421</c:v>
                </c:pt>
                <c:pt idx="158">
                  <c:v>13.92556818181818</c:v>
                </c:pt>
                <c:pt idx="159">
                  <c:v>13.92556818181818</c:v>
                </c:pt>
                <c:pt idx="160">
                  <c:v>14.127462121212121</c:v>
                </c:pt>
                <c:pt idx="161">
                  <c:v>14.127462121212121</c:v>
                </c:pt>
                <c:pt idx="162">
                  <c:v>14.371022727272729</c:v>
                </c:pt>
                <c:pt idx="163">
                  <c:v>14.371022727272729</c:v>
                </c:pt>
                <c:pt idx="164">
                  <c:v>14.609090909090909</c:v>
                </c:pt>
                <c:pt idx="165">
                  <c:v>14.609090909090909</c:v>
                </c:pt>
                <c:pt idx="166">
                  <c:v>14.814204545454549</c:v>
                </c:pt>
                <c:pt idx="167">
                  <c:v>14.814204545454549</c:v>
                </c:pt>
              </c:numCache>
            </c:numRef>
          </c:yVal>
          <c:smooth val="0"/>
        </c:ser>
        <c:ser>
          <c:idx val="29"/>
          <c:order val="14"/>
          <c:tx>
            <c:strRef>
              <c:f>'BDS Time-Space'!$AQ$1:$AR$1</c:f>
              <c:strCache>
                <c:ptCount val="1"/>
                <c:pt idx="0">
                  <c:v>3050_1190</c:v>
                </c:pt>
              </c:strCache>
            </c:strRef>
          </c:tx>
          <c:spPr>
            <a:ln w="12700">
              <a:solidFill>
                <a:schemeClr val="tx1"/>
              </a:solidFill>
            </a:ln>
          </c:spPr>
          <c:marker>
            <c:symbol val="none"/>
          </c:marker>
          <c:dLbls>
            <c:dLbl>
              <c:idx val="167"/>
              <c:layout>
                <c:manualLayout>
                  <c:x val="-1.2156090225614501E-2"/>
                  <c:y val="-0.140679717306707"/>
                </c:manualLayout>
              </c:layout>
              <c:spPr/>
              <c:txPr>
                <a:bodyPr rot="-5400000"/>
                <a:lstStyle/>
                <a:p>
                  <a:pPr>
                    <a:defRPr/>
                  </a:pPr>
                  <a:endParaRPr lang="en-US"/>
                </a:p>
              </c:txPr>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'BDS Time-Space'!$AQ$2:$AQ$169</c:f>
              <c:numCache>
                <c:formatCode>h:mm:ss;@</c:formatCode>
                <c:ptCount val="168"/>
                <c:pt idx="0">
                  <c:v>0.31645833333333301</c:v>
                </c:pt>
                <c:pt idx="1">
                  <c:v>0.31645833333333301</c:v>
                </c:pt>
                <c:pt idx="2">
                  <c:v>0.31678240740740699</c:v>
                </c:pt>
                <c:pt idx="3">
                  <c:v>0.31678240740740699</c:v>
                </c:pt>
                <c:pt idx="4">
                  <c:v>0.317233796296296</c:v>
                </c:pt>
                <c:pt idx="5">
                  <c:v>0.31736111111111098</c:v>
                </c:pt>
                <c:pt idx="6">
                  <c:v>0.31824074074074099</c:v>
                </c:pt>
                <c:pt idx="7">
                  <c:v>0.31837962962963001</c:v>
                </c:pt>
                <c:pt idx="8">
                  <c:v>0.31856481481481502</c:v>
                </c:pt>
                <c:pt idx="9">
                  <c:v>0.31873842592592599</c:v>
                </c:pt>
                <c:pt idx="10">
                  <c:v>0.31893518518518499</c:v>
                </c:pt>
                <c:pt idx="11">
                  <c:v>0.31893518518518499</c:v>
                </c:pt>
                <c:pt idx="12">
                  <c:v>0.319236111111111</c:v>
                </c:pt>
                <c:pt idx="13">
                  <c:v>0.31937500000000002</c:v>
                </c:pt>
                <c:pt idx="14">
                  <c:v>0.31965277777777801</c:v>
                </c:pt>
                <c:pt idx="15">
                  <c:v>0.319814814814815</c:v>
                </c:pt>
                <c:pt idx="16">
                  <c:v>0.320081018518518</c:v>
                </c:pt>
                <c:pt idx="17">
                  <c:v>0.32018518518518502</c:v>
                </c:pt>
                <c:pt idx="18">
                  <c:v>0.320462962962963</c:v>
                </c:pt>
                <c:pt idx="19">
                  <c:v>0.32062499999999999</c:v>
                </c:pt>
                <c:pt idx="20">
                  <c:v>0.320891203703704</c:v>
                </c:pt>
                <c:pt idx="21">
                  <c:v>0.320891203703704</c:v>
                </c:pt>
                <c:pt idx="22">
                  <c:v>0.32121527777777797</c:v>
                </c:pt>
                <c:pt idx="23">
                  <c:v>0.32121527777777797</c:v>
                </c:pt>
                <c:pt idx="24">
                  <c:v>0.32156249999999997</c:v>
                </c:pt>
                <c:pt idx="25">
                  <c:v>0.32193287037036999</c:v>
                </c:pt>
                <c:pt idx="26">
                  <c:v>0.322233796296296</c:v>
                </c:pt>
                <c:pt idx="27">
                  <c:v>0.32236111111111099</c:v>
                </c:pt>
                <c:pt idx="28">
                  <c:v>0.32298611111111097</c:v>
                </c:pt>
                <c:pt idx="29">
                  <c:v>0.32298611111111097</c:v>
                </c:pt>
                <c:pt idx="30">
                  <c:v>0.32334490740740701</c:v>
                </c:pt>
                <c:pt idx="31">
                  <c:v>0.32334490740740701</c:v>
                </c:pt>
                <c:pt idx="32">
                  <c:v>0.32415509259259301</c:v>
                </c:pt>
                <c:pt idx="33">
                  <c:v>0.32444444444444398</c:v>
                </c:pt>
                <c:pt idx="34">
                  <c:v>0.32468750000000002</c:v>
                </c:pt>
                <c:pt idx="35">
                  <c:v>0.32484953703703701</c:v>
                </c:pt>
                <c:pt idx="36">
                  <c:v>0.32525462962962998</c:v>
                </c:pt>
                <c:pt idx="37">
                  <c:v>0.32591435185185202</c:v>
                </c:pt>
                <c:pt idx="38">
                  <c:v>0.32613425925925899</c:v>
                </c:pt>
                <c:pt idx="39">
                  <c:v>0.32613425925925899</c:v>
                </c:pt>
                <c:pt idx="40">
                  <c:v>0.32628472222222199</c:v>
                </c:pt>
                <c:pt idx="41">
                  <c:v>0.32628472222222199</c:v>
                </c:pt>
                <c:pt idx="42">
                  <c:v>0.32645833333333302</c:v>
                </c:pt>
                <c:pt idx="43">
                  <c:v>0.32645833333333302</c:v>
                </c:pt>
                <c:pt idx="44">
                  <c:v>0.32660879629629602</c:v>
                </c:pt>
                <c:pt idx="45">
                  <c:v>0.32684027777777802</c:v>
                </c:pt>
                <c:pt idx="46">
                  <c:v>0.32748842592592597</c:v>
                </c:pt>
                <c:pt idx="47">
                  <c:v>0.32748842592592597</c:v>
                </c:pt>
                <c:pt idx="48">
                  <c:v>0.32773148148148101</c:v>
                </c:pt>
                <c:pt idx="49">
                  <c:v>0.32784722222222201</c:v>
                </c:pt>
                <c:pt idx="50">
                  <c:v>0.32804398148148201</c:v>
                </c:pt>
                <c:pt idx="51">
                  <c:v>0.32804398148148201</c:v>
                </c:pt>
                <c:pt idx="52">
                  <c:v>0.328275462962963</c:v>
                </c:pt>
                <c:pt idx="53">
                  <c:v>0.32848379629629598</c:v>
                </c:pt>
                <c:pt idx="54">
                  <c:v>0.32888888888888901</c:v>
                </c:pt>
                <c:pt idx="55">
                  <c:v>0.329050925925926</c:v>
                </c:pt>
                <c:pt idx="56">
                  <c:v>0.329398148148148</c:v>
                </c:pt>
                <c:pt idx="57">
                  <c:v>0.329398148148148</c:v>
                </c:pt>
                <c:pt idx="58">
                  <c:v>0.32979166666666698</c:v>
                </c:pt>
                <c:pt idx="59">
                  <c:v>0.33013888888888898</c:v>
                </c:pt>
                <c:pt idx="60">
                  <c:v>0.33032407407407399</c:v>
                </c:pt>
                <c:pt idx="61">
                  <c:v>0.33032407407407399</c:v>
                </c:pt>
                <c:pt idx="62">
                  <c:v>0.33069444444444401</c:v>
                </c:pt>
                <c:pt idx="63">
                  <c:v>0.33069444444444401</c:v>
                </c:pt>
                <c:pt idx="64">
                  <c:v>0.33087962962963002</c:v>
                </c:pt>
                <c:pt idx="65">
                  <c:v>0.33109953703703698</c:v>
                </c:pt>
                <c:pt idx="66">
                  <c:v>0.33133101851851798</c:v>
                </c:pt>
                <c:pt idx="67">
                  <c:v>0.33133101851851798</c:v>
                </c:pt>
                <c:pt idx="68">
                  <c:v>0.331550925925926</c:v>
                </c:pt>
                <c:pt idx="69">
                  <c:v>0.331550925925926</c:v>
                </c:pt>
                <c:pt idx="70">
                  <c:v>0.33171296296296299</c:v>
                </c:pt>
                <c:pt idx="71">
                  <c:v>0.33171296296296299</c:v>
                </c:pt>
                <c:pt idx="72">
                  <c:v>0.33192129629629602</c:v>
                </c:pt>
                <c:pt idx="73">
                  <c:v>0.33217592592592599</c:v>
                </c:pt>
                <c:pt idx="74">
                  <c:v>0.332395833333333</c:v>
                </c:pt>
                <c:pt idx="75">
                  <c:v>0.332708333333333</c:v>
                </c:pt>
                <c:pt idx="76">
                  <c:v>0.33292824074074101</c:v>
                </c:pt>
                <c:pt idx="77">
                  <c:v>0.33292824074074101</c:v>
                </c:pt>
                <c:pt idx="78">
                  <c:v>0.33313657407407399</c:v>
                </c:pt>
                <c:pt idx="79">
                  <c:v>0.33325231481481499</c:v>
                </c:pt>
                <c:pt idx="80">
                  <c:v>0.33372685185185202</c:v>
                </c:pt>
                <c:pt idx="81">
                  <c:v>0.33403935185185202</c:v>
                </c:pt>
                <c:pt idx="82">
                  <c:v>0.33434027777777803</c:v>
                </c:pt>
                <c:pt idx="83">
                  <c:v>0.33443287037037001</c:v>
                </c:pt>
                <c:pt idx="84">
                  <c:v>0.33476851851851802</c:v>
                </c:pt>
                <c:pt idx="85">
                  <c:v>0.33476851851851802</c:v>
                </c:pt>
                <c:pt idx="86">
                  <c:v>0.33491898148148203</c:v>
                </c:pt>
                <c:pt idx="87">
                  <c:v>0.33491898148148203</c:v>
                </c:pt>
                <c:pt idx="88">
                  <c:v>0.33510416666666698</c:v>
                </c:pt>
                <c:pt idx="89">
                  <c:v>0.33510416666666698</c:v>
                </c:pt>
                <c:pt idx="90">
                  <c:v>0.33526620370370402</c:v>
                </c:pt>
                <c:pt idx="91">
                  <c:v>0.33542824074074101</c:v>
                </c:pt>
                <c:pt idx="92">
                  <c:v>0.33634259259259303</c:v>
                </c:pt>
                <c:pt idx="93">
                  <c:v>0.336631944444444</c:v>
                </c:pt>
                <c:pt idx="94">
                  <c:v>0.33679398148148099</c:v>
                </c:pt>
                <c:pt idx="95">
                  <c:v>0.33679398148148099</c:v>
                </c:pt>
                <c:pt idx="96">
                  <c:v>0.33703703703703702</c:v>
                </c:pt>
                <c:pt idx="97">
                  <c:v>0.33703703703703702</c:v>
                </c:pt>
                <c:pt idx="98">
                  <c:v>0.33726851851851802</c:v>
                </c:pt>
                <c:pt idx="99">
                  <c:v>0.33746527777777802</c:v>
                </c:pt>
                <c:pt idx="100">
                  <c:v>0.33844907407407399</c:v>
                </c:pt>
                <c:pt idx="101">
                  <c:v>0.33898148148148199</c:v>
                </c:pt>
                <c:pt idx="102">
                  <c:v>0.339247685185185</c:v>
                </c:pt>
                <c:pt idx="103">
                  <c:v>0.33944444444444399</c:v>
                </c:pt>
                <c:pt idx="104">
                  <c:v>0.33980324074074097</c:v>
                </c:pt>
                <c:pt idx="105">
                  <c:v>0.33980324074074097</c:v>
                </c:pt>
                <c:pt idx="106">
                  <c:v>0.34011574074074102</c:v>
                </c:pt>
                <c:pt idx="107">
                  <c:v>0.340289351851852</c:v>
                </c:pt>
                <c:pt idx="108">
                  <c:v>0.34057870370370402</c:v>
                </c:pt>
                <c:pt idx="109">
                  <c:v>0.34057870370370402</c:v>
                </c:pt>
                <c:pt idx="110">
                  <c:v>0.34079861111111098</c:v>
                </c:pt>
                <c:pt idx="111">
                  <c:v>0.34098379629629599</c:v>
                </c:pt>
                <c:pt idx="112">
                  <c:v>0.34122685185185198</c:v>
                </c:pt>
                <c:pt idx="113">
                  <c:v>0.34138888888888902</c:v>
                </c:pt>
                <c:pt idx="114">
                  <c:v>0.34167824074074099</c:v>
                </c:pt>
                <c:pt idx="115">
                  <c:v>0.34167824074074099</c:v>
                </c:pt>
                <c:pt idx="116">
                  <c:v>0.341979166666667</c:v>
                </c:pt>
                <c:pt idx="117">
                  <c:v>0.341979166666667</c:v>
                </c:pt>
                <c:pt idx="118">
                  <c:v>0.34228009259259301</c:v>
                </c:pt>
                <c:pt idx="119">
                  <c:v>0.34244212962963</c:v>
                </c:pt>
                <c:pt idx="120">
                  <c:v>0.34357638888888897</c:v>
                </c:pt>
                <c:pt idx="121">
                  <c:v>0.34450231481481502</c:v>
                </c:pt>
                <c:pt idx="122">
                  <c:v>0.34476851851851897</c:v>
                </c:pt>
                <c:pt idx="123">
                  <c:v>0.34476851851851897</c:v>
                </c:pt>
                <c:pt idx="124">
                  <c:v>0.34523148148148097</c:v>
                </c:pt>
                <c:pt idx="125">
                  <c:v>0.34523148148148097</c:v>
                </c:pt>
                <c:pt idx="126">
                  <c:v>0.34599537037036998</c:v>
                </c:pt>
                <c:pt idx="127">
                  <c:v>0.34608796296296301</c:v>
                </c:pt>
                <c:pt idx="128">
                  <c:v>0.34631944444444501</c:v>
                </c:pt>
                <c:pt idx="129">
                  <c:v>0.34631944444444501</c:v>
                </c:pt>
                <c:pt idx="130">
                  <c:v>0.34652777777777799</c:v>
                </c:pt>
                <c:pt idx="131">
                  <c:v>0.346793981481481</c:v>
                </c:pt>
                <c:pt idx="132">
                  <c:v>0.34781250000000002</c:v>
                </c:pt>
                <c:pt idx="133">
                  <c:v>0.34781250000000002</c:v>
                </c:pt>
                <c:pt idx="134">
                  <c:v>0.34858796296296302</c:v>
                </c:pt>
                <c:pt idx="135">
                  <c:v>0.34858796296296302</c:v>
                </c:pt>
                <c:pt idx="136">
                  <c:v>0.34943287037037002</c:v>
                </c:pt>
                <c:pt idx="137">
                  <c:v>0.34996527777777803</c:v>
                </c:pt>
                <c:pt idx="138">
                  <c:v>0.35339120370370403</c:v>
                </c:pt>
                <c:pt idx="139">
                  <c:v>0.35355324074074101</c:v>
                </c:pt>
                <c:pt idx="140">
                  <c:v>0.35456018518518501</c:v>
                </c:pt>
                <c:pt idx="141">
                  <c:v>0.35466435185185202</c:v>
                </c:pt>
                <c:pt idx="142">
                  <c:v>0.355451388888889</c:v>
                </c:pt>
                <c:pt idx="143">
                  <c:v>0.355451388888889</c:v>
                </c:pt>
                <c:pt idx="144">
                  <c:v>0.356296296296296</c:v>
                </c:pt>
                <c:pt idx="145">
                  <c:v>0.357372685185185</c:v>
                </c:pt>
                <c:pt idx="146">
                  <c:v>0.36092592592592598</c:v>
                </c:pt>
                <c:pt idx="147">
                  <c:v>0.36123842592592598</c:v>
                </c:pt>
                <c:pt idx="148">
                  <c:v>0.36159722222222201</c:v>
                </c:pt>
                <c:pt idx="149">
                  <c:v>0.36193287037036997</c:v>
                </c:pt>
                <c:pt idx="150">
                  <c:v>0.36796296296296299</c:v>
                </c:pt>
                <c:pt idx="151">
                  <c:v>0.36796296296296299</c:v>
                </c:pt>
                <c:pt idx="152">
                  <c:v>0.36900462962962999</c:v>
                </c:pt>
                <c:pt idx="153">
                  <c:v>0.36944444444444402</c:v>
                </c:pt>
                <c:pt idx="154">
                  <c:v>0.37062499999999998</c:v>
                </c:pt>
                <c:pt idx="155">
                  <c:v>0.370763888888889</c:v>
                </c:pt>
                <c:pt idx="156">
                  <c:v>0.37195601851851801</c:v>
                </c:pt>
                <c:pt idx="157">
                  <c:v>0.37239583333333298</c:v>
                </c:pt>
                <c:pt idx="158">
                  <c:v>0.37300925925925899</c:v>
                </c:pt>
                <c:pt idx="159">
                  <c:v>0.37354166666666699</c:v>
                </c:pt>
                <c:pt idx="160">
                  <c:v>0.37416666666666698</c:v>
                </c:pt>
                <c:pt idx="161">
                  <c:v>0.374305555555556</c:v>
                </c:pt>
                <c:pt idx="162">
                  <c:v>0.37501157407407398</c:v>
                </c:pt>
                <c:pt idx="163">
                  <c:v>0.375150462962963</c:v>
                </c:pt>
                <c:pt idx="164">
                  <c:v>0.37694444444444403</c:v>
                </c:pt>
                <c:pt idx="165">
                  <c:v>0.37694444444444403</c:v>
                </c:pt>
                <c:pt idx="166">
                  <c:v>0.37755787037036997</c:v>
                </c:pt>
                <c:pt idx="167">
                  <c:v>0.37755787037036997</c:v>
                </c:pt>
              </c:numCache>
            </c:numRef>
          </c:xVal>
          <c:yVal>
            <c:numRef>
              <c:f>'BDS Time-Space'!$AR$2:$AR$169</c:f>
              <c:numCache>
                <c:formatCode>0</c:formatCode>
                <c:ptCount val="168"/>
                <c:pt idx="0">
                  <c:v>0</c:v>
                </c:pt>
                <c:pt idx="1">
                  <c:v>0</c:v>
                </c:pt>
                <c:pt idx="2">
                  <c:v>0.107575757575758</c:v>
                </c:pt>
                <c:pt idx="3">
                  <c:v>0.107575757575758</c:v>
                </c:pt>
                <c:pt idx="4">
                  <c:v>0.28333333333333299</c:v>
                </c:pt>
                <c:pt idx="5">
                  <c:v>0.28333333333333299</c:v>
                </c:pt>
                <c:pt idx="6">
                  <c:v>0.505871212121212</c:v>
                </c:pt>
                <c:pt idx="7">
                  <c:v>0.505871212121212</c:v>
                </c:pt>
                <c:pt idx="8">
                  <c:v>0.58655303030302997</c:v>
                </c:pt>
                <c:pt idx="9">
                  <c:v>0.58655303030302997</c:v>
                </c:pt>
                <c:pt idx="10">
                  <c:v>0.69469696969697003</c:v>
                </c:pt>
                <c:pt idx="11">
                  <c:v>0.69469696969697003</c:v>
                </c:pt>
                <c:pt idx="12">
                  <c:v>0.87234848484848504</c:v>
                </c:pt>
                <c:pt idx="13">
                  <c:v>0.87234848484848504</c:v>
                </c:pt>
                <c:pt idx="14">
                  <c:v>1.0183712121212121</c:v>
                </c:pt>
                <c:pt idx="15">
                  <c:v>1.0183712121212121</c:v>
                </c:pt>
                <c:pt idx="16">
                  <c:v>1.159469696969696</c:v>
                </c:pt>
                <c:pt idx="17">
                  <c:v>1.159469696969696</c:v>
                </c:pt>
                <c:pt idx="18">
                  <c:v>1.3011363636363631</c:v>
                </c:pt>
                <c:pt idx="19">
                  <c:v>1.3011363636363631</c:v>
                </c:pt>
                <c:pt idx="20">
                  <c:v>1.4839015151515149</c:v>
                </c:pt>
                <c:pt idx="21">
                  <c:v>1.4839015151515149</c:v>
                </c:pt>
                <c:pt idx="22">
                  <c:v>1.6801136363636371</c:v>
                </c:pt>
                <c:pt idx="23">
                  <c:v>1.6801136363636371</c:v>
                </c:pt>
                <c:pt idx="24">
                  <c:v>1.9293560606060609</c:v>
                </c:pt>
                <c:pt idx="25">
                  <c:v>1.9293560606060609</c:v>
                </c:pt>
                <c:pt idx="26">
                  <c:v>2.1219696969696971</c:v>
                </c:pt>
                <c:pt idx="27">
                  <c:v>2.1219696969696971</c:v>
                </c:pt>
                <c:pt idx="28">
                  <c:v>2.4731060606060611</c:v>
                </c:pt>
                <c:pt idx="29">
                  <c:v>2.4731060606060611</c:v>
                </c:pt>
                <c:pt idx="30">
                  <c:v>2.7501893939393942</c:v>
                </c:pt>
                <c:pt idx="31">
                  <c:v>2.7501893939393942</c:v>
                </c:pt>
                <c:pt idx="32">
                  <c:v>2.9310606060606061</c:v>
                </c:pt>
                <c:pt idx="33">
                  <c:v>2.9310606060606061</c:v>
                </c:pt>
                <c:pt idx="34">
                  <c:v>3.0645833333333332</c:v>
                </c:pt>
                <c:pt idx="35">
                  <c:v>3.0645833333333332</c:v>
                </c:pt>
                <c:pt idx="36">
                  <c:v>3.306249999999987</c:v>
                </c:pt>
                <c:pt idx="37">
                  <c:v>3.306249999999987</c:v>
                </c:pt>
                <c:pt idx="38">
                  <c:v>3.4604166666666671</c:v>
                </c:pt>
                <c:pt idx="39">
                  <c:v>3.4604166666666671</c:v>
                </c:pt>
                <c:pt idx="40">
                  <c:v>3.5890151515151509</c:v>
                </c:pt>
                <c:pt idx="41">
                  <c:v>3.5890151515151509</c:v>
                </c:pt>
                <c:pt idx="42">
                  <c:v>3.7287878787878799</c:v>
                </c:pt>
                <c:pt idx="43">
                  <c:v>3.7287878787878799</c:v>
                </c:pt>
                <c:pt idx="44">
                  <c:v>3.8219696969696968</c:v>
                </c:pt>
                <c:pt idx="45">
                  <c:v>3.8219696969696968</c:v>
                </c:pt>
                <c:pt idx="46">
                  <c:v>4.0196969696969704</c:v>
                </c:pt>
                <c:pt idx="47">
                  <c:v>4.0196969696969704</c:v>
                </c:pt>
                <c:pt idx="48">
                  <c:v>4.1856060606060614</c:v>
                </c:pt>
                <c:pt idx="49">
                  <c:v>4.1856060606060614</c:v>
                </c:pt>
                <c:pt idx="50">
                  <c:v>4.3092803030303033</c:v>
                </c:pt>
                <c:pt idx="51">
                  <c:v>4.3092803030303033</c:v>
                </c:pt>
                <c:pt idx="52">
                  <c:v>4.4558712121212096</c:v>
                </c:pt>
                <c:pt idx="53">
                  <c:v>4.4558712121212096</c:v>
                </c:pt>
                <c:pt idx="54">
                  <c:v>4.6528409090908962</c:v>
                </c:pt>
                <c:pt idx="55">
                  <c:v>4.6528409090908962</c:v>
                </c:pt>
                <c:pt idx="56">
                  <c:v>4.7958333333333334</c:v>
                </c:pt>
                <c:pt idx="57">
                  <c:v>4.7958333333333334</c:v>
                </c:pt>
                <c:pt idx="58">
                  <c:v>5.0696969696969676</c:v>
                </c:pt>
                <c:pt idx="59">
                  <c:v>5.0696969696969676</c:v>
                </c:pt>
                <c:pt idx="60">
                  <c:v>5.1715909090909076</c:v>
                </c:pt>
                <c:pt idx="61">
                  <c:v>5.1715909090909076</c:v>
                </c:pt>
                <c:pt idx="62">
                  <c:v>5.27727272727273</c:v>
                </c:pt>
                <c:pt idx="63">
                  <c:v>5.27727272727273</c:v>
                </c:pt>
                <c:pt idx="64">
                  <c:v>5.3649621212121223</c:v>
                </c:pt>
                <c:pt idx="65">
                  <c:v>5.3649621212121223</c:v>
                </c:pt>
                <c:pt idx="66">
                  <c:v>5.5041666666666664</c:v>
                </c:pt>
                <c:pt idx="67">
                  <c:v>5.5041666666666664</c:v>
                </c:pt>
                <c:pt idx="68">
                  <c:v>5.6507575757575657</c:v>
                </c:pt>
                <c:pt idx="69">
                  <c:v>5.6507575757575657</c:v>
                </c:pt>
                <c:pt idx="70">
                  <c:v>5.7706439393939402</c:v>
                </c:pt>
                <c:pt idx="71">
                  <c:v>5.7706439393939402</c:v>
                </c:pt>
                <c:pt idx="72">
                  <c:v>5.897348484848485</c:v>
                </c:pt>
                <c:pt idx="73">
                  <c:v>5.897348484848485</c:v>
                </c:pt>
                <c:pt idx="74">
                  <c:v>5.9950757575757443</c:v>
                </c:pt>
                <c:pt idx="75">
                  <c:v>5.9950757575757443</c:v>
                </c:pt>
                <c:pt idx="76">
                  <c:v>6.127272727272727</c:v>
                </c:pt>
                <c:pt idx="77">
                  <c:v>6.127272727272727</c:v>
                </c:pt>
                <c:pt idx="78">
                  <c:v>6.2441287878787879</c:v>
                </c:pt>
                <c:pt idx="79">
                  <c:v>6.2441287878787879</c:v>
                </c:pt>
                <c:pt idx="80">
                  <c:v>6.5056818181818166</c:v>
                </c:pt>
                <c:pt idx="81">
                  <c:v>6.5056818181818166</c:v>
                </c:pt>
                <c:pt idx="82">
                  <c:v>6.6579545454545288</c:v>
                </c:pt>
                <c:pt idx="83">
                  <c:v>6.6579545454545288</c:v>
                </c:pt>
                <c:pt idx="84">
                  <c:v>6.8674242424242271</c:v>
                </c:pt>
                <c:pt idx="85">
                  <c:v>6.8674242424242271</c:v>
                </c:pt>
                <c:pt idx="86">
                  <c:v>6.98106060606061</c:v>
                </c:pt>
                <c:pt idx="87">
                  <c:v>6.98106060606061</c:v>
                </c:pt>
                <c:pt idx="88">
                  <c:v>7.1053030303030313</c:v>
                </c:pt>
                <c:pt idx="89">
                  <c:v>7.1053030303030313</c:v>
                </c:pt>
                <c:pt idx="90">
                  <c:v>7.1924242424242291</c:v>
                </c:pt>
                <c:pt idx="91">
                  <c:v>7.1924242424242291</c:v>
                </c:pt>
                <c:pt idx="92">
                  <c:v>7.5278409090908971</c:v>
                </c:pt>
                <c:pt idx="93">
                  <c:v>7.5278409090908971</c:v>
                </c:pt>
                <c:pt idx="94">
                  <c:v>7.6149621212121223</c:v>
                </c:pt>
                <c:pt idx="95">
                  <c:v>7.6149621212121223</c:v>
                </c:pt>
                <c:pt idx="96">
                  <c:v>7.7571969696969507</c:v>
                </c:pt>
                <c:pt idx="97">
                  <c:v>7.7571969696969507</c:v>
                </c:pt>
                <c:pt idx="98">
                  <c:v>7.8876893939393939</c:v>
                </c:pt>
                <c:pt idx="99">
                  <c:v>7.8876893939393939</c:v>
                </c:pt>
                <c:pt idx="100">
                  <c:v>8.0187500000000007</c:v>
                </c:pt>
                <c:pt idx="101">
                  <c:v>8.0187500000000007</c:v>
                </c:pt>
                <c:pt idx="102">
                  <c:v>8.1655303030303106</c:v>
                </c:pt>
                <c:pt idx="103">
                  <c:v>8.1655303030303106</c:v>
                </c:pt>
                <c:pt idx="104">
                  <c:v>8.3611742424242497</c:v>
                </c:pt>
                <c:pt idx="105">
                  <c:v>8.3611742424242497</c:v>
                </c:pt>
                <c:pt idx="106">
                  <c:v>8.5352272727272727</c:v>
                </c:pt>
                <c:pt idx="107">
                  <c:v>8.5352272727272727</c:v>
                </c:pt>
                <c:pt idx="108">
                  <c:v>8.683712121212098</c:v>
                </c:pt>
                <c:pt idx="109">
                  <c:v>8.683712121212098</c:v>
                </c:pt>
                <c:pt idx="110">
                  <c:v>8.7948863636363637</c:v>
                </c:pt>
                <c:pt idx="111">
                  <c:v>8.7948863636363637</c:v>
                </c:pt>
                <c:pt idx="112">
                  <c:v>8.8986742424242493</c:v>
                </c:pt>
                <c:pt idx="113">
                  <c:v>8.8986742424242493</c:v>
                </c:pt>
                <c:pt idx="114">
                  <c:v>9.0316287878787467</c:v>
                </c:pt>
                <c:pt idx="115">
                  <c:v>9.0316287878787467</c:v>
                </c:pt>
                <c:pt idx="116">
                  <c:v>9.1770833333333357</c:v>
                </c:pt>
                <c:pt idx="117">
                  <c:v>9.1770833333333357</c:v>
                </c:pt>
                <c:pt idx="118">
                  <c:v>9.3429924242424249</c:v>
                </c:pt>
                <c:pt idx="119">
                  <c:v>9.3429924242424249</c:v>
                </c:pt>
                <c:pt idx="120">
                  <c:v>9.5007575757575751</c:v>
                </c:pt>
                <c:pt idx="121">
                  <c:v>9.5007575757575751</c:v>
                </c:pt>
                <c:pt idx="122">
                  <c:v>9.6375000000000011</c:v>
                </c:pt>
                <c:pt idx="123">
                  <c:v>9.6375000000000011</c:v>
                </c:pt>
                <c:pt idx="124">
                  <c:v>9.7767045454545443</c:v>
                </c:pt>
                <c:pt idx="125">
                  <c:v>9.7767045454545443</c:v>
                </c:pt>
                <c:pt idx="126">
                  <c:v>9.9151515151515177</c:v>
                </c:pt>
                <c:pt idx="127">
                  <c:v>9.9151515151515177</c:v>
                </c:pt>
                <c:pt idx="128">
                  <c:v>10.038257575757569</c:v>
                </c:pt>
                <c:pt idx="129">
                  <c:v>10.038257575757569</c:v>
                </c:pt>
                <c:pt idx="130">
                  <c:v>10.154545454545451</c:v>
                </c:pt>
                <c:pt idx="131">
                  <c:v>10.154545454545451</c:v>
                </c:pt>
                <c:pt idx="132">
                  <c:v>10.334659090909099</c:v>
                </c:pt>
                <c:pt idx="133">
                  <c:v>10.334659090909099</c:v>
                </c:pt>
                <c:pt idx="134">
                  <c:v>10.457765151515151</c:v>
                </c:pt>
                <c:pt idx="135">
                  <c:v>10.457765151515151</c:v>
                </c:pt>
                <c:pt idx="136">
                  <c:v>10.59375</c:v>
                </c:pt>
                <c:pt idx="137">
                  <c:v>10.59375</c:v>
                </c:pt>
                <c:pt idx="138">
                  <c:v>10.869696969696969</c:v>
                </c:pt>
                <c:pt idx="139">
                  <c:v>10.869696969696969</c:v>
                </c:pt>
                <c:pt idx="140">
                  <c:v>10.96723484848485</c:v>
                </c:pt>
                <c:pt idx="141">
                  <c:v>10.96723484848485</c:v>
                </c:pt>
                <c:pt idx="142">
                  <c:v>11.098863636363641</c:v>
                </c:pt>
                <c:pt idx="143">
                  <c:v>11.098863636363641</c:v>
                </c:pt>
                <c:pt idx="144">
                  <c:v>11.235606060606059</c:v>
                </c:pt>
                <c:pt idx="145">
                  <c:v>11.235606060606059</c:v>
                </c:pt>
                <c:pt idx="146">
                  <c:v>11.753219696969699</c:v>
                </c:pt>
                <c:pt idx="147">
                  <c:v>11.753219696969699</c:v>
                </c:pt>
                <c:pt idx="148">
                  <c:v>11.88503787878788</c:v>
                </c:pt>
                <c:pt idx="149">
                  <c:v>11.88503787878788</c:v>
                </c:pt>
                <c:pt idx="150">
                  <c:v>12.842424242424251</c:v>
                </c:pt>
                <c:pt idx="151">
                  <c:v>12.842424242424251</c:v>
                </c:pt>
                <c:pt idx="152">
                  <c:v>13.039393939393941</c:v>
                </c:pt>
                <c:pt idx="153">
                  <c:v>13.039393939393941</c:v>
                </c:pt>
                <c:pt idx="154">
                  <c:v>13.40549242424243</c:v>
                </c:pt>
                <c:pt idx="155">
                  <c:v>13.40549242424243</c:v>
                </c:pt>
                <c:pt idx="156">
                  <c:v>13.824242424242421</c:v>
                </c:pt>
                <c:pt idx="157">
                  <c:v>13.824242424242421</c:v>
                </c:pt>
                <c:pt idx="158">
                  <c:v>13.92556818181818</c:v>
                </c:pt>
                <c:pt idx="159">
                  <c:v>13.92556818181818</c:v>
                </c:pt>
                <c:pt idx="160">
                  <c:v>14.127462121212121</c:v>
                </c:pt>
                <c:pt idx="161">
                  <c:v>14.127462121212121</c:v>
                </c:pt>
                <c:pt idx="162">
                  <c:v>14.371022727272729</c:v>
                </c:pt>
                <c:pt idx="163">
                  <c:v>14.371022727272729</c:v>
                </c:pt>
                <c:pt idx="164">
                  <c:v>14.609090909090909</c:v>
                </c:pt>
                <c:pt idx="165">
                  <c:v>14.609090909090909</c:v>
                </c:pt>
                <c:pt idx="166">
                  <c:v>14.814204545454549</c:v>
                </c:pt>
                <c:pt idx="167">
                  <c:v>14.814204545454549</c:v>
                </c:pt>
              </c:numCache>
            </c:numRef>
          </c:yVal>
          <c:smooth val="0"/>
        </c:ser>
        <c:ser>
          <c:idx val="0"/>
          <c:order val="15"/>
          <c:tx>
            <c:strRef>
              <c:f>'BDS Time-Space'!$AT$1:$AU$1</c:f>
              <c:strCache>
                <c:ptCount val="1"/>
                <c:pt idx="0">
                  <c:v>2234_1110</c:v>
                </c:pt>
              </c:strCache>
            </c:strRef>
          </c:tx>
          <c:spPr>
            <a:ln w="12700">
              <a:solidFill>
                <a:schemeClr val="tx1"/>
              </a:solidFill>
            </a:ln>
          </c:spPr>
          <c:marker>
            <c:symbol val="none"/>
          </c:marker>
          <c:dLbls>
            <c:dLbl>
              <c:idx val="75"/>
              <c:layout/>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'BDS Time-Space'!$AT$2:$AT$77</c:f>
              <c:numCache>
                <c:formatCode>h:mm:ss;@</c:formatCode>
                <c:ptCount val="76"/>
                <c:pt idx="0">
                  <c:v>0.29489583333333302</c:v>
                </c:pt>
                <c:pt idx="1">
                  <c:v>0.29489583333333302</c:v>
                </c:pt>
                <c:pt idx="2">
                  <c:v>0.295069444444444</c:v>
                </c:pt>
                <c:pt idx="3">
                  <c:v>0.295069444444444</c:v>
                </c:pt>
                <c:pt idx="4">
                  <c:v>0.29530092592592599</c:v>
                </c:pt>
                <c:pt idx="5">
                  <c:v>0.29530092592592599</c:v>
                </c:pt>
                <c:pt idx="6">
                  <c:v>0.29555555555555602</c:v>
                </c:pt>
                <c:pt idx="7">
                  <c:v>0.29659722222222201</c:v>
                </c:pt>
                <c:pt idx="8">
                  <c:v>0.29738425925925899</c:v>
                </c:pt>
                <c:pt idx="9">
                  <c:v>0.29767361111111101</c:v>
                </c:pt>
                <c:pt idx="10">
                  <c:v>0.29796296296296299</c:v>
                </c:pt>
                <c:pt idx="11">
                  <c:v>0.29825231481481501</c:v>
                </c:pt>
                <c:pt idx="12">
                  <c:v>0.29855324074074102</c:v>
                </c:pt>
                <c:pt idx="13">
                  <c:v>0.29855324074074102</c:v>
                </c:pt>
                <c:pt idx="14">
                  <c:v>0.29885416666666698</c:v>
                </c:pt>
                <c:pt idx="15">
                  <c:v>0.29929398148148101</c:v>
                </c:pt>
                <c:pt idx="16">
                  <c:v>0.29956018518518501</c:v>
                </c:pt>
                <c:pt idx="17">
                  <c:v>0.29988425925925899</c:v>
                </c:pt>
                <c:pt idx="18">
                  <c:v>0.30011574074074099</c:v>
                </c:pt>
                <c:pt idx="19">
                  <c:v>0.30028935185185202</c:v>
                </c:pt>
                <c:pt idx="20">
                  <c:v>0.30059027777777803</c:v>
                </c:pt>
                <c:pt idx="21">
                  <c:v>0.30075231481481501</c:v>
                </c:pt>
                <c:pt idx="22">
                  <c:v>0.30097222222222197</c:v>
                </c:pt>
                <c:pt idx="23">
                  <c:v>0.30097222222222197</c:v>
                </c:pt>
                <c:pt idx="24">
                  <c:v>0.30121527777777801</c:v>
                </c:pt>
                <c:pt idx="25">
                  <c:v>0.30121527777777801</c:v>
                </c:pt>
                <c:pt idx="26">
                  <c:v>0.301493055555556</c:v>
                </c:pt>
                <c:pt idx="27">
                  <c:v>0.301608796296296</c:v>
                </c:pt>
                <c:pt idx="28">
                  <c:v>0.30208333333333298</c:v>
                </c:pt>
                <c:pt idx="29">
                  <c:v>0.302418981481482</c:v>
                </c:pt>
                <c:pt idx="30">
                  <c:v>0.30271990740740701</c:v>
                </c:pt>
                <c:pt idx="31">
                  <c:v>0.30271990740740701</c:v>
                </c:pt>
                <c:pt idx="32">
                  <c:v>0.302997685185185</c:v>
                </c:pt>
                <c:pt idx="33">
                  <c:v>0.30319444444444399</c:v>
                </c:pt>
                <c:pt idx="34">
                  <c:v>0.30348379629629602</c:v>
                </c:pt>
                <c:pt idx="35">
                  <c:v>0.303726851851852</c:v>
                </c:pt>
                <c:pt idx="36">
                  <c:v>0.30414351851851801</c:v>
                </c:pt>
                <c:pt idx="37">
                  <c:v>0.30438657407407399</c:v>
                </c:pt>
                <c:pt idx="38">
                  <c:v>0.30550925925925898</c:v>
                </c:pt>
                <c:pt idx="39">
                  <c:v>0.30575231481481502</c:v>
                </c:pt>
                <c:pt idx="40">
                  <c:v>0.30619212962962999</c:v>
                </c:pt>
                <c:pt idx="41">
                  <c:v>0.30646990740740698</c:v>
                </c:pt>
                <c:pt idx="42">
                  <c:v>0.30677083333333299</c:v>
                </c:pt>
                <c:pt idx="43">
                  <c:v>0.30688657407407399</c:v>
                </c:pt>
                <c:pt idx="44">
                  <c:v>0.30728009259259298</c:v>
                </c:pt>
                <c:pt idx="45">
                  <c:v>0.30751157407407398</c:v>
                </c:pt>
                <c:pt idx="46">
                  <c:v>0.30805555555555603</c:v>
                </c:pt>
                <c:pt idx="47">
                  <c:v>0.30825231481481502</c:v>
                </c:pt>
                <c:pt idx="48">
                  <c:v>0.30848379629629602</c:v>
                </c:pt>
                <c:pt idx="49">
                  <c:v>0.30916666666666698</c:v>
                </c:pt>
                <c:pt idx="50">
                  <c:v>0.309421296296296</c:v>
                </c:pt>
                <c:pt idx="51">
                  <c:v>0.309421296296296</c:v>
                </c:pt>
                <c:pt idx="52">
                  <c:v>0.309652777777778</c:v>
                </c:pt>
                <c:pt idx="53">
                  <c:v>0.309803240740741</c:v>
                </c:pt>
                <c:pt idx="54">
                  <c:v>0.31111111111111101</c:v>
                </c:pt>
                <c:pt idx="55">
                  <c:v>0.311423611111111</c:v>
                </c:pt>
                <c:pt idx="56">
                  <c:v>0.31185185185185199</c:v>
                </c:pt>
                <c:pt idx="57">
                  <c:v>0.31185185185185199</c:v>
                </c:pt>
                <c:pt idx="58">
                  <c:v>0.31401620370370398</c:v>
                </c:pt>
                <c:pt idx="59">
                  <c:v>0.314849537037037</c:v>
                </c:pt>
                <c:pt idx="60">
                  <c:v>0.31655092592592599</c:v>
                </c:pt>
                <c:pt idx="61">
                  <c:v>0.31655092592592599</c:v>
                </c:pt>
                <c:pt idx="62">
                  <c:v>0.31811342592592601</c:v>
                </c:pt>
                <c:pt idx="63">
                  <c:v>0.31840277777777798</c:v>
                </c:pt>
                <c:pt idx="64">
                  <c:v>0.32013888888888897</c:v>
                </c:pt>
                <c:pt idx="65">
                  <c:v>0.32033564814814802</c:v>
                </c:pt>
                <c:pt idx="66">
                  <c:v>0.32106481481481502</c:v>
                </c:pt>
                <c:pt idx="67">
                  <c:v>0.32129629629629602</c:v>
                </c:pt>
                <c:pt idx="68">
                  <c:v>0.32177083333333301</c:v>
                </c:pt>
                <c:pt idx="69">
                  <c:v>0.32247685185185199</c:v>
                </c:pt>
                <c:pt idx="70">
                  <c:v>0.32322916666666701</c:v>
                </c:pt>
                <c:pt idx="71">
                  <c:v>0.32401620370370399</c:v>
                </c:pt>
                <c:pt idx="72">
                  <c:v>0.32462962962962999</c:v>
                </c:pt>
                <c:pt idx="73">
                  <c:v>0.32494212962962998</c:v>
                </c:pt>
                <c:pt idx="74">
                  <c:v>0.325659722222222</c:v>
                </c:pt>
                <c:pt idx="75">
                  <c:v>0.32579861111111103</c:v>
                </c:pt>
              </c:numCache>
            </c:numRef>
          </c:xVal>
          <c:yVal>
            <c:numRef>
              <c:f>'BDS Time-Space'!$AU$2:$AU$77</c:f>
              <c:numCache>
                <c:formatCode>0</c:formatCode>
                <c:ptCount val="76"/>
                <c:pt idx="0">
                  <c:v>7.5278409090908971</c:v>
                </c:pt>
                <c:pt idx="1">
                  <c:v>7.5278409090908971</c:v>
                </c:pt>
                <c:pt idx="2">
                  <c:v>7.6147727272727277</c:v>
                </c:pt>
                <c:pt idx="3">
                  <c:v>7.6147727272727277</c:v>
                </c:pt>
                <c:pt idx="4">
                  <c:v>7.7571969696969534</c:v>
                </c:pt>
                <c:pt idx="5">
                  <c:v>7.7571969696969534</c:v>
                </c:pt>
                <c:pt idx="6">
                  <c:v>7.8876893939393948</c:v>
                </c:pt>
                <c:pt idx="7">
                  <c:v>7.8876893939393948</c:v>
                </c:pt>
                <c:pt idx="8">
                  <c:v>8.0187500000000007</c:v>
                </c:pt>
                <c:pt idx="9">
                  <c:v>8.0187500000000007</c:v>
                </c:pt>
                <c:pt idx="10">
                  <c:v>8.1653409090909097</c:v>
                </c:pt>
                <c:pt idx="11">
                  <c:v>8.1653409090909097</c:v>
                </c:pt>
                <c:pt idx="12">
                  <c:v>8.3611742424242497</c:v>
                </c:pt>
                <c:pt idx="13">
                  <c:v>8.3611742424242497</c:v>
                </c:pt>
                <c:pt idx="14">
                  <c:v>8.5350378787878807</c:v>
                </c:pt>
                <c:pt idx="15">
                  <c:v>8.5350378787878807</c:v>
                </c:pt>
                <c:pt idx="16">
                  <c:v>8.6835227272727185</c:v>
                </c:pt>
                <c:pt idx="17">
                  <c:v>8.6835227272727185</c:v>
                </c:pt>
                <c:pt idx="18">
                  <c:v>8.7948863636363654</c:v>
                </c:pt>
                <c:pt idx="19">
                  <c:v>8.7948863636363654</c:v>
                </c:pt>
                <c:pt idx="20">
                  <c:v>8.8986742424242493</c:v>
                </c:pt>
                <c:pt idx="21">
                  <c:v>8.8986742424242493</c:v>
                </c:pt>
                <c:pt idx="22">
                  <c:v>9.0316287878787485</c:v>
                </c:pt>
                <c:pt idx="23">
                  <c:v>9.0316287878787485</c:v>
                </c:pt>
                <c:pt idx="24">
                  <c:v>9.1768939393939402</c:v>
                </c:pt>
                <c:pt idx="25">
                  <c:v>9.1768939393939402</c:v>
                </c:pt>
                <c:pt idx="26">
                  <c:v>9.3428030303030312</c:v>
                </c:pt>
                <c:pt idx="27">
                  <c:v>9.3428030303030312</c:v>
                </c:pt>
                <c:pt idx="28">
                  <c:v>9.5007575757575751</c:v>
                </c:pt>
                <c:pt idx="29">
                  <c:v>9.5007575757575751</c:v>
                </c:pt>
                <c:pt idx="30">
                  <c:v>9.6373106060605789</c:v>
                </c:pt>
                <c:pt idx="31">
                  <c:v>9.6373106060605789</c:v>
                </c:pt>
                <c:pt idx="32">
                  <c:v>9.7765151515151487</c:v>
                </c:pt>
                <c:pt idx="33">
                  <c:v>9.7765151515151487</c:v>
                </c:pt>
                <c:pt idx="34">
                  <c:v>9.9151515151515177</c:v>
                </c:pt>
                <c:pt idx="35">
                  <c:v>9.9151515151515177</c:v>
                </c:pt>
                <c:pt idx="36">
                  <c:v>10.038257575757569</c:v>
                </c:pt>
                <c:pt idx="37">
                  <c:v>10.038257575757569</c:v>
                </c:pt>
                <c:pt idx="38">
                  <c:v>10.154356060606061</c:v>
                </c:pt>
                <c:pt idx="39">
                  <c:v>10.154356060606061</c:v>
                </c:pt>
                <c:pt idx="40">
                  <c:v>10.334659090909099</c:v>
                </c:pt>
                <c:pt idx="41">
                  <c:v>10.334659090909099</c:v>
                </c:pt>
                <c:pt idx="42">
                  <c:v>10.457575757575761</c:v>
                </c:pt>
                <c:pt idx="43">
                  <c:v>10.457575757575761</c:v>
                </c:pt>
                <c:pt idx="44">
                  <c:v>10.59375</c:v>
                </c:pt>
                <c:pt idx="45">
                  <c:v>10.59375</c:v>
                </c:pt>
                <c:pt idx="46">
                  <c:v>10.869507575757581</c:v>
                </c:pt>
                <c:pt idx="47">
                  <c:v>10.869507575757581</c:v>
                </c:pt>
                <c:pt idx="48">
                  <c:v>10.96704545454546</c:v>
                </c:pt>
                <c:pt idx="49">
                  <c:v>10.96704545454546</c:v>
                </c:pt>
                <c:pt idx="50">
                  <c:v>11.098863636363641</c:v>
                </c:pt>
                <c:pt idx="51">
                  <c:v>11.098863636363641</c:v>
                </c:pt>
                <c:pt idx="52">
                  <c:v>11.235606060606059</c:v>
                </c:pt>
                <c:pt idx="53">
                  <c:v>11.235606060606059</c:v>
                </c:pt>
                <c:pt idx="54">
                  <c:v>11.753219696969699</c:v>
                </c:pt>
                <c:pt idx="55">
                  <c:v>11.753219696969699</c:v>
                </c:pt>
                <c:pt idx="56">
                  <c:v>11.884848484848501</c:v>
                </c:pt>
                <c:pt idx="57">
                  <c:v>11.884848484848501</c:v>
                </c:pt>
                <c:pt idx="58">
                  <c:v>12.842424242424251</c:v>
                </c:pt>
                <c:pt idx="59">
                  <c:v>12.842424242424251</c:v>
                </c:pt>
                <c:pt idx="60">
                  <c:v>13.039393939393941</c:v>
                </c:pt>
                <c:pt idx="61">
                  <c:v>13.039393939393941</c:v>
                </c:pt>
                <c:pt idx="62">
                  <c:v>13.405303030303029</c:v>
                </c:pt>
                <c:pt idx="63">
                  <c:v>13.405303030303029</c:v>
                </c:pt>
                <c:pt idx="64">
                  <c:v>13.824242424242421</c:v>
                </c:pt>
                <c:pt idx="65">
                  <c:v>13.824242424242421</c:v>
                </c:pt>
                <c:pt idx="66">
                  <c:v>13.92556818181818</c:v>
                </c:pt>
                <c:pt idx="67">
                  <c:v>13.92556818181818</c:v>
                </c:pt>
                <c:pt idx="68">
                  <c:v>14.127462121212121</c:v>
                </c:pt>
                <c:pt idx="69">
                  <c:v>14.127462121212121</c:v>
                </c:pt>
                <c:pt idx="70">
                  <c:v>14.371022727272729</c:v>
                </c:pt>
                <c:pt idx="71">
                  <c:v>14.371022727272729</c:v>
                </c:pt>
                <c:pt idx="72">
                  <c:v>14.60890151515151</c:v>
                </c:pt>
                <c:pt idx="73">
                  <c:v>14.60890151515151</c:v>
                </c:pt>
                <c:pt idx="74">
                  <c:v>14.81401515151515</c:v>
                </c:pt>
                <c:pt idx="75">
                  <c:v>14.81401515151515</c:v>
                </c:pt>
              </c:numCache>
            </c:numRef>
          </c:yVal>
          <c:smooth val="0"/>
        </c:ser>
        <c:ser>
          <c:idx val="1"/>
          <c:order val="16"/>
          <c:tx>
            <c:strRef>
              <c:f>'BDS Time-Space'!$AW$1:$AX$1</c:f>
              <c:strCache>
                <c:ptCount val="1"/>
                <c:pt idx="0">
                  <c:v>2290_1130</c:v>
                </c:pt>
              </c:strCache>
            </c:strRef>
          </c:tx>
          <c:spPr>
            <a:ln w="12700">
              <a:solidFill>
                <a:schemeClr val="tx1"/>
              </a:solidFill>
            </a:ln>
          </c:spPr>
          <c:marker>
            <c:symbol val="none"/>
          </c:marker>
          <c:dLbls>
            <c:dLbl>
              <c:idx val="75"/>
              <c:layout/>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'BDS Time-Space'!$AW$2:$AW$77</c:f>
              <c:numCache>
                <c:formatCode>h:mm:ss;@</c:formatCode>
                <c:ptCount val="76"/>
                <c:pt idx="0">
                  <c:v>0.30254629629629598</c:v>
                </c:pt>
                <c:pt idx="1">
                  <c:v>0.30336805555555602</c:v>
                </c:pt>
                <c:pt idx="2">
                  <c:v>0.30357638888888899</c:v>
                </c:pt>
                <c:pt idx="3">
                  <c:v>0.30357638888888899</c:v>
                </c:pt>
                <c:pt idx="4">
                  <c:v>0.303877314814815</c:v>
                </c:pt>
                <c:pt idx="5">
                  <c:v>0.304537037037037</c:v>
                </c:pt>
                <c:pt idx="6">
                  <c:v>0.304803240740741</c:v>
                </c:pt>
                <c:pt idx="7">
                  <c:v>0.305532407407407</c:v>
                </c:pt>
                <c:pt idx="8">
                  <c:v>0.30600694444444398</c:v>
                </c:pt>
                <c:pt idx="9">
                  <c:v>0.30612268518518498</c:v>
                </c:pt>
                <c:pt idx="10">
                  <c:v>0.30640046296296303</c:v>
                </c:pt>
                <c:pt idx="11">
                  <c:v>0.30663194444444403</c:v>
                </c:pt>
                <c:pt idx="12">
                  <c:v>0.30696759259259299</c:v>
                </c:pt>
                <c:pt idx="13">
                  <c:v>0.30719907407407399</c:v>
                </c:pt>
                <c:pt idx="14">
                  <c:v>0.30745370370370401</c:v>
                </c:pt>
                <c:pt idx="15">
                  <c:v>0.30745370370370401</c:v>
                </c:pt>
                <c:pt idx="16">
                  <c:v>0.30769675925925899</c:v>
                </c:pt>
                <c:pt idx="17">
                  <c:v>0.30797453703703698</c:v>
                </c:pt>
                <c:pt idx="18">
                  <c:v>0.30819444444444399</c:v>
                </c:pt>
                <c:pt idx="19">
                  <c:v>0.30848379629629602</c:v>
                </c:pt>
                <c:pt idx="20">
                  <c:v>0.30868055555555601</c:v>
                </c:pt>
                <c:pt idx="21">
                  <c:v>0.30868055555555601</c:v>
                </c:pt>
                <c:pt idx="22">
                  <c:v>0.30887731481481501</c:v>
                </c:pt>
                <c:pt idx="23">
                  <c:v>0.30887731481481501</c:v>
                </c:pt>
                <c:pt idx="24">
                  <c:v>0.30913194444444397</c:v>
                </c:pt>
                <c:pt idx="25">
                  <c:v>0.309270833333333</c:v>
                </c:pt>
                <c:pt idx="26">
                  <c:v>0.30958333333333299</c:v>
                </c:pt>
                <c:pt idx="27">
                  <c:v>0.30973379629629599</c:v>
                </c:pt>
                <c:pt idx="28">
                  <c:v>0.310034722222222</c:v>
                </c:pt>
                <c:pt idx="29">
                  <c:v>0.31047453703703698</c:v>
                </c:pt>
                <c:pt idx="30">
                  <c:v>0.31123842592592599</c:v>
                </c:pt>
                <c:pt idx="31">
                  <c:v>0.31135416666666699</c:v>
                </c:pt>
                <c:pt idx="32">
                  <c:v>0.311770833333333</c:v>
                </c:pt>
                <c:pt idx="33">
                  <c:v>0.311770833333333</c:v>
                </c:pt>
                <c:pt idx="34">
                  <c:v>0.31222222222222201</c:v>
                </c:pt>
                <c:pt idx="35">
                  <c:v>0.31287037037037002</c:v>
                </c:pt>
                <c:pt idx="36">
                  <c:v>0.31310185185185202</c:v>
                </c:pt>
                <c:pt idx="37">
                  <c:v>0.31310185185185202</c:v>
                </c:pt>
                <c:pt idx="38">
                  <c:v>0.313344907407407</c:v>
                </c:pt>
                <c:pt idx="39">
                  <c:v>0.31359953703703702</c:v>
                </c:pt>
                <c:pt idx="40">
                  <c:v>0.31393518518518498</c:v>
                </c:pt>
                <c:pt idx="41">
                  <c:v>0.31393518518518498</c:v>
                </c:pt>
                <c:pt idx="42">
                  <c:v>0.314189814814815</c:v>
                </c:pt>
                <c:pt idx="43">
                  <c:v>0.31447916666666698</c:v>
                </c:pt>
                <c:pt idx="44">
                  <c:v>0.31480324074074101</c:v>
                </c:pt>
                <c:pt idx="45">
                  <c:v>0.31497685185185198</c:v>
                </c:pt>
                <c:pt idx="46">
                  <c:v>0.31549768518518501</c:v>
                </c:pt>
                <c:pt idx="47">
                  <c:v>0.31571759259259302</c:v>
                </c:pt>
                <c:pt idx="48">
                  <c:v>0.315960648148148</c:v>
                </c:pt>
                <c:pt idx="49">
                  <c:v>0.31660879629629601</c:v>
                </c:pt>
                <c:pt idx="50">
                  <c:v>0.316886574074074</c:v>
                </c:pt>
                <c:pt idx="51">
                  <c:v>0.316886574074074</c:v>
                </c:pt>
                <c:pt idx="52">
                  <c:v>0.31718750000000001</c:v>
                </c:pt>
                <c:pt idx="53">
                  <c:v>0.31739583333333299</c:v>
                </c:pt>
                <c:pt idx="54">
                  <c:v>0.32171296296296298</c:v>
                </c:pt>
                <c:pt idx="55">
                  <c:v>0.32189814814814799</c:v>
                </c:pt>
                <c:pt idx="56">
                  <c:v>0.322314814814815</c:v>
                </c:pt>
                <c:pt idx="57">
                  <c:v>0.322662037037037</c:v>
                </c:pt>
                <c:pt idx="58">
                  <c:v>0.32734953703703701</c:v>
                </c:pt>
                <c:pt idx="59">
                  <c:v>0.32753472222222202</c:v>
                </c:pt>
                <c:pt idx="60">
                  <c:v>0.33121527777777798</c:v>
                </c:pt>
                <c:pt idx="61">
                  <c:v>0.33138888888888901</c:v>
                </c:pt>
                <c:pt idx="62">
                  <c:v>0.33365740740740701</c:v>
                </c:pt>
                <c:pt idx="63">
                  <c:v>0.33400462962963001</c:v>
                </c:pt>
                <c:pt idx="64">
                  <c:v>0.33511574074074102</c:v>
                </c:pt>
                <c:pt idx="65">
                  <c:v>0.335358796296296</c:v>
                </c:pt>
                <c:pt idx="66">
                  <c:v>0.33594907407407398</c:v>
                </c:pt>
                <c:pt idx="67">
                  <c:v>0.336087962962963</c:v>
                </c:pt>
                <c:pt idx="68">
                  <c:v>0.33659722222222199</c:v>
                </c:pt>
                <c:pt idx="69">
                  <c:v>0.336747685185185</c:v>
                </c:pt>
                <c:pt idx="70">
                  <c:v>0.33761574074074102</c:v>
                </c:pt>
                <c:pt idx="71">
                  <c:v>0.33813657407407399</c:v>
                </c:pt>
                <c:pt idx="72">
                  <c:v>0.33899305555555598</c:v>
                </c:pt>
                <c:pt idx="73">
                  <c:v>0.33960648148148098</c:v>
                </c:pt>
                <c:pt idx="74">
                  <c:v>0.34082175925925901</c:v>
                </c:pt>
                <c:pt idx="75">
                  <c:v>0.34082175925925901</c:v>
                </c:pt>
              </c:numCache>
            </c:numRef>
          </c:xVal>
          <c:yVal>
            <c:numRef>
              <c:f>'BDS Time-Space'!$AX$2:$AX$77</c:f>
              <c:numCache>
                <c:formatCode>0</c:formatCode>
                <c:ptCount val="76"/>
                <c:pt idx="0">
                  <c:v>7.5278409090908971</c:v>
                </c:pt>
                <c:pt idx="1">
                  <c:v>7.5278409090908971</c:v>
                </c:pt>
                <c:pt idx="2">
                  <c:v>7.6149621212121223</c:v>
                </c:pt>
                <c:pt idx="3">
                  <c:v>7.6149621212121223</c:v>
                </c:pt>
                <c:pt idx="4">
                  <c:v>7.7571969696969534</c:v>
                </c:pt>
                <c:pt idx="5">
                  <c:v>7.7571969696969534</c:v>
                </c:pt>
                <c:pt idx="6">
                  <c:v>7.8876893939393948</c:v>
                </c:pt>
                <c:pt idx="7">
                  <c:v>7.8876893939393948</c:v>
                </c:pt>
                <c:pt idx="8">
                  <c:v>8.0187500000000007</c:v>
                </c:pt>
                <c:pt idx="9">
                  <c:v>8.0187500000000007</c:v>
                </c:pt>
                <c:pt idx="10">
                  <c:v>8.1655303030303106</c:v>
                </c:pt>
                <c:pt idx="11">
                  <c:v>8.1655303030303106</c:v>
                </c:pt>
                <c:pt idx="12">
                  <c:v>8.3611742424242497</c:v>
                </c:pt>
                <c:pt idx="13">
                  <c:v>8.3611742424242497</c:v>
                </c:pt>
                <c:pt idx="14">
                  <c:v>8.5352272727272744</c:v>
                </c:pt>
                <c:pt idx="15">
                  <c:v>8.5352272727272744</c:v>
                </c:pt>
                <c:pt idx="16">
                  <c:v>8.6837121212120998</c:v>
                </c:pt>
                <c:pt idx="17">
                  <c:v>8.6837121212120998</c:v>
                </c:pt>
                <c:pt idx="18">
                  <c:v>8.7948863636363654</c:v>
                </c:pt>
                <c:pt idx="19">
                  <c:v>8.7948863636363654</c:v>
                </c:pt>
                <c:pt idx="20">
                  <c:v>8.8986742424242493</c:v>
                </c:pt>
                <c:pt idx="21">
                  <c:v>8.8986742424242493</c:v>
                </c:pt>
                <c:pt idx="22">
                  <c:v>9.0316287878787485</c:v>
                </c:pt>
                <c:pt idx="23">
                  <c:v>9.0316287878787485</c:v>
                </c:pt>
                <c:pt idx="24">
                  <c:v>9.1770833333333357</c:v>
                </c:pt>
                <c:pt idx="25">
                  <c:v>9.1770833333333357</c:v>
                </c:pt>
                <c:pt idx="26">
                  <c:v>9.3429924242424249</c:v>
                </c:pt>
                <c:pt idx="27">
                  <c:v>9.3429924242424249</c:v>
                </c:pt>
                <c:pt idx="28">
                  <c:v>9.5007575757575751</c:v>
                </c:pt>
                <c:pt idx="29">
                  <c:v>9.5007575757575751</c:v>
                </c:pt>
                <c:pt idx="30">
                  <c:v>9.6375000000000011</c:v>
                </c:pt>
                <c:pt idx="31">
                  <c:v>9.6375000000000011</c:v>
                </c:pt>
                <c:pt idx="32">
                  <c:v>9.7767045454545443</c:v>
                </c:pt>
                <c:pt idx="33">
                  <c:v>9.7767045454545443</c:v>
                </c:pt>
                <c:pt idx="34">
                  <c:v>9.9151515151515177</c:v>
                </c:pt>
                <c:pt idx="35">
                  <c:v>9.9151515151515177</c:v>
                </c:pt>
                <c:pt idx="36">
                  <c:v>10.038257575757569</c:v>
                </c:pt>
                <c:pt idx="37">
                  <c:v>10.038257575757569</c:v>
                </c:pt>
                <c:pt idx="38">
                  <c:v>10.154356060606061</c:v>
                </c:pt>
                <c:pt idx="39">
                  <c:v>10.154356060606061</c:v>
                </c:pt>
                <c:pt idx="40">
                  <c:v>10.334659090909099</c:v>
                </c:pt>
                <c:pt idx="41">
                  <c:v>10.334659090909099</c:v>
                </c:pt>
                <c:pt idx="42">
                  <c:v>10.457765151515151</c:v>
                </c:pt>
                <c:pt idx="43">
                  <c:v>10.457765151515151</c:v>
                </c:pt>
                <c:pt idx="44">
                  <c:v>10.59375</c:v>
                </c:pt>
                <c:pt idx="45">
                  <c:v>10.59375</c:v>
                </c:pt>
                <c:pt idx="46">
                  <c:v>10.869696969696969</c:v>
                </c:pt>
                <c:pt idx="47">
                  <c:v>10.869696969696969</c:v>
                </c:pt>
                <c:pt idx="48">
                  <c:v>10.96723484848485</c:v>
                </c:pt>
                <c:pt idx="49">
                  <c:v>10.96723484848485</c:v>
                </c:pt>
                <c:pt idx="50">
                  <c:v>11.098863636363641</c:v>
                </c:pt>
                <c:pt idx="51">
                  <c:v>11.098863636363641</c:v>
                </c:pt>
                <c:pt idx="52">
                  <c:v>11.235606060606059</c:v>
                </c:pt>
                <c:pt idx="53">
                  <c:v>11.235606060606059</c:v>
                </c:pt>
                <c:pt idx="54">
                  <c:v>11.753219696969699</c:v>
                </c:pt>
                <c:pt idx="55">
                  <c:v>11.753219696969699</c:v>
                </c:pt>
                <c:pt idx="56">
                  <c:v>11.88503787878788</c:v>
                </c:pt>
                <c:pt idx="57">
                  <c:v>11.88503787878788</c:v>
                </c:pt>
                <c:pt idx="58">
                  <c:v>12.842424242424251</c:v>
                </c:pt>
                <c:pt idx="59">
                  <c:v>12.842424242424251</c:v>
                </c:pt>
                <c:pt idx="60">
                  <c:v>13.039393939393941</c:v>
                </c:pt>
                <c:pt idx="61">
                  <c:v>13.039393939393941</c:v>
                </c:pt>
                <c:pt idx="62">
                  <c:v>13.40549242424243</c:v>
                </c:pt>
                <c:pt idx="63">
                  <c:v>13.40549242424243</c:v>
                </c:pt>
                <c:pt idx="64">
                  <c:v>13.824242424242421</c:v>
                </c:pt>
                <c:pt idx="65">
                  <c:v>13.824242424242421</c:v>
                </c:pt>
                <c:pt idx="66">
                  <c:v>13.92556818181818</c:v>
                </c:pt>
                <c:pt idx="67">
                  <c:v>13.92556818181818</c:v>
                </c:pt>
                <c:pt idx="68">
                  <c:v>14.127462121212121</c:v>
                </c:pt>
                <c:pt idx="69">
                  <c:v>14.127462121212121</c:v>
                </c:pt>
                <c:pt idx="70">
                  <c:v>14.371022727272729</c:v>
                </c:pt>
                <c:pt idx="71">
                  <c:v>14.371022727272729</c:v>
                </c:pt>
                <c:pt idx="72">
                  <c:v>14.609090909090909</c:v>
                </c:pt>
                <c:pt idx="73">
                  <c:v>14.609090909090909</c:v>
                </c:pt>
                <c:pt idx="74">
                  <c:v>14.814204545454549</c:v>
                </c:pt>
                <c:pt idx="75">
                  <c:v>14.814204545454549</c:v>
                </c:pt>
              </c:numCache>
            </c:numRef>
          </c:yVal>
          <c:smooth val="0"/>
        </c:ser>
        <c:ser>
          <c:idx val="2"/>
          <c:order val="17"/>
          <c:tx>
            <c:strRef>
              <c:f>'BDS Time-Space'!$AZ$1:$BA$1</c:f>
              <c:strCache>
                <c:ptCount val="1"/>
                <c:pt idx="0">
                  <c:v>2533_1180</c:v>
                </c:pt>
              </c:strCache>
            </c:strRef>
          </c:tx>
          <c:spPr>
            <a:ln w="12700">
              <a:solidFill>
                <a:schemeClr val="tx1"/>
              </a:solidFill>
            </a:ln>
          </c:spPr>
          <c:marker>
            <c:symbol val="none"/>
          </c:marker>
          <c:dLbls>
            <c:dLbl>
              <c:idx val="75"/>
              <c:layout/>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'BDS Time-Space'!$AZ$2:$AZ$77</c:f>
              <c:numCache>
                <c:formatCode>h:mm:ss;@</c:formatCode>
                <c:ptCount val="76"/>
                <c:pt idx="0">
                  <c:v>0.333819444444445</c:v>
                </c:pt>
                <c:pt idx="1">
                  <c:v>0.33415509259259302</c:v>
                </c:pt>
                <c:pt idx="2">
                  <c:v>0.33429398148148098</c:v>
                </c:pt>
                <c:pt idx="3">
                  <c:v>0.33429398148148098</c:v>
                </c:pt>
                <c:pt idx="4">
                  <c:v>0.33449074074074098</c:v>
                </c:pt>
                <c:pt idx="5">
                  <c:v>0.33449074074074098</c:v>
                </c:pt>
                <c:pt idx="6">
                  <c:v>0.33487268518518498</c:v>
                </c:pt>
                <c:pt idx="7">
                  <c:v>0.33487268518518498</c:v>
                </c:pt>
                <c:pt idx="8">
                  <c:v>0.33592592592592602</c:v>
                </c:pt>
                <c:pt idx="9">
                  <c:v>0.33629629629629598</c:v>
                </c:pt>
                <c:pt idx="10">
                  <c:v>0.336550925925926</c:v>
                </c:pt>
                <c:pt idx="11">
                  <c:v>0.336550925925926</c:v>
                </c:pt>
                <c:pt idx="12">
                  <c:v>0.33710648148148098</c:v>
                </c:pt>
                <c:pt idx="13">
                  <c:v>0.33710648148148098</c:v>
                </c:pt>
                <c:pt idx="14">
                  <c:v>0.33769675925925902</c:v>
                </c:pt>
                <c:pt idx="15">
                  <c:v>0.338055555555556</c:v>
                </c:pt>
                <c:pt idx="16">
                  <c:v>0.33833333333333299</c:v>
                </c:pt>
                <c:pt idx="17">
                  <c:v>0.338553240740741</c:v>
                </c:pt>
                <c:pt idx="18">
                  <c:v>0.33879629629629598</c:v>
                </c:pt>
                <c:pt idx="19">
                  <c:v>0.33927083333333302</c:v>
                </c:pt>
                <c:pt idx="20">
                  <c:v>0.339479166666667</c:v>
                </c:pt>
                <c:pt idx="21">
                  <c:v>0.33976851851851902</c:v>
                </c:pt>
                <c:pt idx="22">
                  <c:v>0.33996527777777802</c:v>
                </c:pt>
                <c:pt idx="23">
                  <c:v>0.33996527777777802</c:v>
                </c:pt>
                <c:pt idx="24">
                  <c:v>0.340208333333333</c:v>
                </c:pt>
                <c:pt idx="25">
                  <c:v>0.34048611111111099</c:v>
                </c:pt>
                <c:pt idx="26">
                  <c:v>0.34079861111111098</c:v>
                </c:pt>
                <c:pt idx="27">
                  <c:v>0.34097222222222201</c:v>
                </c:pt>
                <c:pt idx="28">
                  <c:v>0.34146990740740701</c:v>
                </c:pt>
                <c:pt idx="29">
                  <c:v>0.34146990740740701</c:v>
                </c:pt>
                <c:pt idx="30">
                  <c:v>0.34184027777777798</c:v>
                </c:pt>
                <c:pt idx="31">
                  <c:v>0.34201388888888901</c:v>
                </c:pt>
                <c:pt idx="32">
                  <c:v>0.34228009259259301</c:v>
                </c:pt>
                <c:pt idx="33">
                  <c:v>0.34228009259259301</c:v>
                </c:pt>
                <c:pt idx="34">
                  <c:v>0.34295138888888899</c:v>
                </c:pt>
                <c:pt idx="35">
                  <c:v>0.34321759259259299</c:v>
                </c:pt>
                <c:pt idx="36">
                  <c:v>0.34371527777777799</c:v>
                </c:pt>
                <c:pt idx="37">
                  <c:v>0.34385416666666702</c:v>
                </c:pt>
                <c:pt idx="38">
                  <c:v>0.34469907407407402</c:v>
                </c:pt>
                <c:pt idx="39">
                  <c:v>0.345405092592593</c:v>
                </c:pt>
                <c:pt idx="40">
                  <c:v>0.34665509259259297</c:v>
                </c:pt>
                <c:pt idx="41">
                  <c:v>0.34665509259259297</c:v>
                </c:pt>
                <c:pt idx="42">
                  <c:v>0.34755787037037</c:v>
                </c:pt>
                <c:pt idx="43">
                  <c:v>0.34755787037037</c:v>
                </c:pt>
                <c:pt idx="44">
                  <c:v>0.34832175925925901</c:v>
                </c:pt>
                <c:pt idx="45">
                  <c:v>0.34832175925925901</c:v>
                </c:pt>
                <c:pt idx="46">
                  <c:v>0.35210648148148099</c:v>
                </c:pt>
                <c:pt idx="47">
                  <c:v>0.35224537037037001</c:v>
                </c:pt>
                <c:pt idx="48">
                  <c:v>0.35332175925925902</c:v>
                </c:pt>
                <c:pt idx="49">
                  <c:v>0.35349537037036999</c:v>
                </c:pt>
                <c:pt idx="50">
                  <c:v>0.35424768518518501</c:v>
                </c:pt>
                <c:pt idx="51">
                  <c:v>0.35424768518518501</c:v>
                </c:pt>
                <c:pt idx="52">
                  <c:v>0.35503472222222199</c:v>
                </c:pt>
                <c:pt idx="53">
                  <c:v>0.35516203703703703</c:v>
                </c:pt>
                <c:pt idx="54">
                  <c:v>0.35946759259259298</c:v>
                </c:pt>
                <c:pt idx="55">
                  <c:v>0.35991898148148199</c:v>
                </c:pt>
                <c:pt idx="56">
                  <c:v>0.36019675925925898</c:v>
                </c:pt>
                <c:pt idx="57">
                  <c:v>0.36077546296296298</c:v>
                </c:pt>
                <c:pt idx="58">
                  <c:v>0.366377314814815</c:v>
                </c:pt>
                <c:pt idx="59">
                  <c:v>0.366377314814815</c:v>
                </c:pt>
                <c:pt idx="60">
                  <c:v>0.367916666666667</c:v>
                </c:pt>
                <c:pt idx="61">
                  <c:v>0.36848379629629602</c:v>
                </c:pt>
                <c:pt idx="62">
                  <c:v>0.36975694444444401</c:v>
                </c:pt>
                <c:pt idx="63">
                  <c:v>0.370416666666667</c:v>
                </c:pt>
                <c:pt idx="64">
                  <c:v>0.37193287037036998</c:v>
                </c:pt>
                <c:pt idx="65">
                  <c:v>0.372384259259259</c:v>
                </c:pt>
                <c:pt idx="66">
                  <c:v>0.37298611111111102</c:v>
                </c:pt>
                <c:pt idx="67">
                  <c:v>0.37298611111111102</c:v>
                </c:pt>
                <c:pt idx="68">
                  <c:v>0.37353009259259301</c:v>
                </c:pt>
                <c:pt idx="69">
                  <c:v>0.37375000000000003</c:v>
                </c:pt>
                <c:pt idx="70">
                  <c:v>0.37437500000000001</c:v>
                </c:pt>
                <c:pt idx="71">
                  <c:v>0.374652777777778</c:v>
                </c:pt>
                <c:pt idx="72">
                  <c:v>0.37587962962963001</c:v>
                </c:pt>
                <c:pt idx="73">
                  <c:v>0.37603009259259301</c:v>
                </c:pt>
                <c:pt idx="74">
                  <c:v>0.37693287037036999</c:v>
                </c:pt>
                <c:pt idx="75">
                  <c:v>0.37693287037036999</c:v>
                </c:pt>
              </c:numCache>
            </c:numRef>
          </c:xVal>
          <c:yVal>
            <c:numRef>
              <c:f>'BDS Time-Space'!$BA$2:$BA$77</c:f>
              <c:numCache>
                <c:formatCode>0</c:formatCode>
                <c:ptCount val="76"/>
                <c:pt idx="0">
                  <c:v>7.5278409090908971</c:v>
                </c:pt>
                <c:pt idx="1">
                  <c:v>7.5278409090908971</c:v>
                </c:pt>
                <c:pt idx="2">
                  <c:v>7.6149621212121223</c:v>
                </c:pt>
                <c:pt idx="3">
                  <c:v>7.6149621212121223</c:v>
                </c:pt>
                <c:pt idx="4">
                  <c:v>7.7571969696969534</c:v>
                </c:pt>
                <c:pt idx="5">
                  <c:v>7.7571969696969534</c:v>
                </c:pt>
                <c:pt idx="6">
                  <c:v>7.8876893939393948</c:v>
                </c:pt>
                <c:pt idx="7">
                  <c:v>7.8876893939393948</c:v>
                </c:pt>
                <c:pt idx="8">
                  <c:v>8.0187500000000007</c:v>
                </c:pt>
                <c:pt idx="9">
                  <c:v>8.0187500000000007</c:v>
                </c:pt>
                <c:pt idx="10">
                  <c:v>8.1655303030303106</c:v>
                </c:pt>
                <c:pt idx="11">
                  <c:v>8.1655303030303106</c:v>
                </c:pt>
                <c:pt idx="12">
                  <c:v>8.3611742424242497</c:v>
                </c:pt>
                <c:pt idx="13">
                  <c:v>8.3611742424242497</c:v>
                </c:pt>
                <c:pt idx="14">
                  <c:v>8.5352272727272744</c:v>
                </c:pt>
                <c:pt idx="15">
                  <c:v>8.5352272727272744</c:v>
                </c:pt>
                <c:pt idx="16">
                  <c:v>8.6837121212120998</c:v>
                </c:pt>
                <c:pt idx="17">
                  <c:v>8.6837121212120998</c:v>
                </c:pt>
                <c:pt idx="18">
                  <c:v>8.7948863636363654</c:v>
                </c:pt>
                <c:pt idx="19">
                  <c:v>8.7948863636363654</c:v>
                </c:pt>
                <c:pt idx="20">
                  <c:v>8.8986742424242493</c:v>
                </c:pt>
                <c:pt idx="21">
                  <c:v>8.8986742424242493</c:v>
                </c:pt>
                <c:pt idx="22">
                  <c:v>9.0316287878787485</c:v>
                </c:pt>
                <c:pt idx="23">
                  <c:v>9.0316287878787485</c:v>
                </c:pt>
                <c:pt idx="24">
                  <c:v>9.1770833333333357</c:v>
                </c:pt>
                <c:pt idx="25">
                  <c:v>9.1770833333333357</c:v>
                </c:pt>
                <c:pt idx="26">
                  <c:v>9.3429924242424249</c:v>
                </c:pt>
                <c:pt idx="27">
                  <c:v>9.3429924242424249</c:v>
                </c:pt>
                <c:pt idx="28">
                  <c:v>9.5007575757575751</c:v>
                </c:pt>
                <c:pt idx="29">
                  <c:v>9.5007575757575751</c:v>
                </c:pt>
                <c:pt idx="30">
                  <c:v>9.6375000000000011</c:v>
                </c:pt>
                <c:pt idx="31">
                  <c:v>9.6375000000000011</c:v>
                </c:pt>
                <c:pt idx="32">
                  <c:v>9.7767045454545443</c:v>
                </c:pt>
                <c:pt idx="33">
                  <c:v>9.7767045454545443</c:v>
                </c:pt>
                <c:pt idx="34">
                  <c:v>9.9151515151515177</c:v>
                </c:pt>
                <c:pt idx="35">
                  <c:v>9.9151515151515177</c:v>
                </c:pt>
                <c:pt idx="36">
                  <c:v>10.038257575757569</c:v>
                </c:pt>
                <c:pt idx="37">
                  <c:v>10.038257575757569</c:v>
                </c:pt>
                <c:pt idx="38">
                  <c:v>10.154356060606061</c:v>
                </c:pt>
                <c:pt idx="39">
                  <c:v>10.154356060606061</c:v>
                </c:pt>
                <c:pt idx="40">
                  <c:v>10.334659090909099</c:v>
                </c:pt>
                <c:pt idx="41">
                  <c:v>10.334659090909099</c:v>
                </c:pt>
                <c:pt idx="42">
                  <c:v>10.457765151515151</c:v>
                </c:pt>
                <c:pt idx="43">
                  <c:v>10.457765151515151</c:v>
                </c:pt>
                <c:pt idx="44">
                  <c:v>10.59375</c:v>
                </c:pt>
                <c:pt idx="45">
                  <c:v>10.59375</c:v>
                </c:pt>
                <c:pt idx="46">
                  <c:v>10.869696969696969</c:v>
                </c:pt>
                <c:pt idx="47">
                  <c:v>10.869696969696969</c:v>
                </c:pt>
                <c:pt idx="48">
                  <c:v>10.96723484848485</c:v>
                </c:pt>
                <c:pt idx="49">
                  <c:v>10.96723484848485</c:v>
                </c:pt>
                <c:pt idx="50">
                  <c:v>11.098863636363641</c:v>
                </c:pt>
                <c:pt idx="51">
                  <c:v>11.098863636363641</c:v>
                </c:pt>
                <c:pt idx="52">
                  <c:v>11.235606060606059</c:v>
                </c:pt>
                <c:pt idx="53">
                  <c:v>11.235606060606059</c:v>
                </c:pt>
                <c:pt idx="54">
                  <c:v>11.753219696969699</c:v>
                </c:pt>
                <c:pt idx="55">
                  <c:v>11.753219696969699</c:v>
                </c:pt>
                <c:pt idx="56">
                  <c:v>11.88503787878788</c:v>
                </c:pt>
                <c:pt idx="57">
                  <c:v>11.88503787878788</c:v>
                </c:pt>
                <c:pt idx="58">
                  <c:v>12.842424242424251</c:v>
                </c:pt>
                <c:pt idx="59">
                  <c:v>12.842424242424251</c:v>
                </c:pt>
                <c:pt idx="60">
                  <c:v>13.039393939393941</c:v>
                </c:pt>
                <c:pt idx="61">
                  <c:v>13.039393939393941</c:v>
                </c:pt>
                <c:pt idx="62">
                  <c:v>13.40549242424243</c:v>
                </c:pt>
                <c:pt idx="63">
                  <c:v>13.40549242424243</c:v>
                </c:pt>
                <c:pt idx="64">
                  <c:v>13.824242424242421</c:v>
                </c:pt>
                <c:pt idx="65">
                  <c:v>13.824242424242421</c:v>
                </c:pt>
                <c:pt idx="66">
                  <c:v>13.92556818181818</c:v>
                </c:pt>
                <c:pt idx="67">
                  <c:v>13.92556818181818</c:v>
                </c:pt>
                <c:pt idx="68">
                  <c:v>14.127462121212121</c:v>
                </c:pt>
                <c:pt idx="69">
                  <c:v>14.127462121212121</c:v>
                </c:pt>
                <c:pt idx="70">
                  <c:v>14.371022727272729</c:v>
                </c:pt>
                <c:pt idx="71">
                  <c:v>14.371022727272729</c:v>
                </c:pt>
                <c:pt idx="72">
                  <c:v>14.609090909090909</c:v>
                </c:pt>
                <c:pt idx="73">
                  <c:v>14.609090909090909</c:v>
                </c:pt>
                <c:pt idx="74">
                  <c:v>14.814204545454549</c:v>
                </c:pt>
                <c:pt idx="75">
                  <c:v>14.814204545454549</c:v>
                </c:pt>
              </c:numCache>
            </c:numRef>
          </c:yVal>
          <c:smooth val="0"/>
        </c:ser>
        <c:ser>
          <c:idx val="3"/>
          <c:order val="18"/>
          <c:tx>
            <c:strRef>
              <c:f>'BDS Time-Space'!$BC$1:$BD$1</c:f>
              <c:strCache>
                <c:ptCount val="1"/>
                <c:pt idx="0">
                  <c:v>2544_1040</c:v>
                </c:pt>
              </c:strCache>
            </c:strRef>
          </c:tx>
          <c:spPr>
            <a:ln w="12700">
              <a:solidFill>
                <a:schemeClr val="tx1"/>
              </a:solidFill>
            </a:ln>
          </c:spPr>
          <c:marker>
            <c:symbol val="none"/>
          </c:marker>
          <c:dLbls>
            <c:dLbl>
              <c:idx val="145"/>
              <c:layout/>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'BDS Time-Space'!$BC$2:$BC$147</c:f>
              <c:numCache>
                <c:formatCode>h:mm:ss;@</c:formatCode>
                <c:ptCount val="146"/>
                <c:pt idx="0">
                  <c:v>0.24106481481481501</c:v>
                </c:pt>
                <c:pt idx="1">
                  <c:v>0.24106481481481501</c:v>
                </c:pt>
                <c:pt idx="2">
                  <c:v>0.241435185185185</c:v>
                </c:pt>
                <c:pt idx="3">
                  <c:v>0.241550925925926</c:v>
                </c:pt>
                <c:pt idx="4">
                  <c:v>0.241805555555556</c:v>
                </c:pt>
                <c:pt idx="5">
                  <c:v>0.241805555555556</c:v>
                </c:pt>
                <c:pt idx="6">
                  <c:v>0.24219907407407401</c:v>
                </c:pt>
                <c:pt idx="7">
                  <c:v>0.242418981481482</c:v>
                </c:pt>
                <c:pt idx="8">
                  <c:v>0.24281249999999999</c:v>
                </c:pt>
                <c:pt idx="9">
                  <c:v>0.24281249999999999</c:v>
                </c:pt>
                <c:pt idx="10">
                  <c:v>0.24339120370370401</c:v>
                </c:pt>
                <c:pt idx="11">
                  <c:v>0.24369212962962999</c:v>
                </c:pt>
                <c:pt idx="12">
                  <c:v>0.24388888888888899</c:v>
                </c:pt>
                <c:pt idx="13">
                  <c:v>0.24388888888888899</c:v>
                </c:pt>
                <c:pt idx="14">
                  <c:v>0.244224537037037</c:v>
                </c:pt>
                <c:pt idx="15">
                  <c:v>0.24462962962963</c:v>
                </c:pt>
                <c:pt idx="16">
                  <c:v>0.24489583333333301</c:v>
                </c:pt>
                <c:pt idx="17">
                  <c:v>0.24518518518518501</c:v>
                </c:pt>
                <c:pt idx="18">
                  <c:v>0.245416666666667</c:v>
                </c:pt>
                <c:pt idx="19">
                  <c:v>0.24579861111111101</c:v>
                </c:pt>
                <c:pt idx="20">
                  <c:v>0.246053240740741</c:v>
                </c:pt>
                <c:pt idx="21">
                  <c:v>0.246284722222222</c:v>
                </c:pt>
                <c:pt idx="22">
                  <c:v>0.246423611111111</c:v>
                </c:pt>
                <c:pt idx="23">
                  <c:v>0.246423611111111</c:v>
                </c:pt>
                <c:pt idx="24">
                  <c:v>0.246979166666667</c:v>
                </c:pt>
                <c:pt idx="25">
                  <c:v>0.246979166666667</c:v>
                </c:pt>
                <c:pt idx="26">
                  <c:v>0.2471875</c:v>
                </c:pt>
                <c:pt idx="27">
                  <c:v>0.247534722222222</c:v>
                </c:pt>
                <c:pt idx="28">
                  <c:v>0.24771990740740699</c:v>
                </c:pt>
                <c:pt idx="29">
                  <c:v>0.24771990740740699</c:v>
                </c:pt>
                <c:pt idx="30">
                  <c:v>0.247939814814815</c:v>
                </c:pt>
                <c:pt idx="31">
                  <c:v>0.24836805555555599</c:v>
                </c:pt>
                <c:pt idx="32">
                  <c:v>0.24869212962963</c:v>
                </c:pt>
                <c:pt idx="33">
                  <c:v>0.248842592592593</c:v>
                </c:pt>
                <c:pt idx="34">
                  <c:v>0.24920138888888901</c:v>
                </c:pt>
                <c:pt idx="35">
                  <c:v>0.249502314814815</c:v>
                </c:pt>
                <c:pt idx="36">
                  <c:v>0.24986111111111101</c:v>
                </c:pt>
                <c:pt idx="37">
                  <c:v>0.24986111111111101</c:v>
                </c:pt>
                <c:pt idx="38">
                  <c:v>0.24997685185185201</c:v>
                </c:pt>
                <c:pt idx="39">
                  <c:v>0.24997685185185201</c:v>
                </c:pt>
                <c:pt idx="40">
                  <c:v>0.25035879629629598</c:v>
                </c:pt>
                <c:pt idx="41">
                  <c:v>0.25035879629629598</c:v>
                </c:pt>
                <c:pt idx="42">
                  <c:v>0.25050925925925899</c:v>
                </c:pt>
                <c:pt idx="43">
                  <c:v>0.25050925925925899</c:v>
                </c:pt>
                <c:pt idx="44">
                  <c:v>0.250694444444444</c:v>
                </c:pt>
                <c:pt idx="45">
                  <c:v>0.250694444444444</c:v>
                </c:pt>
                <c:pt idx="46">
                  <c:v>0.25094907407407402</c:v>
                </c:pt>
                <c:pt idx="47">
                  <c:v>0.25094907407407402</c:v>
                </c:pt>
                <c:pt idx="48">
                  <c:v>0.25112268518518499</c:v>
                </c:pt>
                <c:pt idx="49">
                  <c:v>0.25112268518518499</c:v>
                </c:pt>
                <c:pt idx="50">
                  <c:v>0.25130787037037</c:v>
                </c:pt>
                <c:pt idx="51">
                  <c:v>0.25130787037037</c:v>
                </c:pt>
                <c:pt idx="52">
                  <c:v>0.25146990740740699</c:v>
                </c:pt>
                <c:pt idx="53">
                  <c:v>0.25162037037036999</c:v>
                </c:pt>
                <c:pt idx="54">
                  <c:v>0.25182870370370403</c:v>
                </c:pt>
                <c:pt idx="55">
                  <c:v>0.25182870370370403</c:v>
                </c:pt>
                <c:pt idx="56">
                  <c:v>0.25196759259259299</c:v>
                </c:pt>
                <c:pt idx="57">
                  <c:v>0.25196759259259299</c:v>
                </c:pt>
                <c:pt idx="58">
                  <c:v>0.252349537037037</c:v>
                </c:pt>
                <c:pt idx="59">
                  <c:v>0.2525</c:v>
                </c:pt>
                <c:pt idx="60">
                  <c:v>0.25274305555555499</c:v>
                </c:pt>
                <c:pt idx="61">
                  <c:v>0.25274305555555499</c:v>
                </c:pt>
                <c:pt idx="62">
                  <c:v>0.253078703703704</c:v>
                </c:pt>
                <c:pt idx="63">
                  <c:v>0.25321759259259302</c:v>
                </c:pt>
                <c:pt idx="64">
                  <c:v>0.25339120370370399</c:v>
                </c:pt>
                <c:pt idx="65">
                  <c:v>0.25339120370370399</c:v>
                </c:pt>
                <c:pt idx="66">
                  <c:v>0.25355324074074098</c:v>
                </c:pt>
                <c:pt idx="67">
                  <c:v>0.25355324074074098</c:v>
                </c:pt>
                <c:pt idx="68">
                  <c:v>0.253657407407407</c:v>
                </c:pt>
                <c:pt idx="69">
                  <c:v>0.253657407407407</c:v>
                </c:pt>
                <c:pt idx="70">
                  <c:v>0.25409722222222197</c:v>
                </c:pt>
                <c:pt idx="71">
                  <c:v>0.25431712962962999</c:v>
                </c:pt>
                <c:pt idx="72">
                  <c:v>0.25445601851851801</c:v>
                </c:pt>
                <c:pt idx="73">
                  <c:v>0.25445601851851801</c:v>
                </c:pt>
                <c:pt idx="74">
                  <c:v>0.25464120370370402</c:v>
                </c:pt>
                <c:pt idx="75">
                  <c:v>0.25464120370370402</c:v>
                </c:pt>
                <c:pt idx="76">
                  <c:v>0.25478009259259299</c:v>
                </c:pt>
                <c:pt idx="77">
                  <c:v>0.25478009259259299</c:v>
                </c:pt>
                <c:pt idx="78">
                  <c:v>0.25498842592592602</c:v>
                </c:pt>
                <c:pt idx="79">
                  <c:v>0.25532407407407398</c:v>
                </c:pt>
                <c:pt idx="80">
                  <c:v>0.255543981481481</c:v>
                </c:pt>
                <c:pt idx="81">
                  <c:v>0.255543981481481</c:v>
                </c:pt>
                <c:pt idx="82">
                  <c:v>0.25578703703703698</c:v>
                </c:pt>
                <c:pt idx="83">
                  <c:v>0.25578703703703698</c:v>
                </c:pt>
                <c:pt idx="84">
                  <c:v>0.25601851851851898</c:v>
                </c:pt>
                <c:pt idx="85">
                  <c:v>0.25622685185185201</c:v>
                </c:pt>
                <c:pt idx="86">
                  <c:v>0.25650462962963</c:v>
                </c:pt>
                <c:pt idx="87">
                  <c:v>0.25672453703703701</c:v>
                </c:pt>
                <c:pt idx="88">
                  <c:v>0.25694444444444398</c:v>
                </c:pt>
                <c:pt idx="89">
                  <c:v>0.25707175925925901</c:v>
                </c:pt>
                <c:pt idx="90">
                  <c:v>0.25726851851851801</c:v>
                </c:pt>
                <c:pt idx="91">
                  <c:v>0.25763888888888897</c:v>
                </c:pt>
                <c:pt idx="92">
                  <c:v>0.25787037037036997</c:v>
                </c:pt>
                <c:pt idx="93">
                  <c:v>0.25811342592592601</c:v>
                </c:pt>
                <c:pt idx="94">
                  <c:v>0.25836805555555598</c:v>
                </c:pt>
                <c:pt idx="95">
                  <c:v>0.25868055555555602</c:v>
                </c:pt>
                <c:pt idx="96">
                  <c:v>0.25893518518518499</c:v>
                </c:pt>
                <c:pt idx="97">
                  <c:v>0.25893518518518499</c:v>
                </c:pt>
                <c:pt idx="98">
                  <c:v>0.25916666666666699</c:v>
                </c:pt>
                <c:pt idx="99">
                  <c:v>0.259351851851852</c:v>
                </c:pt>
                <c:pt idx="100">
                  <c:v>0.26001157407407399</c:v>
                </c:pt>
                <c:pt idx="101">
                  <c:v>0.260196759259259</c:v>
                </c:pt>
                <c:pt idx="102">
                  <c:v>0.26040509259259298</c:v>
                </c:pt>
                <c:pt idx="103">
                  <c:v>0.26040509259259298</c:v>
                </c:pt>
                <c:pt idx="104">
                  <c:v>0.260625</c:v>
                </c:pt>
                <c:pt idx="105">
                  <c:v>0.26075231481481498</c:v>
                </c:pt>
                <c:pt idx="106">
                  <c:v>0.26094907407407397</c:v>
                </c:pt>
                <c:pt idx="107">
                  <c:v>0.26094907407407397</c:v>
                </c:pt>
                <c:pt idx="108">
                  <c:v>0.261585648148148</c:v>
                </c:pt>
                <c:pt idx="109">
                  <c:v>0.261585648148148</c:v>
                </c:pt>
                <c:pt idx="110">
                  <c:v>0.261851851851852</c:v>
                </c:pt>
                <c:pt idx="111">
                  <c:v>0.26218750000000002</c:v>
                </c:pt>
                <c:pt idx="112">
                  <c:v>0.26238425925925901</c:v>
                </c:pt>
                <c:pt idx="113">
                  <c:v>0.26238425925925901</c:v>
                </c:pt>
                <c:pt idx="114">
                  <c:v>0.26270833333333299</c:v>
                </c:pt>
                <c:pt idx="115">
                  <c:v>0.26290509259259298</c:v>
                </c:pt>
                <c:pt idx="116">
                  <c:v>0.26333333333333298</c:v>
                </c:pt>
                <c:pt idx="117">
                  <c:v>0.26348379629629598</c:v>
                </c:pt>
                <c:pt idx="118">
                  <c:v>0.263703703703704</c:v>
                </c:pt>
                <c:pt idx="119">
                  <c:v>0.263819444444444</c:v>
                </c:pt>
                <c:pt idx="120">
                  <c:v>0.26403935185185201</c:v>
                </c:pt>
                <c:pt idx="121">
                  <c:v>0.26403935185185201</c:v>
                </c:pt>
                <c:pt idx="122">
                  <c:v>0.264201388888889</c:v>
                </c:pt>
                <c:pt idx="123">
                  <c:v>0.264201388888889</c:v>
                </c:pt>
                <c:pt idx="124">
                  <c:v>0.26480324074074102</c:v>
                </c:pt>
                <c:pt idx="125">
                  <c:v>0.26515046296296302</c:v>
                </c:pt>
                <c:pt idx="126">
                  <c:v>0.265393518518518</c:v>
                </c:pt>
                <c:pt idx="127">
                  <c:v>0.26552083333333298</c:v>
                </c:pt>
                <c:pt idx="128">
                  <c:v>0.26723379629629601</c:v>
                </c:pt>
                <c:pt idx="129">
                  <c:v>0.26723379629629601</c:v>
                </c:pt>
                <c:pt idx="130">
                  <c:v>0.26752314814814798</c:v>
                </c:pt>
                <c:pt idx="131">
                  <c:v>0.26787037037036998</c:v>
                </c:pt>
                <c:pt idx="132">
                  <c:v>0.26861111111111102</c:v>
                </c:pt>
                <c:pt idx="133">
                  <c:v>0.26861111111111102</c:v>
                </c:pt>
                <c:pt idx="134">
                  <c:v>0.26991898148148102</c:v>
                </c:pt>
                <c:pt idx="135">
                  <c:v>0.27045138888888898</c:v>
                </c:pt>
                <c:pt idx="136">
                  <c:v>0.27076388888888903</c:v>
                </c:pt>
                <c:pt idx="137">
                  <c:v>0.27122685185185202</c:v>
                </c:pt>
                <c:pt idx="138">
                  <c:v>0.27190972222222198</c:v>
                </c:pt>
                <c:pt idx="139">
                  <c:v>0.27226851851851802</c:v>
                </c:pt>
                <c:pt idx="140">
                  <c:v>0.27292824074074101</c:v>
                </c:pt>
                <c:pt idx="141">
                  <c:v>0.27315972222222201</c:v>
                </c:pt>
                <c:pt idx="142">
                  <c:v>0.27417824074074099</c:v>
                </c:pt>
                <c:pt idx="143">
                  <c:v>0.274594907407407</c:v>
                </c:pt>
                <c:pt idx="144">
                  <c:v>0.27549768518518503</c:v>
                </c:pt>
                <c:pt idx="145">
                  <c:v>0.27623842592592601</c:v>
                </c:pt>
              </c:numCache>
            </c:numRef>
          </c:xVal>
          <c:yVal>
            <c:numRef>
              <c:f>'BDS Time-Space'!$BD$2:$BD$147</c:f>
              <c:numCache>
                <c:formatCode>0</c:formatCode>
                <c:ptCount val="146"/>
                <c:pt idx="0">
                  <c:v>1.68011363636364</c:v>
                </c:pt>
                <c:pt idx="1">
                  <c:v>1.68011363636364</c:v>
                </c:pt>
                <c:pt idx="2">
                  <c:v>1.929356060606064</c:v>
                </c:pt>
                <c:pt idx="3">
                  <c:v>1.929356060606064</c:v>
                </c:pt>
                <c:pt idx="4">
                  <c:v>2.1219696969697002</c:v>
                </c:pt>
                <c:pt idx="5">
                  <c:v>2.1219696969697002</c:v>
                </c:pt>
                <c:pt idx="6">
                  <c:v>2.47291666666667</c:v>
                </c:pt>
                <c:pt idx="7">
                  <c:v>2.47291666666667</c:v>
                </c:pt>
                <c:pt idx="8">
                  <c:v>2.7501893939393982</c:v>
                </c:pt>
                <c:pt idx="9">
                  <c:v>2.7501893939393982</c:v>
                </c:pt>
                <c:pt idx="10">
                  <c:v>2.930871212121215</c:v>
                </c:pt>
                <c:pt idx="11">
                  <c:v>2.930871212121215</c:v>
                </c:pt>
                <c:pt idx="12">
                  <c:v>3.0645833333333372</c:v>
                </c:pt>
                <c:pt idx="13">
                  <c:v>3.0645833333333372</c:v>
                </c:pt>
                <c:pt idx="14">
                  <c:v>3.306250000000003</c:v>
                </c:pt>
                <c:pt idx="15">
                  <c:v>3.306250000000003</c:v>
                </c:pt>
                <c:pt idx="16">
                  <c:v>3.4604166666666698</c:v>
                </c:pt>
                <c:pt idx="17">
                  <c:v>3.4604166666666698</c:v>
                </c:pt>
                <c:pt idx="18">
                  <c:v>3.5890151515151549</c:v>
                </c:pt>
                <c:pt idx="19">
                  <c:v>3.5890151515151549</c:v>
                </c:pt>
                <c:pt idx="20">
                  <c:v>3.728787878787883</c:v>
                </c:pt>
                <c:pt idx="21">
                  <c:v>3.728787878787883</c:v>
                </c:pt>
                <c:pt idx="22">
                  <c:v>3.821969696969699</c:v>
                </c:pt>
                <c:pt idx="23">
                  <c:v>3.821969696969699</c:v>
                </c:pt>
                <c:pt idx="24">
                  <c:v>4.0195075757575784</c:v>
                </c:pt>
                <c:pt idx="25">
                  <c:v>4.0195075757575784</c:v>
                </c:pt>
                <c:pt idx="26">
                  <c:v>4.1854166666666526</c:v>
                </c:pt>
                <c:pt idx="27">
                  <c:v>4.1854166666666526</c:v>
                </c:pt>
                <c:pt idx="28">
                  <c:v>4.3090909090909086</c:v>
                </c:pt>
                <c:pt idx="29">
                  <c:v>4.3090909090909086</c:v>
                </c:pt>
                <c:pt idx="30">
                  <c:v>4.4558712121212158</c:v>
                </c:pt>
                <c:pt idx="31">
                  <c:v>4.4558712121212158</c:v>
                </c:pt>
                <c:pt idx="32">
                  <c:v>4.6528409090908971</c:v>
                </c:pt>
                <c:pt idx="33">
                  <c:v>4.6528409090908971</c:v>
                </c:pt>
                <c:pt idx="34">
                  <c:v>4.7956439393939432</c:v>
                </c:pt>
                <c:pt idx="35">
                  <c:v>4.7956439393939432</c:v>
                </c:pt>
                <c:pt idx="36">
                  <c:v>5.0696969696969676</c:v>
                </c:pt>
                <c:pt idx="37">
                  <c:v>5.0696969696969676</c:v>
                </c:pt>
                <c:pt idx="38">
                  <c:v>5.1715909090909076</c:v>
                </c:pt>
                <c:pt idx="39">
                  <c:v>5.1715909090909076</c:v>
                </c:pt>
                <c:pt idx="40">
                  <c:v>5.2772727272727309</c:v>
                </c:pt>
                <c:pt idx="41">
                  <c:v>5.2772727272727309</c:v>
                </c:pt>
                <c:pt idx="42">
                  <c:v>5.3647727272727286</c:v>
                </c:pt>
                <c:pt idx="43">
                  <c:v>5.3647727272727286</c:v>
                </c:pt>
                <c:pt idx="44">
                  <c:v>5.5039772727272744</c:v>
                </c:pt>
                <c:pt idx="45">
                  <c:v>5.5039772727272744</c:v>
                </c:pt>
                <c:pt idx="46">
                  <c:v>5.6507575757575719</c:v>
                </c:pt>
                <c:pt idx="47">
                  <c:v>5.6507575757575719</c:v>
                </c:pt>
                <c:pt idx="48">
                  <c:v>5.7706439393939482</c:v>
                </c:pt>
                <c:pt idx="49">
                  <c:v>5.7706439393939482</c:v>
                </c:pt>
                <c:pt idx="50">
                  <c:v>5.8973484848484876</c:v>
                </c:pt>
                <c:pt idx="51">
                  <c:v>5.8973484848484876</c:v>
                </c:pt>
                <c:pt idx="52">
                  <c:v>5.9948863636363656</c:v>
                </c:pt>
                <c:pt idx="53">
                  <c:v>5.9948863636363656</c:v>
                </c:pt>
                <c:pt idx="54">
                  <c:v>6.1272727272727314</c:v>
                </c:pt>
                <c:pt idx="55">
                  <c:v>6.1272727272727314</c:v>
                </c:pt>
                <c:pt idx="56">
                  <c:v>6.2441287878787914</c:v>
                </c:pt>
                <c:pt idx="57">
                  <c:v>6.2441287878787914</c:v>
                </c:pt>
                <c:pt idx="58">
                  <c:v>6.5056818181818219</c:v>
                </c:pt>
                <c:pt idx="59">
                  <c:v>6.5056818181818219</c:v>
                </c:pt>
                <c:pt idx="60">
                  <c:v>6.6579545454545306</c:v>
                </c:pt>
                <c:pt idx="61">
                  <c:v>6.6579545454545306</c:v>
                </c:pt>
                <c:pt idx="62">
                  <c:v>6.867234848484836</c:v>
                </c:pt>
                <c:pt idx="63">
                  <c:v>6.867234848484836</c:v>
                </c:pt>
                <c:pt idx="64">
                  <c:v>6.98106060606061</c:v>
                </c:pt>
                <c:pt idx="65">
                  <c:v>6.98106060606061</c:v>
                </c:pt>
                <c:pt idx="66">
                  <c:v>7.105303030303034</c:v>
                </c:pt>
                <c:pt idx="67">
                  <c:v>7.105303030303034</c:v>
                </c:pt>
                <c:pt idx="68">
                  <c:v>7.1922348484848362</c:v>
                </c:pt>
                <c:pt idx="69">
                  <c:v>7.1922348484848362</c:v>
                </c:pt>
                <c:pt idx="70">
                  <c:v>7.527840909090898</c:v>
                </c:pt>
                <c:pt idx="71">
                  <c:v>7.527840909090898</c:v>
                </c:pt>
                <c:pt idx="72">
                  <c:v>7.6147727272727277</c:v>
                </c:pt>
                <c:pt idx="73">
                  <c:v>7.6147727272727277</c:v>
                </c:pt>
                <c:pt idx="74">
                  <c:v>7.7571969696969552</c:v>
                </c:pt>
                <c:pt idx="75">
                  <c:v>7.7571969696969552</c:v>
                </c:pt>
                <c:pt idx="76">
                  <c:v>7.8876893939393984</c:v>
                </c:pt>
                <c:pt idx="77">
                  <c:v>7.8876893939393984</c:v>
                </c:pt>
                <c:pt idx="78">
                  <c:v>8.0187500000000007</c:v>
                </c:pt>
                <c:pt idx="79">
                  <c:v>8.0187500000000007</c:v>
                </c:pt>
                <c:pt idx="80">
                  <c:v>8.1653409090909168</c:v>
                </c:pt>
                <c:pt idx="81">
                  <c:v>8.1653409090909168</c:v>
                </c:pt>
                <c:pt idx="82">
                  <c:v>8.3611742424242497</c:v>
                </c:pt>
                <c:pt idx="83">
                  <c:v>8.3611742424242497</c:v>
                </c:pt>
                <c:pt idx="84">
                  <c:v>8.5350378787878896</c:v>
                </c:pt>
                <c:pt idx="85">
                  <c:v>8.5350378787878896</c:v>
                </c:pt>
                <c:pt idx="86">
                  <c:v>8.6835227272727309</c:v>
                </c:pt>
                <c:pt idx="87">
                  <c:v>8.6835227272727309</c:v>
                </c:pt>
                <c:pt idx="88">
                  <c:v>8.7948863636363672</c:v>
                </c:pt>
                <c:pt idx="89">
                  <c:v>8.7948863636363672</c:v>
                </c:pt>
                <c:pt idx="90">
                  <c:v>8.8986742424242493</c:v>
                </c:pt>
                <c:pt idx="91">
                  <c:v>8.8986742424242493</c:v>
                </c:pt>
                <c:pt idx="92">
                  <c:v>9.031628787878752</c:v>
                </c:pt>
                <c:pt idx="93">
                  <c:v>9.031628787878752</c:v>
                </c:pt>
                <c:pt idx="94">
                  <c:v>9.1768939393939508</c:v>
                </c:pt>
                <c:pt idx="95">
                  <c:v>9.1768939393939508</c:v>
                </c:pt>
                <c:pt idx="96">
                  <c:v>9.3428030303030347</c:v>
                </c:pt>
                <c:pt idx="97">
                  <c:v>9.3428030303030347</c:v>
                </c:pt>
                <c:pt idx="98">
                  <c:v>9.5007575757575786</c:v>
                </c:pt>
                <c:pt idx="99">
                  <c:v>9.5007575757575786</c:v>
                </c:pt>
                <c:pt idx="100">
                  <c:v>9.6373106060605824</c:v>
                </c:pt>
                <c:pt idx="101">
                  <c:v>9.6373106060605824</c:v>
                </c:pt>
                <c:pt idx="102">
                  <c:v>9.7765151515151487</c:v>
                </c:pt>
                <c:pt idx="103">
                  <c:v>9.7765151515151487</c:v>
                </c:pt>
                <c:pt idx="104">
                  <c:v>9.9151515151515177</c:v>
                </c:pt>
                <c:pt idx="105">
                  <c:v>9.9151515151515177</c:v>
                </c:pt>
                <c:pt idx="106">
                  <c:v>10.03825757575758</c:v>
                </c:pt>
                <c:pt idx="107">
                  <c:v>10.03825757575758</c:v>
                </c:pt>
                <c:pt idx="108">
                  <c:v>10.154356060606061</c:v>
                </c:pt>
                <c:pt idx="109">
                  <c:v>10.154356060606061</c:v>
                </c:pt>
                <c:pt idx="110">
                  <c:v>10.334659090909099</c:v>
                </c:pt>
                <c:pt idx="111">
                  <c:v>10.334659090909099</c:v>
                </c:pt>
                <c:pt idx="112">
                  <c:v>10.457575757575761</c:v>
                </c:pt>
                <c:pt idx="113">
                  <c:v>10.457575757575761</c:v>
                </c:pt>
                <c:pt idx="114">
                  <c:v>10.59375</c:v>
                </c:pt>
                <c:pt idx="115">
                  <c:v>10.59375</c:v>
                </c:pt>
                <c:pt idx="116">
                  <c:v>10.869507575757581</c:v>
                </c:pt>
                <c:pt idx="117">
                  <c:v>10.869507575757581</c:v>
                </c:pt>
                <c:pt idx="118">
                  <c:v>10.96704545454546</c:v>
                </c:pt>
                <c:pt idx="119">
                  <c:v>10.96704545454546</c:v>
                </c:pt>
                <c:pt idx="120">
                  <c:v>11.098863636363641</c:v>
                </c:pt>
                <c:pt idx="121">
                  <c:v>11.098863636363641</c:v>
                </c:pt>
                <c:pt idx="122">
                  <c:v>11.235606060606059</c:v>
                </c:pt>
                <c:pt idx="123">
                  <c:v>11.235606060606059</c:v>
                </c:pt>
                <c:pt idx="124">
                  <c:v>11.753219696969699</c:v>
                </c:pt>
                <c:pt idx="125">
                  <c:v>11.753219696969699</c:v>
                </c:pt>
                <c:pt idx="126">
                  <c:v>11.884848484848501</c:v>
                </c:pt>
                <c:pt idx="127">
                  <c:v>11.884848484848501</c:v>
                </c:pt>
                <c:pt idx="128">
                  <c:v>12.842424242424251</c:v>
                </c:pt>
                <c:pt idx="129">
                  <c:v>12.842424242424251</c:v>
                </c:pt>
                <c:pt idx="130">
                  <c:v>13.039393939393941</c:v>
                </c:pt>
                <c:pt idx="131">
                  <c:v>13.039393939393941</c:v>
                </c:pt>
                <c:pt idx="132">
                  <c:v>13.405303030303029</c:v>
                </c:pt>
                <c:pt idx="133">
                  <c:v>13.405303030303029</c:v>
                </c:pt>
                <c:pt idx="134">
                  <c:v>13.82424242424243</c:v>
                </c:pt>
                <c:pt idx="135">
                  <c:v>13.82424242424243</c:v>
                </c:pt>
                <c:pt idx="136">
                  <c:v>13.92556818181818</c:v>
                </c:pt>
                <c:pt idx="137">
                  <c:v>13.92556818181818</c:v>
                </c:pt>
                <c:pt idx="138">
                  <c:v>14.127462121212121</c:v>
                </c:pt>
                <c:pt idx="139">
                  <c:v>14.127462121212121</c:v>
                </c:pt>
                <c:pt idx="140">
                  <c:v>14.371022727272729</c:v>
                </c:pt>
                <c:pt idx="141">
                  <c:v>14.371022727272729</c:v>
                </c:pt>
                <c:pt idx="142">
                  <c:v>14.608901515151519</c:v>
                </c:pt>
                <c:pt idx="143">
                  <c:v>14.608901515151519</c:v>
                </c:pt>
                <c:pt idx="144">
                  <c:v>14.81401515151515</c:v>
                </c:pt>
                <c:pt idx="145">
                  <c:v>14.81401515151515</c:v>
                </c:pt>
              </c:numCache>
            </c:numRef>
          </c:yVal>
          <c:smooth val="0"/>
        </c:ser>
        <c:ser>
          <c:idx val="4"/>
          <c:order val="19"/>
          <c:tx>
            <c:strRef>
              <c:f>'BDS Time-Space'!$BF$1:$BG$1</c:f>
              <c:strCache>
                <c:ptCount val="1"/>
                <c:pt idx="0">
                  <c:v>2546_1080</c:v>
                </c:pt>
              </c:strCache>
            </c:strRef>
          </c:tx>
          <c:spPr>
            <a:ln w="12700">
              <a:solidFill>
                <a:schemeClr val="tx1"/>
              </a:solidFill>
            </a:ln>
          </c:spPr>
          <c:marker>
            <c:symbol val="none"/>
          </c:marker>
          <c:dLbls>
            <c:dLbl>
              <c:idx val="75"/>
              <c:layout/>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'BDS Time-Space'!$BF$2:$BF$77</c:f>
              <c:numCache>
                <c:formatCode>h:mm:ss;@</c:formatCode>
                <c:ptCount val="76"/>
                <c:pt idx="0">
                  <c:v>0.27812500000000001</c:v>
                </c:pt>
                <c:pt idx="1">
                  <c:v>0.27812500000000001</c:v>
                </c:pt>
                <c:pt idx="2">
                  <c:v>0.27824074074074101</c:v>
                </c:pt>
                <c:pt idx="3">
                  <c:v>0.27824074074074101</c:v>
                </c:pt>
                <c:pt idx="4">
                  <c:v>0.27847222222222201</c:v>
                </c:pt>
                <c:pt idx="5">
                  <c:v>0.27847222222222201</c:v>
                </c:pt>
                <c:pt idx="6">
                  <c:v>0.27868055555555599</c:v>
                </c:pt>
                <c:pt idx="7">
                  <c:v>0.27868055555555599</c:v>
                </c:pt>
                <c:pt idx="8">
                  <c:v>0.27935185185185202</c:v>
                </c:pt>
                <c:pt idx="9">
                  <c:v>0.28133101851851799</c:v>
                </c:pt>
                <c:pt idx="10">
                  <c:v>0.281631944444444</c:v>
                </c:pt>
                <c:pt idx="11">
                  <c:v>0.28181712962963001</c:v>
                </c:pt>
                <c:pt idx="12">
                  <c:v>0.28216435185185201</c:v>
                </c:pt>
                <c:pt idx="13">
                  <c:v>0.28216435185185201</c:v>
                </c:pt>
                <c:pt idx="14">
                  <c:v>0.28248842592592599</c:v>
                </c:pt>
                <c:pt idx="15">
                  <c:v>0.28276620370370398</c:v>
                </c:pt>
                <c:pt idx="16">
                  <c:v>0.28304398148148102</c:v>
                </c:pt>
                <c:pt idx="17">
                  <c:v>0.28318287037036999</c:v>
                </c:pt>
                <c:pt idx="18">
                  <c:v>0.28342592592592603</c:v>
                </c:pt>
                <c:pt idx="19">
                  <c:v>0.28355324074074101</c:v>
                </c:pt>
                <c:pt idx="20">
                  <c:v>0.28373842592592602</c:v>
                </c:pt>
                <c:pt idx="21">
                  <c:v>0.28373842592592602</c:v>
                </c:pt>
                <c:pt idx="22">
                  <c:v>0.28403935185185197</c:v>
                </c:pt>
                <c:pt idx="23">
                  <c:v>0.28442129629629598</c:v>
                </c:pt>
                <c:pt idx="24">
                  <c:v>0.28472222222222199</c:v>
                </c:pt>
                <c:pt idx="25">
                  <c:v>0.28498842592592599</c:v>
                </c:pt>
                <c:pt idx="26">
                  <c:v>0.28531250000000002</c:v>
                </c:pt>
                <c:pt idx="27">
                  <c:v>0.28542824074074102</c:v>
                </c:pt>
                <c:pt idx="28">
                  <c:v>0.28574074074074102</c:v>
                </c:pt>
                <c:pt idx="29">
                  <c:v>0.285983796296296</c:v>
                </c:pt>
                <c:pt idx="30">
                  <c:v>0.28664351851851799</c:v>
                </c:pt>
                <c:pt idx="31">
                  <c:v>0.28664351851851799</c:v>
                </c:pt>
                <c:pt idx="32">
                  <c:v>0.28688657407407397</c:v>
                </c:pt>
                <c:pt idx="33">
                  <c:v>0.28688657407407397</c:v>
                </c:pt>
                <c:pt idx="34">
                  <c:v>0.287141203703704</c:v>
                </c:pt>
                <c:pt idx="35">
                  <c:v>0.28746527777777803</c:v>
                </c:pt>
                <c:pt idx="36">
                  <c:v>0.28768518518518499</c:v>
                </c:pt>
                <c:pt idx="37">
                  <c:v>0.28768518518518499</c:v>
                </c:pt>
                <c:pt idx="38">
                  <c:v>0.28858796296296302</c:v>
                </c:pt>
                <c:pt idx="39">
                  <c:v>0.28907407407407398</c:v>
                </c:pt>
                <c:pt idx="40">
                  <c:v>0.28939814814814802</c:v>
                </c:pt>
                <c:pt idx="41">
                  <c:v>0.28939814814814802</c:v>
                </c:pt>
                <c:pt idx="42">
                  <c:v>0.28962962962963001</c:v>
                </c:pt>
                <c:pt idx="43">
                  <c:v>0.28989583333333302</c:v>
                </c:pt>
                <c:pt idx="44">
                  <c:v>0.29032407407407401</c:v>
                </c:pt>
                <c:pt idx="45">
                  <c:v>0.29061342592592598</c:v>
                </c:pt>
                <c:pt idx="46">
                  <c:v>0.29114583333333299</c:v>
                </c:pt>
                <c:pt idx="47">
                  <c:v>0.291296296296296</c:v>
                </c:pt>
                <c:pt idx="48">
                  <c:v>0.29149305555555599</c:v>
                </c:pt>
                <c:pt idx="49">
                  <c:v>0.29159722222222201</c:v>
                </c:pt>
                <c:pt idx="50">
                  <c:v>0.29182870370370401</c:v>
                </c:pt>
                <c:pt idx="51">
                  <c:v>0.29182870370370401</c:v>
                </c:pt>
                <c:pt idx="52">
                  <c:v>0.292372685185185</c:v>
                </c:pt>
                <c:pt idx="53">
                  <c:v>0.292372685185185</c:v>
                </c:pt>
                <c:pt idx="54">
                  <c:v>0.29306712962963</c:v>
                </c:pt>
                <c:pt idx="55">
                  <c:v>0.29319444444444398</c:v>
                </c:pt>
                <c:pt idx="56">
                  <c:v>0.29347222222222202</c:v>
                </c:pt>
                <c:pt idx="57">
                  <c:v>0.29347222222222202</c:v>
                </c:pt>
                <c:pt idx="58">
                  <c:v>0.29585648148148103</c:v>
                </c:pt>
                <c:pt idx="59">
                  <c:v>0.29585648148148103</c:v>
                </c:pt>
                <c:pt idx="60">
                  <c:v>0.29679398148148101</c:v>
                </c:pt>
                <c:pt idx="61">
                  <c:v>0.29693287037036997</c:v>
                </c:pt>
                <c:pt idx="62">
                  <c:v>0.29834490740740799</c:v>
                </c:pt>
                <c:pt idx="63">
                  <c:v>0.29858796296296303</c:v>
                </c:pt>
                <c:pt idx="64">
                  <c:v>0.29989583333333297</c:v>
                </c:pt>
                <c:pt idx="65">
                  <c:v>0.30005787037037002</c:v>
                </c:pt>
                <c:pt idx="66">
                  <c:v>0.30031249999999998</c:v>
                </c:pt>
                <c:pt idx="67">
                  <c:v>0.300532407407407</c:v>
                </c:pt>
                <c:pt idx="68">
                  <c:v>0.301030092592593</c:v>
                </c:pt>
                <c:pt idx="69">
                  <c:v>0.30121527777777801</c:v>
                </c:pt>
                <c:pt idx="70">
                  <c:v>0.30188657407407399</c:v>
                </c:pt>
                <c:pt idx="71">
                  <c:v>0.30261574074074099</c:v>
                </c:pt>
                <c:pt idx="72">
                  <c:v>0.30324074074074098</c:v>
                </c:pt>
                <c:pt idx="73">
                  <c:v>0.303414351851852</c:v>
                </c:pt>
                <c:pt idx="74">
                  <c:v>0.30415509259259299</c:v>
                </c:pt>
                <c:pt idx="75">
                  <c:v>0.30476851851851799</c:v>
                </c:pt>
              </c:numCache>
            </c:numRef>
          </c:xVal>
          <c:yVal>
            <c:numRef>
              <c:f>'BDS Time-Space'!$BG$2:$BG$77</c:f>
              <c:numCache>
                <c:formatCode>0</c:formatCode>
                <c:ptCount val="76"/>
                <c:pt idx="0">
                  <c:v>7.5278409090908971</c:v>
                </c:pt>
                <c:pt idx="1">
                  <c:v>7.5278409090908971</c:v>
                </c:pt>
                <c:pt idx="2">
                  <c:v>7.6149621212121223</c:v>
                </c:pt>
                <c:pt idx="3">
                  <c:v>7.6149621212121223</c:v>
                </c:pt>
                <c:pt idx="4">
                  <c:v>7.7571969696969534</c:v>
                </c:pt>
                <c:pt idx="5">
                  <c:v>7.7571969696969534</c:v>
                </c:pt>
                <c:pt idx="6">
                  <c:v>7.8876893939393948</c:v>
                </c:pt>
                <c:pt idx="7">
                  <c:v>7.8876893939393948</c:v>
                </c:pt>
                <c:pt idx="8">
                  <c:v>8.0187500000000007</c:v>
                </c:pt>
                <c:pt idx="9">
                  <c:v>8.0187500000000007</c:v>
                </c:pt>
                <c:pt idx="10">
                  <c:v>8.1655303030303106</c:v>
                </c:pt>
                <c:pt idx="11">
                  <c:v>8.1655303030303106</c:v>
                </c:pt>
                <c:pt idx="12">
                  <c:v>8.3611742424242497</c:v>
                </c:pt>
                <c:pt idx="13">
                  <c:v>8.3611742424242497</c:v>
                </c:pt>
                <c:pt idx="14">
                  <c:v>8.5352272727272744</c:v>
                </c:pt>
                <c:pt idx="15">
                  <c:v>8.5352272727272744</c:v>
                </c:pt>
                <c:pt idx="16">
                  <c:v>8.6837121212120998</c:v>
                </c:pt>
                <c:pt idx="17">
                  <c:v>8.6837121212120998</c:v>
                </c:pt>
                <c:pt idx="18">
                  <c:v>8.7948863636363654</c:v>
                </c:pt>
                <c:pt idx="19">
                  <c:v>8.7948863636363654</c:v>
                </c:pt>
                <c:pt idx="20">
                  <c:v>8.8986742424242493</c:v>
                </c:pt>
                <c:pt idx="21">
                  <c:v>8.8986742424242493</c:v>
                </c:pt>
                <c:pt idx="22">
                  <c:v>9.0316287878787485</c:v>
                </c:pt>
                <c:pt idx="23">
                  <c:v>9.0316287878787485</c:v>
                </c:pt>
                <c:pt idx="24">
                  <c:v>9.1770833333333357</c:v>
                </c:pt>
                <c:pt idx="25">
                  <c:v>9.1770833333333357</c:v>
                </c:pt>
                <c:pt idx="26">
                  <c:v>9.3429924242424249</c:v>
                </c:pt>
                <c:pt idx="27">
                  <c:v>9.3429924242424249</c:v>
                </c:pt>
                <c:pt idx="28">
                  <c:v>9.5007575757575751</c:v>
                </c:pt>
                <c:pt idx="29">
                  <c:v>9.5007575757575751</c:v>
                </c:pt>
                <c:pt idx="30">
                  <c:v>9.6375000000000011</c:v>
                </c:pt>
                <c:pt idx="31">
                  <c:v>9.6375000000000011</c:v>
                </c:pt>
                <c:pt idx="32">
                  <c:v>9.7767045454545443</c:v>
                </c:pt>
                <c:pt idx="33">
                  <c:v>9.7767045454545443</c:v>
                </c:pt>
                <c:pt idx="34">
                  <c:v>9.9151515151515177</c:v>
                </c:pt>
                <c:pt idx="35">
                  <c:v>9.9151515151515177</c:v>
                </c:pt>
                <c:pt idx="36">
                  <c:v>10.038257575757569</c:v>
                </c:pt>
                <c:pt idx="37">
                  <c:v>10.038257575757569</c:v>
                </c:pt>
                <c:pt idx="38">
                  <c:v>10.154356060606061</c:v>
                </c:pt>
                <c:pt idx="39">
                  <c:v>10.154356060606061</c:v>
                </c:pt>
                <c:pt idx="40">
                  <c:v>10.334659090909099</c:v>
                </c:pt>
                <c:pt idx="41">
                  <c:v>10.334659090909099</c:v>
                </c:pt>
                <c:pt idx="42">
                  <c:v>10.457765151515151</c:v>
                </c:pt>
                <c:pt idx="43">
                  <c:v>10.457765151515151</c:v>
                </c:pt>
                <c:pt idx="44">
                  <c:v>10.59375</c:v>
                </c:pt>
                <c:pt idx="45">
                  <c:v>10.59375</c:v>
                </c:pt>
                <c:pt idx="46">
                  <c:v>10.869696969696969</c:v>
                </c:pt>
                <c:pt idx="47">
                  <c:v>10.869696969696969</c:v>
                </c:pt>
                <c:pt idx="48">
                  <c:v>10.96723484848485</c:v>
                </c:pt>
                <c:pt idx="49">
                  <c:v>10.96723484848485</c:v>
                </c:pt>
                <c:pt idx="50">
                  <c:v>11.098863636363641</c:v>
                </c:pt>
                <c:pt idx="51">
                  <c:v>11.098863636363641</c:v>
                </c:pt>
                <c:pt idx="52">
                  <c:v>11.235606060606059</c:v>
                </c:pt>
                <c:pt idx="53">
                  <c:v>11.235606060606059</c:v>
                </c:pt>
                <c:pt idx="54">
                  <c:v>11.753219696969699</c:v>
                </c:pt>
                <c:pt idx="55">
                  <c:v>11.753219696969699</c:v>
                </c:pt>
                <c:pt idx="56">
                  <c:v>11.88503787878788</c:v>
                </c:pt>
                <c:pt idx="57">
                  <c:v>11.88503787878788</c:v>
                </c:pt>
                <c:pt idx="58">
                  <c:v>12.842424242424251</c:v>
                </c:pt>
                <c:pt idx="59">
                  <c:v>12.842424242424251</c:v>
                </c:pt>
                <c:pt idx="60">
                  <c:v>13.039393939393941</c:v>
                </c:pt>
                <c:pt idx="61">
                  <c:v>13.039393939393941</c:v>
                </c:pt>
                <c:pt idx="62">
                  <c:v>13.40549242424243</c:v>
                </c:pt>
                <c:pt idx="63">
                  <c:v>13.40549242424243</c:v>
                </c:pt>
                <c:pt idx="64">
                  <c:v>13.824242424242421</c:v>
                </c:pt>
                <c:pt idx="65">
                  <c:v>13.824242424242421</c:v>
                </c:pt>
                <c:pt idx="66">
                  <c:v>13.92556818181818</c:v>
                </c:pt>
                <c:pt idx="67">
                  <c:v>13.92556818181818</c:v>
                </c:pt>
                <c:pt idx="68">
                  <c:v>14.127462121212121</c:v>
                </c:pt>
                <c:pt idx="69">
                  <c:v>14.127462121212121</c:v>
                </c:pt>
                <c:pt idx="70">
                  <c:v>14.371022727272729</c:v>
                </c:pt>
                <c:pt idx="71">
                  <c:v>14.371022727272729</c:v>
                </c:pt>
                <c:pt idx="72">
                  <c:v>14.609090909090909</c:v>
                </c:pt>
                <c:pt idx="73">
                  <c:v>14.609090909090909</c:v>
                </c:pt>
                <c:pt idx="74">
                  <c:v>14.814204545454549</c:v>
                </c:pt>
                <c:pt idx="75">
                  <c:v>14.814204545454549</c:v>
                </c:pt>
              </c:numCache>
            </c:numRef>
          </c:yVal>
          <c:smooth val="0"/>
        </c:ser>
        <c:ser>
          <c:idx val="5"/>
          <c:order val="20"/>
          <c:tx>
            <c:strRef>
              <c:f>'BDS Time-Space'!$BI$1:$BJ$1</c:f>
              <c:strCache>
                <c:ptCount val="1"/>
                <c:pt idx="0">
                  <c:v>2546_1210</c:v>
                </c:pt>
              </c:strCache>
            </c:strRef>
          </c:tx>
          <c:spPr>
            <a:ln w="12700">
              <a:solidFill>
                <a:schemeClr val="tx1"/>
              </a:solidFill>
            </a:ln>
          </c:spPr>
          <c:marker>
            <c:symbol val="none"/>
          </c:marker>
          <c:dLbls>
            <c:dLbl>
              <c:idx val="75"/>
              <c:layout/>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'BDS Time-Space'!$BI$2:$BI$77</c:f>
              <c:numCache>
                <c:formatCode>h:mm:ss;@</c:formatCode>
                <c:ptCount val="76"/>
                <c:pt idx="0">
                  <c:v>0.35353009259259299</c:v>
                </c:pt>
                <c:pt idx="1">
                  <c:v>0.354143518518518</c:v>
                </c:pt>
                <c:pt idx="2">
                  <c:v>0.35431712962963002</c:v>
                </c:pt>
                <c:pt idx="3">
                  <c:v>0.35431712962963002</c:v>
                </c:pt>
                <c:pt idx="4">
                  <c:v>0.35482638888888901</c:v>
                </c:pt>
                <c:pt idx="5">
                  <c:v>0.35482638888888901</c:v>
                </c:pt>
                <c:pt idx="6">
                  <c:v>0.35511574074074098</c:v>
                </c:pt>
                <c:pt idx="7">
                  <c:v>0.35511574074074098</c:v>
                </c:pt>
                <c:pt idx="8">
                  <c:v>0.35532407407407401</c:v>
                </c:pt>
                <c:pt idx="9">
                  <c:v>0.35636574074074101</c:v>
                </c:pt>
                <c:pt idx="10">
                  <c:v>0.35666666666666702</c:v>
                </c:pt>
                <c:pt idx="11">
                  <c:v>0.356875</c:v>
                </c:pt>
                <c:pt idx="12">
                  <c:v>0.357222222222222</c:v>
                </c:pt>
                <c:pt idx="13">
                  <c:v>0.357222222222222</c:v>
                </c:pt>
                <c:pt idx="14">
                  <c:v>0.35751157407407402</c:v>
                </c:pt>
                <c:pt idx="15">
                  <c:v>0.35751157407407402</c:v>
                </c:pt>
                <c:pt idx="16">
                  <c:v>0.35774305555555502</c:v>
                </c:pt>
                <c:pt idx="17">
                  <c:v>0.35774305555555502</c:v>
                </c:pt>
                <c:pt idx="18">
                  <c:v>0.35793981481481502</c:v>
                </c:pt>
                <c:pt idx="19">
                  <c:v>0.35809027777777802</c:v>
                </c:pt>
                <c:pt idx="20">
                  <c:v>0.35851851851851801</c:v>
                </c:pt>
                <c:pt idx="21">
                  <c:v>0.35875000000000001</c:v>
                </c:pt>
                <c:pt idx="22">
                  <c:v>0.35900462962962998</c:v>
                </c:pt>
                <c:pt idx="23">
                  <c:v>0.35900462962962998</c:v>
                </c:pt>
                <c:pt idx="24">
                  <c:v>0.35927083333333298</c:v>
                </c:pt>
                <c:pt idx="25">
                  <c:v>0.35927083333333298</c:v>
                </c:pt>
                <c:pt idx="26">
                  <c:v>0.35956018518518501</c:v>
                </c:pt>
                <c:pt idx="27">
                  <c:v>0.35956018518518501</c:v>
                </c:pt>
                <c:pt idx="28">
                  <c:v>0.35984953703703698</c:v>
                </c:pt>
                <c:pt idx="29">
                  <c:v>0.36040509259259301</c:v>
                </c:pt>
                <c:pt idx="30">
                  <c:v>0.36093750000000002</c:v>
                </c:pt>
                <c:pt idx="31">
                  <c:v>0.36109953703703701</c:v>
                </c:pt>
                <c:pt idx="32">
                  <c:v>0.36159722222222201</c:v>
                </c:pt>
                <c:pt idx="33">
                  <c:v>0.36170138888888897</c:v>
                </c:pt>
                <c:pt idx="34">
                  <c:v>0.361990740740741</c:v>
                </c:pt>
                <c:pt idx="35">
                  <c:v>0.36239583333333297</c:v>
                </c:pt>
                <c:pt idx="36">
                  <c:v>0.36287037037037001</c:v>
                </c:pt>
                <c:pt idx="37">
                  <c:v>0.363032407407407</c:v>
                </c:pt>
                <c:pt idx="38">
                  <c:v>0.36421296296296302</c:v>
                </c:pt>
                <c:pt idx="39">
                  <c:v>0.36505787037037002</c:v>
                </c:pt>
                <c:pt idx="40">
                  <c:v>0.36687500000000001</c:v>
                </c:pt>
                <c:pt idx="41">
                  <c:v>0.36704861111111098</c:v>
                </c:pt>
                <c:pt idx="42">
                  <c:v>0.36812499999999998</c:v>
                </c:pt>
                <c:pt idx="43">
                  <c:v>0.36837962962963</c:v>
                </c:pt>
                <c:pt idx="44">
                  <c:v>0.36993055555555598</c:v>
                </c:pt>
                <c:pt idx="45">
                  <c:v>0.37009259259259297</c:v>
                </c:pt>
                <c:pt idx="46">
                  <c:v>0.37312499999999998</c:v>
                </c:pt>
                <c:pt idx="47">
                  <c:v>0.373923611111111</c:v>
                </c:pt>
                <c:pt idx="48">
                  <c:v>0.37443287037036999</c:v>
                </c:pt>
                <c:pt idx="49">
                  <c:v>0.374537037037037</c:v>
                </c:pt>
                <c:pt idx="50">
                  <c:v>0.37564814814814801</c:v>
                </c:pt>
                <c:pt idx="51">
                  <c:v>0.37564814814814801</c:v>
                </c:pt>
                <c:pt idx="52">
                  <c:v>0.37660879629629601</c:v>
                </c:pt>
                <c:pt idx="53">
                  <c:v>0.37660879629629601</c:v>
                </c:pt>
                <c:pt idx="54">
                  <c:v>0.37951388888888898</c:v>
                </c:pt>
                <c:pt idx="55">
                  <c:v>0.37951388888888898</c:v>
                </c:pt>
                <c:pt idx="56">
                  <c:v>0.38050925925925899</c:v>
                </c:pt>
                <c:pt idx="57">
                  <c:v>0.38050925925925899</c:v>
                </c:pt>
                <c:pt idx="58">
                  <c:v>0.38347222222222199</c:v>
                </c:pt>
                <c:pt idx="59">
                  <c:v>0.38361111111111101</c:v>
                </c:pt>
                <c:pt idx="60">
                  <c:v>0.385196759259259</c:v>
                </c:pt>
                <c:pt idx="61">
                  <c:v>0.38530092592592602</c:v>
                </c:pt>
                <c:pt idx="62">
                  <c:v>0.38667824074074097</c:v>
                </c:pt>
                <c:pt idx="63">
                  <c:v>0.38695601851851802</c:v>
                </c:pt>
                <c:pt idx="64">
                  <c:v>0.38844907407407397</c:v>
                </c:pt>
                <c:pt idx="65">
                  <c:v>0.38865740740740701</c:v>
                </c:pt>
                <c:pt idx="66">
                  <c:v>0.38903935185185201</c:v>
                </c:pt>
                <c:pt idx="67">
                  <c:v>0.38916666666666699</c:v>
                </c:pt>
                <c:pt idx="68">
                  <c:v>0.38972222222222203</c:v>
                </c:pt>
                <c:pt idx="69">
                  <c:v>0.38984953703703701</c:v>
                </c:pt>
                <c:pt idx="70">
                  <c:v>0.39083333333333298</c:v>
                </c:pt>
                <c:pt idx="71">
                  <c:v>0.39140046296296299</c:v>
                </c:pt>
                <c:pt idx="72">
                  <c:v>0.39268518518518503</c:v>
                </c:pt>
                <c:pt idx="73">
                  <c:v>0.39282407407407399</c:v>
                </c:pt>
                <c:pt idx="74">
                  <c:v>0.39390046296296299</c:v>
                </c:pt>
                <c:pt idx="75">
                  <c:v>0.39390046296296299</c:v>
                </c:pt>
              </c:numCache>
            </c:numRef>
          </c:xVal>
          <c:yVal>
            <c:numRef>
              <c:f>'BDS Time-Space'!$BJ$2:$BJ$77</c:f>
              <c:numCache>
                <c:formatCode>0</c:formatCode>
                <c:ptCount val="76"/>
                <c:pt idx="0">
                  <c:v>7.5278409090908971</c:v>
                </c:pt>
                <c:pt idx="1">
                  <c:v>7.5278409090908971</c:v>
                </c:pt>
                <c:pt idx="2">
                  <c:v>7.6149621212121223</c:v>
                </c:pt>
                <c:pt idx="3">
                  <c:v>7.6149621212121223</c:v>
                </c:pt>
                <c:pt idx="4">
                  <c:v>7.7571969696969534</c:v>
                </c:pt>
                <c:pt idx="5">
                  <c:v>7.7571969696969534</c:v>
                </c:pt>
                <c:pt idx="6">
                  <c:v>7.8876893939393948</c:v>
                </c:pt>
                <c:pt idx="7">
                  <c:v>7.8876893939393948</c:v>
                </c:pt>
                <c:pt idx="8">
                  <c:v>8.0187500000000007</c:v>
                </c:pt>
                <c:pt idx="9">
                  <c:v>8.0187500000000007</c:v>
                </c:pt>
                <c:pt idx="10">
                  <c:v>8.1655303030303106</c:v>
                </c:pt>
                <c:pt idx="11">
                  <c:v>8.1655303030303106</c:v>
                </c:pt>
                <c:pt idx="12">
                  <c:v>8.3611742424242497</c:v>
                </c:pt>
                <c:pt idx="13">
                  <c:v>8.3611742424242497</c:v>
                </c:pt>
                <c:pt idx="14">
                  <c:v>8.5352272727272744</c:v>
                </c:pt>
                <c:pt idx="15">
                  <c:v>8.5352272727272744</c:v>
                </c:pt>
                <c:pt idx="16">
                  <c:v>8.6837121212120998</c:v>
                </c:pt>
                <c:pt idx="17">
                  <c:v>8.6837121212120998</c:v>
                </c:pt>
                <c:pt idx="18">
                  <c:v>8.7948863636363654</c:v>
                </c:pt>
                <c:pt idx="19">
                  <c:v>8.7948863636363654</c:v>
                </c:pt>
                <c:pt idx="20">
                  <c:v>8.8986742424242493</c:v>
                </c:pt>
                <c:pt idx="21">
                  <c:v>8.8986742424242493</c:v>
                </c:pt>
                <c:pt idx="22">
                  <c:v>9.0316287878787485</c:v>
                </c:pt>
                <c:pt idx="23">
                  <c:v>9.0316287878787485</c:v>
                </c:pt>
                <c:pt idx="24">
                  <c:v>9.1770833333333357</c:v>
                </c:pt>
                <c:pt idx="25">
                  <c:v>9.1770833333333357</c:v>
                </c:pt>
                <c:pt idx="26">
                  <c:v>9.3429924242424249</c:v>
                </c:pt>
                <c:pt idx="27">
                  <c:v>9.3429924242424249</c:v>
                </c:pt>
                <c:pt idx="28">
                  <c:v>9.5007575757575751</c:v>
                </c:pt>
                <c:pt idx="29">
                  <c:v>9.5007575757575751</c:v>
                </c:pt>
                <c:pt idx="30">
                  <c:v>9.6375000000000011</c:v>
                </c:pt>
                <c:pt idx="31">
                  <c:v>9.6375000000000011</c:v>
                </c:pt>
                <c:pt idx="32">
                  <c:v>9.7767045454545443</c:v>
                </c:pt>
                <c:pt idx="33">
                  <c:v>9.7767045454545443</c:v>
                </c:pt>
                <c:pt idx="34">
                  <c:v>9.9151515151515177</c:v>
                </c:pt>
                <c:pt idx="35">
                  <c:v>9.9151515151515177</c:v>
                </c:pt>
                <c:pt idx="36">
                  <c:v>10.038257575757569</c:v>
                </c:pt>
                <c:pt idx="37">
                  <c:v>10.038257575757569</c:v>
                </c:pt>
                <c:pt idx="38">
                  <c:v>10.154356060606061</c:v>
                </c:pt>
                <c:pt idx="39">
                  <c:v>10.154356060606061</c:v>
                </c:pt>
                <c:pt idx="40">
                  <c:v>10.334659090909099</c:v>
                </c:pt>
                <c:pt idx="41">
                  <c:v>10.334659090909099</c:v>
                </c:pt>
                <c:pt idx="42">
                  <c:v>10.457765151515151</c:v>
                </c:pt>
                <c:pt idx="43">
                  <c:v>10.457765151515151</c:v>
                </c:pt>
                <c:pt idx="44">
                  <c:v>10.59375</c:v>
                </c:pt>
                <c:pt idx="45">
                  <c:v>10.59375</c:v>
                </c:pt>
                <c:pt idx="46">
                  <c:v>10.869696969696969</c:v>
                </c:pt>
                <c:pt idx="47">
                  <c:v>10.869696969696969</c:v>
                </c:pt>
                <c:pt idx="48">
                  <c:v>10.96723484848485</c:v>
                </c:pt>
                <c:pt idx="49">
                  <c:v>10.96723484848485</c:v>
                </c:pt>
                <c:pt idx="50">
                  <c:v>11.098863636363641</c:v>
                </c:pt>
                <c:pt idx="51">
                  <c:v>11.098863636363641</c:v>
                </c:pt>
                <c:pt idx="52">
                  <c:v>11.235606060606059</c:v>
                </c:pt>
                <c:pt idx="53">
                  <c:v>11.235606060606059</c:v>
                </c:pt>
                <c:pt idx="54">
                  <c:v>11.753219696969699</c:v>
                </c:pt>
                <c:pt idx="55">
                  <c:v>11.753219696969699</c:v>
                </c:pt>
                <c:pt idx="56">
                  <c:v>11.88503787878788</c:v>
                </c:pt>
                <c:pt idx="57">
                  <c:v>11.88503787878788</c:v>
                </c:pt>
                <c:pt idx="58">
                  <c:v>12.842424242424251</c:v>
                </c:pt>
                <c:pt idx="59">
                  <c:v>12.842424242424251</c:v>
                </c:pt>
                <c:pt idx="60">
                  <c:v>13.039393939393941</c:v>
                </c:pt>
                <c:pt idx="61">
                  <c:v>13.039393939393941</c:v>
                </c:pt>
                <c:pt idx="62">
                  <c:v>13.40549242424243</c:v>
                </c:pt>
                <c:pt idx="63">
                  <c:v>13.40549242424243</c:v>
                </c:pt>
                <c:pt idx="64">
                  <c:v>13.824242424242421</c:v>
                </c:pt>
                <c:pt idx="65">
                  <c:v>13.824242424242421</c:v>
                </c:pt>
                <c:pt idx="66">
                  <c:v>13.92556818181818</c:v>
                </c:pt>
                <c:pt idx="67">
                  <c:v>13.92556818181818</c:v>
                </c:pt>
                <c:pt idx="68">
                  <c:v>14.127462121212121</c:v>
                </c:pt>
                <c:pt idx="69">
                  <c:v>14.127462121212121</c:v>
                </c:pt>
                <c:pt idx="70">
                  <c:v>14.371022727272729</c:v>
                </c:pt>
                <c:pt idx="71">
                  <c:v>14.371022727272729</c:v>
                </c:pt>
                <c:pt idx="72">
                  <c:v>14.609090909090909</c:v>
                </c:pt>
                <c:pt idx="73">
                  <c:v>14.609090909090909</c:v>
                </c:pt>
                <c:pt idx="74">
                  <c:v>14.814204545454549</c:v>
                </c:pt>
                <c:pt idx="75">
                  <c:v>14.814204545454549</c:v>
                </c:pt>
              </c:numCache>
            </c:numRef>
          </c:yVal>
          <c:smooth val="0"/>
        </c:ser>
        <c:ser>
          <c:idx val="6"/>
          <c:order val="21"/>
          <c:tx>
            <c:strRef>
              <c:f>'BDS Time-Space'!$BL$1:$BM$1</c:f>
              <c:strCache>
                <c:ptCount val="1"/>
                <c:pt idx="0">
                  <c:v>2604_1150</c:v>
                </c:pt>
              </c:strCache>
            </c:strRef>
          </c:tx>
          <c:spPr>
            <a:ln w="12700">
              <a:solidFill>
                <a:schemeClr val="tx1"/>
              </a:solidFill>
            </a:ln>
          </c:spPr>
          <c:marker>
            <c:symbol val="none"/>
          </c:marker>
          <c:dLbls>
            <c:dLbl>
              <c:idx val="75"/>
              <c:layout/>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'BDS Time-Space'!$BL$2:$BL$77</c:f>
              <c:numCache>
                <c:formatCode>h:mm:ss;@</c:formatCode>
                <c:ptCount val="76"/>
                <c:pt idx="0">
                  <c:v>0.31518518518518501</c:v>
                </c:pt>
                <c:pt idx="1">
                  <c:v>0.31547453703703698</c:v>
                </c:pt>
                <c:pt idx="2">
                  <c:v>0.31565972222222199</c:v>
                </c:pt>
                <c:pt idx="3">
                  <c:v>0.31583333333333302</c:v>
                </c:pt>
                <c:pt idx="4">
                  <c:v>0.31608796296296299</c:v>
                </c:pt>
                <c:pt idx="5">
                  <c:v>0.31630787037037</c:v>
                </c:pt>
                <c:pt idx="6">
                  <c:v>0.31652777777777802</c:v>
                </c:pt>
                <c:pt idx="7">
                  <c:v>0.31652777777777802</c:v>
                </c:pt>
                <c:pt idx="8">
                  <c:v>0.31674768518518498</c:v>
                </c:pt>
                <c:pt idx="9">
                  <c:v>0.317083333333333</c:v>
                </c:pt>
                <c:pt idx="10">
                  <c:v>0.317349537037037</c:v>
                </c:pt>
                <c:pt idx="11">
                  <c:v>0.31767361111111098</c:v>
                </c:pt>
                <c:pt idx="12">
                  <c:v>0.317962962962963</c:v>
                </c:pt>
                <c:pt idx="13">
                  <c:v>0.317962962962963</c:v>
                </c:pt>
                <c:pt idx="14">
                  <c:v>0.31820601851851799</c:v>
                </c:pt>
                <c:pt idx="15">
                  <c:v>0.31843749999999998</c:v>
                </c:pt>
                <c:pt idx="16">
                  <c:v>0.31870370370370399</c:v>
                </c:pt>
                <c:pt idx="17">
                  <c:v>0.31890046296296298</c:v>
                </c:pt>
                <c:pt idx="18">
                  <c:v>0.31908564814814799</c:v>
                </c:pt>
                <c:pt idx="19">
                  <c:v>0.31908564814814799</c:v>
                </c:pt>
                <c:pt idx="20">
                  <c:v>0.31925925925925902</c:v>
                </c:pt>
                <c:pt idx="21">
                  <c:v>0.31942129629629601</c:v>
                </c:pt>
                <c:pt idx="22">
                  <c:v>0.319618055555556</c:v>
                </c:pt>
                <c:pt idx="23">
                  <c:v>0.319618055555556</c:v>
                </c:pt>
                <c:pt idx="24">
                  <c:v>0.31983796296296302</c:v>
                </c:pt>
                <c:pt idx="25">
                  <c:v>0.31997685185185198</c:v>
                </c:pt>
                <c:pt idx="26">
                  <c:v>0.32025462962963003</c:v>
                </c:pt>
                <c:pt idx="27">
                  <c:v>0.32041666666666702</c:v>
                </c:pt>
                <c:pt idx="28">
                  <c:v>0.320694444444444</c:v>
                </c:pt>
                <c:pt idx="29">
                  <c:v>0.32150462962963</c:v>
                </c:pt>
                <c:pt idx="30">
                  <c:v>0.32178240740740699</c:v>
                </c:pt>
                <c:pt idx="31">
                  <c:v>0.32197916666666698</c:v>
                </c:pt>
                <c:pt idx="32">
                  <c:v>0.32225694444444403</c:v>
                </c:pt>
                <c:pt idx="33">
                  <c:v>0.32237268518518503</c:v>
                </c:pt>
                <c:pt idx="34">
                  <c:v>0.322662037037037</c:v>
                </c:pt>
                <c:pt idx="35">
                  <c:v>0.32287037037036997</c:v>
                </c:pt>
                <c:pt idx="36">
                  <c:v>0.32342592592592601</c:v>
                </c:pt>
                <c:pt idx="37">
                  <c:v>0.32342592592592601</c:v>
                </c:pt>
                <c:pt idx="38">
                  <c:v>0.323854166666667</c:v>
                </c:pt>
                <c:pt idx="39">
                  <c:v>0.32416666666666699</c:v>
                </c:pt>
                <c:pt idx="40">
                  <c:v>0.32451388888888899</c:v>
                </c:pt>
                <c:pt idx="41">
                  <c:v>0.32451388888888899</c:v>
                </c:pt>
                <c:pt idx="42">
                  <c:v>0.324699074074074</c:v>
                </c:pt>
                <c:pt idx="43">
                  <c:v>0.324699074074074</c:v>
                </c:pt>
                <c:pt idx="44">
                  <c:v>0.324895833333333</c:v>
                </c:pt>
                <c:pt idx="45">
                  <c:v>0.32509259259259299</c:v>
                </c:pt>
                <c:pt idx="46">
                  <c:v>0.32633101851851798</c:v>
                </c:pt>
                <c:pt idx="47">
                  <c:v>0.32660879629629602</c:v>
                </c:pt>
                <c:pt idx="48">
                  <c:v>0.32741898148148202</c:v>
                </c:pt>
                <c:pt idx="49">
                  <c:v>0.327627314814815</c:v>
                </c:pt>
                <c:pt idx="50">
                  <c:v>0.32880787037037001</c:v>
                </c:pt>
                <c:pt idx="51">
                  <c:v>0.32880787037037001</c:v>
                </c:pt>
                <c:pt idx="52">
                  <c:v>0.329780092592593</c:v>
                </c:pt>
                <c:pt idx="53">
                  <c:v>0.33034722222222201</c:v>
                </c:pt>
                <c:pt idx="54">
                  <c:v>0.33444444444444399</c:v>
                </c:pt>
                <c:pt idx="55">
                  <c:v>0.33473379629629602</c:v>
                </c:pt>
                <c:pt idx="56">
                  <c:v>0.33510416666666698</c:v>
                </c:pt>
                <c:pt idx="57">
                  <c:v>0.33533564814814798</c:v>
                </c:pt>
                <c:pt idx="58">
                  <c:v>0.34112268518518502</c:v>
                </c:pt>
                <c:pt idx="59">
                  <c:v>0.34112268518518502</c:v>
                </c:pt>
                <c:pt idx="60">
                  <c:v>0.34300925925925901</c:v>
                </c:pt>
                <c:pt idx="61">
                  <c:v>0.34356481481481499</c:v>
                </c:pt>
                <c:pt idx="62">
                  <c:v>0.34464120370370399</c:v>
                </c:pt>
                <c:pt idx="63">
                  <c:v>0.34464120370370399</c:v>
                </c:pt>
                <c:pt idx="64">
                  <c:v>0.345902777777778</c:v>
                </c:pt>
                <c:pt idx="65">
                  <c:v>0.34605324074074101</c:v>
                </c:pt>
                <c:pt idx="66">
                  <c:v>0.34631944444444501</c:v>
                </c:pt>
                <c:pt idx="67">
                  <c:v>0.34641203703703699</c:v>
                </c:pt>
                <c:pt idx="68">
                  <c:v>0.34695601851851898</c:v>
                </c:pt>
                <c:pt idx="69">
                  <c:v>0.34710648148148199</c:v>
                </c:pt>
                <c:pt idx="70">
                  <c:v>0.34780092592592599</c:v>
                </c:pt>
                <c:pt idx="71">
                  <c:v>0.34799768518518498</c:v>
                </c:pt>
                <c:pt idx="72">
                  <c:v>0.348599537037037</c:v>
                </c:pt>
                <c:pt idx="73">
                  <c:v>0.34938657407407397</c:v>
                </c:pt>
                <c:pt idx="74">
                  <c:v>0.35056712962962999</c:v>
                </c:pt>
                <c:pt idx="75">
                  <c:v>0.35056712962962999</c:v>
                </c:pt>
              </c:numCache>
            </c:numRef>
          </c:xVal>
          <c:yVal>
            <c:numRef>
              <c:f>'BDS Time-Space'!$BM$2:$BM$77</c:f>
              <c:numCache>
                <c:formatCode>0</c:formatCode>
                <c:ptCount val="76"/>
                <c:pt idx="0">
                  <c:v>7.5278409090908971</c:v>
                </c:pt>
                <c:pt idx="1">
                  <c:v>7.5278409090908971</c:v>
                </c:pt>
                <c:pt idx="2">
                  <c:v>7.6149621212121223</c:v>
                </c:pt>
                <c:pt idx="3">
                  <c:v>7.6149621212121223</c:v>
                </c:pt>
                <c:pt idx="4">
                  <c:v>7.7571969696969534</c:v>
                </c:pt>
                <c:pt idx="5">
                  <c:v>7.7571969696969534</c:v>
                </c:pt>
                <c:pt idx="6">
                  <c:v>7.8876893939393948</c:v>
                </c:pt>
                <c:pt idx="7">
                  <c:v>7.8876893939393948</c:v>
                </c:pt>
                <c:pt idx="8">
                  <c:v>8.0187500000000007</c:v>
                </c:pt>
                <c:pt idx="9">
                  <c:v>8.0187500000000007</c:v>
                </c:pt>
                <c:pt idx="10">
                  <c:v>8.1655303030303106</c:v>
                </c:pt>
                <c:pt idx="11">
                  <c:v>8.1655303030303106</c:v>
                </c:pt>
                <c:pt idx="12">
                  <c:v>8.3611742424242497</c:v>
                </c:pt>
                <c:pt idx="13">
                  <c:v>8.3611742424242497</c:v>
                </c:pt>
                <c:pt idx="14">
                  <c:v>8.5352272727272744</c:v>
                </c:pt>
                <c:pt idx="15">
                  <c:v>8.5352272727272744</c:v>
                </c:pt>
                <c:pt idx="16">
                  <c:v>8.6837121212120998</c:v>
                </c:pt>
                <c:pt idx="17">
                  <c:v>8.6837121212120998</c:v>
                </c:pt>
                <c:pt idx="18">
                  <c:v>8.7948863636363654</c:v>
                </c:pt>
                <c:pt idx="19">
                  <c:v>8.7948863636363654</c:v>
                </c:pt>
                <c:pt idx="20">
                  <c:v>8.8986742424242493</c:v>
                </c:pt>
                <c:pt idx="21">
                  <c:v>8.8986742424242493</c:v>
                </c:pt>
                <c:pt idx="22">
                  <c:v>9.0316287878787485</c:v>
                </c:pt>
                <c:pt idx="23">
                  <c:v>9.0316287878787485</c:v>
                </c:pt>
                <c:pt idx="24">
                  <c:v>9.1770833333333357</c:v>
                </c:pt>
                <c:pt idx="25">
                  <c:v>9.1770833333333357</c:v>
                </c:pt>
                <c:pt idx="26">
                  <c:v>9.3429924242424249</c:v>
                </c:pt>
                <c:pt idx="27">
                  <c:v>9.3429924242424249</c:v>
                </c:pt>
                <c:pt idx="28">
                  <c:v>9.5007575757575751</c:v>
                </c:pt>
                <c:pt idx="29">
                  <c:v>9.5007575757575751</c:v>
                </c:pt>
                <c:pt idx="30">
                  <c:v>9.6375000000000011</c:v>
                </c:pt>
                <c:pt idx="31">
                  <c:v>9.6375000000000011</c:v>
                </c:pt>
                <c:pt idx="32">
                  <c:v>9.7767045454545443</c:v>
                </c:pt>
                <c:pt idx="33">
                  <c:v>9.7767045454545443</c:v>
                </c:pt>
                <c:pt idx="34">
                  <c:v>9.9151515151515177</c:v>
                </c:pt>
                <c:pt idx="35">
                  <c:v>9.9151515151515177</c:v>
                </c:pt>
                <c:pt idx="36">
                  <c:v>10.038257575757569</c:v>
                </c:pt>
                <c:pt idx="37">
                  <c:v>10.038257575757569</c:v>
                </c:pt>
                <c:pt idx="38">
                  <c:v>10.154356060606061</c:v>
                </c:pt>
                <c:pt idx="39">
                  <c:v>10.154356060606061</c:v>
                </c:pt>
                <c:pt idx="40">
                  <c:v>10.334659090909099</c:v>
                </c:pt>
                <c:pt idx="41">
                  <c:v>10.334659090909099</c:v>
                </c:pt>
                <c:pt idx="42">
                  <c:v>10.457765151515151</c:v>
                </c:pt>
                <c:pt idx="43">
                  <c:v>10.457765151515151</c:v>
                </c:pt>
                <c:pt idx="44">
                  <c:v>10.59375</c:v>
                </c:pt>
                <c:pt idx="45">
                  <c:v>10.59375</c:v>
                </c:pt>
                <c:pt idx="46">
                  <c:v>10.869696969696969</c:v>
                </c:pt>
                <c:pt idx="47">
                  <c:v>10.869696969696969</c:v>
                </c:pt>
                <c:pt idx="48">
                  <c:v>10.96723484848485</c:v>
                </c:pt>
                <c:pt idx="49">
                  <c:v>10.96723484848485</c:v>
                </c:pt>
                <c:pt idx="50">
                  <c:v>11.098863636363641</c:v>
                </c:pt>
                <c:pt idx="51">
                  <c:v>11.098863636363641</c:v>
                </c:pt>
                <c:pt idx="52">
                  <c:v>11.235606060606059</c:v>
                </c:pt>
                <c:pt idx="53">
                  <c:v>11.235606060606059</c:v>
                </c:pt>
                <c:pt idx="54">
                  <c:v>11.753219696969699</c:v>
                </c:pt>
                <c:pt idx="55">
                  <c:v>11.753219696969699</c:v>
                </c:pt>
                <c:pt idx="56">
                  <c:v>11.88503787878788</c:v>
                </c:pt>
                <c:pt idx="57">
                  <c:v>11.88503787878788</c:v>
                </c:pt>
                <c:pt idx="58">
                  <c:v>12.842424242424251</c:v>
                </c:pt>
                <c:pt idx="59">
                  <c:v>12.842424242424251</c:v>
                </c:pt>
                <c:pt idx="60">
                  <c:v>13.039393939393941</c:v>
                </c:pt>
                <c:pt idx="61">
                  <c:v>13.039393939393941</c:v>
                </c:pt>
                <c:pt idx="62">
                  <c:v>13.40549242424243</c:v>
                </c:pt>
                <c:pt idx="63">
                  <c:v>13.40549242424243</c:v>
                </c:pt>
                <c:pt idx="64">
                  <c:v>13.824242424242421</c:v>
                </c:pt>
                <c:pt idx="65">
                  <c:v>13.824242424242421</c:v>
                </c:pt>
                <c:pt idx="66">
                  <c:v>13.92556818181818</c:v>
                </c:pt>
                <c:pt idx="67">
                  <c:v>13.92556818181818</c:v>
                </c:pt>
                <c:pt idx="68">
                  <c:v>14.127462121212121</c:v>
                </c:pt>
                <c:pt idx="69">
                  <c:v>14.127462121212121</c:v>
                </c:pt>
                <c:pt idx="70">
                  <c:v>14.371022727272729</c:v>
                </c:pt>
                <c:pt idx="71">
                  <c:v>14.371022727272729</c:v>
                </c:pt>
                <c:pt idx="72">
                  <c:v>14.609090909090909</c:v>
                </c:pt>
                <c:pt idx="73">
                  <c:v>14.609090909090909</c:v>
                </c:pt>
                <c:pt idx="74">
                  <c:v>14.814204545454549</c:v>
                </c:pt>
                <c:pt idx="75">
                  <c:v>14.814204545454549</c:v>
                </c:pt>
              </c:numCache>
            </c:numRef>
          </c:yVal>
          <c:smooth val="0"/>
        </c:ser>
        <c:dLbls>
          <c:showLegendKey val="0"/>
          <c:showVal val="0"/>
          <c:showCatName val="0"/>
          <c:showSerName val="0"/>
          <c:showPercent val="0"/>
          <c:showBubbleSize val="0"/>
        </c:dLbls>
        <c:axId val="296619376"/>
        <c:axId val="296911896"/>
      </c:scatterChart>
      <c:valAx>
        <c:axId val="296619376"/>
        <c:scaling>
          <c:orientation val="minMax"/>
          <c:max val="0.44444444444444497"/>
          <c:min val="0.23611111111111099"/>
        </c:scaling>
        <c:delete val="0"/>
        <c:axPos val="b"/>
        <c:numFmt formatCode="h:mm:ss;@" sourceLinked="1"/>
        <c:majorTickMark val="out"/>
        <c:minorTickMark val="in"/>
        <c:tickLblPos val="nextTo"/>
        <c:txPr>
          <a:bodyPr rot="-2700000"/>
          <a:lstStyle/>
          <a:p>
            <a:pPr>
              <a:defRPr/>
            </a:pPr>
            <a:endParaRPr lang="en-US"/>
          </a:p>
        </c:txPr>
        <c:crossAx val="296911896"/>
        <c:crosses val="autoZero"/>
        <c:crossBetween val="midCat"/>
        <c:majorUnit val="1.38888888888889E-2"/>
        <c:minorUnit val="3.4722222222222199E-3"/>
      </c:valAx>
      <c:valAx>
        <c:axId val="296911896"/>
        <c:scaling>
          <c:orientation val="minMax"/>
          <c:max val="15"/>
          <c:min val="0"/>
        </c:scaling>
        <c:delete val="0"/>
        <c:axPos val="l"/>
        <c:majorGridlines/>
        <c:title>
          <c:tx>
            <c:rich>
              <a:bodyPr rot="-5400000" vert="horz"/>
              <a:lstStyle/>
              <a:p>
                <a:pPr>
                  <a:defRPr/>
                </a:pPr>
                <a:r>
                  <a:rPr lang="en-US"/>
                  <a:t>Cumulative Distance (miles)</a:t>
                </a:r>
              </a:p>
            </c:rich>
          </c:tx>
          <c:layout/>
          <c:overlay val="0"/>
        </c:title>
        <c:numFmt formatCode="0" sourceLinked="1"/>
        <c:majorTickMark val="out"/>
        <c:minorTickMark val="in"/>
        <c:tickLblPos val="nextTo"/>
        <c:crossAx val="296619376"/>
        <c:crosses val="autoZero"/>
        <c:crossBetween val="midCat"/>
        <c:majorUnit val="3"/>
        <c:minorUnit val="1"/>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724207550979204E-2"/>
          <c:y val="0.13405429216452799"/>
          <c:w val="0.87787014603943803"/>
          <c:h val="0.66286041517537597"/>
        </c:manualLayout>
      </c:layout>
      <c:scatterChart>
        <c:scatterStyle val="lineMarker"/>
        <c:varyColors val="0"/>
        <c:ser>
          <c:idx val="1"/>
          <c:order val="1"/>
          <c:tx>
            <c:v>5-Second average</c:v>
          </c:tx>
          <c:spPr>
            <a:ln w="38100">
              <a:solidFill>
                <a:schemeClr val="bg1">
                  <a:lumMod val="75000"/>
                </a:schemeClr>
              </a:solidFill>
            </a:ln>
          </c:spPr>
          <c:marker>
            <c:symbol val="none"/>
          </c:marker>
          <c:xVal>
            <c:numRef>
              <c:f>'Speed vs Time'!$H$2:$H$3455</c:f>
              <c:numCache>
                <c:formatCode>h:mm:ss;@</c:formatCode>
                <c:ptCount val="3454"/>
                <c:pt idx="0">
                  <c:v>0.241840277777778</c:v>
                </c:pt>
                <c:pt idx="1">
                  <c:v>0.241898148148148</c:v>
                </c:pt>
                <c:pt idx="2">
                  <c:v>0.241956018518519</c:v>
                </c:pt>
                <c:pt idx="3">
                  <c:v>0.242013888888889</c:v>
                </c:pt>
                <c:pt idx="4">
                  <c:v>0.242071759259259</c:v>
                </c:pt>
                <c:pt idx="5">
                  <c:v>0.24212962962963</c:v>
                </c:pt>
                <c:pt idx="6">
                  <c:v>0.2421875</c:v>
                </c:pt>
                <c:pt idx="7">
                  <c:v>0.24224537037037</c:v>
                </c:pt>
                <c:pt idx="8">
                  <c:v>0.242303240740741</c:v>
                </c:pt>
                <c:pt idx="9">
                  <c:v>0.242361111111111</c:v>
                </c:pt>
                <c:pt idx="10">
                  <c:v>0.242418981481482</c:v>
                </c:pt>
                <c:pt idx="11">
                  <c:v>0.242476851851852</c:v>
                </c:pt>
                <c:pt idx="12">
                  <c:v>0.242534722222222</c:v>
                </c:pt>
                <c:pt idx="13">
                  <c:v>0.242592592592593</c:v>
                </c:pt>
                <c:pt idx="14">
                  <c:v>0.242650462962963</c:v>
                </c:pt>
                <c:pt idx="15">
                  <c:v>0.242708333333333</c:v>
                </c:pt>
                <c:pt idx="16">
                  <c:v>0.242766203703704</c:v>
                </c:pt>
                <c:pt idx="17">
                  <c:v>0.242824074074074</c:v>
                </c:pt>
                <c:pt idx="18">
                  <c:v>0.242881944444444</c:v>
                </c:pt>
                <c:pt idx="19">
                  <c:v>0.242939814814815</c:v>
                </c:pt>
                <c:pt idx="20">
                  <c:v>0.242997685185185</c:v>
                </c:pt>
                <c:pt idx="21">
                  <c:v>0.243055555555556</c:v>
                </c:pt>
                <c:pt idx="22">
                  <c:v>0.243113425925926</c:v>
                </c:pt>
                <c:pt idx="23">
                  <c:v>0.243171296296296</c:v>
                </c:pt>
                <c:pt idx="24">
                  <c:v>0.243229166666667</c:v>
                </c:pt>
                <c:pt idx="25">
                  <c:v>0.243287037037037</c:v>
                </c:pt>
                <c:pt idx="26">
                  <c:v>0.243344907407407</c:v>
                </c:pt>
                <c:pt idx="27">
                  <c:v>0.243402777777778</c:v>
                </c:pt>
                <c:pt idx="28">
                  <c:v>0.243460648148148</c:v>
                </c:pt>
                <c:pt idx="29">
                  <c:v>0.24351851851851899</c:v>
                </c:pt>
                <c:pt idx="30">
                  <c:v>0.24357638888888899</c:v>
                </c:pt>
                <c:pt idx="31">
                  <c:v>0.243634259259259</c:v>
                </c:pt>
                <c:pt idx="32">
                  <c:v>0.24369212962962999</c:v>
                </c:pt>
                <c:pt idx="33">
                  <c:v>0.24374999999999999</c:v>
                </c:pt>
                <c:pt idx="34">
                  <c:v>0.24380787037036999</c:v>
                </c:pt>
                <c:pt idx="35">
                  <c:v>0.24386574074074099</c:v>
                </c:pt>
                <c:pt idx="36">
                  <c:v>0.24392361111111099</c:v>
                </c:pt>
                <c:pt idx="37">
                  <c:v>0.24398148148148199</c:v>
                </c:pt>
                <c:pt idx="38">
                  <c:v>0.24403935185185199</c:v>
                </c:pt>
                <c:pt idx="39">
                  <c:v>0.24409722222222199</c:v>
                </c:pt>
                <c:pt idx="40">
                  <c:v>0.24415509259259299</c:v>
                </c:pt>
                <c:pt idx="41">
                  <c:v>0.24421296296296299</c:v>
                </c:pt>
                <c:pt idx="42">
                  <c:v>0.24427083333333299</c:v>
                </c:pt>
                <c:pt idx="43">
                  <c:v>0.24432870370370399</c:v>
                </c:pt>
                <c:pt idx="44">
                  <c:v>0.24438657407407399</c:v>
                </c:pt>
                <c:pt idx="45">
                  <c:v>0.24444444444444399</c:v>
                </c:pt>
                <c:pt idx="46">
                  <c:v>0.24450231481481499</c:v>
                </c:pt>
                <c:pt idx="47">
                  <c:v>0.24456018518518499</c:v>
                </c:pt>
                <c:pt idx="48">
                  <c:v>0.24461805555555599</c:v>
                </c:pt>
                <c:pt idx="49">
                  <c:v>0.24467592592592599</c:v>
                </c:pt>
                <c:pt idx="50">
                  <c:v>0.24473379629629599</c:v>
                </c:pt>
                <c:pt idx="51">
                  <c:v>0.24479166666666699</c:v>
                </c:pt>
                <c:pt idx="52">
                  <c:v>0.24484953703703699</c:v>
                </c:pt>
                <c:pt idx="53">
                  <c:v>0.24490740740740699</c:v>
                </c:pt>
                <c:pt idx="54">
                  <c:v>0.24496527777777799</c:v>
                </c:pt>
                <c:pt idx="55">
                  <c:v>0.24502314814814799</c:v>
                </c:pt>
                <c:pt idx="56">
                  <c:v>0.24508101851851799</c:v>
                </c:pt>
                <c:pt idx="57">
                  <c:v>0.24513888888888899</c:v>
                </c:pt>
                <c:pt idx="58">
                  <c:v>0.24519675925925899</c:v>
                </c:pt>
                <c:pt idx="59">
                  <c:v>0.24525462962962999</c:v>
                </c:pt>
                <c:pt idx="60">
                  <c:v>0.24531249999999999</c:v>
                </c:pt>
                <c:pt idx="61">
                  <c:v>0.24537037037036999</c:v>
                </c:pt>
                <c:pt idx="62">
                  <c:v>0.24542824074074099</c:v>
                </c:pt>
                <c:pt idx="63">
                  <c:v>0.24548611111111099</c:v>
                </c:pt>
                <c:pt idx="64">
                  <c:v>0.24554398148148199</c:v>
                </c:pt>
                <c:pt idx="65">
                  <c:v>0.24560185185185199</c:v>
                </c:pt>
                <c:pt idx="66">
                  <c:v>0.24565972222222199</c:v>
                </c:pt>
                <c:pt idx="67">
                  <c:v>0.24571759259259299</c:v>
                </c:pt>
                <c:pt idx="68">
                  <c:v>0.24577546296296299</c:v>
                </c:pt>
                <c:pt idx="69">
                  <c:v>0.24583333333333299</c:v>
                </c:pt>
                <c:pt idx="70">
                  <c:v>0.24589120370370399</c:v>
                </c:pt>
                <c:pt idx="71">
                  <c:v>0.24594907407407399</c:v>
                </c:pt>
                <c:pt idx="72">
                  <c:v>0.24600694444444399</c:v>
                </c:pt>
                <c:pt idx="73">
                  <c:v>0.24606481481481501</c:v>
                </c:pt>
                <c:pt idx="74">
                  <c:v>0.24612268518518499</c:v>
                </c:pt>
                <c:pt idx="75">
                  <c:v>0.24618055555555601</c:v>
                </c:pt>
                <c:pt idx="76">
                  <c:v>0.24623842592592601</c:v>
                </c:pt>
                <c:pt idx="77">
                  <c:v>0.24629629629629601</c:v>
                </c:pt>
                <c:pt idx="78">
                  <c:v>0.24635416666666701</c:v>
                </c:pt>
                <c:pt idx="79">
                  <c:v>0.24641203703703701</c:v>
                </c:pt>
                <c:pt idx="80">
                  <c:v>0.24646990740740701</c:v>
                </c:pt>
                <c:pt idx="81">
                  <c:v>0.24652777777777801</c:v>
                </c:pt>
                <c:pt idx="82">
                  <c:v>0.24658564814814801</c:v>
                </c:pt>
                <c:pt idx="83">
                  <c:v>0.24664351851851801</c:v>
                </c:pt>
                <c:pt idx="84">
                  <c:v>0.24670138888888901</c:v>
                </c:pt>
                <c:pt idx="85">
                  <c:v>0.24675925925925901</c:v>
                </c:pt>
                <c:pt idx="86">
                  <c:v>0.24681712962963001</c:v>
                </c:pt>
                <c:pt idx="87">
                  <c:v>0.24687500000000001</c:v>
                </c:pt>
                <c:pt idx="88">
                  <c:v>0.24693287037037001</c:v>
                </c:pt>
                <c:pt idx="89">
                  <c:v>0.24699074074074101</c:v>
                </c:pt>
                <c:pt idx="90">
                  <c:v>0.24704861111111101</c:v>
                </c:pt>
                <c:pt idx="91">
                  <c:v>0.24710648148148201</c:v>
                </c:pt>
                <c:pt idx="92">
                  <c:v>0.24716435185185201</c:v>
                </c:pt>
                <c:pt idx="93">
                  <c:v>0.24722222222222201</c:v>
                </c:pt>
                <c:pt idx="94">
                  <c:v>0.24728009259259301</c:v>
                </c:pt>
                <c:pt idx="95">
                  <c:v>0.24733796296296301</c:v>
                </c:pt>
                <c:pt idx="96">
                  <c:v>0.24739583333333301</c:v>
                </c:pt>
                <c:pt idx="97">
                  <c:v>0.24745370370370401</c:v>
                </c:pt>
                <c:pt idx="98">
                  <c:v>0.24751157407407401</c:v>
                </c:pt>
                <c:pt idx="99">
                  <c:v>0.24756944444444401</c:v>
                </c:pt>
                <c:pt idx="100">
                  <c:v>0.24762731481481501</c:v>
                </c:pt>
                <c:pt idx="101">
                  <c:v>0.24768518518518501</c:v>
                </c:pt>
                <c:pt idx="102">
                  <c:v>0.24774305555555601</c:v>
                </c:pt>
                <c:pt idx="103">
                  <c:v>0.24780092592592601</c:v>
                </c:pt>
                <c:pt idx="104">
                  <c:v>0.24785879629629601</c:v>
                </c:pt>
                <c:pt idx="105">
                  <c:v>0.24791666666666701</c:v>
                </c:pt>
                <c:pt idx="106">
                  <c:v>0.24797453703703701</c:v>
                </c:pt>
                <c:pt idx="107">
                  <c:v>0.24803240740740701</c:v>
                </c:pt>
                <c:pt idx="108">
                  <c:v>0.24809027777777801</c:v>
                </c:pt>
                <c:pt idx="109">
                  <c:v>0.24814814814814801</c:v>
                </c:pt>
                <c:pt idx="110">
                  <c:v>0.24820601851851801</c:v>
                </c:pt>
                <c:pt idx="111">
                  <c:v>0.24826388888888901</c:v>
                </c:pt>
                <c:pt idx="112">
                  <c:v>0.24832175925925901</c:v>
                </c:pt>
                <c:pt idx="113">
                  <c:v>0.24837962962963001</c:v>
                </c:pt>
                <c:pt idx="114">
                  <c:v>0.24843750000000001</c:v>
                </c:pt>
                <c:pt idx="115">
                  <c:v>0.24849537037037001</c:v>
                </c:pt>
                <c:pt idx="116">
                  <c:v>0.248553240740741</c:v>
                </c:pt>
                <c:pt idx="117">
                  <c:v>0.24861111111111101</c:v>
                </c:pt>
                <c:pt idx="118">
                  <c:v>0.248668981481482</c:v>
                </c:pt>
                <c:pt idx="119">
                  <c:v>0.248726851851852</c:v>
                </c:pt>
                <c:pt idx="120">
                  <c:v>0.248784722222222</c:v>
                </c:pt>
                <c:pt idx="121">
                  <c:v>0.248842592592593</c:v>
                </c:pt>
                <c:pt idx="122">
                  <c:v>0.248900462962963</c:v>
                </c:pt>
                <c:pt idx="123">
                  <c:v>0.248958333333333</c:v>
                </c:pt>
                <c:pt idx="124">
                  <c:v>0.249016203703704</c:v>
                </c:pt>
                <c:pt idx="125">
                  <c:v>0.249074074074074</c:v>
                </c:pt>
                <c:pt idx="126">
                  <c:v>0.249131944444444</c:v>
                </c:pt>
                <c:pt idx="127">
                  <c:v>0.249189814814815</c:v>
                </c:pt>
                <c:pt idx="128">
                  <c:v>0.249247685185185</c:v>
                </c:pt>
                <c:pt idx="129">
                  <c:v>0.249305555555556</c:v>
                </c:pt>
                <c:pt idx="130">
                  <c:v>0.249363425925926</c:v>
                </c:pt>
                <c:pt idx="131">
                  <c:v>0.249421296296296</c:v>
                </c:pt>
                <c:pt idx="132">
                  <c:v>0.249479166666667</c:v>
                </c:pt>
                <c:pt idx="133">
                  <c:v>0.249537037037037</c:v>
                </c:pt>
                <c:pt idx="134">
                  <c:v>0.249594907407407</c:v>
                </c:pt>
                <c:pt idx="135">
                  <c:v>0.249652777777778</c:v>
                </c:pt>
                <c:pt idx="136">
                  <c:v>0.249710648148148</c:v>
                </c:pt>
                <c:pt idx="137">
                  <c:v>0.249768518518519</c:v>
                </c:pt>
                <c:pt idx="138">
                  <c:v>0.249826388888889</c:v>
                </c:pt>
                <c:pt idx="139">
                  <c:v>0.249884259259259</c:v>
                </c:pt>
                <c:pt idx="140">
                  <c:v>0.24994212962963</c:v>
                </c:pt>
                <c:pt idx="141">
                  <c:v>0.25</c:v>
                </c:pt>
                <c:pt idx="142">
                  <c:v>0.25005787037036997</c:v>
                </c:pt>
                <c:pt idx="143">
                  <c:v>0.250115740740741</c:v>
                </c:pt>
                <c:pt idx="144">
                  <c:v>0.25017361111111103</c:v>
                </c:pt>
                <c:pt idx="145">
                  <c:v>0.250231481481481</c:v>
                </c:pt>
                <c:pt idx="146">
                  <c:v>0.25028935185185203</c:v>
                </c:pt>
                <c:pt idx="147">
                  <c:v>0.250347222222222</c:v>
                </c:pt>
                <c:pt idx="148">
                  <c:v>0.25040509259259303</c:v>
                </c:pt>
                <c:pt idx="149">
                  <c:v>0.250462962962963</c:v>
                </c:pt>
                <c:pt idx="150">
                  <c:v>0.25052083333333303</c:v>
                </c:pt>
                <c:pt idx="151">
                  <c:v>0.250578703703704</c:v>
                </c:pt>
                <c:pt idx="152">
                  <c:v>0.25063657407407403</c:v>
                </c:pt>
                <c:pt idx="153">
                  <c:v>0.250694444444444</c:v>
                </c:pt>
                <c:pt idx="154">
                  <c:v>0.25075231481481502</c:v>
                </c:pt>
                <c:pt idx="155">
                  <c:v>0.250810185185185</c:v>
                </c:pt>
                <c:pt idx="156">
                  <c:v>0.25086805555555602</c:v>
                </c:pt>
                <c:pt idx="157">
                  <c:v>0.250925925925926</c:v>
                </c:pt>
                <c:pt idx="158">
                  <c:v>0.25098379629629602</c:v>
                </c:pt>
                <c:pt idx="159">
                  <c:v>0.251041666666667</c:v>
                </c:pt>
                <c:pt idx="160">
                  <c:v>0.25109953703703702</c:v>
                </c:pt>
                <c:pt idx="161">
                  <c:v>0.251157407407407</c:v>
                </c:pt>
                <c:pt idx="162">
                  <c:v>0.25121527777777802</c:v>
                </c:pt>
                <c:pt idx="163">
                  <c:v>0.251273148148148</c:v>
                </c:pt>
                <c:pt idx="164">
                  <c:v>0.25133101851851802</c:v>
                </c:pt>
                <c:pt idx="165">
                  <c:v>0.25138888888888899</c:v>
                </c:pt>
                <c:pt idx="166">
                  <c:v>0.25144675925925902</c:v>
                </c:pt>
                <c:pt idx="167">
                  <c:v>0.25150462962962999</c:v>
                </c:pt>
                <c:pt idx="168">
                  <c:v>0.25156250000000002</c:v>
                </c:pt>
                <c:pt idx="169">
                  <c:v>0.25162037037036999</c:v>
                </c:pt>
                <c:pt idx="170">
                  <c:v>0.25167824074074102</c:v>
                </c:pt>
                <c:pt idx="171">
                  <c:v>0.25173611111111099</c:v>
                </c:pt>
                <c:pt idx="172">
                  <c:v>0.25179398148148102</c:v>
                </c:pt>
                <c:pt idx="173">
                  <c:v>0.25185185185185199</c:v>
                </c:pt>
                <c:pt idx="174">
                  <c:v>0.25190972222222202</c:v>
                </c:pt>
                <c:pt idx="175">
                  <c:v>0.25196759259259299</c:v>
                </c:pt>
                <c:pt idx="176">
                  <c:v>0.25202546296296302</c:v>
                </c:pt>
                <c:pt idx="177">
                  <c:v>0.25208333333333299</c:v>
                </c:pt>
                <c:pt idx="178">
                  <c:v>0.25214120370370402</c:v>
                </c:pt>
                <c:pt idx="179">
                  <c:v>0.25219907407407399</c:v>
                </c:pt>
                <c:pt idx="180">
                  <c:v>0.25225694444444402</c:v>
                </c:pt>
                <c:pt idx="181">
                  <c:v>0.25231481481481499</c:v>
                </c:pt>
                <c:pt idx="182">
                  <c:v>0.25237268518518502</c:v>
                </c:pt>
                <c:pt idx="183">
                  <c:v>0.25243055555555599</c:v>
                </c:pt>
                <c:pt idx="184">
                  <c:v>0.25248842592592602</c:v>
                </c:pt>
                <c:pt idx="185">
                  <c:v>0.25254629629629599</c:v>
                </c:pt>
                <c:pt idx="186">
                  <c:v>0.25260416666666702</c:v>
                </c:pt>
                <c:pt idx="187">
                  <c:v>0.25266203703703699</c:v>
                </c:pt>
                <c:pt idx="188">
                  <c:v>0.25271990740740702</c:v>
                </c:pt>
                <c:pt idx="189">
                  <c:v>0.25277777777777799</c:v>
                </c:pt>
                <c:pt idx="190">
                  <c:v>0.25283564814814802</c:v>
                </c:pt>
                <c:pt idx="191">
                  <c:v>0.25289351851851799</c:v>
                </c:pt>
                <c:pt idx="192">
                  <c:v>0.25295138888888902</c:v>
                </c:pt>
                <c:pt idx="193">
                  <c:v>0.25300925925925899</c:v>
                </c:pt>
                <c:pt idx="194">
                  <c:v>0.25306712962963002</c:v>
                </c:pt>
                <c:pt idx="195">
                  <c:v>0.25312499999999999</c:v>
                </c:pt>
                <c:pt idx="196">
                  <c:v>0.25318287037037002</c:v>
                </c:pt>
                <c:pt idx="197">
                  <c:v>0.25324074074074099</c:v>
                </c:pt>
                <c:pt idx="198">
                  <c:v>0.25329861111111102</c:v>
                </c:pt>
                <c:pt idx="199">
                  <c:v>0.25335648148148199</c:v>
                </c:pt>
                <c:pt idx="200">
                  <c:v>0.25341435185185202</c:v>
                </c:pt>
                <c:pt idx="201">
                  <c:v>0.25347222222222199</c:v>
                </c:pt>
                <c:pt idx="202">
                  <c:v>0.25353009259259202</c:v>
                </c:pt>
                <c:pt idx="203">
                  <c:v>0.25358796296296299</c:v>
                </c:pt>
                <c:pt idx="204">
                  <c:v>0.25364583333333302</c:v>
                </c:pt>
                <c:pt idx="205">
                  <c:v>0.25370370370370399</c:v>
                </c:pt>
                <c:pt idx="206">
                  <c:v>0.25376157407407401</c:v>
                </c:pt>
                <c:pt idx="207">
                  <c:v>0.25381944444444399</c:v>
                </c:pt>
                <c:pt idx="208">
                  <c:v>0.25387731481481501</c:v>
                </c:pt>
                <c:pt idx="209">
                  <c:v>0.25393518518518499</c:v>
                </c:pt>
                <c:pt idx="210">
                  <c:v>0.25399305555555501</c:v>
                </c:pt>
                <c:pt idx="211">
                  <c:v>0.25405092592592599</c:v>
                </c:pt>
                <c:pt idx="212">
                  <c:v>0.25410879629629601</c:v>
                </c:pt>
                <c:pt idx="213">
                  <c:v>0.25416666666666698</c:v>
                </c:pt>
                <c:pt idx="214">
                  <c:v>0.25422453703703701</c:v>
                </c:pt>
                <c:pt idx="215">
                  <c:v>0.25428240740740699</c:v>
                </c:pt>
                <c:pt idx="216">
                  <c:v>0.25434027777777801</c:v>
                </c:pt>
                <c:pt idx="217">
                  <c:v>0.25439814814814798</c:v>
                </c:pt>
                <c:pt idx="218">
                  <c:v>0.25445601851851801</c:v>
                </c:pt>
                <c:pt idx="219">
                  <c:v>0.25451388888888898</c:v>
                </c:pt>
                <c:pt idx="220">
                  <c:v>0.25457175925925901</c:v>
                </c:pt>
                <c:pt idx="221">
                  <c:v>0.25462962962962998</c:v>
                </c:pt>
                <c:pt idx="222">
                  <c:v>0.25468750000000001</c:v>
                </c:pt>
                <c:pt idx="223">
                  <c:v>0.25474537037036998</c:v>
                </c:pt>
                <c:pt idx="224">
                  <c:v>0.25480324074074101</c:v>
                </c:pt>
                <c:pt idx="225">
                  <c:v>0.25486111111111098</c:v>
                </c:pt>
                <c:pt idx="226">
                  <c:v>0.25491898148148101</c:v>
                </c:pt>
                <c:pt idx="227">
                  <c:v>0.25497685185185198</c:v>
                </c:pt>
                <c:pt idx="228">
                  <c:v>0.25503472222222201</c:v>
                </c:pt>
                <c:pt idx="229">
                  <c:v>0.25509259259259298</c:v>
                </c:pt>
                <c:pt idx="230">
                  <c:v>0.25515046296296301</c:v>
                </c:pt>
                <c:pt idx="231">
                  <c:v>0.25520833333333298</c:v>
                </c:pt>
                <c:pt idx="232">
                  <c:v>0.25526620370370401</c:v>
                </c:pt>
                <c:pt idx="233">
                  <c:v>0.25532407407407398</c:v>
                </c:pt>
                <c:pt idx="234">
                  <c:v>0.25538194444444401</c:v>
                </c:pt>
                <c:pt idx="235">
                  <c:v>0.25543981481481498</c:v>
                </c:pt>
                <c:pt idx="236">
                  <c:v>0.25549768518518501</c:v>
                </c:pt>
                <c:pt idx="237">
                  <c:v>0.25555555555555598</c:v>
                </c:pt>
                <c:pt idx="238">
                  <c:v>0.25561342592592601</c:v>
                </c:pt>
                <c:pt idx="239">
                  <c:v>0.25567129629629598</c:v>
                </c:pt>
                <c:pt idx="240">
                  <c:v>0.25572916666666701</c:v>
                </c:pt>
                <c:pt idx="241">
                  <c:v>0.25578703703703698</c:v>
                </c:pt>
                <c:pt idx="242">
                  <c:v>0.25584490740740701</c:v>
                </c:pt>
                <c:pt idx="243">
                  <c:v>0.25590277777777798</c:v>
                </c:pt>
                <c:pt idx="244">
                  <c:v>0.25596064814814801</c:v>
                </c:pt>
                <c:pt idx="245">
                  <c:v>0.25601851851851898</c:v>
                </c:pt>
                <c:pt idx="246">
                  <c:v>0.25607638888888901</c:v>
                </c:pt>
                <c:pt idx="247">
                  <c:v>0.25613425925925898</c:v>
                </c:pt>
                <c:pt idx="248">
                  <c:v>0.25619212962963001</c:v>
                </c:pt>
                <c:pt idx="249">
                  <c:v>0.25624999999999998</c:v>
                </c:pt>
                <c:pt idx="250">
                  <c:v>0.25630787037037001</c:v>
                </c:pt>
                <c:pt idx="251">
                  <c:v>0.25636574074074098</c:v>
                </c:pt>
                <c:pt idx="252">
                  <c:v>0.25642361111111101</c:v>
                </c:pt>
                <c:pt idx="253">
                  <c:v>0.25648148148148098</c:v>
                </c:pt>
                <c:pt idx="254">
                  <c:v>0.256539351851852</c:v>
                </c:pt>
                <c:pt idx="255">
                  <c:v>0.25659722222222198</c:v>
                </c:pt>
                <c:pt idx="256">
                  <c:v>0.256655092592593</c:v>
                </c:pt>
                <c:pt idx="257">
                  <c:v>0.25671296296296298</c:v>
                </c:pt>
                <c:pt idx="258">
                  <c:v>0.256770833333333</c:v>
                </c:pt>
                <c:pt idx="259">
                  <c:v>0.25682870370370398</c:v>
                </c:pt>
                <c:pt idx="260">
                  <c:v>0.256886574074074</c:v>
                </c:pt>
                <c:pt idx="261">
                  <c:v>0.25694444444444398</c:v>
                </c:pt>
                <c:pt idx="262">
                  <c:v>0.257002314814815</c:v>
                </c:pt>
                <c:pt idx="263">
                  <c:v>0.25706018518518498</c:v>
                </c:pt>
                <c:pt idx="264">
                  <c:v>0.257118055555556</c:v>
                </c:pt>
                <c:pt idx="265">
                  <c:v>0.25717592592592597</c:v>
                </c:pt>
                <c:pt idx="266">
                  <c:v>0.257233796296296</c:v>
                </c:pt>
                <c:pt idx="267">
                  <c:v>0.25729166666666697</c:v>
                </c:pt>
                <c:pt idx="268">
                  <c:v>0.257349537037037</c:v>
                </c:pt>
                <c:pt idx="269">
                  <c:v>0.25740740740740697</c:v>
                </c:pt>
                <c:pt idx="270">
                  <c:v>0.257465277777778</c:v>
                </c:pt>
                <c:pt idx="271">
                  <c:v>0.25752314814814797</c:v>
                </c:pt>
                <c:pt idx="272">
                  <c:v>0.257581018518518</c:v>
                </c:pt>
                <c:pt idx="273">
                  <c:v>0.25763888888888897</c:v>
                </c:pt>
                <c:pt idx="274">
                  <c:v>0.257696759259259</c:v>
                </c:pt>
                <c:pt idx="275">
                  <c:v>0.25775462962963003</c:v>
                </c:pt>
                <c:pt idx="276">
                  <c:v>0.2578125</c:v>
                </c:pt>
                <c:pt idx="277">
                  <c:v>0.25787037037036997</c:v>
                </c:pt>
                <c:pt idx="278">
                  <c:v>0.257928240740741</c:v>
                </c:pt>
                <c:pt idx="279">
                  <c:v>0.25798611111111103</c:v>
                </c:pt>
                <c:pt idx="280">
                  <c:v>0.258043981481481</c:v>
                </c:pt>
                <c:pt idx="281">
                  <c:v>0.25810185185185203</c:v>
                </c:pt>
                <c:pt idx="282">
                  <c:v>0.258159722222222</c:v>
                </c:pt>
                <c:pt idx="283">
                  <c:v>0.25821759259259303</c:v>
                </c:pt>
                <c:pt idx="284">
                  <c:v>0.258275462962963</c:v>
                </c:pt>
                <c:pt idx="285">
                  <c:v>0.25833333333333303</c:v>
                </c:pt>
                <c:pt idx="286">
                  <c:v>0.258391203703704</c:v>
                </c:pt>
                <c:pt idx="287">
                  <c:v>0.25844907407407403</c:v>
                </c:pt>
                <c:pt idx="288">
                  <c:v>0.258506944444444</c:v>
                </c:pt>
                <c:pt idx="289">
                  <c:v>0.25856481481481502</c:v>
                </c:pt>
                <c:pt idx="290">
                  <c:v>0.258622685185185</c:v>
                </c:pt>
                <c:pt idx="291">
                  <c:v>0.25868055555555602</c:v>
                </c:pt>
                <c:pt idx="292">
                  <c:v>0.258738425925926</c:v>
                </c:pt>
                <c:pt idx="293">
                  <c:v>0.25879629629629602</c:v>
                </c:pt>
                <c:pt idx="294">
                  <c:v>0.258854166666667</c:v>
                </c:pt>
                <c:pt idx="295">
                  <c:v>0.25891203703703702</c:v>
                </c:pt>
                <c:pt idx="296">
                  <c:v>0.258969907407407</c:v>
                </c:pt>
                <c:pt idx="297">
                  <c:v>0.25902777777777802</c:v>
                </c:pt>
                <c:pt idx="298">
                  <c:v>0.259085648148148</c:v>
                </c:pt>
                <c:pt idx="299">
                  <c:v>0.25914351851851802</c:v>
                </c:pt>
                <c:pt idx="300">
                  <c:v>0.25920138888888899</c:v>
                </c:pt>
                <c:pt idx="301">
                  <c:v>0.25925925925925902</c:v>
                </c:pt>
                <c:pt idx="302">
                  <c:v>0.25931712962962999</c:v>
                </c:pt>
                <c:pt idx="303">
                  <c:v>0.25937500000000002</c:v>
                </c:pt>
                <c:pt idx="304">
                  <c:v>0.25943287037036999</c:v>
                </c:pt>
                <c:pt idx="305">
                  <c:v>0.25949074074074102</c:v>
                </c:pt>
                <c:pt idx="306">
                  <c:v>0.25954861111111099</c:v>
                </c:pt>
                <c:pt idx="307">
                  <c:v>0.25960648148148102</c:v>
                </c:pt>
                <c:pt idx="308">
                  <c:v>0.25966435185185199</c:v>
                </c:pt>
                <c:pt idx="309">
                  <c:v>0.25972222222222202</c:v>
                </c:pt>
                <c:pt idx="310">
                  <c:v>0.25978009259259299</c:v>
                </c:pt>
                <c:pt idx="311">
                  <c:v>0.25983796296296302</c:v>
                </c:pt>
                <c:pt idx="312">
                  <c:v>0.25989583333333299</c:v>
                </c:pt>
                <c:pt idx="313">
                  <c:v>0.25995370370370402</c:v>
                </c:pt>
                <c:pt idx="314">
                  <c:v>0.26001157407407399</c:v>
                </c:pt>
                <c:pt idx="315">
                  <c:v>0.26006944444444402</c:v>
                </c:pt>
                <c:pt idx="316">
                  <c:v>0.26012731481481499</c:v>
                </c:pt>
                <c:pt idx="317">
                  <c:v>0.26018518518518502</c:v>
                </c:pt>
                <c:pt idx="318">
                  <c:v>0.26024305555555499</c:v>
                </c:pt>
                <c:pt idx="319">
                  <c:v>0.26030092592592602</c:v>
                </c:pt>
                <c:pt idx="320">
                  <c:v>0.26035879629629599</c:v>
                </c:pt>
                <c:pt idx="321">
                  <c:v>0.26041666666666702</c:v>
                </c:pt>
                <c:pt idx="322">
                  <c:v>0.26047453703703699</c:v>
                </c:pt>
                <c:pt idx="323">
                  <c:v>0.26053240740740702</c:v>
                </c:pt>
                <c:pt idx="324">
                  <c:v>0.26059027777777799</c:v>
                </c:pt>
                <c:pt idx="325">
                  <c:v>0.26064814814814802</c:v>
                </c:pt>
                <c:pt idx="326">
                  <c:v>0.26070601851851799</c:v>
                </c:pt>
                <c:pt idx="327">
                  <c:v>0.26076388888888902</c:v>
                </c:pt>
                <c:pt idx="328">
                  <c:v>0.26082175925925899</c:v>
                </c:pt>
                <c:pt idx="329">
                  <c:v>0.26087962962963002</c:v>
                </c:pt>
                <c:pt idx="330">
                  <c:v>0.26093749999999999</c:v>
                </c:pt>
                <c:pt idx="331">
                  <c:v>0.26099537037037002</c:v>
                </c:pt>
                <c:pt idx="332">
                  <c:v>0.26105324074074099</c:v>
                </c:pt>
                <c:pt idx="333">
                  <c:v>0.26111111111111102</c:v>
                </c:pt>
                <c:pt idx="334">
                  <c:v>0.26116898148148199</c:v>
                </c:pt>
                <c:pt idx="335">
                  <c:v>0.26122685185185202</c:v>
                </c:pt>
                <c:pt idx="336">
                  <c:v>0.26128472222222199</c:v>
                </c:pt>
                <c:pt idx="337">
                  <c:v>0.26134259259259301</c:v>
                </c:pt>
                <c:pt idx="338">
                  <c:v>0.26140046296296299</c:v>
                </c:pt>
                <c:pt idx="339">
                  <c:v>0.26145833333333302</c:v>
                </c:pt>
                <c:pt idx="340">
                  <c:v>0.26151620370370399</c:v>
                </c:pt>
                <c:pt idx="341">
                  <c:v>0.26157407407407401</c:v>
                </c:pt>
                <c:pt idx="342">
                  <c:v>0.26163194444444399</c:v>
                </c:pt>
                <c:pt idx="343">
                  <c:v>0.26168981481481501</c:v>
                </c:pt>
                <c:pt idx="344">
                  <c:v>0.26174768518518499</c:v>
                </c:pt>
                <c:pt idx="345">
                  <c:v>0.26180555555555601</c:v>
                </c:pt>
                <c:pt idx="346">
                  <c:v>0.26186342592592599</c:v>
                </c:pt>
                <c:pt idx="347">
                  <c:v>0.26192129629629601</c:v>
                </c:pt>
                <c:pt idx="348">
                  <c:v>0.26197916666666698</c:v>
                </c:pt>
                <c:pt idx="349">
                  <c:v>0.26203703703703701</c:v>
                </c:pt>
                <c:pt idx="350">
                  <c:v>0.26209490740740699</c:v>
                </c:pt>
                <c:pt idx="351">
                  <c:v>0.26215277777777801</c:v>
                </c:pt>
                <c:pt idx="352">
                  <c:v>0.26221064814814798</c:v>
                </c:pt>
                <c:pt idx="353">
                  <c:v>0.26226851851851801</c:v>
                </c:pt>
                <c:pt idx="354">
                  <c:v>0.26232638888888898</c:v>
                </c:pt>
                <c:pt idx="355">
                  <c:v>0.26238425925925901</c:v>
                </c:pt>
                <c:pt idx="356">
                  <c:v>0.26244212962962998</c:v>
                </c:pt>
                <c:pt idx="357">
                  <c:v>0.26250000000000001</c:v>
                </c:pt>
                <c:pt idx="358">
                  <c:v>0.26255787037036998</c:v>
                </c:pt>
                <c:pt idx="359">
                  <c:v>0.26261574074074101</c:v>
                </c:pt>
                <c:pt idx="360">
                  <c:v>0.26267361111111098</c:v>
                </c:pt>
                <c:pt idx="361">
                  <c:v>0.26273148148148101</c:v>
                </c:pt>
                <c:pt idx="362">
                  <c:v>0.26278935185185198</c:v>
                </c:pt>
                <c:pt idx="363">
                  <c:v>0.26284722222222201</c:v>
                </c:pt>
                <c:pt idx="364">
                  <c:v>0.26290509259259298</c:v>
                </c:pt>
                <c:pt idx="365">
                  <c:v>0.26296296296296301</c:v>
                </c:pt>
                <c:pt idx="366">
                  <c:v>0.26302083333333298</c:v>
                </c:pt>
                <c:pt idx="367">
                  <c:v>0.26307870370370401</c:v>
                </c:pt>
                <c:pt idx="368">
                  <c:v>0.26313657407407398</c:v>
                </c:pt>
                <c:pt idx="369">
                  <c:v>0.26319444444444401</c:v>
                </c:pt>
                <c:pt idx="370">
                  <c:v>0.26325231481481498</c:v>
                </c:pt>
                <c:pt idx="371">
                  <c:v>0.26331018518518501</c:v>
                </c:pt>
                <c:pt idx="372">
                  <c:v>0.26336805555555598</c:v>
                </c:pt>
                <c:pt idx="373">
                  <c:v>0.26342592592592601</c:v>
                </c:pt>
                <c:pt idx="374">
                  <c:v>0.26348379629629598</c:v>
                </c:pt>
                <c:pt idx="375">
                  <c:v>0.26354166666666701</c:v>
                </c:pt>
                <c:pt idx="376">
                  <c:v>0.26359953703703698</c:v>
                </c:pt>
                <c:pt idx="377">
                  <c:v>0.26365740740740701</c:v>
                </c:pt>
                <c:pt idx="378">
                  <c:v>0.26371527777777798</c:v>
                </c:pt>
                <c:pt idx="379">
                  <c:v>0.26377314814814801</c:v>
                </c:pt>
                <c:pt idx="380">
                  <c:v>0.26383101851851798</c:v>
                </c:pt>
                <c:pt idx="381">
                  <c:v>0.26388888888888901</c:v>
                </c:pt>
                <c:pt idx="382">
                  <c:v>0.26394675925925898</c:v>
                </c:pt>
                <c:pt idx="383">
                  <c:v>0.26400462962963001</c:v>
                </c:pt>
                <c:pt idx="384">
                  <c:v>0.26406249999999998</c:v>
                </c:pt>
                <c:pt idx="385">
                  <c:v>0.26412037037037001</c:v>
                </c:pt>
                <c:pt idx="386">
                  <c:v>0.26417824074074098</c:v>
                </c:pt>
                <c:pt idx="387">
                  <c:v>0.26423611111111101</c:v>
                </c:pt>
                <c:pt idx="388">
                  <c:v>0.26429398148148098</c:v>
                </c:pt>
                <c:pt idx="389">
                  <c:v>0.264351851851852</c:v>
                </c:pt>
                <c:pt idx="390">
                  <c:v>0.26440972222222198</c:v>
                </c:pt>
                <c:pt idx="391">
                  <c:v>0.264467592592593</c:v>
                </c:pt>
                <c:pt idx="392">
                  <c:v>0.26452546296296298</c:v>
                </c:pt>
                <c:pt idx="393">
                  <c:v>0.264583333333333</c:v>
                </c:pt>
                <c:pt idx="394">
                  <c:v>0.26464120370370398</c:v>
                </c:pt>
                <c:pt idx="395">
                  <c:v>0.264699074074074</c:v>
                </c:pt>
                <c:pt idx="396">
                  <c:v>0.26475694444444398</c:v>
                </c:pt>
                <c:pt idx="397">
                  <c:v>0.264814814814815</c:v>
                </c:pt>
                <c:pt idx="398">
                  <c:v>0.26487268518518498</c:v>
                </c:pt>
                <c:pt idx="399">
                  <c:v>0.264930555555556</c:v>
                </c:pt>
                <c:pt idx="400">
                  <c:v>0.26498842592592597</c:v>
                </c:pt>
                <c:pt idx="401">
                  <c:v>0.265046296296296</c:v>
                </c:pt>
                <c:pt idx="402">
                  <c:v>0.26510416666666697</c:v>
                </c:pt>
                <c:pt idx="403">
                  <c:v>0.265162037037037</c:v>
                </c:pt>
                <c:pt idx="404">
                  <c:v>0.26521990740740697</c:v>
                </c:pt>
                <c:pt idx="405">
                  <c:v>0.265277777777778</c:v>
                </c:pt>
                <c:pt idx="406">
                  <c:v>0.26533564814814797</c:v>
                </c:pt>
                <c:pt idx="407">
                  <c:v>0.265393518518518</c:v>
                </c:pt>
                <c:pt idx="408">
                  <c:v>0.26545138888888897</c:v>
                </c:pt>
                <c:pt idx="409">
                  <c:v>0.265509259259259</c:v>
                </c:pt>
                <c:pt idx="410">
                  <c:v>0.26556712962963003</c:v>
                </c:pt>
                <c:pt idx="411">
                  <c:v>0.265625</c:v>
                </c:pt>
                <c:pt idx="412">
                  <c:v>0.26568287037036997</c:v>
                </c:pt>
                <c:pt idx="413">
                  <c:v>0.265740740740741</c:v>
                </c:pt>
                <c:pt idx="414">
                  <c:v>0.26579861111111103</c:v>
                </c:pt>
                <c:pt idx="415">
                  <c:v>0.265856481481482</c:v>
                </c:pt>
                <c:pt idx="416">
                  <c:v>0.26591435185185203</c:v>
                </c:pt>
                <c:pt idx="417">
                  <c:v>0.265972222222222</c:v>
                </c:pt>
                <c:pt idx="418">
                  <c:v>0.26603009259259303</c:v>
                </c:pt>
                <c:pt idx="419">
                  <c:v>0.266087962962963</c:v>
                </c:pt>
                <c:pt idx="420">
                  <c:v>0.26614583333333303</c:v>
                </c:pt>
                <c:pt idx="421">
                  <c:v>0.266203703703704</c:v>
                </c:pt>
                <c:pt idx="422">
                  <c:v>0.26626157407407403</c:v>
                </c:pt>
                <c:pt idx="423">
                  <c:v>0.266319444444444</c:v>
                </c:pt>
                <c:pt idx="424">
                  <c:v>0.26637731481481502</c:v>
                </c:pt>
                <c:pt idx="425">
                  <c:v>0.266435185185185</c:v>
                </c:pt>
                <c:pt idx="426">
                  <c:v>0.26649305555555503</c:v>
                </c:pt>
                <c:pt idx="427">
                  <c:v>0.266550925925926</c:v>
                </c:pt>
                <c:pt idx="428">
                  <c:v>0.26660879629629602</c:v>
                </c:pt>
                <c:pt idx="429">
                  <c:v>0.266666666666667</c:v>
                </c:pt>
                <c:pt idx="430">
                  <c:v>0.26672453703703702</c:v>
                </c:pt>
                <c:pt idx="431">
                  <c:v>0.266782407407407</c:v>
                </c:pt>
                <c:pt idx="432">
                  <c:v>0.26684027777777802</c:v>
                </c:pt>
                <c:pt idx="433">
                  <c:v>0.266898148148148</c:v>
                </c:pt>
                <c:pt idx="434">
                  <c:v>0.26695601851851802</c:v>
                </c:pt>
                <c:pt idx="435">
                  <c:v>0.26701388888888899</c:v>
                </c:pt>
                <c:pt idx="436">
                  <c:v>0.26707175925925902</c:v>
                </c:pt>
                <c:pt idx="437">
                  <c:v>0.26712962962962999</c:v>
                </c:pt>
                <c:pt idx="438">
                  <c:v>0.26718750000000002</c:v>
                </c:pt>
                <c:pt idx="439">
                  <c:v>0.26724537037036999</c:v>
                </c:pt>
                <c:pt idx="440">
                  <c:v>0.26730324074074102</c:v>
                </c:pt>
                <c:pt idx="441">
                  <c:v>0.26736111111111099</c:v>
                </c:pt>
                <c:pt idx="442">
                  <c:v>0.26741898148148102</c:v>
                </c:pt>
                <c:pt idx="443">
                  <c:v>0.26747685185185199</c:v>
                </c:pt>
                <c:pt idx="444">
                  <c:v>0.26753472222222202</c:v>
                </c:pt>
                <c:pt idx="445">
                  <c:v>0.26759259259259299</c:v>
                </c:pt>
                <c:pt idx="446">
                  <c:v>0.26765046296296302</c:v>
                </c:pt>
                <c:pt idx="447">
                  <c:v>0.26770833333333299</c:v>
                </c:pt>
                <c:pt idx="448">
                  <c:v>0.26776620370370402</c:v>
                </c:pt>
                <c:pt idx="449">
                  <c:v>0.26782407407407399</c:v>
                </c:pt>
                <c:pt idx="450">
                  <c:v>0.26788194444444402</c:v>
                </c:pt>
                <c:pt idx="451">
                  <c:v>0.26793981481481499</c:v>
                </c:pt>
                <c:pt idx="452">
                  <c:v>0.26799768518518502</c:v>
                </c:pt>
                <c:pt idx="453">
                  <c:v>0.26805555555555599</c:v>
                </c:pt>
                <c:pt idx="454">
                  <c:v>0.26811342592592602</c:v>
                </c:pt>
                <c:pt idx="455">
                  <c:v>0.26817129629629599</c:v>
                </c:pt>
                <c:pt idx="456">
                  <c:v>0.26822916666666702</c:v>
                </c:pt>
                <c:pt idx="457">
                  <c:v>0.26828703703703699</c:v>
                </c:pt>
                <c:pt idx="458">
                  <c:v>0.26834490740740702</c:v>
                </c:pt>
                <c:pt idx="459">
                  <c:v>0.26840277777777799</c:v>
                </c:pt>
                <c:pt idx="460">
                  <c:v>0.26846064814814802</c:v>
                </c:pt>
                <c:pt idx="461">
                  <c:v>0.26851851851851899</c:v>
                </c:pt>
                <c:pt idx="462">
                  <c:v>0.26857638888888902</c:v>
                </c:pt>
                <c:pt idx="463">
                  <c:v>0.26863425925925899</c:v>
                </c:pt>
                <c:pt idx="464">
                  <c:v>0.26869212962963002</c:v>
                </c:pt>
                <c:pt idx="465">
                  <c:v>0.26874999999999999</c:v>
                </c:pt>
                <c:pt idx="466">
                  <c:v>0.26880787037037002</c:v>
                </c:pt>
                <c:pt idx="467">
                  <c:v>0.26886574074074099</c:v>
                </c:pt>
                <c:pt idx="468">
                  <c:v>0.26892361111111102</c:v>
                </c:pt>
                <c:pt idx="469">
                  <c:v>0.26898148148148199</c:v>
                </c:pt>
                <c:pt idx="470">
                  <c:v>0.26903935185185202</c:v>
                </c:pt>
                <c:pt idx="471">
                  <c:v>0.26909722222222199</c:v>
                </c:pt>
                <c:pt idx="472">
                  <c:v>0.26915509259259202</c:v>
                </c:pt>
                <c:pt idx="473">
                  <c:v>0.26921296296296299</c:v>
                </c:pt>
                <c:pt idx="474">
                  <c:v>0.26927083333333302</c:v>
                </c:pt>
                <c:pt idx="475">
                  <c:v>0.26932870370370399</c:v>
                </c:pt>
                <c:pt idx="476">
                  <c:v>0.26938657407407401</c:v>
                </c:pt>
                <c:pt idx="477">
                  <c:v>0.26944444444444399</c:v>
                </c:pt>
                <c:pt idx="478">
                  <c:v>0.26950231481481501</c:v>
                </c:pt>
                <c:pt idx="479">
                  <c:v>0.26956018518518499</c:v>
                </c:pt>
                <c:pt idx="480">
                  <c:v>0.26961805555555601</c:v>
                </c:pt>
                <c:pt idx="481">
                  <c:v>0.26967592592592599</c:v>
                </c:pt>
                <c:pt idx="482">
                  <c:v>0.26973379629629601</c:v>
                </c:pt>
                <c:pt idx="483">
                  <c:v>0.26979166666666698</c:v>
                </c:pt>
                <c:pt idx="484">
                  <c:v>0.26984953703703701</c:v>
                </c:pt>
                <c:pt idx="485">
                  <c:v>0.26990740740740699</c:v>
                </c:pt>
                <c:pt idx="486">
                  <c:v>0.26996527777777801</c:v>
                </c:pt>
                <c:pt idx="487">
                  <c:v>0.27002314814814798</c:v>
                </c:pt>
                <c:pt idx="488">
                  <c:v>0.27008101851851801</c:v>
                </c:pt>
                <c:pt idx="489">
                  <c:v>0.27013888888888898</c:v>
                </c:pt>
                <c:pt idx="490">
                  <c:v>0.27019675925925901</c:v>
                </c:pt>
                <c:pt idx="491">
                  <c:v>0.27025462962962998</c:v>
                </c:pt>
                <c:pt idx="492">
                  <c:v>0.27031250000000001</c:v>
                </c:pt>
                <c:pt idx="493">
                  <c:v>0.27037037037036998</c:v>
                </c:pt>
                <c:pt idx="494">
                  <c:v>0.27042824074074101</c:v>
                </c:pt>
                <c:pt idx="495">
                  <c:v>0.27048611111111098</c:v>
                </c:pt>
                <c:pt idx="496">
                  <c:v>0.27054398148148101</c:v>
                </c:pt>
                <c:pt idx="497">
                  <c:v>0.27060185185185198</c:v>
                </c:pt>
                <c:pt idx="498">
                  <c:v>0.27065972222222201</c:v>
                </c:pt>
                <c:pt idx="499">
                  <c:v>0.27071759259259298</c:v>
                </c:pt>
                <c:pt idx="500">
                  <c:v>0.27077546296296301</c:v>
                </c:pt>
                <c:pt idx="501">
                  <c:v>0.27083333333333298</c:v>
                </c:pt>
                <c:pt idx="502">
                  <c:v>0.27089120370370401</c:v>
                </c:pt>
                <c:pt idx="503">
                  <c:v>0.27094907407407398</c:v>
                </c:pt>
                <c:pt idx="504">
                  <c:v>0.27100694444444401</c:v>
                </c:pt>
                <c:pt idx="505">
                  <c:v>0.27106481481481498</c:v>
                </c:pt>
                <c:pt idx="506">
                  <c:v>0.27112268518518501</c:v>
                </c:pt>
                <c:pt idx="507">
                  <c:v>0.27118055555555598</c:v>
                </c:pt>
                <c:pt idx="508">
                  <c:v>0.27123842592592601</c:v>
                </c:pt>
                <c:pt idx="509">
                  <c:v>0.27129629629629598</c:v>
                </c:pt>
                <c:pt idx="510">
                  <c:v>0.27135416666666701</c:v>
                </c:pt>
                <c:pt idx="511">
                  <c:v>0.27141203703703698</c:v>
                </c:pt>
                <c:pt idx="512">
                  <c:v>0.27146990740740701</c:v>
                </c:pt>
                <c:pt idx="513">
                  <c:v>0.27152777777777798</c:v>
                </c:pt>
                <c:pt idx="514">
                  <c:v>0.27158564814814801</c:v>
                </c:pt>
                <c:pt idx="515">
                  <c:v>0.27164351851851798</c:v>
                </c:pt>
                <c:pt idx="516">
                  <c:v>0.27170138888888901</c:v>
                </c:pt>
                <c:pt idx="517">
                  <c:v>0.27175925925925898</c:v>
                </c:pt>
                <c:pt idx="518">
                  <c:v>0.27181712962963001</c:v>
                </c:pt>
                <c:pt idx="519">
                  <c:v>0.27187499999999998</c:v>
                </c:pt>
                <c:pt idx="520">
                  <c:v>0.27193287037037001</c:v>
                </c:pt>
                <c:pt idx="521">
                  <c:v>0.27199074074074098</c:v>
                </c:pt>
                <c:pt idx="522">
                  <c:v>0.27204861111111101</c:v>
                </c:pt>
                <c:pt idx="523">
                  <c:v>0.27210648148148098</c:v>
                </c:pt>
                <c:pt idx="524">
                  <c:v>0.272164351851852</c:v>
                </c:pt>
                <c:pt idx="525">
                  <c:v>0.27222222222222198</c:v>
                </c:pt>
                <c:pt idx="526">
                  <c:v>0.272280092592593</c:v>
                </c:pt>
                <c:pt idx="527">
                  <c:v>0.27233796296296298</c:v>
                </c:pt>
                <c:pt idx="528">
                  <c:v>0.272395833333333</c:v>
                </c:pt>
                <c:pt idx="529">
                  <c:v>0.27245370370370398</c:v>
                </c:pt>
                <c:pt idx="530">
                  <c:v>0.272511574074074</c:v>
                </c:pt>
                <c:pt idx="531">
                  <c:v>0.27256944444444398</c:v>
                </c:pt>
                <c:pt idx="532">
                  <c:v>0.272627314814815</c:v>
                </c:pt>
                <c:pt idx="533">
                  <c:v>0.27268518518518498</c:v>
                </c:pt>
                <c:pt idx="534">
                  <c:v>0.272743055555555</c:v>
                </c:pt>
                <c:pt idx="535">
                  <c:v>0.27280092592592597</c:v>
                </c:pt>
                <c:pt idx="536">
                  <c:v>0.272858796296296</c:v>
                </c:pt>
                <c:pt idx="537">
                  <c:v>0.27291666666666697</c:v>
                </c:pt>
                <c:pt idx="538">
                  <c:v>0.272974537037037</c:v>
                </c:pt>
                <c:pt idx="539">
                  <c:v>0.27303240740740697</c:v>
                </c:pt>
                <c:pt idx="540">
                  <c:v>0.273090277777778</c:v>
                </c:pt>
                <c:pt idx="541">
                  <c:v>0.27314814814814797</c:v>
                </c:pt>
                <c:pt idx="542">
                  <c:v>0.273206018518518</c:v>
                </c:pt>
                <c:pt idx="543">
                  <c:v>0.27326388888888897</c:v>
                </c:pt>
                <c:pt idx="544">
                  <c:v>0.273321759259259</c:v>
                </c:pt>
                <c:pt idx="545">
                  <c:v>0.27337962962963003</c:v>
                </c:pt>
                <c:pt idx="546">
                  <c:v>0.2734375</c:v>
                </c:pt>
                <c:pt idx="547">
                  <c:v>0.27349537037036997</c:v>
                </c:pt>
                <c:pt idx="548">
                  <c:v>0.273553240740741</c:v>
                </c:pt>
                <c:pt idx="549">
                  <c:v>0.27361111111111103</c:v>
                </c:pt>
                <c:pt idx="550">
                  <c:v>0.273668981481482</c:v>
                </c:pt>
                <c:pt idx="551">
                  <c:v>0.27372685185185203</c:v>
                </c:pt>
                <c:pt idx="552">
                  <c:v>0.273784722222222</c:v>
                </c:pt>
                <c:pt idx="553">
                  <c:v>0.27384259259259303</c:v>
                </c:pt>
                <c:pt idx="554">
                  <c:v>0.273900462962963</c:v>
                </c:pt>
                <c:pt idx="555">
                  <c:v>0.27395833333333303</c:v>
                </c:pt>
                <c:pt idx="556">
                  <c:v>0.274016203703704</c:v>
                </c:pt>
                <c:pt idx="557">
                  <c:v>0.27407407407407403</c:v>
                </c:pt>
                <c:pt idx="558">
                  <c:v>0.274131944444444</c:v>
                </c:pt>
                <c:pt idx="559">
                  <c:v>0.27418981481481502</c:v>
                </c:pt>
                <c:pt idx="560">
                  <c:v>0.274247685185185</c:v>
                </c:pt>
                <c:pt idx="561">
                  <c:v>0.27430555555555602</c:v>
                </c:pt>
                <c:pt idx="562">
                  <c:v>0.274363425925926</c:v>
                </c:pt>
                <c:pt idx="563">
                  <c:v>0.27442129629629602</c:v>
                </c:pt>
                <c:pt idx="564">
                  <c:v>0.274479166666667</c:v>
                </c:pt>
                <c:pt idx="565">
                  <c:v>0.27453703703703702</c:v>
                </c:pt>
                <c:pt idx="566">
                  <c:v>0.274594907407407</c:v>
                </c:pt>
                <c:pt idx="567">
                  <c:v>0.27465277777777802</c:v>
                </c:pt>
                <c:pt idx="568">
                  <c:v>0.274710648148148</c:v>
                </c:pt>
                <c:pt idx="569">
                  <c:v>0.27476851851851802</c:v>
                </c:pt>
                <c:pt idx="570">
                  <c:v>0.27482638888888899</c:v>
                </c:pt>
                <c:pt idx="571">
                  <c:v>0.27488425925925902</c:v>
                </c:pt>
                <c:pt idx="572">
                  <c:v>0.27494212962962999</c:v>
                </c:pt>
                <c:pt idx="573">
                  <c:v>0.27500000000000002</c:v>
                </c:pt>
                <c:pt idx="574">
                  <c:v>0.27505787037036999</c:v>
                </c:pt>
                <c:pt idx="575">
                  <c:v>0.27511574074074102</c:v>
                </c:pt>
                <c:pt idx="576">
                  <c:v>0.27517361111111099</c:v>
                </c:pt>
                <c:pt idx="577">
                  <c:v>0.27523148148148102</c:v>
                </c:pt>
                <c:pt idx="578">
                  <c:v>0.27528935185185199</c:v>
                </c:pt>
                <c:pt idx="579">
                  <c:v>0.27534722222222202</c:v>
                </c:pt>
                <c:pt idx="580">
                  <c:v>0.27540509259259299</c:v>
                </c:pt>
                <c:pt idx="581">
                  <c:v>0.27546296296296302</c:v>
                </c:pt>
                <c:pt idx="582">
                  <c:v>0.27552083333333299</c:v>
                </c:pt>
                <c:pt idx="583">
                  <c:v>0.27557870370370402</c:v>
                </c:pt>
                <c:pt idx="584">
                  <c:v>0.27563657407407399</c:v>
                </c:pt>
                <c:pt idx="585">
                  <c:v>0.27569444444444402</c:v>
                </c:pt>
                <c:pt idx="586">
                  <c:v>0.27575231481481499</c:v>
                </c:pt>
                <c:pt idx="587">
                  <c:v>0.27581018518518502</c:v>
                </c:pt>
                <c:pt idx="588">
                  <c:v>0.27586805555555599</c:v>
                </c:pt>
                <c:pt idx="589">
                  <c:v>0.27592592592592602</c:v>
                </c:pt>
                <c:pt idx="590">
                  <c:v>0.27598379629629599</c:v>
                </c:pt>
                <c:pt idx="591">
                  <c:v>0.27604166666666702</c:v>
                </c:pt>
                <c:pt idx="592">
                  <c:v>0.27609953703703699</c:v>
                </c:pt>
                <c:pt idx="593">
                  <c:v>0.27615740740740702</c:v>
                </c:pt>
                <c:pt idx="594">
                  <c:v>0.27621527777777799</c:v>
                </c:pt>
                <c:pt idx="595">
                  <c:v>0.27627314814814802</c:v>
                </c:pt>
                <c:pt idx="596">
                  <c:v>0.27633101851851799</c:v>
                </c:pt>
                <c:pt idx="597">
                  <c:v>0.27638888888888902</c:v>
                </c:pt>
                <c:pt idx="598">
                  <c:v>0.27644675925925899</c:v>
                </c:pt>
                <c:pt idx="599">
                  <c:v>0.27650462962963002</c:v>
                </c:pt>
                <c:pt idx="600">
                  <c:v>0.27656249999999999</c:v>
                </c:pt>
                <c:pt idx="601">
                  <c:v>0.27662037037037002</c:v>
                </c:pt>
                <c:pt idx="602">
                  <c:v>0.27667824074074099</c:v>
                </c:pt>
                <c:pt idx="603">
                  <c:v>0.27673611111111102</c:v>
                </c:pt>
                <c:pt idx="604">
                  <c:v>0.27679398148148099</c:v>
                </c:pt>
                <c:pt idx="605">
                  <c:v>0.27685185185185202</c:v>
                </c:pt>
                <c:pt idx="606">
                  <c:v>0.27690972222222199</c:v>
                </c:pt>
                <c:pt idx="607">
                  <c:v>0.27696759259259301</c:v>
                </c:pt>
                <c:pt idx="608">
                  <c:v>0.27702546296296299</c:v>
                </c:pt>
                <c:pt idx="609">
                  <c:v>0.27708333333333302</c:v>
                </c:pt>
                <c:pt idx="610">
                  <c:v>0.27714120370370399</c:v>
                </c:pt>
                <c:pt idx="611">
                  <c:v>0.27719907407407401</c:v>
                </c:pt>
                <c:pt idx="612">
                  <c:v>0.27725694444444399</c:v>
                </c:pt>
                <c:pt idx="613">
                  <c:v>0.27731481481481501</c:v>
                </c:pt>
                <c:pt idx="614">
                  <c:v>0.27737268518518499</c:v>
                </c:pt>
                <c:pt idx="615">
                  <c:v>0.27743055555555601</c:v>
                </c:pt>
                <c:pt idx="616">
                  <c:v>0.27748842592592599</c:v>
                </c:pt>
                <c:pt idx="617">
                  <c:v>0.27754629629629601</c:v>
                </c:pt>
                <c:pt idx="618">
                  <c:v>0.27760416666666698</c:v>
                </c:pt>
                <c:pt idx="619">
                  <c:v>0.27766203703703701</c:v>
                </c:pt>
                <c:pt idx="620">
                  <c:v>0.27771990740740699</c:v>
                </c:pt>
                <c:pt idx="621">
                  <c:v>0.27777777777777801</c:v>
                </c:pt>
                <c:pt idx="622">
                  <c:v>0.27783564814814798</c:v>
                </c:pt>
                <c:pt idx="623">
                  <c:v>0.27789351851851801</c:v>
                </c:pt>
                <c:pt idx="624">
                  <c:v>0.27795138888888898</c:v>
                </c:pt>
                <c:pt idx="625">
                  <c:v>0.27800925925925901</c:v>
                </c:pt>
                <c:pt idx="626">
                  <c:v>0.27806712962962998</c:v>
                </c:pt>
                <c:pt idx="627">
                  <c:v>0.27812500000000001</c:v>
                </c:pt>
                <c:pt idx="628">
                  <c:v>0.27818287037036998</c:v>
                </c:pt>
                <c:pt idx="629">
                  <c:v>0.27824074074074101</c:v>
                </c:pt>
                <c:pt idx="630">
                  <c:v>0.27829861111111098</c:v>
                </c:pt>
                <c:pt idx="631">
                  <c:v>0.27835648148148101</c:v>
                </c:pt>
                <c:pt idx="632">
                  <c:v>0.27841435185185198</c:v>
                </c:pt>
                <c:pt idx="633">
                  <c:v>0.27847222222222201</c:v>
                </c:pt>
                <c:pt idx="634">
                  <c:v>0.27853009259259298</c:v>
                </c:pt>
                <c:pt idx="635">
                  <c:v>0.27858796296296301</c:v>
                </c:pt>
                <c:pt idx="636">
                  <c:v>0.27864583333333298</c:v>
                </c:pt>
                <c:pt idx="637">
                  <c:v>0.27870370370370401</c:v>
                </c:pt>
                <c:pt idx="638">
                  <c:v>0.27876157407407398</c:v>
                </c:pt>
                <c:pt idx="639">
                  <c:v>0.27881944444444401</c:v>
                </c:pt>
                <c:pt idx="640">
                  <c:v>0.27887731481481498</c:v>
                </c:pt>
                <c:pt idx="641">
                  <c:v>0.27893518518518501</c:v>
                </c:pt>
                <c:pt idx="642">
                  <c:v>0.27899305555555598</c:v>
                </c:pt>
                <c:pt idx="643">
                  <c:v>0.27905092592592601</c:v>
                </c:pt>
                <c:pt idx="644">
                  <c:v>0.27910879629629598</c:v>
                </c:pt>
                <c:pt idx="645">
                  <c:v>0.27916666666666701</c:v>
                </c:pt>
                <c:pt idx="646">
                  <c:v>0.27922453703703698</c:v>
                </c:pt>
                <c:pt idx="647">
                  <c:v>0.27928240740740701</c:v>
                </c:pt>
                <c:pt idx="648">
                  <c:v>0.27934027777777798</c:v>
                </c:pt>
                <c:pt idx="649">
                  <c:v>0.27939814814814801</c:v>
                </c:pt>
                <c:pt idx="650">
                  <c:v>0.27945601851851898</c:v>
                </c:pt>
                <c:pt idx="651">
                  <c:v>0.27951388888888901</c:v>
                </c:pt>
                <c:pt idx="652">
                  <c:v>0.27957175925925898</c:v>
                </c:pt>
                <c:pt idx="653">
                  <c:v>0.27962962962963001</c:v>
                </c:pt>
                <c:pt idx="654">
                  <c:v>0.27968749999999998</c:v>
                </c:pt>
                <c:pt idx="655">
                  <c:v>0.27974537037037001</c:v>
                </c:pt>
                <c:pt idx="656">
                  <c:v>0.27980324074074098</c:v>
                </c:pt>
                <c:pt idx="657">
                  <c:v>0.27986111111111101</c:v>
                </c:pt>
                <c:pt idx="658">
                  <c:v>0.27991898148148198</c:v>
                </c:pt>
                <c:pt idx="659">
                  <c:v>0.279976851851852</c:v>
                </c:pt>
                <c:pt idx="660">
                  <c:v>0.28003472222222198</c:v>
                </c:pt>
                <c:pt idx="661">
                  <c:v>0.280092592592593</c:v>
                </c:pt>
                <c:pt idx="662">
                  <c:v>0.28015046296296298</c:v>
                </c:pt>
                <c:pt idx="663">
                  <c:v>0.280208333333333</c:v>
                </c:pt>
                <c:pt idx="664">
                  <c:v>0.28026620370370398</c:v>
                </c:pt>
                <c:pt idx="665">
                  <c:v>0.280324074074074</c:v>
                </c:pt>
                <c:pt idx="666">
                  <c:v>0.28038194444444398</c:v>
                </c:pt>
                <c:pt idx="667">
                  <c:v>0.280439814814815</c:v>
                </c:pt>
                <c:pt idx="668">
                  <c:v>0.28049768518518498</c:v>
                </c:pt>
                <c:pt idx="669">
                  <c:v>0.280555555555556</c:v>
                </c:pt>
                <c:pt idx="670">
                  <c:v>0.28061342592592597</c:v>
                </c:pt>
                <c:pt idx="671">
                  <c:v>0.280671296296296</c:v>
                </c:pt>
                <c:pt idx="672">
                  <c:v>0.28072916666666697</c:v>
                </c:pt>
                <c:pt idx="673">
                  <c:v>0.280787037037037</c:v>
                </c:pt>
                <c:pt idx="674">
                  <c:v>0.28084490740740697</c:v>
                </c:pt>
                <c:pt idx="675">
                  <c:v>0.280902777777778</c:v>
                </c:pt>
                <c:pt idx="676">
                  <c:v>0.28096064814814797</c:v>
                </c:pt>
                <c:pt idx="677">
                  <c:v>0.281018518518518</c:v>
                </c:pt>
                <c:pt idx="678">
                  <c:v>0.28107638888888897</c:v>
                </c:pt>
                <c:pt idx="679">
                  <c:v>0.281134259259259</c:v>
                </c:pt>
                <c:pt idx="680">
                  <c:v>0.28119212962963003</c:v>
                </c:pt>
                <c:pt idx="681">
                  <c:v>0.28125</c:v>
                </c:pt>
                <c:pt idx="682">
                  <c:v>0.28130787037036997</c:v>
                </c:pt>
                <c:pt idx="683">
                  <c:v>0.281365740740741</c:v>
                </c:pt>
                <c:pt idx="684">
                  <c:v>0.28142361111111103</c:v>
                </c:pt>
                <c:pt idx="685">
                  <c:v>0.281481481481482</c:v>
                </c:pt>
                <c:pt idx="686">
                  <c:v>0.28153935185185203</c:v>
                </c:pt>
                <c:pt idx="687">
                  <c:v>0.281597222222222</c:v>
                </c:pt>
                <c:pt idx="688">
                  <c:v>0.28165509259259203</c:v>
                </c:pt>
                <c:pt idx="689">
                  <c:v>0.281712962962963</c:v>
                </c:pt>
                <c:pt idx="690">
                  <c:v>0.28177083333333303</c:v>
                </c:pt>
                <c:pt idx="691">
                  <c:v>0.281828703703704</c:v>
                </c:pt>
                <c:pt idx="692">
                  <c:v>0.28188657407407403</c:v>
                </c:pt>
                <c:pt idx="693">
                  <c:v>0.281944444444444</c:v>
                </c:pt>
                <c:pt idx="694">
                  <c:v>0.28200231481481502</c:v>
                </c:pt>
                <c:pt idx="695">
                  <c:v>0.282060185185185</c:v>
                </c:pt>
                <c:pt idx="696">
                  <c:v>0.28211805555555602</c:v>
                </c:pt>
                <c:pt idx="697">
                  <c:v>0.282175925925926</c:v>
                </c:pt>
                <c:pt idx="698">
                  <c:v>0.28223379629629602</c:v>
                </c:pt>
                <c:pt idx="699">
                  <c:v>0.282291666666667</c:v>
                </c:pt>
                <c:pt idx="700">
                  <c:v>0.28234953703703702</c:v>
                </c:pt>
                <c:pt idx="701">
                  <c:v>0.282407407407407</c:v>
                </c:pt>
                <c:pt idx="702">
                  <c:v>0.28246527777777802</c:v>
                </c:pt>
                <c:pt idx="703">
                  <c:v>0.282523148148148</c:v>
                </c:pt>
                <c:pt idx="704">
                  <c:v>0.28258101851851802</c:v>
                </c:pt>
                <c:pt idx="705">
                  <c:v>0.28263888888888899</c:v>
                </c:pt>
                <c:pt idx="706">
                  <c:v>0.28269675925925902</c:v>
                </c:pt>
                <c:pt idx="707">
                  <c:v>0.28275462962962999</c:v>
                </c:pt>
                <c:pt idx="708">
                  <c:v>0.28281250000000002</c:v>
                </c:pt>
                <c:pt idx="709">
                  <c:v>0.28287037037036999</c:v>
                </c:pt>
                <c:pt idx="710">
                  <c:v>0.28292824074074102</c:v>
                </c:pt>
                <c:pt idx="711">
                  <c:v>0.28298611111111099</c:v>
                </c:pt>
                <c:pt idx="712">
                  <c:v>0.28304398148148102</c:v>
                </c:pt>
                <c:pt idx="713">
                  <c:v>0.28310185185185199</c:v>
                </c:pt>
                <c:pt idx="714">
                  <c:v>0.28315972222222202</c:v>
                </c:pt>
                <c:pt idx="715">
                  <c:v>0.28321759259259299</c:v>
                </c:pt>
                <c:pt idx="716">
                  <c:v>0.28327546296296302</c:v>
                </c:pt>
                <c:pt idx="717">
                  <c:v>0.28333333333333299</c:v>
                </c:pt>
                <c:pt idx="718">
                  <c:v>0.28339120370370402</c:v>
                </c:pt>
                <c:pt idx="719">
                  <c:v>0.28344907407407399</c:v>
                </c:pt>
                <c:pt idx="720">
                  <c:v>0.28350694444444402</c:v>
                </c:pt>
                <c:pt idx="721">
                  <c:v>0.28356481481481499</c:v>
                </c:pt>
                <c:pt idx="722">
                  <c:v>0.28362268518518502</c:v>
                </c:pt>
                <c:pt idx="723">
                  <c:v>0.28368055555555599</c:v>
                </c:pt>
                <c:pt idx="724">
                  <c:v>0.28373842592592602</c:v>
                </c:pt>
                <c:pt idx="725">
                  <c:v>0.28379629629629599</c:v>
                </c:pt>
                <c:pt idx="726">
                  <c:v>0.28385416666666702</c:v>
                </c:pt>
                <c:pt idx="727">
                  <c:v>0.28391203703703699</c:v>
                </c:pt>
                <c:pt idx="728">
                  <c:v>0.28396990740740702</c:v>
                </c:pt>
                <c:pt idx="729">
                  <c:v>0.28402777777777799</c:v>
                </c:pt>
                <c:pt idx="730">
                  <c:v>0.28408564814814802</c:v>
                </c:pt>
                <c:pt idx="731">
                  <c:v>0.28414351851851799</c:v>
                </c:pt>
                <c:pt idx="732">
                  <c:v>0.28420138888888902</c:v>
                </c:pt>
                <c:pt idx="733">
                  <c:v>0.28425925925925899</c:v>
                </c:pt>
                <c:pt idx="734">
                  <c:v>0.28431712962963002</c:v>
                </c:pt>
                <c:pt idx="735">
                  <c:v>0.28437499999999999</c:v>
                </c:pt>
                <c:pt idx="736">
                  <c:v>0.28443287037037002</c:v>
                </c:pt>
                <c:pt idx="737">
                  <c:v>0.28449074074074099</c:v>
                </c:pt>
                <c:pt idx="738">
                  <c:v>0.28454861111111102</c:v>
                </c:pt>
                <c:pt idx="739">
                  <c:v>0.28460648148148199</c:v>
                </c:pt>
                <c:pt idx="740">
                  <c:v>0.28466435185185202</c:v>
                </c:pt>
                <c:pt idx="741">
                  <c:v>0.28472222222222199</c:v>
                </c:pt>
                <c:pt idx="742">
                  <c:v>0.28478009259259301</c:v>
                </c:pt>
                <c:pt idx="743">
                  <c:v>0.28483796296296299</c:v>
                </c:pt>
                <c:pt idx="744">
                  <c:v>0.28489583333333302</c:v>
                </c:pt>
                <c:pt idx="745">
                  <c:v>0.28495370370370399</c:v>
                </c:pt>
                <c:pt idx="746">
                  <c:v>0.28501157407407401</c:v>
                </c:pt>
                <c:pt idx="747">
                  <c:v>0.28506944444444399</c:v>
                </c:pt>
                <c:pt idx="748">
                  <c:v>0.28512731481481501</c:v>
                </c:pt>
                <c:pt idx="749">
                  <c:v>0.28518518518518499</c:v>
                </c:pt>
                <c:pt idx="750">
                  <c:v>0.28524305555555501</c:v>
                </c:pt>
                <c:pt idx="751">
                  <c:v>0.28530092592592599</c:v>
                </c:pt>
                <c:pt idx="752">
                  <c:v>0.28535879629629601</c:v>
                </c:pt>
                <c:pt idx="753">
                  <c:v>0.28541666666666698</c:v>
                </c:pt>
                <c:pt idx="754">
                  <c:v>0.28547453703703701</c:v>
                </c:pt>
                <c:pt idx="755">
                  <c:v>0.28553240740740699</c:v>
                </c:pt>
                <c:pt idx="756">
                  <c:v>0.28559027777777801</c:v>
                </c:pt>
                <c:pt idx="757">
                  <c:v>0.28564814814814798</c:v>
                </c:pt>
                <c:pt idx="758">
                  <c:v>0.28570601851851801</c:v>
                </c:pt>
                <c:pt idx="759">
                  <c:v>0.28576388888888898</c:v>
                </c:pt>
                <c:pt idx="760">
                  <c:v>0.28582175925925901</c:v>
                </c:pt>
                <c:pt idx="761">
                  <c:v>0.28587962962962998</c:v>
                </c:pt>
                <c:pt idx="762">
                  <c:v>0.28593750000000001</c:v>
                </c:pt>
                <c:pt idx="763">
                  <c:v>0.28599537037036998</c:v>
                </c:pt>
                <c:pt idx="764">
                  <c:v>0.28605324074074101</c:v>
                </c:pt>
                <c:pt idx="765">
                  <c:v>0.28611111111111098</c:v>
                </c:pt>
                <c:pt idx="766">
                  <c:v>0.28616898148148101</c:v>
                </c:pt>
                <c:pt idx="767">
                  <c:v>0.28622685185185198</c:v>
                </c:pt>
                <c:pt idx="768">
                  <c:v>0.28628472222222201</c:v>
                </c:pt>
                <c:pt idx="769">
                  <c:v>0.28634259259259298</c:v>
                </c:pt>
                <c:pt idx="770">
                  <c:v>0.28640046296296301</c:v>
                </c:pt>
                <c:pt idx="771">
                  <c:v>0.28645833333333298</c:v>
                </c:pt>
                <c:pt idx="772">
                  <c:v>0.28651620370370401</c:v>
                </c:pt>
                <c:pt idx="773">
                  <c:v>0.28657407407407398</c:v>
                </c:pt>
                <c:pt idx="774">
                  <c:v>0.28663194444444401</c:v>
                </c:pt>
                <c:pt idx="775">
                  <c:v>0.28668981481481498</c:v>
                </c:pt>
                <c:pt idx="776">
                  <c:v>0.28674768518518501</c:v>
                </c:pt>
                <c:pt idx="777">
                  <c:v>0.28680555555555598</c:v>
                </c:pt>
                <c:pt idx="778">
                  <c:v>0.28686342592592601</c:v>
                </c:pt>
                <c:pt idx="779">
                  <c:v>0.28692129629629598</c:v>
                </c:pt>
                <c:pt idx="780">
                  <c:v>0.28697916666666701</c:v>
                </c:pt>
                <c:pt idx="781">
                  <c:v>0.28703703703703698</c:v>
                </c:pt>
                <c:pt idx="782">
                  <c:v>0.28709490740740701</c:v>
                </c:pt>
                <c:pt idx="783">
                  <c:v>0.28715277777777798</c:v>
                </c:pt>
                <c:pt idx="784">
                  <c:v>0.28721064814814801</c:v>
                </c:pt>
                <c:pt idx="785">
                  <c:v>0.28726851851851898</c:v>
                </c:pt>
                <c:pt idx="786">
                  <c:v>0.28732638888888901</c:v>
                </c:pt>
                <c:pt idx="787">
                  <c:v>0.28738425925925898</c:v>
                </c:pt>
                <c:pt idx="788">
                  <c:v>0.28744212962963001</c:v>
                </c:pt>
                <c:pt idx="789">
                  <c:v>0.28749999999999998</c:v>
                </c:pt>
                <c:pt idx="790">
                  <c:v>0.28755787037037001</c:v>
                </c:pt>
                <c:pt idx="791">
                  <c:v>0.28761574074074098</c:v>
                </c:pt>
                <c:pt idx="792">
                  <c:v>0.28767361111111101</c:v>
                </c:pt>
                <c:pt idx="793">
                  <c:v>0.28773148148148098</c:v>
                </c:pt>
                <c:pt idx="794">
                  <c:v>0.287789351851852</c:v>
                </c:pt>
                <c:pt idx="795">
                  <c:v>0.28784722222222198</c:v>
                </c:pt>
                <c:pt idx="796">
                  <c:v>0.287905092592593</c:v>
                </c:pt>
                <c:pt idx="797">
                  <c:v>0.28796296296296298</c:v>
                </c:pt>
                <c:pt idx="798">
                  <c:v>0.288020833333333</c:v>
                </c:pt>
                <c:pt idx="799">
                  <c:v>0.28807870370370398</c:v>
                </c:pt>
                <c:pt idx="800">
                  <c:v>0.288136574074074</c:v>
                </c:pt>
                <c:pt idx="801">
                  <c:v>0.28819444444444398</c:v>
                </c:pt>
                <c:pt idx="802">
                  <c:v>0.288252314814815</c:v>
                </c:pt>
                <c:pt idx="803">
                  <c:v>0.28831018518518498</c:v>
                </c:pt>
                <c:pt idx="804">
                  <c:v>0.288368055555556</c:v>
                </c:pt>
                <c:pt idx="805">
                  <c:v>0.28842592592592597</c:v>
                </c:pt>
                <c:pt idx="806">
                  <c:v>0.288483796296296</c:v>
                </c:pt>
                <c:pt idx="807">
                  <c:v>0.28854166666666697</c:v>
                </c:pt>
                <c:pt idx="808">
                  <c:v>0.288599537037037</c:v>
                </c:pt>
                <c:pt idx="809">
                  <c:v>0.28865740740740697</c:v>
                </c:pt>
                <c:pt idx="810">
                  <c:v>0.288715277777778</c:v>
                </c:pt>
                <c:pt idx="811">
                  <c:v>0.28877314814814797</c:v>
                </c:pt>
                <c:pt idx="812">
                  <c:v>0.288831018518518</c:v>
                </c:pt>
                <c:pt idx="813">
                  <c:v>0.28888888888888897</c:v>
                </c:pt>
                <c:pt idx="814">
                  <c:v>0.288946759259259</c:v>
                </c:pt>
                <c:pt idx="815">
                  <c:v>0.28900462962963003</c:v>
                </c:pt>
                <c:pt idx="816">
                  <c:v>0.2890625</c:v>
                </c:pt>
                <c:pt idx="817">
                  <c:v>0.28912037037036997</c:v>
                </c:pt>
                <c:pt idx="818">
                  <c:v>0.289178240740741</c:v>
                </c:pt>
                <c:pt idx="819">
                  <c:v>0.28923611111111103</c:v>
                </c:pt>
                <c:pt idx="820">
                  <c:v>0.289293981481481</c:v>
                </c:pt>
                <c:pt idx="821">
                  <c:v>0.28935185185185203</c:v>
                </c:pt>
                <c:pt idx="822">
                  <c:v>0.289409722222222</c:v>
                </c:pt>
                <c:pt idx="823">
                  <c:v>0.28946759259259303</c:v>
                </c:pt>
                <c:pt idx="824">
                  <c:v>0.289525462962963</c:v>
                </c:pt>
                <c:pt idx="825">
                  <c:v>0.28958333333333303</c:v>
                </c:pt>
                <c:pt idx="826">
                  <c:v>0.289641203703704</c:v>
                </c:pt>
                <c:pt idx="827">
                  <c:v>0.28969907407407403</c:v>
                </c:pt>
                <c:pt idx="828">
                  <c:v>0.289756944444444</c:v>
                </c:pt>
                <c:pt idx="829">
                  <c:v>0.28981481481481502</c:v>
                </c:pt>
                <c:pt idx="830">
                  <c:v>0.289872685185185</c:v>
                </c:pt>
                <c:pt idx="831">
                  <c:v>0.28993055555555602</c:v>
                </c:pt>
                <c:pt idx="832">
                  <c:v>0.289988425925926</c:v>
                </c:pt>
                <c:pt idx="833">
                  <c:v>0.29004629629629602</c:v>
                </c:pt>
                <c:pt idx="834">
                  <c:v>0.290104166666667</c:v>
                </c:pt>
                <c:pt idx="835">
                  <c:v>0.29016203703703702</c:v>
                </c:pt>
                <c:pt idx="836">
                  <c:v>0.290219907407407</c:v>
                </c:pt>
                <c:pt idx="837">
                  <c:v>0.29027777777777802</c:v>
                </c:pt>
                <c:pt idx="838">
                  <c:v>0.290335648148148</c:v>
                </c:pt>
                <c:pt idx="839">
                  <c:v>0.29039351851851802</c:v>
                </c:pt>
                <c:pt idx="840">
                  <c:v>0.29045138888888899</c:v>
                </c:pt>
                <c:pt idx="841">
                  <c:v>0.29050925925925902</c:v>
                </c:pt>
                <c:pt idx="842">
                  <c:v>0.29056712962962999</c:v>
                </c:pt>
                <c:pt idx="843">
                  <c:v>0.29062500000000002</c:v>
                </c:pt>
                <c:pt idx="844">
                  <c:v>0.29068287037036999</c:v>
                </c:pt>
                <c:pt idx="845">
                  <c:v>0.29074074074074102</c:v>
                </c:pt>
                <c:pt idx="846">
                  <c:v>0.29079861111111099</c:v>
                </c:pt>
                <c:pt idx="847">
                  <c:v>0.29085648148148102</c:v>
                </c:pt>
                <c:pt idx="848">
                  <c:v>0.29091435185185199</c:v>
                </c:pt>
                <c:pt idx="849">
                  <c:v>0.29097222222222202</c:v>
                </c:pt>
                <c:pt idx="850">
                  <c:v>0.29103009259259299</c:v>
                </c:pt>
                <c:pt idx="851">
                  <c:v>0.29108796296296302</c:v>
                </c:pt>
                <c:pt idx="852">
                  <c:v>0.29114583333333299</c:v>
                </c:pt>
                <c:pt idx="853">
                  <c:v>0.29120370370370402</c:v>
                </c:pt>
                <c:pt idx="854">
                  <c:v>0.29126157407407399</c:v>
                </c:pt>
                <c:pt idx="855">
                  <c:v>0.29131944444444402</c:v>
                </c:pt>
                <c:pt idx="856">
                  <c:v>0.29137731481481499</c:v>
                </c:pt>
                <c:pt idx="857">
                  <c:v>0.29143518518518502</c:v>
                </c:pt>
                <c:pt idx="858">
                  <c:v>0.29149305555555599</c:v>
                </c:pt>
                <c:pt idx="859">
                  <c:v>0.29155092592592602</c:v>
                </c:pt>
                <c:pt idx="860">
                  <c:v>0.29160879629629599</c:v>
                </c:pt>
                <c:pt idx="861">
                  <c:v>0.29166666666666702</c:v>
                </c:pt>
                <c:pt idx="862">
                  <c:v>0.29172453703703699</c:v>
                </c:pt>
                <c:pt idx="863">
                  <c:v>0.29178240740740702</c:v>
                </c:pt>
                <c:pt idx="864">
                  <c:v>0.29184027777777799</c:v>
                </c:pt>
                <c:pt idx="865">
                  <c:v>0.29189814814814802</c:v>
                </c:pt>
                <c:pt idx="866">
                  <c:v>0.29195601851851899</c:v>
                </c:pt>
                <c:pt idx="867">
                  <c:v>0.29201388888888902</c:v>
                </c:pt>
                <c:pt idx="868">
                  <c:v>0.29207175925925899</c:v>
                </c:pt>
                <c:pt idx="869">
                  <c:v>0.29212962962963002</c:v>
                </c:pt>
                <c:pt idx="870">
                  <c:v>0.29218749999999999</c:v>
                </c:pt>
                <c:pt idx="871">
                  <c:v>0.29224537037037002</c:v>
                </c:pt>
                <c:pt idx="872">
                  <c:v>0.29230324074074099</c:v>
                </c:pt>
                <c:pt idx="873">
                  <c:v>0.29236111111111102</c:v>
                </c:pt>
                <c:pt idx="874">
                  <c:v>0.29241898148148199</c:v>
                </c:pt>
                <c:pt idx="875">
                  <c:v>0.29247685185185202</c:v>
                </c:pt>
                <c:pt idx="876">
                  <c:v>0.29253472222222199</c:v>
                </c:pt>
                <c:pt idx="877">
                  <c:v>0.29259259259259301</c:v>
                </c:pt>
                <c:pt idx="878">
                  <c:v>0.29265046296296299</c:v>
                </c:pt>
                <c:pt idx="879">
                  <c:v>0.29270833333333302</c:v>
                </c:pt>
                <c:pt idx="880">
                  <c:v>0.29276620370370399</c:v>
                </c:pt>
                <c:pt idx="881">
                  <c:v>0.29282407407407401</c:v>
                </c:pt>
                <c:pt idx="882">
                  <c:v>0.29288194444444499</c:v>
                </c:pt>
                <c:pt idx="883">
                  <c:v>0.29293981481481501</c:v>
                </c:pt>
                <c:pt idx="884">
                  <c:v>0.29299768518518499</c:v>
                </c:pt>
                <c:pt idx="885">
                  <c:v>0.29305555555555601</c:v>
                </c:pt>
                <c:pt idx="886">
                  <c:v>0.29311342592592599</c:v>
                </c:pt>
                <c:pt idx="887">
                  <c:v>0.29317129629629601</c:v>
                </c:pt>
                <c:pt idx="888">
                  <c:v>0.29322916666666698</c:v>
                </c:pt>
                <c:pt idx="889">
                  <c:v>0.29328703703703701</c:v>
                </c:pt>
                <c:pt idx="890">
                  <c:v>0.29334490740740798</c:v>
                </c:pt>
                <c:pt idx="891">
                  <c:v>0.29340277777777801</c:v>
                </c:pt>
                <c:pt idx="892">
                  <c:v>0.29346064814814798</c:v>
                </c:pt>
                <c:pt idx="893">
                  <c:v>0.29351851851851801</c:v>
                </c:pt>
                <c:pt idx="894">
                  <c:v>0.29357638888888898</c:v>
                </c:pt>
                <c:pt idx="895">
                  <c:v>0.29363425925925901</c:v>
                </c:pt>
                <c:pt idx="896">
                  <c:v>0.29369212962962998</c:v>
                </c:pt>
                <c:pt idx="897">
                  <c:v>0.29375000000000001</c:v>
                </c:pt>
                <c:pt idx="898">
                  <c:v>0.29380787037036998</c:v>
                </c:pt>
                <c:pt idx="899">
                  <c:v>0.29386574074074101</c:v>
                </c:pt>
                <c:pt idx="900">
                  <c:v>0.29392361111111098</c:v>
                </c:pt>
                <c:pt idx="901">
                  <c:v>0.29398148148148101</c:v>
                </c:pt>
                <c:pt idx="902">
                  <c:v>0.29403935185185198</c:v>
                </c:pt>
                <c:pt idx="903">
                  <c:v>0.29409722222222201</c:v>
                </c:pt>
                <c:pt idx="904">
                  <c:v>0.29415509259259298</c:v>
                </c:pt>
                <c:pt idx="905">
                  <c:v>0.29421296296296301</c:v>
                </c:pt>
                <c:pt idx="906">
                  <c:v>0.29427083333333298</c:v>
                </c:pt>
                <c:pt idx="907">
                  <c:v>0.29432870370370401</c:v>
                </c:pt>
                <c:pt idx="908">
                  <c:v>0.29438657407407398</c:v>
                </c:pt>
                <c:pt idx="909">
                  <c:v>0.29444444444444401</c:v>
                </c:pt>
                <c:pt idx="910">
                  <c:v>0.29450231481481498</c:v>
                </c:pt>
                <c:pt idx="911">
                  <c:v>0.29456018518518501</c:v>
                </c:pt>
                <c:pt idx="912">
                  <c:v>0.29461805555555598</c:v>
                </c:pt>
                <c:pt idx="913">
                  <c:v>0.29467592592592601</c:v>
                </c:pt>
                <c:pt idx="914">
                  <c:v>0.29473379629629598</c:v>
                </c:pt>
                <c:pt idx="915">
                  <c:v>0.29479166666666701</c:v>
                </c:pt>
                <c:pt idx="916">
                  <c:v>0.29484953703703698</c:v>
                </c:pt>
                <c:pt idx="917">
                  <c:v>0.29490740740740701</c:v>
                </c:pt>
                <c:pt idx="918">
                  <c:v>0.29496527777777798</c:v>
                </c:pt>
                <c:pt idx="919">
                  <c:v>0.29502314814814801</c:v>
                </c:pt>
                <c:pt idx="920">
                  <c:v>0.29508101851851798</c:v>
                </c:pt>
                <c:pt idx="921">
                  <c:v>0.29513888888888901</c:v>
                </c:pt>
                <c:pt idx="922">
                  <c:v>0.29519675925925898</c:v>
                </c:pt>
                <c:pt idx="923">
                  <c:v>0.29525462962963001</c:v>
                </c:pt>
                <c:pt idx="924">
                  <c:v>0.29531249999999998</c:v>
                </c:pt>
                <c:pt idx="925">
                  <c:v>0.29537037037037001</c:v>
                </c:pt>
                <c:pt idx="926">
                  <c:v>0.29542824074074098</c:v>
                </c:pt>
                <c:pt idx="927">
                  <c:v>0.29548611111111101</c:v>
                </c:pt>
                <c:pt idx="928">
                  <c:v>0.29554398148148098</c:v>
                </c:pt>
                <c:pt idx="929">
                  <c:v>0.295601851851852</c:v>
                </c:pt>
                <c:pt idx="930">
                  <c:v>0.29565972222222198</c:v>
                </c:pt>
                <c:pt idx="931">
                  <c:v>0.295717592592593</c:v>
                </c:pt>
                <c:pt idx="932">
                  <c:v>0.29577546296296298</c:v>
                </c:pt>
                <c:pt idx="933">
                  <c:v>0.295833333333333</c:v>
                </c:pt>
                <c:pt idx="934">
                  <c:v>0.29589120370370398</c:v>
                </c:pt>
                <c:pt idx="935">
                  <c:v>0.295949074074074</c:v>
                </c:pt>
                <c:pt idx="936">
                  <c:v>0.29600694444444398</c:v>
                </c:pt>
                <c:pt idx="937">
                  <c:v>0.296064814814815</c:v>
                </c:pt>
                <c:pt idx="938">
                  <c:v>0.29612268518518498</c:v>
                </c:pt>
                <c:pt idx="939">
                  <c:v>0.296180555555556</c:v>
                </c:pt>
                <c:pt idx="940">
                  <c:v>0.29623842592592597</c:v>
                </c:pt>
                <c:pt idx="941">
                  <c:v>0.296296296296296</c:v>
                </c:pt>
                <c:pt idx="942">
                  <c:v>0.29635416666666697</c:v>
                </c:pt>
                <c:pt idx="943">
                  <c:v>0.296412037037037</c:v>
                </c:pt>
                <c:pt idx="944">
                  <c:v>0.29646990740740697</c:v>
                </c:pt>
                <c:pt idx="945">
                  <c:v>0.296527777777778</c:v>
                </c:pt>
                <c:pt idx="946">
                  <c:v>0.29658564814814797</c:v>
                </c:pt>
                <c:pt idx="947">
                  <c:v>0.296643518518518</c:v>
                </c:pt>
                <c:pt idx="948">
                  <c:v>0.29670138888888897</c:v>
                </c:pt>
                <c:pt idx="949">
                  <c:v>0.296759259259259</c:v>
                </c:pt>
                <c:pt idx="950">
                  <c:v>0.29681712962963003</c:v>
                </c:pt>
                <c:pt idx="951">
                  <c:v>0.296875</c:v>
                </c:pt>
                <c:pt idx="952">
                  <c:v>0.29693287037036997</c:v>
                </c:pt>
                <c:pt idx="953">
                  <c:v>0.296990740740741</c:v>
                </c:pt>
                <c:pt idx="954">
                  <c:v>0.29704861111111103</c:v>
                </c:pt>
                <c:pt idx="955">
                  <c:v>0.297106481481482</c:v>
                </c:pt>
                <c:pt idx="956">
                  <c:v>0.29716435185185203</c:v>
                </c:pt>
                <c:pt idx="957">
                  <c:v>0.297222222222222</c:v>
                </c:pt>
                <c:pt idx="958">
                  <c:v>0.29728009259259303</c:v>
                </c:pt>
                <c:pt idx="959">
                  <c:v>0.297337962962963</c:v>
                </c:pt>
                <c:pt idx="960">
                  <c:v>0.29739583333333303</c:v>
                </c:pt>
                <c:pt idx="961">
                  <c:v>0.297453703703704</c:v>
                </c:pt>
                <c:pt idx="962">
                  <c:v>0.29751157407407403</c:v>
                </c:pt>
                <c:pt idx="963">
                  <c:v>0.297569444444444</c:v>
                </c:pt>
                <c:pt idx="964">
                  <c:v>0.29762731481481502</c:v>
                </c:pt>
                <c:pt idx="965">
                  <c:v>0.297685185185185</c:v>
                </c:pt>
                <c:pt idx="966">
                  <c:v>0.29774305555555503</c:v>
                </c:pt>
                <c:pt idx="967">
                  <c:v>0.297800925925926</c:v>
                </c:pt>
                <c:pt idx="968">
                  <c:v>0.29785879629629602</c:v>
                </c:pt>
                <c:pt idx="969">
                  <c:v>0.297916666666667</c:v>
                </c:pt>
                <c:pt idx="970">
                  <c:v>0.29797453703703702</c:v>
                </c:pt>
                <c:pt idx="971">
                  <c:v>0.298032407407407</c:v>
                </c:pt>
                <c:pt idx="972">
                  <c:v>0.29809027777777802</c:v>
                </c:pt>
                <c:pt idx="973">
                  <c:v>0.298148148148148</c:v>
                </c:pt>
                <c:pt idx="974">
                  <c:v>0.29820601851851802</c:v>
                </c:pt>
                <c:pt idx="975">
                  <c:v>0.29826388888888899</c:v>
                </c:pt>
                <c:pt idx="976">
                  <c:v>0.29832175925925902</c:v>
                </c:pt>
                <c:pt idx="977">
                  <c:v>0.29837962962962999</c:v>
                </c:pt>
                <c:pt idx="978">
                  <c:v>0.29843750000000002</c:v>
                </c:pt>
                <c:pt idx="979">
                  <c:v>0.29849537037036999</c:v>
                </c:pt>
                <c:pt idx="980">
                  <c:v>0.29855324074074102</c:v>
                </c:pt>
                <c:pt idx="981">
                  <c:v>0.29861111111111099</c:v>
                </c:pt>
                <c:pt idx="982">
                  <c:v>0.29866898148148102</c:v>
                </c:pt>
                <c:pt idx="983">
                  <c:v>0.29872685185185199</c:v>
                </c:pt>
                <c:pt idx="984">
                  <c:v>0.29878472222222202</c:v>
                </c:pt>
                <c:pt idx="985">
                  <c:v>0.29884259259259299</c:v>
                </c:pt>
                <c:pt idx="986">
                  <c:v>0.29890046296296302</c:v>
                </c:pt>
                <c:pt idx="987">
                  <c:v>0.29895833333333299</c:v>
                </c:pt>
                <c:pt idx="988">
                  <c:v>0.29901620370370402</c:v>
                </c:pt>
                <c:pt idx="989">
                  <c:v>0.29907407407407399</c:v>
                </c:pt>
                <c:pt idx="990">
                  <c:v>0.29913194444444402</c:v>
                </c:pt>
                <c:pt idx="991">
                  <c:v>0.29918981481481499</c:v>
                </c:pt>
                <c:pt idx="992">
                  <c:v>0.29924768518518502</c:v>
                </c:pt>
                <c:pt idx="993">
                  <c:v>0.29930555555555599</c:v>
                </c:pt>
                <c:pt idx="994">
                  <c:v>0.29936342592592602</c:v>
                </c:pt>
                <c:pt idx="995">
                  <c:v>0.29942129629629599</c:v>
                </c:pt>
                <c:pt idx="996">
                  <c:v>0.29947916666666702</c:v>
                </c:pt>
                <c:pt idx="997">
                  <c:v>0.29953703703703699</c:v>
                </c:pt>
                <c:pt idx="998">
                  <c:v>0.29959490740740702</c:v>
                </c:pt>
                <c:pt idx="999">
                  <c:v>0.29965277777777799</c:v>
                </c:pt>
                <c:pt idx="1000">
                  <c:v>0.29971064814814802</c:v>
                </c:pt>
                <c:pt idx="1001">
                  <c:v>0.29976851851851899</c:v>
                </c:pt>
                <c:pt idx="1002">
                  <c:v>0.29982638888888902</c:v>
                </c:pt>
                <c:pt idx="1003">
                  <c:v>0.29988425925925899</c:v>
                </c:pt>
                <c:pt idx="1004">
                  <c:v>0.29994212962963002</c:v>
                </c:pt>
                <c:pt idx="1005">
                  <c:v>0.3</c:v>
                </c:pt>
                <c:pt idx="1006">
                  <c:v>0.30005787037037002</c:v>
                </c:pt>
                <c:pt idx="1007">
                  <c:v>0.30011574074074099</c:v>
                </c:pt>
                <c:pt idx="1008">
                  <c:v>0.30017361111111102</c:v>
                </c:pt>
                <c:pt idx="1009">
                  <c:v>0.30023148148148099</c:v>
                </c:pt>
                <c:pt idx="1010">
                  <c:v>0.30028935185185202</c:v>
                </c:pt>
                <c:pt idx="1011">
                  <c:v>0.30034722222222199</c:v>
                </c:pt>
                <c:pt idx="1012">
                  <c:v>0.30040509259259301</c:v>
                </c:pt>
                <c:pt idx="1013">
                  <c:v>0.30046296296296299</c:v>
                </c:pt>
                <c:pt idx="1014">
                  <c:v>0.30052083333333302</c:v>
                </c:pt>
                <c:pt idx="1015">
                  <c:v>0.30057870370370399</c:v>
                </c:pt>
                <c:pt idx="1016">
                  <c:v>0.30063657407407401</c:v>
                </c:pt>
                <c:pt idx="1017">
                  <c:v>0.30069444444444399</c:v>
                </c:pt>
                <c:pt idx="1018">
                  <c:v>0.30075231481481501</c:v>
                </c:pt>
                <c:pt idx="1019">
                  <c:v>0.30081018518518499</c:v>
                </c:pt>
                <c:pt idx="1020">
                  <c:v>0.30086805555555601</c:v>
                </c:pt>
                <c:pt idx="1021">
                  <c:v>0.30092592592592599</c:v>
                </c:pt>
                <c:pt idx="1022">
                  <c:v>0.30098379629629601</c:v>
                </c:pt>
                <c:pt idx="1023">
                  <c:v>0.30104166666666698</c:v>
                </c:pt>
                <c:pt idx="1024">
                  <c:v>0.30109953703703701</c:v>
                </c:pt>
                <c:pt idx="1025">
                  <c:v>0.30115740740740699</c:v>
                </c:pt>
                <c:pt idx="1026">
                  <c:v>0.30121527777777801</c:v>
                </c:pt>
                <c:pt idx="1027">
                  <c:v>0.30127314814814798</c:v>
                </c:pt>
                <c:pt idx="1028">
                  <c:v>0.30133101851851801</c:v>
                </c:pt>
                <c:pt idx="1029">
                  <c:v>0.30138888888888898</c:v>
                </c:pt>
                <c:pt idx="1030">
                  <c:v>0.30144675925925901</c:v>
                </c:pt>
                <c:pt idx="1031">
                  <c:v>0.30150462962962998</c:v>
                </c:pt>
                <c:pt idx="1032">
                  <c:v>0.30156250000000001</c:v>
                </c:pt>
                <c:pt idx="1033">
                  <c:v>0.30162037037036998</c:v>
                </c:pt>
                <c:pt idx="1034">
                  <c:v>0.30167824074074101</c:v>
                </c:pt>
                <c:pt idx="1035">
                  <c:v>0.30173611111111098</c:v>
                </c:pt>
                <c:pt idx="1036">
                  <c:v>0.30179398148148101</c:v>
                </c:pt>
                <c:pt idx="1037">
                  <c:v>0.30185185185185198</c:v>
                </c:pt>
                <c:pt idx="1038">
                  <c:v>0.30190972222222201</c:v>
                </c:pt>
                <c:pt idx="1039">
                  <c:v>0.30196759259259298</c:v>
                </c:pt>
                <c:pt idx="1040">
                  <c:v>0.30202546296296301</c:v>
                </c:pt>
                <c:pt idx="1041">
                  <c:v>0.30208333333333298</c:v>
                </c:pt>
                <c:pt idx="1042">
                  <c:v>0.30214120370370401</c:v>
                </c:pt>
                <c:pt idx="1043">
                  <c:v>0.30219907407407398</c:v>
                </c:pt>
                <c:pt idx="1044">
                  <c:v>0.30225694444444401</c:v>
                </c:pt>
                <c:pt idx="1045">
                  <c:v>0.30231481481481498</c:v>
                </c:pt>
                <c:pt idx="1046">
                  <c:v>0.30237268518518501</c:v>
                </c:pt>
                <c:pt idx="1047">
                  <c:v>0.30243055555555598</c:v>
                </c:pt>
                <c:pt idx="1048">
                  <c:v>0.30248842592592601</c:v>
                </c:pt>
                <c:pt idx="1049">
                  <c:v>0.30254629629629598</c:v>
                </c:pt>
                <c:pt idx="1050">
                  <c:v>0.30260416666666701</c:v>
                </c:pt>
                <c:pt idx="1051">
                  <c:v>0.30266203703703698</c:v>
                </c:pt>
                <c:pt idx="1052">
                  <c:v>0.30271990740740701</c:v>
                </c:pt>
                <c:pt idx="1053">
                  <c:v>0.30277777777777798</c:v>
                </c:pt>
                <c:pt idx="1054">
                  <c:v>0.30283564814814801</c:v>
                </c:pt>
                <c:pt idx="1055">
                  <c:v>0.30289351851851798</c:v>
                </c:pt>
                <c:pt idx="1056">
                  <c:v>0.30295138888888901</c:v>
                </c:pt>
                <c:pt idx="1057">
                  <c:v>0.30300925925925898</c:v>
                </c:pt>
                <c:pt idx="1058">
                  <c:v>0.30306712962963001</c:v>
                </c:pt>
                <c:pt idx="1059">
                  <c:v>0.30312499999999998</c:v>
                </c:pt>
                <c:pt idx="1060">
                  <c:v>0.30318287037037001</c:v>
                </c:pt>
                <c:pt idx="1061">
                  <c:v>0.30324074074074098</c:v>
                </c:pt>
                <c:pt idx="1062">
                  <c:v>0.30329861111111101</c:v>
                </c:pt>
                <c:pt idx="1063">
                  <c:v>0.30335648148148098</c:v>
                </c:pt>
                <c:pt idx="1064">
                  <c:v>0.303414351851852</c:v>
                </c:pt>
                <c:pt idx="1065">
                  <c:v>0.30347222222222198</c:v>
                </c:pt>
                <c:pt idx="1066">
                  <c:v>0.303530092592593</c:v>
                </c:pt>
                <c:pt idx="1067">
                  <c:v>0.30358796296296298</c:v>
                </c:pt>
                <c:pt idx="1068">
                  <c:v>0.303645833333333</c:v>
                </c:pt>
                <c:pt idx="1069">
                  <c:v>0.30370370370370398</c:v>
                </c:pt>
                <c:pt idx="1070">
                  <c:v>0.303761574074074</c:v>
                </c:pt>
                <c:pt idx="1071">
                  <c:v>0.30381944444444398</c:v>
                </c:pt>
                <c:pt idx="1072">
                  <c:v>0.303877314814815</c:v>
                </c:pt>
                <c:pt idx="1073">
                  <c:v>0.30393518518518498</c:v>
                </c:pt>
                <c:pt idx="1074">
                  <c:v>0.303993055555556</c:v>
                </c:pt>
                <c:pt idx="1075">
                  <c:v>0.30405092592592597</c:v>
                </c:pt>
                <c:pt idx="1076">
                  <c:v>0.304108796296296</c:v>
                </c:pt>
                <c:pt idx="1077">
                  <c:v>0.30416666666666697</c:v>
                </c:pt>
                <c:pt idx="1078">
                  <c:v>0.304224537037037</c:v>
                </c:pt>
                <c:pt idx="1079">
                  <c:v>0.30428240740740697</c:v>
                </c:pt>
                <c:pt idx="1080">
                  <c:v>0.304340277777778</c:v>
                </c:pt>
                <c:pt idx="1081">
                  <c:v>0.30439814814814797</c:v>
                </c:pt>
                <c:pt idx="1082">
                  <c:v>0.304456018518518</c:v>
                </c:pt>
                <c:pt idx="1083">
                  <c:v>0.30451388888888897</c:v>
                </c:pt>
                <c:pt idx="1084">
                  <c:v>0.304571759259259</c:v>
                </c:pt>
                <c:pt idx="1085">
                  <c:v>0.30462962962963003</c:v>
                </c:pt>
                <c:pt idx="1086">
                  <c:v>0.3046875</c:v>
                </c:pt>
                <c:pt idx="1087">
                  <c:v>0.30474537037036997</c:v>
                </c:pt>
                <c:pt idx="1088">
                  <c:v>0.304803240740741</c:v>
                </c:pt>
                <c:pt idx="1089">
                  <c:v>0.30486111111111103</c:v>
                </c:pt>
                <c:pt idx="1090">
                  <c:v>0.304918981481482</c:v>
                </c:pt>
                <c:pt idx="1091">
                  <c:v>0.30497685185185203</c:v>
                </c:pt>
                <c:pt idx="1092">
                  <c:v>0.305034722222222</c:v>
                </c:pt>
                <c:pt idx="1093">
                  <c:v>0.30509259259259303</c:v>
                </c:pt>
                <c:pt idx="1094">
                  <c:v>0.305150462962963</c:v>
                </c:pt>
                <c:pt idx="1095">
                  <c:v>0.30520833333333303</c:v>
                </c:pt>
                <c:pt idx="1096">
                  <c:v>0.305266203703704</c:v>
                </c:pt>
                <c:pt idx="1097">
                  <c:v>0.30532407407407403</c:v>
                </c:pt>
                <c:pt idx="1098">
                  <c:v>0.305381944444445</c:v>
                </c:pt>
                <c:pt idx="1099">
                  <c:v>0.30543981481481502</c:v>
                </c:pt>
                <c:pt idx="1100">
                  <c:v>0.305497685185185</c:v>
                </c:pt>
                <c:pt idx="1101">
                  <c:v>0.30555555555555602</c:v>
                </c:pt>
                <c:pt idx="1102">
                  <c:v>0.305613425925926</c:v>
                </c:pt>
                <c:pt idx="1103">
                  <c:v>0.30567129629629602</c:v>
                </c:pt>
                <c:pt idx="1104">
                  <c:v>0.305729166666667</c:v>
                </c:pt>
                <c:pt idx="1105">
                  <c:v>0.30578703703703702</c:v>
                </c:pt>
                <c:pt idx="1106">
                  <c:v>0.305844907407407</c:v>
                </c:pt>
                <c:pt idx="1107">
                  <c:v>0.30590277777777802</c:v>
                </c:pt>
                <c:pt idx="1108">
                  <c:v>0.305960648148148</c:v>
                </c:pt>
                <c:pt idx="1109">
                  <c:v>0.30601851851851802</c:v>
                </c:pt>
                <c:pt idx="1110">
                  <c:v>0.30607638888888899</c:v>
                </c:pt>
                <c:pt idx="1111">
                  <c:v>0.30613425925925902</c:v>
                </c:pt>
                <c:pt idx="1112">
                  <c:v>0.30619212962962999</c:v>
                </c:pt>
                <c:pt idx="1113">
                  <c:v>0.30625000000000002</c:v>
                </c:pt>
                <c:pt idx="1114">
                  <c:v>0.30630787037036999</c:v>
                </c:pt>
                <c:pt idx="1115">
                  <c:v>0.30636574074074102</c:v>
                </c:pt>
                <c:pt idx="1116">
                  <c:v>0.30642361111111099</c:v>
                </c:pt>
                <c:pt idx="1117">
                  <c:v>0.30648148148148102</c:v>
                </c:pt>
                <c:pt idx="1118">
                  <c:v>0.30653935185185199</c:v>
                </c:pt>
                <c:pt idx="1119">
                  <c:v>0.30659722222222202</c:v>
                </c:pt>
                <c:pt idx="1120">
                  <c:v>0.30665509259259299</c:v>
                </c:pt>
                <c:pt idx="1121">
                  <c:v>0.30671296296296302</c:v>
                </c:pt>
                <c:pt idx="1122">
                  <c:v>0.30677083333333299</c:v>
                </c:pt>
                <c:pt idx="1123">
                  <c:v>0.30682870370370402</c:v>
                </c:pt>
                <c:pt idx="1124">
                  <c:v>0.30688657407407399</c:v>
                </c:pt>
                <c:pt idx="1125">
                  <c:v>0.30694444444444402</c:v>
                </c:pt>
                <c:pt idx="1126">
                  <c:v>0.30700231481481499</c:v>
                </c:pt>
                <c:pt idx="1127">
                  <c:v>0.30706018518518502</c:v>
                </c:pt>
                <c:pt idx="1128">
                  <c:v>0.30711805555555599</c:v>
                </c:pt>
                <c:pt idx="1129">
                  <c:v>0.30717592592592602</c:v>
                </c:pt>
                <c:pt idx="1130">
                  <c:v>0.30723379629629599</c:v>
                </c:pt>
                <c:pt idx="1131">
                  <c:v>0.30729166666666702</c:v>
                </c:pt>
                <c:pt idx="1132">
                  <c:v>0.30734953703703699</c:v>
                </c:pt>
                <c:pt idx="1133">
                  <c:v>0.30740740740740702</c:v>
                </c:pt>
                <c:pt idx="1134">
                  <c:v>0.30746527777777799</c:v>
                </c:pt>
                <c:pt idx="1135">
                  <c:v>0.30752314814814802</c:v>
                </c:pt>
                <c:pt idx="1136">
                  <c:v>0.30758101851851799</c:v>
                </c:pt>
                <c:pt idx="1137">
                  <c:v>0.30763888888888902</c:v>
                </c:pt>
                <c:pt idx="1138">
                  <c:v>0.30769675925925899</c:v>
                </c:pt>
                <c:pt idx="1139">
                  <c:v>0.30775462962963002</c:v>
                </c:pt>
                <c:pt idx="1140">
                  <c:v>0.30781249999999999</c:v>
                </c:pt>
                <c:pt idx="1141">
                  <c:v>0.30787037037037002</c:v>
                </c:pt>
                <c:pt idx="1142">
                  <c:v>0.30792824074074099</c:v>
                </c:pt>
                <c:pt idx="1143">
                  <c:v>0.30798611111111102</c:v>
                </c:pt>
                <c:pt idx="1144">
                  <c:v>0.30804398148148099</c:v>
                </c:pt>
                <c:pt idx="1145">
                  <c:v>0.30810185185185202</c:v>
                </c:pt>
                <c:pt idx="1146">
                  <c:v>0.30815972222222199</c:v>
                </c:pt>
                <c:pt idx="1147">
                  <c:v>0.30821759259259301</c:v>
                </c:pt>
                <c:pt idx="1148">
                  <c:v>0.30827546296296299</c:v>
                </c:pt>
                <c:pt idx="1149">
                  <c:v>0.30833333333333302</c:v>
                </c:pt>
                <c:pt idx="1150">
                  <c:v>0.30839120370370399</c:v>
                </c:pt>
                <c:pt idx="1151">
                  <c:v>0.30844907407407401</c:v>
                </c:pt>
                <c:pt idx="1152">
                  <c:v>0.30850694444444399</c:v>
                </c:pt>
                <c:pt idx="1153">
                  <c:v>0.30856481481481501</c:v>
                </c:pt>
                <c:pt idx="1154">
                  <c:v>0.30862268518518499</c:v>
                </c:pt>
                <c:pt idx="1155">
                  <c:v>0.30868055555555601</c:v>
                </c:pt>
                <c:pt idx="1156">
                  <c:v>0.30873842592592599</c:v>
                </c:pt>
                <c:pt idx="1157">
                  <c:v>0.30879629629629601</c:v>
                </c:pt>
                <c:pt idx="1158">
                  <c:v>0.30885416666666698</c:v>
                </c:pt>
                <c:pt idx="1159">
                  <c:v>0.30891203703703701</c:v>
                </c:pt>
                <c:pt idx="1160">
                  <c:v>0.30896990740740699</c:v>
                </c:pt>
                <c:pt idx="1161">
                  <c:v>0.30902777777777801</c:v>
                </c:pt>
                <c:pt idx="1162">
                  <c:v>0.30908564814814798</c:v>
                </c:pt>
                <c:pt idx="1163">
                  <c:v>0.30914351851851801</c:v>
                </c:pt>
                <c:pt idx="1164">
                  <c:v>0.30920138888888898</c:v>
                </c:pt>
                <c:pt idx="1165">
                  <c:v>0.30925925925925901</c:v>
                </c:pt>
                <c:pt idx="1166">
                  <c:v>0.30931712962962998</c:v>
                </c:pt>
                <c:pt idx="1167">
                  <c:v>0.30937500000000001</c:v>
                </c:pt>
                <c:pt idx="1168">
                  <c:v>0.30943287037036998</c:v>
                </c:pt>
                <c:pt idx="1169">
                  <c:v>0.30949074074074101</c:v>
                </c:pt>
                <c:pt idx="1170">
                  <c:v>0.30954861111111098</c:v>
                </c:pt>
                <c:pt idx="1171">
                  <c:v>0.30960648148148101</c:v>
                </c:pt>
                <c:pt idx="1172">
                  <c:v>0.30966435185185198</c:v>
                </c:pt>
                <c:pt idx="1173">
                  <c:v>0.30972222222222201</c:v>
                </c:pt>
                <c:pt idx="1174">
                  <c:v>0.30978009259259298</c:v>
                </c:pt>
                <c:pt idx="1175">
                  <c:v>0.30983796296296301</c:v>
                </c:pt>
                <c:pt idx="1176">
                  <c:v>0.30989583333333298</c:v>
                </c:pt>
                <c:pt idx="1177">
                  <c:v>0.30995370370370401</c:v>
                </c:pt>
                <c:pt idx="1178">
                  <c:v>0.31001157407407398</c:v>
                </c:pt>
                <c:pt idx="1179">
                  <c:v>0.31006944444444401</c:v>
                </c:pt>
                <c:pt idx="1180">
                  <c:v>0.31012731481481498</c:v>
                </c:pt>
                <c:pt idx="1181">
                  <c:v>0.31018518518518501</c:v>
                </c:pt>
                <c:pt idx="1182">
                  <c:v>0.31024305555555498</c:v>
                </c:pt>
                <c:pt idx="1183">
                  <c:v>0.31030092592592601</c:v>
                </c:pt>
                <c:pt idx="1184">
                  <c:v>0.31035879629629598</c:v>
                </c:pt>
                <c:pt idx="1185">
                  <c:v>0.31041666666666701</c:v>
                </c:pt>
                <c:pt idx="1186">
                  <c:v>0.31047453703703698</c:v>
                </c:pt>
                <c:pt idx="1187">
                  <c:v>0.31053240740740701</c:v>
                </c:pt>
                <c:pt idx="1188">
                  <c:v>0.31059027777777798</c:v>
                </c:pt>
                <c:pt idx="1189">
                  <c:v>0.31064814814814801</c:v>
                </c:pt>
                <c:pt idx="1190">
                  <c:v>0.31070601851851798</c:v>
                </c:pt>
                <c:pt idx="1191">
                  <c:v>0.31076388888888901</c:v>
                </c:pt>
                <c:pt idx="1192">
                  <c:v>0.31082175925925898</c:v>
                </c:pt>
                <c:pt idx="1193">
                  <c:v>0.31087962962963001</c:v>
                </c:pt>
                <c:pt idx="1194">
                  <c:v>0.31093749999999998</c:v>
                </c:pt>
                <c:pt idx="1195">
                  <c:v>0.31099537037037001</c:v>
                </c:pt>
                <c:pt idx="1196">
                  <c:v>0.31105324074074098</c:v>
                </c:pt>
                <c:pt idx="1197">
                  <c:v>0.31111111111111101</c:v>
                </c:pt>
                <c:pt idx="1198">
                  <c:v>0.31116898148148098</c:v>
                </c:pt>
                <c:pt idx="1199">
                  <c:v>0.311226851851852</c:v>
                </c:pt>
                <c:pt idx="1200">
                  <c:v>0.31128472222222198</c:v>
                </c:pt>
                <c:pt idx="1201">
                  <c:v>0.311342592592593</c:v>
                </c:pt>
                <c:pt idx="1202">
                  <c:v>0.31140046296296298</c:v>
                </c:pt>
                <c:pt idx="1203">
                  <c:v>0.311458333333333</c:v>
                </c:pt>
                <c:pt idx="1204">
                  <c:v>0.31151620370370398</c:v>
                </c:pt>
                <c:pt idx="1205">
                  <c:v>0.311574074074074</c:v>
                </c:pt>
                <c:pt idx="1206">
                  <c:v>0.31163194444444398</c:v>
                </c:pt>
                <c:pt idx="1207">
                  <c:v>0.311689814814815</c:v>
                </c:pt>
                <c:pt idx="1208">
                  <c:v>0.31174768518518498</c:v>
                </c:pt>
                <c:pt idx="1209">
                  <c:v>0.311805555555556</c:v>
                </c:pt>
                <c:pt idx="1210">
                  <c:v>0.31186342592592597</c:v>
                </c:pt>
                <c:pt idx="1211">
                  <c:v>0.311921296296296</c:v>
                </c:pt>
                <c:pt idx="1212">
                  <c:v>0.31197916666666697</c:v>
                </c:pt>
                <c:pt idx="1213">
                  <c:v>0.312037037037037</c:v>
                </c:pt>
                <c:pt idx="1214">
                  <c:v>0.31209490740740697</c:v>
                </c:pt>
                <c:pt idx="1215">
                  <c:v>0.312152777777778</c:v>
                </c:pt>
                <c:pt idx="1216">
                  <c:v>0.31221064814814797</c:v>
                </c:pt>
                <c:pt idx="1217">
                  <c:v>0.312268518518518</c:v>
                </c:pt>
                <c:pt idx="1218">
                  <c:v>0.31232638888888897</c:v>
                </c:pt>
                <c:pt idx="1219">
                  <c:v>0.312384259259259</c:v>
                </c:pt>
                <c:pt idx="1220">
                  <c:v>0.31244212962963003</c:v>
                </c:pt>
                <c:pt idx="1221">
                  <c:v>0.3125</c:v>
                </c:pt>
                <c:pt idx="1222">
                  <c:v>0.31255787037036997</c:v>
                </c:pt>
                <c:pt idx="1223">
                  <c:v>0.312615740740741</c:v>
                </c:pt>
                <c:pt idx="1224">
                  <c:v>0.31267361111111103</c:v>
                </c:pt>
                <c:pt idx="1225">
                  <c:v>0.312731481481481</c:v>
                </c:pt>
                <c:pt idx="1226">
                  <c:v>0.31278935185185203</c:v>
                </c:pt>
                <c:pt idx="1227">
                  <c:v>0.312847222222222</c:v>
                </c:pt>
                <c:pt idx="1228">
                  <c:v>0.31290509259259303</c:v>
                </c:pt>
                <c:pt idx="1229">
                  <c:v>0.312962962962963</c:v>
                </c:pt>
                <c:pt idx="1230">
                  <c:v>0.31302083333333303</c:v>
                </c:pt>
                <c:pt idx="1231">
                  <c:v>0.313078703703704</c:v>
                </c:pt>
                <c:pt idx="1232">
                  <c:v>0.31313657407407403</c:v>
                </c:pt>
                <c:pt idx="1233">
                  <c:v>0.313194444444444</c:v>
                </c:pt>
                <c:pt idx="1234">
                  <c:v>0.31325231481481502</c:v>
                </c:pt>
                <c:pt idx="1235">
                  <c:v>0.313310185185185</c:v>
                </c:pt>
                <c:pt idx="1236">
                  <c:v>0.31336805555555602</c:v>
                </c:pt>
                <c:pt idx="1237">
                  <c:v>0.313425925925926</c:v>
                </c:pt>
                <c:pt idx="1238">
                  <c:v>0.31348379629629602</c:v>
                </c:pt>
                <c:pt idx="1239">
                  <c:v>0.313541666666667</c:v>
                </c:pt>
                <c:pt idx="1240">
                  <c:v>0.31359953703703702</c:v>
                </c:pt>
                <c:pt idx="1241">
                  <c:v>0.313657407407407</c:v>
                </c:pt>
                <c:pt idx="1242">
                  <c:v>0.31371527777777802</c:v>
                </c:pt>
                <c:pt idx="1243">
                  <c:v>0.313773148148148</c:v>
                </c:pt>
                <c:pt idx="1244">
                  <c:v>0.31383101851851802</c:v>
                </c:pt>
                <c:pt idx="1245">
                  <c:v>0.31388888888888899</c:v>
                </c:pt>
                <c:pt idx="1246">
                  <c:v>0.31394675925925902</c:v>
                </c:pt>
                <c:pt idx="1247">
                  <c:v>0.31400462962962999</c:v>
                </c:pt>
                <c:pt idx="1248">
                  <c:v>0.31406250000000002</c:v>
                </c:pt>
                <c:pt idx="1249">
                  <c:v>0.31412037037036999</c:v>
                </c:pt>
                <c:pt idx="1250">
                  <c:v>0.31417824074074102</c:v>
                </c:pt>
                <c:pt idx="1251">
                  <c:v>0.31423611111111099</c:v>
                </c:pt>
                <c:pt idx="1252">
                  <c:v>0.31429398148148102</c:v>
                </c:pt>
                <c:pt idx="1253">
                  <c:v>0.31435185185185199</c:v>
                </c:pt>
                <c:pt idx="1254">
                  <c:v>0.31440972222222202</c:v>
                </c:pt>
                <c:pt idx="1255">
                  <c:v>0.31446759259259299</c:v>
                </c:pt>
                <c:pt idx="1256">
                  <c:v>0.31452546296296302</c:v>
                </c:pt>
                <c:pt idx="1257">
                  <c:v>0.31458333333333299</c:v>
                </c:pt>
                <c:pt idx="1258">
                  <c:v>0.31464120370370402</c:v>
                </c:pt>
                <c:pt idx="1259">
                  <c:v>0.31469907407407399</c:v>
                </c:pt>
                <c:pt idx="1260">
                  <c:v>0.31475694444444402</c:v>
                </c:pt>
                <c:pt idx="1261">
                  <c:v>0.31481481481481499</c:v>
                </c:pt>
                <c:pt idx="1262">
                  <c:v>0.31487268518518502</c:v>
                </c:pt>
                <c:pt idx="1263">
                  <c:v>0.31493055555555599</c:v>
                </c:pt>
                <c:pt idx="1264">
                  <c:v>0.31498842592592602</c:v>
                </c:pt>
                <c:pt idx="1265">
                  <c:v>0.31504629629629599</c:v>
                </c:pt>
                <c:pt idx="1266">
                  <c:v>0.31510416666666702</c:v>
                </c:pt>
                <c:pt idx="1267">
                  <c:v>0.31516203703703699</c:v>
                </c:pt>
                <c:pt idx="1268">
                  <c:v>0.31521990740740702</c:v>
                </c:pt>
                <c:pt idx="1269">
                  <c:v>0.31527777777777799</c:v>
                </c:pt>
                <c:pt idx="1270">
                  <c:v>0.31533564814814802</c:v>
                </c:pt>
                <c:pt idx="1271">
                  <c:v>0.31539351851851799</c:v>
                </c:pt>
                <c:pt idx="1272">
                  <c:v>0.31545138888888902</c:v>
                </c:pt>
                <c:pt idx="1273">
                  <c:v>0.31550925925925899</c:v>
                </c:pt>
                <c:pt idx="1274">
                  <c:v>0.31556712962963002</c:v>
                </c:pt>
                <c:pt idx="1275">
                  <c:v>0.31562499999999999</c:v>
                </c:pt>
                <c:pt idx="1276">
                  <c:v>0.31568287037037002</c:v>
                </c:pt>
                <c:pt idx="1277">
                  <c:v>0.31574074074074099</c:v>
                </c:pt>
                <c:pt idx="1278">
                  <c:v>0.31579861111111102</c:v>
                </c:pt>
                <c:pt idx="1279">
                  <c:v>0.31585648148148199</c:v>
                </c:pt>
                <c:pt idx="1280">
                  <c:v>0.31591435185185202</c:v>
                </c:pt>
                <c:pt idx="1281">
                  <c:v>0.31597222222222199</c:v>
                </c:pt>
                <c:pt idx="1282">
                  <c:v>0.31603009259259301</c:v>
                </c:pt>
                <c:pt idx="1283">
                  <c:v>0.31608796296296299</c:v>
                </c:pt>
                <c:pt idx="1284">
                  <c:v>0.31614583333333302</c:v>
                </c:pt>
                <c:pt idx="1285">
                  <c:v>0.31620370370370399</c:v>
                </c:pt>
                <c:pt idx="1286">
                  <c:v>0.31626157407407401</c:v>
                </c:pt>
                <c:pt idx="1287">
                  <c:v>0.31631944444444399</c:v>
                </c:pt>
                <c:pt idx="1288">
                  <c:v>0.31637731481481501</c:v>
                </c:pt>
                <c:pt idx="1289">
                  <c:v>0.31643518518518499</c:v>
                </c:pt>
                <c:pt idx="1290">
                  <c:v>0.31649305555555601</c:v>
                </c:pt>
                <c:pt idx="1291">
                  <c:v>0.31655092592592599</c:v>
                </c:pt>
                <c:pt idx="1292">
                  <c:v>0.31660879629629601</c:v>
                </c:pt>
                <c:pt idx="1293">
                  <c:v>0.31666666666666698</c:v>
                </c:pt>
                <c:pt idx="1294">
                  <c:v>0.31672453703703701</c:v>
                </c:pt>
                <c:pt idx="1295">
                  <c:v>0.31678240740740699</c:v>
                </c:pt>
                <c:pt idx="1296">
                  <c:v>0.31684027777777801</c:v>
                </c:pt>
                <c:pt idx="1297">
                  <c:v>0.31689814814814798</c:v>
                </c:pt>
                <c:pt idx="1298">
                  <c:v>0.31695601851851801</c:v>
                </c:pt>
                <c:pt idx="1299">
                  <c:v>0.31701388888888898</c:v>
                </c:pt>
                <c:pt idx="1300">
                  <c:v>0.31707175925925901</c:v>
                </c:pt>
                <c:pt idx="1301">
                  <c:v>0.31712962962962998</c:v>
                </c:pt>
                <c:pt idx="1302">
                  <c:v>0.31718750000000001</c:v>
                </c:pt>
                <c:pt idx="1303">
                  <c:v>0.31724537037036998</c:v>
                </c:pt>
                <c:pt idx="1304">
                  <c:v>0.31730324074074101</c:v>
                </c:pt>
                <c:pt idx="1305">
                  <c:v>0.31736111111111098</c:v>
                </c:pt>
                <c:pt idx="1306">
                  <c:v>0.31741898148148201</c:v>
                </c:pt>
                <c:pt idx="1307">
                  <c:v>0.31747685185185198</c:v>
                </c:pt>
                <c:pt idx="1308">
                  <c:v>0.31753472222222201</c:v>
                </c:pt>
                <c:pt idx="1309">
                  <c:v>0.31759259259259298</c:v>
                </c:pt>
                <c:pt idx="1310">
                  <c:v>0.31765046296296301</c:v>
                </c:pt>
                <c:pt idx="1311">
                  <c:v>0.31770833333333298</c:v>
                </c:pt>
                <c:pt idx="1312">
                  <c:v>0.31776620370370401</c:v>
                </c:pt>
                <c:pt idx="1313">
                  <c:v>0.31782407407407398</c:v>
                </c:pt>
                <c:pt idx="1314">
                  <c:v>0.31788194444444501</c:v>
                </c:pt>
                <c:pt idx="1315">
                  <c:v>0.31793981481481498</c:v>
                </c:pt>
                <c:pt idx="1316">
                  <c:v>0.31799768518518501</c:v>
                </c:pt>
                <c:pt idx="1317">
                  <c:v>0.31805555555555598</c:v>
                </c:pt>
                <c:pt idx="1318">
                  <c:v>0.31811342592592601</c:v>
                </c:pt>
                <c:pt idx="1319">
                  <c:v>0.31817129629629598</c:v>
                </c:pt>
                <c:pt idx="1320">
                  <c:v>0.31822916666666701</c:v>
                </c:pt>
                <c:pt idx="1321">
                  <c:v>0.31828703703703698</c:v>
                </c:pt>
                <c:pt idx="1322">
                  <c:v>0.31834490740740701</c:v>
                </c:pt>
                <c:pt idx="1323">
                  <c:v>0.31840277777777798</c:v>
                </c:pt>
                <c:pt idx="1324">
                  <c:v>0.31846064814814801</c:v>
                </c:pt>
                <c:pt idx="1325">
                  <c:v>0.31851851851851898</c:v>
                </c:pt>
                <c:pt idx="1326">
                  <c:v>0.31857638888888901</c:v>
                </c:pt>
                <c:pt idx="1327">
                  <c:v>0.31863425925925898</c:v>
                </c:pt>
                <c:pt idx="1328">
                  <c:v>0.31869212962963001</c:v>
                </c:pt>
                <c:pt idx="1329">
                  <c:v>0.31874999999999998</c:v>
                </c:pt>
                <c:pt idx="1330">
                  <c:v>0.31880787037037001</c:v>
                </c:pt>
                <c:pt idx="1331">
                  <c:v>0.31886574074074098</c:v>
                </c:pt>
                <c:pt idx="1332">
                  <c:v>0.31892361111111101</c:v>
                </c:pt>
                <c:pt idx="1333">
                  <c:v>0.31898148148148098</c:v>
                </c:pt>
                <c:pt idx="1334">
                  <c:v>0.319039351851852</c:v>
                </c:pt>
                <c:pt idx="1335">
                  <c:v>0.31909722222222198</c:v>
                </c:pt>
                <c:pt idx="1336">
                  <c:v>0.319155092592593</c:v>
                </c:pt>
                <c:pt idx="1337">
                  <c:v>0.31921296296296298</c:v>
                </c:pt>
                <c:pt idx="1338">
                  <c:v>0.319270833333333</c:v>
                </c:pt>
                <c:pt idx="1339">
                  <c:v>0.31932870370370398</c:v>
                </c:pt>
                <c:pt idx="1340">
                  <c:v>0.319386574074074</c:v>
                </c:pt>
                <c:pt idx="1341">
                  <c:v>0.31944444444444398</c:v>
                </c:pt>
                <c:pt idx="1342">
                  <c:v>0.319502314814815</c:v>
                </c:pt>
                <c:pt idx="1343">
                  <c:v>0.31956018518518498</c:v>
                </c:pt>
                <c:pt idx="1344">
                  <c:v>0.319618055555556</c:v>
                </c:pt>
                <c:pt idx="1345">
                  <c:v>0.31967592592592597</c:v>
                </c:pt>
                <c:pt idx="1346">
                  <c:v>0.319733796296296</c:v>
                </c:pt>
                <c:pt idx="1347">
                  <c:v>0.31979166666666697</c:v>
                </c:pt>
                <c:pt idx="1348">
                  <c:v>0.319849537037037</c:v>
                </c:pt>
                <c:pt idx="1349">
                  <c:v>0.31990740740740697</c:v>
                </c:pt>
                <c:pt idx="1350">
                  <c:v>0.319965277777778</c:v>
                </c:pt>
                <c:pt idx="1351">
                  <c:v>0.32002314814814797</c:v>
                </c:pt>
                <c:pt idx="1352">
                  <c:v>0.320081018518518</c:v>
                </c:pt>
                <c:pt idx="1353">
                  <c:v>0.32013888888888897</c:v>
                </c:pt>
                <c:pt idx="1354">
                  <c:v>0.320196759259259</c:v>
                </c:pt>
                <c:pt idx="1355">
                  <c:v>0.32025462962963003</c:v>
                </c:pt>
                <c:pt idx="1356">
                  <c:v>0.3203125</c:v>
                </c:pt>
                <c:pt idx="1357">
                  <c:v>0.32037037037036997</c:v>
                </c:pt>
                <c:pt idx="1358">
                  <c:v>0.320428240740741</c:v>
                </c:pt>
                <c:pt idx="1359">
                  <c:v>0.32048611111111103</c:v>
                </c:pt>
                <c:pt idx="1360">
                  <c:v>0.320543981481482</c:v>
                </c:pt>
                <c:pt idx="1361">
                  <c:v>0.32060185185185203</c:v>
                </c:pt>
                <c:pt idx="1362">
                  <c:v>0.320659722222222</c:v>
                </c:pt>
                <c:pt idx="1363">
                  <c:v>0.32071759259259303</c:v>
                </c:pt>
                <c:pt idx="1364">
                  <c:v>0.320775462962963</c:v>
                </c:pt>
                <c:pt idx="1365">
                  <c:v>0.32083333333333303</c:v>
                </c:pt>
                <c:pt idx="1366">
                  <c:v>0.320891203703704</c:v>
                </c:pt>
                <c:pt idx="1367">
                  <c:v>0.32094907407407403</c:v>
                </c:pt>
                <c:pt idx="1368">
                  <c:v>0.321006944444445</c:v>
                </c:pt>
                <c:pt idx="1369">
                  <c:v>0.32106481481481502</c:v>
                </c:pt>
                <c:pt idx="1370">
                  <c:v>0.321122685185185</c:v>
                </c:pt>
                <c:pt idx="1371">
                  <c:v>0.32118055555555602</c:v>
                </c:pt>
                <c:pt idx="1372">
                  <c:v>0.321238425925926</c:v>
                </c:pt>
                <c:pt idx="1373">
                  <c:v>0.32129629629629602</c:v>
                </c:pt>
                <c:pt idx="1374">
                  <c:v>0.321354166666667</c:v>
                </c:pt>
                <c:pt idx="1375">
                  <c:v>0.32141203703703702</c:v>
                </c:pt>
                <c:pt idx="1376">
                  <c:v>0.321469907407407</c:v>
                </c:pt>
                <c:pt idx="1377">
                  <c:v>0.32152777777777802</c:v>
                </c:pt>
                <c:pt idx="1378">
                  <c:v>0.321585648148148</c:v>
                </c:pt>
                <c:pt idx="1379">
                  <c:v>0.32164351851851802</c:v>
                </c:pt>
                <c:pt idx="1380">
                  <c:v>0.32170138888888899</c:v>
                </c:pt>
                <c:pt idx="1381">
                  <c:v>0.32175925925925902</c:v>
                </c:pt>
                <c:pt idx="1382">
                  <c:v>0.32181712962962999</c:v>
                </c:pt>
                <c:pt idx="1383">
                  <c:v>0.32187500000000002</c:v>
                </c:pt>
                <c:pt idx="1384">
                  <c:v>0.32193287037036999</c:v>
                </c:pt>
                <c:pt idx="1385">
                  <c:v>0.32199074074074102</c:v>
                </c:pt>
                <c:pt idx="1386">
                  <c:v>0.32204861111111099</c:v>
                </c:pt>
                <c:pt idx="1387">
                  <c:v>0.32210648148148102</c:v>
                </c:pt>
                <c:pt idx="1388">
                  <c:v>0.32216435185185199</c:v>
                </c:pt>
                <c:pt idx="1389">
                  <c:v>0.32222222222222202</c:v>
                </c:pt>
                <c:pt idx="1390">
                  <c:v>0.32228009259259299</c:v>
                </c:pt>
                <c:pt idx="1391">
                  <c:v>0.32233796296296302</c:v>
                </c:pt>
                <c:pt idx="1392">
                  <c:v>0.32239583333333299</c:v>
                </c:pt>
                <c:pt idx="1393">
                  <c:v>0.32245370370370402</c:v>
                </c:pt>
                <c:pt idx="1394">
                  <c:v>0.32251157407407399</c:v>
                </c:pt>
                <c:pt idx="1395">
                  <c:v>0.32256944444444402</c:v>
                </c:pt>
                <c:pt idx="1396">
                  <c:v>0.32262731481481499</c:v>
                </c:pt>
                <c:pt idx="1397">
                  <c:v>0.32268518518518502</c:v>
                </c:pt>
                <c:pt idx="1398">
                  <c:v>0.32274305555555499</c:v>
                </c:pt>
                <c:pt idx="1399">
                  <c:v>0.32280092592592602</c:v>
                </c:pt>
                <c:pt idx="1400">
                  <c:v>0.32285879629629599</c:v>
                </c:pt>
                <c:pt idx="1401">
                  <c:v>0.32291666666666702</c:v>
                </c:pt>
                <c:pt idx="1402">
                  <c:v>0.32297453703703699</c:v>
                </c:pt>
                <c:pt idx="1403">
                  <c:v>0.32303240740740702</c:v>
                </c:pt>
                <c:pt idx="1404">
                  <c:v>0.32309027777777799</c:v>
                </c:pt>
                <c:pt idx="1405">
                  <c:v>0.32314814814814802</c:v>
                </c:pt>
                <c:pt idx="1406">
                  <c:v>0.32320601851851799</c:v>
                </c:pt>
                <c:pt idx="1407">
                  <c:v>0.32326388888888902</c:v>
                </c:pt>
                <c:pt idx="1408">
                  <c:v>0.32332175925925899</c:v>
                </c:pt>
                <c:pt idx="1409">
                  <c:v>0.32337962962963002</c:v>
                </c:pt>
                <c:pt idx="1410">
                  <c:v>0.32343749999999999</c:v>
                </c:pt>
                <c:pt idx="1411">
                  <c:v>0.32349537037037002</c:v>
                </c:pt>
                <c:pt idx="1412">
                  <c:v>0.32355324074074099</c:v>
                </c:pt>
                <c:pt idx="1413">
                  <c:v>0.32361111111111102</c:v>
                </c:pt>
                <c:pt idx="1414">
                  <c:v>0.32366898148148199</c:v>
                </c:pt>
                <c:pt idx="1415">
                  <c:v>0.32372685185185202</c:v>
                </c:pt>
                <c:pt idx="1416">
                  <c:v>0.32378472222222199</c:v>
                </c:pt>
                <c:pt idx="1417">
                  <c:v>0.32384259259259301</c:v>
                </c:pt>
                <c:pt idx="1418">
                  <c:v>0.32390046296296299</c:v>
                </c:pt>
                <c:pt idx="1419">
                  <c:v>0.32395833333333302</c:v>
                </c:pt>
                <c:pt idx="1420">
                  <c:v>0.32401620370370399</c:v>
                </c:pt>
                <c:pt idx="1421">
                  <c:v>0.32407407407407401</c:v>
                </c:pt>
                <c:pt idx="1422">
                  <c:v>0.32413194444444399</c:v>
                </c:pt>
                <c:pt idx="1423">
                  <c:v>0.32418981481481501</c:v>
                </c:pt>
                <c:pt idx="1424">
                  <c:v>0.32424768518518499</c:v>
                </c:pt>
                <c:pt idx="1425">
                  <c:v>0.32430555555555601</c:v>
                </c:pt>
                <c:pt idx="1426">
                  <c:v>0.32436342592592599</c:v>
                </c:pt>
                <c:pt idx="1427">
                  <c:v>0.32442129629629601</c:v>
                </c:pt>
                <c:pt idx="1428">
                  <c:v>0.32447916666666698</c:v>
                </c:pt>
                <c:pt idx="1429">
                  <c:v>0.32453703703703701</c:v>
                </c:pt>
                <c:pt idx="1430">
                  <c:v>0.32459490740740699</c:v>
                </c:pt>
                <c:pt idx="1431">
                  <c:v>0.32465277777777801</c:v>
                </c:pt>
                <c:pt idx="1432">
                  <c:v>0.32471064814814798</c:v>
                </c:pt>
                <c:pt idx="1433">
                  <c:v>0.32476851851851801</c:v>
                </c:pt>
                <c:pt idx="1434">
                  <c:v>0.32482638888888898</c:v>
                </c:pt>
                <c:pt idx="1435">
                  <c:v>0.32488425925925901</c:v>
                </c:pt>
                <c:pt idx="1436">
                  <c:v>0.32494212962962998</c:v>
                </c:pt>
                <c:pt idx="1437">
                  <c:v>0.32500000000000001</c:v>
                </c:pt>
                <c:pt idx="1438">
                  <c:v>0.32505787037036998</c:v>
                </c:pt>
                <c:pt idx="1439">
                  <c:v>0.32511574074074101</c:v>
                </c:pt>
                <c:pt idx="1440">
                  <c:v>0.32517361111111098</c:v>
                </c:pt>
                <c:pt idx="1441">
                  <c:v>0.32523148148148101</c:v>
                </c:pt>
                <c:pt idx="1442">
                  <c:v>0.32528935185185198</c:v>
                </c:pt>
                <c:pt idx="1443">
                  <c:v>0.32534722222222201</c:v>
                </c:pt>
                <c:pt idx="1444">
                  <c:v>0.32540509259259298</c:v>
                </c:pt>
                <c:pt idx="1445">
                  <c:v>0.32546296296296301</c:v>
                </c:pt>
                <c:pt idx="1446">
                  <c:v>0.32552083333333298</c:v>
                </c:pt>
                <c:pt idx="1447">
                  <c:v>0.32557870370370401</c:v>
                </c:pt>
                <c:pt idx="1448">
                  <c:v>0.32563657407407398</c:v>
                </c:pt>
                <c:pt idx="1449">
                  <c:v>0.32569444444444401</c:v>
                </c:pt>
                <c:pt idx="1450">
                  <c:v>0.32575231481481498</c:v>
                </c:pt>
                <c:pt idx="1451">
                  <c:v>0.32581018518518501</c:v>
                </c:pt>
                <c:pt idx="1452">
                  <c:v>0.32586805555555598</c:v>
                </c:pt>
                <c:pt idx="1453">
                  <c:v>0.32592592592592601</c:v>
                </c:pt>
                <c:pt idx="1454">
                  <c:v>0.32598379629629598</c:v>
                </c:pt>
                <c:pt idx="1455">
                  <c:v>0.32604166666666701</c:v>
                </c:pt>
                <c:pt idx="1456">
                  <c:v>0.32609953703703698</c:v>
                </c:pt>
                <c:pt idx="1457">
                  <c:v>0.32615740740740701</c:v>
                </c:pt>
                <c:pt idx="1458">
                  <c:v>0.32621527777777798</c:v>
                </c:pt>
                <c:pt idx="1459">
                  <c:v>0.32627314814814801</c:v>
                </c:pt>
                <c:pt idx="1460">
                  <c:v>0.32633101851851798</c:v>
                </c:pt>
                <c:pt idx="1461">
                  <c:v>0.32638888888888901</c:v>
                </c:pt>
                <c:pt idx="1462">
                  <c:v>0.32644675925925898</c:v>
                </c:pt>
                <c:pt idx="1463">
                  <c:v>0.32650462962963001</c:v>
                </c:pt>
                <c:pt idx="1464">
                  <c:v>0.32656249999999998</c:v>
                </c:pt>
                <c:pt idx="1465">
                  <c:v>0.32662037037037001</c:v>
                </c:pt>
                <c:pt idx="1466">
                  <c:v>0.32667824074074098</c:v>
                </c:pt>
                <c:pt idx="1467">
                  <c:v>0.32673611111111101</c:v>
                </c:pt>
                <c:pt idx="1468">
                  <c:v>0.32679398148148098</c:v>
                </c:pt>
                <c:pt idx="1469">
                  <c:v>0.326851851851852</c:v>
                </c:pt>
                <c:pt idx="1470">
                  <c:v>0.32690972222222198</c:v>
                </c:pt>
                <c:pt idx="1471">
                  <c:v>0.326967592592593</c:v>
                </c:pt>
                <c:pt idx="1472">
                  <c:v>0.32702546296296298</c:v>
                </c:pt>
                <c:pt idx="1473">
                  <c:v>0.327083333333333</c:v>
                </c:pt>
                <c:pt idx="1474">
                  <c:v>0.32714120370370398</c:v>
                </c:pt>
                <c:pt idx="1475">
                  <c:v>0.327199074074074</c:v>
                </c:pt>
                <c:pt idx="1476">
                  <c:v>0.32725694444444398</c:v>
                </c:pt>
                <c:pt idx="1477">
                  <c:v>0.327314814814815</c:v>
                </c:pt>
                <c:pt idx="1478">
                  <c:v>0.32737268518518498</c:v>
                </c:pt>
                <c:pt idx="1479">
                  <c:v>0.327430555555556</c:v>
                </c:pt>
                <c:pt idx="1480">
                  <c:v>0.32748842592592597</c:v>
                </c:pt>
                <c:pt idx="1481">
                  <c:v>0.327546296296296</c:v>
                </c:pt>
                <c:pt idx="1482">
                  <c:v>0.32760416666666697</c:v>
                </c:pt>
                <c:pt idx="1483">
                  <c:v>0.327662037037037</c:v>
                </c:pt>
                <c:pt idx="1484">
                  <c:v>0.32771990740740697</c:v>
                </c:pt>
                <c:pt idx="1485">
                  <c:v>0.327777777777778</c:v>
                </c:pt>
                <c:pt idx="1486">
                  <c:v>0.32783564814814797</c:v>
                </c:pt>
                <c:pt idx="1487">
                  <c:v>0.327893518518518</c:v>
                </c:pt>
                <c:pt idx="1488">
                  <c:v>0.32795138888888897</c:v>
                </c:pt>
                <c:pt idx="1489">
                  <c:v>0.328009259259259</c:v>
                </c:pt>
                <c:pt idx="1490">
                  <c:v>0.32806712962963003</c:v>
                </c:pt>
                <c:pt idx="1491">
                  <c:v>0.328125</c:v>
                </c:pt>
                <c:pt idx="1492">
                  <c:v>0.32818287037036997</c:v>
                </c:pt>
                <c:pt idx="1493">
                  <c:v>0.328240740740741</c:v>
                </c:pt>
                <c:pt idx="1494">
                  <c:v>0.32829861111111103</c:v>
                </c:pt>
                <c:pt idx="1495">
                  <c:v>0.328356481481482</c:v>
                </c:pt>
                <c:pt idx="1496">
                  <c:v>0.32841435185185203</c:v>
                </c:pt>
                <c:pt idx="1497">
                  <c:v>0.328472222222222</c:v>
                </c:pt>
                <c:pt idx="1498">
                  <c:v>0.32853009259259303</c:v>
                </c:pt>
                <c:pt idx="1499">
                  <c:v>0.328587962962963</c:v>
                </c:pt>
                <c:pt idx="1500">
                  <c:v>0.32864583333333303</c:v>
                </c:pt>
                <c:pt idx="1501">
                  <c:v>0.328703703703704</c:v>
                </c:pt>
                <c:pt idx="1502">
                  <c:v>0.32876157407407403</c:v>
                </c:pt>
                <c:pt idx="1503">
                  <c:v>0.328819444444445</c:v>
                </c:pt>
                <c:pt idx="1504">
                  <c:v>0.32887731481481502</c:v>
                </c:pt>
                <c:pt idx="1505">
                  <c:v>0.328935185185185</c:v>
                </c:pt>
                <c:pt idx="1506">
                  <c:v>0.32899305555555602</c:v>
                </c:pt>
                <c:pt idx="1507">
                  <c:v>0.329050925925926</c:v>
                </c:pt>
                <c:pt idx="1508">
                  <c:v>0.32910879629629602</c:v>
                </c:pt>
                <c:pt idx="1509">
                  <c:v>0.329166666666667</c:v>
                </c:pt>
                <c:pt idx="1510">
                  <c:v>0.32922453703703702</c:v>
                </c:pt>
                <c:pt idx="1511">
                  <c:v>0.329282407407407</c:v>
                </c:pt>
                <c:pt idx="1512">
                  <c:v>0.32934027777777802</c:v>
                </c:pt>
                <c:pt idx="1513">
                  <c:v>0.329398148148148</c:v>
                </c:pt>
                <c:pt idx="1514">
                  <c:v>0.32945601851851802</c:v>
                </c:pt>
                <c:pt idx="1515">
                  <c:v>0.32951388888888899</c:v>
                </c:pt>
                <c:pt idx="1516">
                  <c:v>0.32957175925925902</c:v>
                </c:pt>
                <c:pt idx="1517">
                  <c:v>0.32962962962962999</c:v>
                </c:pt>
                <c:pt idx="1518">
                  <c:v>0.32968750000000002</c:v>
                </c:pt>
                <c:pt idx="1519">
                  <c:v>0.32974537037036999</c:v>
                </c:pt>
                <c:pt idx="1520">
                  <c:v>0.32980324074074102</c:v>
                </c:pt>
                <c:pt idx="1521">
                  <c:v>0.32986111111111099</c:v>
                </c:pt>
                <c:pt idx="1522">
                  <c:v>0.32991898148148202</c:v>
                </c:pt>
                <c:pt idx="1523">
                  <c:v>0.32997685185185199</c:v>
                </c:pt>
                <c:pt idx="1524">
                  <c:v>0.33003472222222202</c:v>
                </c:pt>
                <c:pt idx="1525">
                  <c:v>0.33009259259259299</c:v>
                </c:pt>
                <c:pt idx="1526">
                  <c:v>0.33015046296296302</c:v>
                </c:pt>
                <c:pt idx="1527">
                  <c:v>0.33020833333333299</c:v>
                </c:pt>
                <c:pt idx="1528">
                  <c:v>0.33026620370370402</c:v>
                </c:pt>
                <c:pt idx="1529">
                  <c:v>0.33032407407407399</c:v>
                </c:pt>
                <c:pt idx="1530">
                  <c:v>0.33038194444444502</c:v>
                </c:pt>
                <c:pt idx="1531">
                  <c:v>0.33043981481481499</c:v>
                </c:pt>
                <c:pt idx="1532">
                  <c:v>0.33049768518518502</c:v>
                </c:pt>
                <c:pt idx="1533">
                  <c:v>0.33055555555555599</c:v>
                </c:pt>
                <c:pt idx="1534">
                  <c:v>0.33061342592592602</c:v>
                </c:pt>
                <c:pt idx="1535">
                  <c:v>0.33067129629629599</c:v>
                </c:pt>
                <c:pt idx="1536">
                  <c:v>0.33072916666666702</c:v>
                </c:pt>
                <c:pt idx="1537">
                  <c:v>0.33078703703703699</c:v>
                </c:pt>
                <c:pt idx="1538">
                  <c:v>0.33084490740740702</c:v>
                </c:pt>
                <c:pt idx="1539">
                  <c:v>0.33090277777777799</c:v>
                </c:pt>
                <c:pt idx="1540">
                  <c:v>0.33096064814814802</c:v>
                </c:pt>
                <c:pt idx="1541">
                  <c:v>0.33101851851851899</c:v>
                </c:pt>
                <c:pt idx="1542">
                  <c:v>0.33107638888888902</c:v>
                </c:pt>
                <c:pt idx="1543">
                  <c:v>0.33113425925925899</c:v>
                </c:pt>
                <c:pt idx="1544">
                  <c:v>0.33119212962963002</c:v>
                </c:pt>
                <c:pt idx="1545">
                  <c:v>0.33124999999999999</c:v>
                </c:pt>
                <c:pt idx="1546">
                  <c:v>0.33130787037037002</c:v>
                </c:pt>
                <c:pt idx="1547">
                  <c:v>0.33136574074074099</c:v>
                </c:pt>
                <c:pt idx="1548">
                  <c:v>0.33142361111111102</c:v>
                </c:pt>
                <c:pt idx="1549">
                  <c:v>0.33148148148148199</c:v>
                </c:pt>
                <c:pt idx="1550">
                  <c:v>0.33153935185185202</c:v>
                </c:pt>
                <c:pt idx="1551">
                  <c:v>0.33159722222222199</c:v>
                </c:pt>
                <c:pt idx="1552">
                  <c:v>0.33165509259259301</c:v>
                </c:pt>
                <c:pt idx="1553">
                  <c:v>0.33171296296296299</c:v>
                </c:pt>
                <c:pt idx="1554">
                  <c:v>0.33177083333333302</c:v>
                </c:pt>
                <c:pt idx="1555">
                  <c:v>0.33182870370370399</c:v>
                </c:pt>
                <c:pt idx="1556">
                  <c:v>0.33188657407407401</c:v>
                </c:pt>
                <c:pt idx="1557">
                  <c:v>0.33194444444444399</c:v>
                </c:pt>
                <c:pt idx="1558">
                  <c:v>0.33200231481481501</c:v>
                </c:pt>
                <c:pt idx="1559">
                  <c:v>0.33206018518518499</c:v>
                </c:pt>
                <c:pt idx="1560">
                  <c:v>0.33211805555555601</c:v>
                </c:pt>
                <c:pt idx="1561">
                  <c:v>0.33217592592592599</c:v>
                </c:pt>
                <c:pt idx="1562">
                  <c:v>0.33223379629629601</c:v>
                </c:pt>
                <c:pt idx="1563">
                  <c:v>0.33229166666666698</c:v>
                </c:pt>
                <c:pt idx="1564">
                  <c:v>0.33234953703703701</c:v>
                </c:pt>
                <c:pt idx="1565">
                  <c:v>0.33240740740740699</c:v>
                </c:pt>
                <c:pt idx="1566">
                  <c:v>0.33246527777777801</c:v>
                </c:pt>
                <c:pt idx="1567">
                  <c:v>0.33252314814814798</c:v>
                </c:pt>
                <c:pt idx="1568">
                  <c:v>0.33258101851851801</c:v>
                </c:pt>
                <c:pt idx="1569">
                  <c:v>0.33263888888888898</c:v>
                </c:pt>
                <c:pt idx="1570">
                  <c:v>0.33269675925925901</c:v>
                </c:pt>
                <c:pt idx="1571">
                  <c:v>0.33275462962962998</c:v>
                </c:pt>
                <c:pt idx="1572">
                  <c:v>0.33281250000000001</c:v>
                </c:pt>
                <c:pt idx="1573">
                  <c:v>0.33287037037036998</c:v>
                </c:pt>
                <c:pt idx="1574">
                  <c:v>0.33292824074074101</c:v>
                </c:pt>
                <c:pt idx="1575">
                  <c:v>0.33298611111111098</c:v>
                </c:pt>
                <c:pt idx="1576">
                  <c:v>0.33304398148148101</c:v>
                </c:pt>
                <c:pt idx="1577">
                  <c:v>0.33310185185185198</c:v>
                </c:pt>
                <c:pt idx="1578">
                  <c:v>0.33315972222222201</c:v>
                </c:pt>
                <c:pt idx="1579">
                  <c:v>0.33321759259259298</c:v>
                </c:pt>
                <c:pt idx="1580">
                  <c:v>0.33327546296296301</c:v>
                </c:pt>
                <c:pt idx="1581">
                  <c:v>0.33333333333333298</c:v>
                </c:pt>
                <c:pt idx="1582">
                  <c:v>0.33339120370370401</c:v>
                </c:pt>
                <c:pt idx="1583">
                  <c:v>0.33344907407407398</c:v>
                </c:pt>
                <c:pt idx="1584">
                  <c:v>0.33350694444444501</c:v>
                </c:pt>
                <c:pt idx="1585">
                  <c:v>0.33356481481481498</c:v>
                </c:pt>
                <c:pt idx="1586">
                  <c:v>0.33362268518518501</c:v>
                </c:pt>
                <c:pt idx="1587">
                  <c:v>0.33368055555555598</c:v>
                </c:pt>
                <c:pt idx="1588">
                  <c:v>0.33373842592592601</c:v>
                </c:pt>
                <c:pt idx="1589">
                  <c:v>0.33379629629629598</c:v>
                </c:pt>
                <c:pt idx="1590">
                  <c:v>0.33385416666666701</c:v>
                </c:pt>
                <c:pt idx="1591">
                  <c:v>0.33391203703703698</c:v>
                </c:pt>
                <c:pt idx="1592">
                  <c:v>0.33396990740740701</c:v>
                </c:pt>
                <c:pt idx="1593">
                  <c:v>0.33402777777777798</c:v>
                </c:pt>
                <c:pt idx="1594">
                  <c:v>0.33408564814814801</c:v>
                </c:pt>
                <c:pt idx="1595">
                  <c:v>0.33414351851851798</c:v>
                </c:pt>
                <c:pt idx="1596">
                  <c:v>0.33420138888888901</c:v>
                </c:pt>
                <c:pt idx="1597">
                  <c:v>0.33425925925925898</c:v>
                </c:pt>
                <c:pt idx="1598">
                  <c:v>0.33431712962963001</c:v>
                </c:pt>
                <c:pt idx="1599">
                  <c:v>0.33437499999999998</c:v>
                </c:pt>
                <c:pt idx="1600">
                  <c:v>0.33443287037037001</c:v>
                </c:pt>
                <c:pt idx="1601">
                  <c:v>0.33449074074074098</c:v>
                </c:pt>
                <c:pt idx="1602">
                  <c:v>0.33454861111111101</c:v>
                </c:pt>
                <c:pt idx="1603">
                  <c:v>0.33460648148148098</c:v>
                </c:pt>
                <c:pt idx="1604">
                  <c:v>0.334664351851852</c:v>
                </c:pt>
                <c:pt idx="1605">
                  <c:v>0.33472222222222198</c:v>
                </c:pt>
                <c:pt idx="1606">
                  <c:v>0.334780092592593</c:v>
                </c:pt>
                <c:pt idx="1607">
                  <c:v>0.33483796296296298</c:v>
                </c:pt>
                <c:pt idx="1608">
                  <c:v>0.334895833333333</c:v>
                </c:pt>
                <c:pt idx="1609">
                  <c:v>0.33495370370370398</c:v>
                </c:pt>
                <c:pt idx="1610">
                  <c:v>0.335011574074074</c:v>
                </c:pt>
                <c:pt idx="1611">
                  <c:v>0.33506944444444398</c:v>
                </c:pt>
                <c:pt idx="1612">
                  <c:v>0.335127314814815</c:v>
                </c:pt>
                <c:pt idx="1613">
                  <c:v>0.33518518518518498</c:v>
                </c:pt>
                <c:pt idx="1614">
                  <c:v>0.335243055555556</c:v>
                </c:pt>
                <c:pt idx="1615">
                  <c:v>0.33530092592592597</c:v>
                </c:pt>
                <c:pt idx="1616">
                  <c:v>0.335358796296296</c:v>
                </c:pt>
                <c:pt idx="1617">
                  <c:v>0.33541666666666697</c:v>
                </c:pt>
                <c:pt idx="1618">
                  <c:v>0.335474537037037</c:v>
                </c:pt>
                <c:pt idx="1619">
                  <c:v>0.33553240740740697</c:v>
                </c:pt>
                <c:pt idx="1620">
                  <c:v>0.335590277777778</c:v>
                </c:pt>
                <c:pt idx="1621">
                  <c:v>0.33564814814814797</c:v>
                </c:pt>
                <c:pt idx="1622">
                  <c:v>0.335706018518518</c:v>
                </c:pt>
                <c:pt idx="1623">
                  <c:v>0.33576388888888897</c:v>
                </c:pt>
                <c:pt idx="1624">
                  <c:v>0.335821759259259</c:v>
                </c:pt>
                <c:pt idx="1625">
                  <c:v>0.33587962962963003</c:v>
                </c:pt>
                <c:pt idx="1626">
                  <c:v>0.3359375</c:v>
                </c:pt>
                <c:pt idx="1627">
                  <c:v>0.33599537037036997</c:v>
                </c:pt>
                <c:pt idx="1628">
                  <c:v>0.336053240740741</c:v>
                </c:pt>
                <c:pt idx="1629">
                  <c:v>0.33611111111111103</c:v>
                </c:pt>
                <c:pt idx="1630">
                  <c:v>0.336168981481482</c:v>
                </c:pt>
                <c:pt idx="1631">
                  <c:v>0.33622685185185203</c:v>
                </c:pt>
                <c:pt idx="1632">
                  <c:v>0.336284722222222</c:v>
                </c:pt>
                <c:pt idx="1633">
                  <c:v>0.33634259259259303</c:v>
                </c:pt>
                <c:pt idx="1634">
                  <c:v>0.336400462962963</c:v>
                </c:pt>
                <c:pt idx="1635">
                  <c:v>0.33645833333333303</c:v>
                </c:pt>
                <c:pt idx="1636">
                  <c:v>0.336516203703704</c:v>
                </c:pt>
                <c:pt idx="1637">
                  <c:v>0.33657407407407403</c:v>
                </c:pt>
                <c:pt idx="1638">
                  <c:v>0.336631944444444</c:v>
                </c:pt>
                <c:pt idx="1639">
                  <c:v>0.33668981481481502</c:v>
                </c:pt>
                <c:pt idx="1640">
                  <c:v>0.336747685185185</c:v>
                </c:pt>
                <c:pt idx="1641">
                  <c:v>0.33680555555555602</c:v>
                </c:pt>
                <c:pt idx="1642">
                  <c:v>0.336863425925926</c:v>
                </c:pt>
                <c:pt idx="1643">
                  <c:v>0.33692129629629602</c:v>
                </c:pt>
                <c:pt idx="1644">
                  <c:v>0.336979166666667</c:v>
                </c:pt>
                <c:pt idx="1645">
                  <c:v>0.33703703703703702</c:v>
                </c:pt>
                <c:pt idx="1646">
                  <c:v>0.337094907407407</c:v>
                </c:pt>
                <c:pt idx="1647">
                  <c:v>0.33715277777777802</c:v>
                </c:pt>
                <c:pt idx="1648">
                  <c:v>0.337210648148148</c:v>
                </c:pt>
                <c:pt idx="1649">
                  <c:v>0.33726851851851802</c:v>
                </c:pt>
                <c:pt idx="1650">
                  <c:v>0.33732638888888899</c:v>
                </c:pt>
                <c:pt idx="1651">
                  <c:v>0.33738425925925902</c:v>
                </c:pt>
                <c:pt idx="1652">
                  <c:v>0.33744212962962999</c:v>
                </c:pt>
                <c:pt idx="1653">
                  <c:v>0.33750000000000002</c:v>
                </c:pt>
                <c:pt idx="1654">
                  <c:v>0.33755787037036999</c:v>
                </c:pt>
                <c:pt idx="1655">
                  <c:v>0.33761574074074102</c:v>
                </c:pt>
                <c:pt idx="1656">
                  <c:v>0.33767361111111099</c:v>
                </c:pt>
                <c:pt idx="1657">
                  <c:v>0.33773148148148102</c:v>
                </c:pt>
                <c:pt idx="1658">
                  <c:v>0.33778935185185199</c:v>
                </c:pt>
                <c:pt idx="1659">
                  <c:v>0.33784722222222202</c:v>
                </c:pt>
                <c:pt idx="1660">
                  <c:v>0.33790509259259299</c:v>
                </c:pt>
                <c:pt idx="1661">
                  <c:v>0.33796296296296302</c:v>
                </c:pt>
                <c:pt idx="1662">
                  <c:v>0.33802083333333299</c:v>
                </c:pt>
                <c:pt idx="1663">
                  <c:v>0.33807870370370402</c:v>
                </c:pt>
                <c:pt idx="1664">
                  <c:v>0.33813657407407399</c:v>
                </c:pt>
                <c:pt idx="1665">
                  <c:v>0.33819444444444402</c:v>
                </c:pt>
                <c:pt idx="1666">
                  <c:v>0.33825231481481499</c:v>
                </c:pt>
                <c:pt idx="1667">
                  <c:v>0.33831018518518502</c:v>
                </c:pt>
                <c:pt idx="1668">
                  <c:v>0.33836805555555599</c:v>
                </c:pt>
                <c:pt idx="1669">
                  <c:v>0.33842592592592602</c:v>
                </c:pt>
                <c:pt idx="1670">
                  <c:v>0.33848379629629599</c:v>
                </c:pt>
                <c:pt idx="1671">
                  <c:v>0.33854166666666702</c:v>
                </c:pt>
                <c:pt idx="1672">
                  <c:v>0.33859953703703699</c:v>
                </c:pt>
                <c:pt idx="1673">
                  <c:v>0.33865740740740702</c:v>
                </c:pt>
                <c:pt idx="1674">
                  <c:v>0.33871527777777799</c:v>
                </c:pt>
                <c:pt idx="1675">
                  <c:v>0.33877314814814802</c:v>
                </c:pt>
                <c:pt idx="1676">
                  <c:v>0.33883101851851799</c:v>
                </c:pt>
                <c:pt idx="1677">
                  <c:v>0.33888888888888902</c:v>
                </c:pt>
                <c:pt idx="1678">
                  <c:v>0.33894675925925899</c:v>
                </c:pt>
                <c:pt idx="1679">
                  <c:v>0.33900462962963002</c:v>
                </c:pt>
                <c:pt idx="1680">
                  <c:v>0.33906249999999999</c:v>
                </c:pt>
                <c:pt idx="1681">
                  <c:v>0.33912037037037002</c:v>
                </c:pt>
                <c:pt idx="1682">
                  <c:v>0.33917824074074099</c:v>
                </c:pt>
                <c:pt idx="1683">
                  <c:v>0.33923611111111102</c:v>
                </c:pt>
                <c:pt idx="1684">
                  <c:v>0.33929398148148099</c:v>
                </c:pt>
                <c:pt idx="1685">
                  <c:v>0.33935185185185202</c:v>
                </c:pt>
                <c:pt idx="1686">
                  <c:v>0.33940972222222199</c:v>
                </c:pt>
                <c:pt idx="1687">
                  <c:v>0.33946759259259301</c:v>
                </c:pt>
                <c:pt idx="1688">
                  <c:v>0.33952546296296299</c:v>
                </c:pt>
                <c:pt idx="1689">
                  <c:v>0.33958333333333302</c:v>
                </c:pt>
                <c:pt idx="1690">
                  <c:v>0.33964120370370399</c:v>
                </c:pt>
                <c:pt idx="1691">
                  <c:v>0.33969907407407401</c:v>
                </c:pt>
                <c:pt idx="1692">
                  <c:v>0.33975694444444399</c:v>
                </c:pt>
                <c:pt idx="1693">
                  <c:v>0.33981481481481501</c:v>
                </c:pt>
                <c:pt idx="1694">
                  <c:v>0.33987268518518499</c:v>
                </c:pt>
                <c:pt idx="1695">
                  <c:v>0.33993055555555601</c:v>
                </c:pt>
                <c:pt idx="1696">
                  <c:v>0.33998842592592599</c:v>
                </c:pt>
                <c:pt idx="1697">
                  <c:v>0.34004629629629601</c:v>
                </c:pt>
                <c:pt idx="1698">
                  <c:v>0.34010416666666698</c:v>
                </c:pt>
                <c:pt idx="1699">
                  <c:v>0.34016203703703701</c:v>
                </c:pt>
                <c:pt idx="1700">
                  <c:v>0.34021990740740699</c:v>
                </c:pt>
                <c:pt idx="1701">
                  <c:v>0.34027777777777801</c:v>
                </c:pt>
                <c:pt idx="1702">
                  <c:v>0.34033564814814798</c:v>
                </c:pt>
                <c:pt idx="1703">
                  <c:v>0.34039351851851801</c:v>
                </c:pt>
                <c:pt idx="1704">
                  <c:v>0.34045138888888898</c:v>
                </c:pt>
                <c:pt idx="1705">
                  <c:v>0.34050925925925901</c:v>
                </c:pt>
                <c:pt idx="1706">
                  <c:v>0.34056712962962998</c:v>
                </c:pt>
                <c:pt idx="1707">
                  <c:v>0.34062500000000001</c:v>
                </c:pt>
                <c:pt idx="1708">
                  <c:v>0.34068287037036998</c:v>
                </c:pt>
                <c:pt idx="1709">
                  <c:v>0.34074074074074101</c:v>
                </c:pt>
                <c:pt idx="1710">
                  <c:v>0.34079861111111098</c:v>
                </c:pt>
                <c:pt idx="1711">
                  <c:v>0.34085648148148201</c:v>
                </c:pt>
                <c:pt idx="1712">
                  <c:v>0.34091435185185198</c:v>
                </c:pt>
                <c:pt idx="1713">
                  <c:v>0.34097222222222201</c:v>
                </c:pt>
                <c:pt idx="1714">
                  <c:v>0.34103009259259298</c:v>
                </c:pt>
                <c:pt idx="1715">
                  <c:v>0.34108796296296301</c:v>
                </c:pt>
                <c:pt idx="1716">
                  <c:v>0.34114583333333298</c:v>
                </c:pt>
                <c:pt idx="1717">
                  <c:v>0.34120370370370401</c:v>
                </c:pt>
                <c:pt idx="1718">
                  <c:v>0.34126157407407398</c:v>
                </c:pt>
                <c:pt idx="1719">
                  <c:v>0.34131944444444501</c:v>
                </c:pt>
                <c:pt idx="1720">
                  <c:v>0.34137731481481498</c:v>
                </c:pt>
                <c:pt idx="1721">
                  <c:v>0.34143518518518501</c:v>
                </c:pt>
                <c:pt idx="1722">
                  <c:v>0.34149305555555598</c:v>
                </c:pt>
                <c:pt idx="1723">
                  <c:v>0.34155092592592601</c:v>
                </c:pt>
                <c:pt idx="1724">
                  <c:v>0.34160879629629598</c:v>
                </c:pt>
                <c:pt idx="1725">
                  <c:v>0.34166666666666701</c:v>
                </c:pt>
                <c:pt idx="1726">
                  <c:v>0.34172453703703698</c:v>
                </c:pt>
                <c:pt idx="1727">
                  <c:v>0.34178240740740701</c:v>
                </c:pt>
                <c:pt idx="1728">
                  <c:v>0.34184027777777798</c:v>
                </c:pt>
                <c:pt idx="1729">
                  <c:v>0.34189814814814801</c:v>
                </c:pt>
                <c:pt idx="1730">
                  <c:v>0.34195601851851898</c:v>
                </c:pt>
                <c:pt idx="1731">
                  <c:v>0.34201388888888901</c:v>
                </c:pt>
                <c:pt idx="1732">
                  <c:v>0.34207175925925898</c:v>
                </c:pt>
                <c:pt idx="1733">
                  <c:v>0.34212962962963001</c:v>
                </c:pt>
                <c:pt idx="1734">
                  <c:v>0.34218749999999998</c:v>
                </c:pt>
                <c:pt idx="1735">
                  <c:v>0.34224537037037001</c:v>
                </c:pt>
                <c:pt idx="1736">
                  <c:v>0.34230324074074098</c:v>
                </c:pt>
                <c:pt idx="1737">
                  <c:v>0.34236111111111101</c:v>
                </c:pt>
                <c:pt idx="1738">
                  <c:v>0.34241898148148198</c:v>
                </c:pt>
                <c:pt idx="1739">
                  <c:v>0.342476851851852</c:v>
                </c:pt>
                <c:pt idx="1740">
                  <c:v>0.34253472222222198</c:v>
                </c:pt>
                <c:pt idx="1741">
                  <c:v>0.342592592592593</c:v>
                </c:pt>
                <c:pt idx="1742">
                  <c:v>0.34265046296296298</c:v>
                </c:pt>
                <c:pt idx="1743">
                  <c:v>0.342708333333333</c:v>
                </c:pt>
                <c:pt idx="1744">
                  <c:v>0.34276620370370398</c:v>
                </c:pt>
                <c:pt idx="1745">
                  <c:v>0.342824074074074</c:v>
                </c:pt>
                <c:pt idx="1746">
                  <c:v>0.34288194444444398</c:v>
                </c:pt>
                <c:pt idx="1747">
                  <c:v>0.342939814814815</c:v>
                </c:pt>
                <c:pt idx="1748">
                  <c:v>0.34299768518518498</c:v>
                </c:pt>
                <c:pt idx="1749">
                  <c:v>0.343055555555556</c:v>
                </c:pt>
                <c:pt idx="1750">
                  <c:v>0.34311342592592597</c:v>
                </c:pt>
                <c:pt idx="1751">
                  <c:v>0.343171296296296</c:v>
                </c:pt>
                <c:pt idx="1752">
                  <c:v>0.34322916666666697</c:v>
                </c:pt>
                <c:pt idx="1753">
                  <c:v>0.343287037037037</c:v>
                </c:pt>
                <c:pt idx="1754">
                  <c:v>0.34334490740740697</c:v>
                </c:pt>
                <c:pt idx="1755">
                  <c:v>0.343402777777778</c:v>
                </c:pt>
                <c:pt idx="1756">
                  <c:v>0.34346064814814797</c:v>
                </c:pt>
                <c:pt idx="1757">
                  <c:v>0.343518518518519</c:v>
                </c:pt>
                <c:pt idx="1758">
                  <c:v>0.34357638888888897</c:v>
                </c:pt>
                <c:pt idx="1759">
                  <c:v>0.343634259259259</c:v>
                </c:pt>
                <c:pt idx="1760">
                  <c:v>0.34369212962963003</c:v>
                </c:pt>
                <c:pt idx="1761">
                  <c:v>0.34375</c:v>
                </c:pt>
                <c:pt idx="1762">
                  <c:v>0.34380787037036997</c:v>
                </c:pt>
                <c:pt idx="1763">
                  <c:v>0.343865740740741</c:v>
                </c:pt>
                <c:pt idx="1764">
                  <c:v>0.34392361111111103</c:v>
                </c:pt>
                <c:pt idx="1765">
                  <c:v>0.343981481481482</c:v>
                </c:pt>
                <c:pt idx="1766">
                  <c:v>0.34403935185185203</c:v>
                </c:pt>
                <c:pt idx="1767">
                  <c:v>0.344097222222222</c:v>
                </c:pt>
                <c:pt idx="1768">
                  <c:v>0.34415509259259303</c:v>
                </c:pt>
                <c:pt idx="1769">
                  <c:v>0.344212962962963</c:v>
                </c:pt>
                <c:pt idx="1770">
                  <c:v>0.34427083333333303</c:v>
                </c:pt>
                <c:pt idx="1771">
                  <c:v>0.344328703703704</c:v>
                </c:pt>
                <c:pt idx="1772">
                  <c:v>0.34438657407407403</c:v>
                </c:pt>
                <c:pt idx="1773">
                  <c:v>0.344444444444444</c:v>
                </c:pt>
                <c:pt idx="1774">
                  <c:v>0.34450231481481502</c:v>
                </c:pt>
                <c:pt idx="1775">
                  <c:v>0.344560185185185</c:v>
                </c:pt>
                <c:pt idx="1776">
                  <c:v>0.34461805555555602</c:v>
                </c:pt>
                <c:pt idx="1777">
                  <c:v>0.344675925925926</c:v>
                </c:pt>
                <c:pt idx="1778">
                  <c:v>0.34473379629629602</c:v>
                </c:pt>
                <c:pt idx="1779">
                  <c:v>0.344791666666667</c:v>
                </c:pt>
                <c:pt idx="1780">
                  <c:v>0.34484953703703702</c:v>
                </c:pt>
                <c:pt idx="1781">
                  <c:v>0.344907407407407</c:v>
                </c:pt>
                <c:pt idx="1782">
                  <c:v>0.34496527777777802</c:v>
                </c:pt>
                <c:pt idx="1783">
                  <c:v>0.345023148148148</c:v>
                </c:pt>
                <c:pt idx="1784">
                  <c:v>0.34508101851851802</c:v>
                </c:pt>
                <c:pt idx="1785">
                  <c:v>0.34513888888888899</c:v>
                </c:pt>
                <c:pt idx="1786">
                  <c:v>0.34519675925925902</c:v>
                </c:pt>
                <c:pt idx="1787">
                  <c:v>0.34525462962962999</c:v>
                </c:pt>
                <c:pt idx="1788">
                  <c:v>0.34531250000000002</c:v>
                </c:pt>
                <c:pt idx="1789">
                  <c:v>0.34537037037036999</c:v>
                </c:pt>
                <c:pt idx="1790">
                  <c:v>0.34542824074074102</c:v>
                </c:pt>
                <c:pt idx="1791">
                  <c:v>0.34548611111111099</c:v>
                </c:pt>
                <c:pt idx="1792">
                  <c:v>0.34554398148148102</c:v>
                </c:pt>
                <c:pt idx="1793">
                  <c:v>0.34560185185185199</c:v>
                </c:pt>
                <c:pt idx="1794">
                  <c:v>0.34565972222222202</c:v>
                </c:pt>
                <c:pt idx="1795">
                  <c:v>0.34571759259259299</c:v>
                </c:pt>
                <c:pt idx="1796">
                  <c:v>0.34577546296296302</c:v>
                </c:pt>
                <c:pt idx="1797">
                  <c:v>0.34583333333333299</c:v>
                </c:pt>
                <c:pt idx="1798">
                  <c:v>0.34589120370370402</c:v>
                </c:pt>
                <c:pt idx="1799">
                  <c:v>0.34594907407407399</c:v>
                </c:pt>
                <c:pt idx="1800">
                  <c:v>0.34600694444444502</c:v>
                </c:pt>
                <c:pt idx="1801">
                  <c:v>0.34606481481481499</c:v>
                </c:pt>
                <c:pt idx="1802">
                  <c:v>0.34612268518518502</c:v>
                </c:pt>
                <c:pt idx="1803">
                  <c:v>0.34618055555555599</c:v>
                </c:pt>
                <c:pt idx="1804">
                  <c:v>0.34623842592592602</c:v>
                </c:pt>
                <c:pt idx="1805">
                  <c:v>0.34629629629629599</c:v>
                </c:pt>
                <c:pt idx="1806">
                  <c:v>0.34635416666666702</c:v>
                </c:pt>
                <c:pt idx="1807">
                  <c:v>0.34641203703703699</c:v>
                </c:pt>
                <c:pt idx="1808">
                  <c:v>0.34646990740740702</c:v>
                </c:pt>
                <c:pt idx="1809">
                  <c:v>0.34652777777777799</c:v>
                </c:pt>
                <c:pt idx="1810">
                  <c:v>0.34658564814814802</c:v>
                </c:pt>
                <c:pt idx="1811">
                  <c:v>0.34664351851851799</c:v>
                </c:pt>
                <c:pt idx="1812">
                  <c:v>0.34670138888888902</c:v>
                </c:pt>
                <c:pt idx="1813">
                  <c:v>0.34675925925925899</c:v>
                </c:pt>
                <c:pt idx="1814">
                  <c:v>0.34681712962963002</c:v>
                </c:pt>
                <c:pt idx="1815">
                  <c:v>0.34687499999999999</c:v>
                </c:pt>
                <c:pt idx="1816">
                  <c:v>0.34693287037037002</c:v>
                </c:pt>
                <c:pt idx="1817">
                  <c:v>0.34699074074074099</c:v>
                </c:pt>
                <c:pt idx="1818">
                  <c:v>0.34704861111111102</c:v>
                </c:pt>
                <c:pt idx="1819">
                  <c:v>0.34710648148148199</c:v>
                </c:pt>
                <c:pt idx="1820">
                  <c:v>0.34716435185185202</c:v>
                </c:pt>
                <c:pt idx="1821">
                  <c:v>0.34722222222222199</c:v>
                </c:pt>
                <c:pt idx="1822">
                  <c:v>0.34728009259259301</c:v>
                </c:pt>
                <c:pt idx="1823">
                  <c:v>0.34733796296296299</c:v>
                </c:pt>
                <c:pt idx="1824">
                  <c:v>0.34739583333333302</c:v>
                </c:pt>
                <c:pt idx="1825">
                  <c:v>0.34745370370370399</c:v>
                </c:pt>
                <c:pt idx="1826">
                  <c:v>0.34751157407407401</c:v>
                </c:pt>
                <c:pt idx="1827">
                  <c:v>0.34756944444444399</c:v>
                </c:pt>
                <c:pt idx="1828">
                  <c:v>0.34762731481481501</c:v>
                </c:pt>
                <c:pt idx="1829">
                  <c:v>0.34768518518518499</c:v>
                </c:pt>
                <c:pt idx="1830">
                  <c:v>0.34774305555555601</c:v>
                </c:pt>
                <c:pt idx="1831">
                  <c:v>0.34780092592592599</c:v>
                </c:pt>
                <c:pt idx="1832">
                  <c:v>0.34785879629629601</c:v>
                </c:pt>
                <c:pt idx="1833">
                  <c:v>0.34791666666666698</c:v>
                </c:pt>
                <c:pt idx="1834">
                  <c:v>0.34797453703703701</c:v>
                </c:pt>
                <c:pt idx="1835">
                  <c:v>0.34803240740740699</c:v>
                </c:pt>
                <c:pt idx="1836">
                  <c:v>0.34809027777777801</c:v>
                </c:pt>
                <c:pt idx="1837">
                  <c:v>0.34814814814814798</c:v>
                </c:pt>
                <c:pt idx="1838">
                  <c:v>0.34820601851851801</c:v>
                </c:pt>
                <c:pt idx="1839">
                  <c:v>0.34826388888888898</c:v>
                </c:pt>
                <c:pt idx="1840">
                  <c:v>0.34832175925925901</c:v>
                </c:pt>
                <c:pt idx="1841">
                  <c:v>0.34837962962962998</c:v>
                </c:pt>
                <c:pt idx="1842">
                  <c:v>0.34843750000000001</c:v>
                </c:pt>
                <c:pt idx="1843">
                  <c:v>0.34849537037036998</c:v>
                </c:pt>
                <c:pt idx="1844">
                  <c:v>0.34855324074074101</c:v>
                </c:pt>
                <c:pt idx="1845">
                  <c:v>0.34861111111111098</c:v>
                </c:pt>
                <c:pt idx="1846">
                  <c:v>0.34866898148148201</c:v>
                </c:pt>
                <c:pt idx="1847">
                  <c:v>0.34872685185185198</c:v>
                </c:pt>
                <c:pt idx="1848">
                  <c:v>0.34878472222222201</c:v>
                </c:pt>
                <c:pt idx="1849">
                  <c:v>0.34884259259259298</c:v>
                </c:pt>
                <c:pt idx="1850">
                  <c:v>0.34890046296296301</c:v>
                </c:pt>
                <c:pt idx="1851">
                  <c:v>0.34895833333333298</c:v>
                </c:pt>
                <c:pt idx="1852">
                  <c:v>0.34901620370370401</c:v>
                </c:pt>
                <c:pt idx="1853">
                  <c:v>0.34907407407407398</c:v>
                </c:pt>
                <c:pt idx="1854">
                  <c:v>0.34913194444444401</c:v>
                </c:pt>
                <c:pt idx="1855">
                  <c:v>0.34918981481481498</c:v>
                </c:pt>
                <c:pt idx="1856">
                  <c:v>0.34924768518518501</c:v>
                </c:pt>
                <c:pt idx="1857">
                  <c:v>0.34930555555555598</c:v>
                </c:pt>
                <c:pt idx="1858">
                  <c:v>0.34936342592592601</c:v>
                </c:pt>
                <c:pt idx="1859">
                  <c:v>0.34942129629629598</c:v>
                </c:pt>
                <c:pt idx="1860">
                  <c:v>0.34947916666666701</c:v>
                </c:pt>
                <c:pt idx="1861">
                  <c:v>0.34953703703703698</c:v>
                </c:pt>
                <c:pt idx="1862">
                  <c:v>0.34959490740740701</c:v>
                </c:pt>
                <c:pt idx="1863">
                  <c:v>0.34965277777777798</c:v>
                </c:pt>
                <c:pt idx="1864">
                  <c:v>0.34971064814814801</c:v>
                </c:pt>
                <c:pt idx="1865">
                  <c:v>0.34976851851851898</c:v>
                </c:pt>
                <c:pt idx="1866">
                  <c:v>0.34982638888888901</c:v>
                </c:pt>
                <c:pt idx="1867">
                  <c:v>0.34988425925925898</c:v>
                </c:pt>
                <c:pt idx="1868">
                  <c:v>0.34994212962963001</c:v>
                </c:pt>
                <c:pt idx="1869">
                  <c:v>0.35</c:v>
                </c:pt>
                <c:pt idx="1870">
                  <c:v>0.35005787037037001</c:v>
                </c:pt>
                <c:pt idx="1871">
                  <c:v>0.35011574074074098</c:v>
                </c:pt>
                <c:pt idx="1872">
                  <c:v>0.35017361111111101</c:v>
                </c:pt>
                <c:pt idx="1873">
                  <c:v>0.35023148148148098</c:v>
                </c:pt>
                <c:pt idx="1874">
                  <c:v>0.350289351851852</c:v>
                </c:pt>
                <c:pt idx="1875">
                  <c:v>0.35034722222222198</c:v>
                </c:pt>
                <c:pt idx="1876">
                  <c:v>0.350405092592593</c:v>
                </c:pt>
                <c:pt idx="1877">
                  <c:v>0.35046296296296298</c:v>
                </c:pt>
                <c:pt idx="1878">
                  <c:v>0.350520833333333</c:v>
                </c:pt>
                <c:pt idx="1879">
                  <c:v>0.35057870370370398</c:v>
                </c:pt>
                <c:pt idx="1880">
                  <c:v>0.350636574074074</c:v>
                </c:pt>
                <c:pt idx="1881">
                  <c:v>0.35069444444444398</c:v>
                </c:pt>
                <c:pt idx="1882">
                  <c:v>0.350752314814815</c:v>
                </c:pt>
                <c:pt idx="1883">
                  <c:v>0.35081018518518498</c:v>
                </c:pt>
                <c:pt idx="1884">
                  <c:v>0.350868055555556</c:v>
                </c:pt>
                <c:pt idx="1885">
                  <c:v>0.35092592592592597</c:v>
                </c:pt>
                <c:pt idx="1886">
                  <c:v>0.350983796296296</c:v>
                </c:pt>
                <c:pt idx="1887">
                  <c:v>0.35104166666666697</c:v>
                </c:pt>
                <c:pt idx="1888">
                  <c:v>0.351099537037037</c:v>
                </c:pt>
                <c:pt idx="1889">
                  <c:v>0.35115740740740697</c:v>
                </c:pt>
                <c:pt idx="1890">
                  <c:v>0.351215277777778</c:v>
                </c:pt>
                <c:pt idx="1891">
                  <c:v>0.35127314814814797</c:v>
                </c:pt>
                <c:pt idx="1892">
                  <c:v>0.351331018518518</c:v>
                </c:pt>
                <c:pt idx="1893">
                  <c:v>0.35138888888888897</c:v>
                </c:pt>
                <c:pt idx="1894">
                  <c:v>0.351446759259259</c:v>
                </c:pt>
                <c:pt idx="1895">
                  <c:v>0.35150462962963003</c:v>
                </c:pt>
                <c:pt idx="1896">
                  <c:v>0.3515625</c:v>
                </c:pt>
                <c:pt idx="1897">
                  <c:v>0.35162037037036997</c:v>
                </c:pt>
                <c:pt idx="1898">
                  <c:v>0.351678240740741</c:v>
                </c:pt>
                <c:pt idx="1899">
                  <c:v>0.35173611111111103</c:v>
                </c:pt>
                <c:pt idx="1900">
                  <c:v>0.351793981481481</c:v>
                </c:pt>
                <c:pt idx="1901">
                  <c:v>0.35185185185185203</c:v>
                </c:pt>
                <c:pt idx="1902">
                  <c:v>0.351909722222222</c:v>
                </c:pt>
                <c:pt idx="1903">
                  <c:v>0.35196759259259303</c:v>
                </c:pt>
                <c:pt idx="1904">
                  <c:v>0.352025462962963</c:v>
                </c:pt>
                <c:pt idx="1905">
                  <c:v>0.35208333333333303</c:v>
                </c:pt>
                <c:pt idx="1906">
                  <c:v>0.352141203703704</c:v>
                </c:pt>
                <c:pt idx="1907">
                  <c:v>0.35219907407407403</c:v>
                </c:pt>
                <c:pt idx="1908">
                  <c:v>0.352256944444444</c:v>
                </c:pt>
                <c:pt idx="1909">
                  <c:v>0.35231481481481502</c:v>
                </c:pt>
                <c:pt idx="1910">
                  <c:v>0.352372685185185</c:v>
                </c:pt>
                <c:pt idx="1911">
                  <c:v>0.35243055555555602</c:v>
                </c:pt>
                <c:pt idx="1912">
                  <c:v>0.352488425925926</c:v>
                </c:pt>
                <c:pt idx="1913">
                  <c:v>0.35254629629629602</c:v>
                </c:pt>
                <c:pt idx="1914">
                  <c:v>0.352604166666667</c:v>
                </c:pt>
                <c:pt idx="1915">
                  <c:v>0.35266203703703702</c:v>
                </c:pt>
                <c:pt idx="1916">
                  <c:v>0.352719907407407</c:v>
                </c:pt>
                <c:pt idx="1917">
                  <c:v>0.35277777777777802</c:v>
                </c:pt>
                <c:pt idx="1918">
                  <c:v>0.352835648148148</c:v>
                </c:pt>
                <c:pt idx="1919">
                  <c:v>0.35289351851851802</c:v>
                </c:pt>
                <c:pt idx="1920">
                  <c:v>0.35295138888888899</c:v>
                </c:pt>
                <c:pt idx="1921">
                  <c:v>0.35300925925925902</c:v>
                </c:pt>
                <c:pt idx="1922">
                  <c:v>0.35306712962962999</c:v>
                </c:pt>
                <c:pt idx="1923">
                  <c:v>0.35312500000000002</c:v>
                </c:pt>
                <c:pt idx="1924">
                  <c:v>0.35318287037036999</c:v>
                </c:pt>
                <c:pt idx="1925">
                  <c:v>0.35324074074074102</c:v>
                </c:pt>
                <c:pt idx="1926">
                  <c:v>0.35329861111111099</c:v>
                </c:pt>
                <c:pt idx="1927">
                  <c:v>0.35335648148148102</c:v>
                </c:pt>
                <c:pt idx="1928">
                  <c:v>0.35341435185185199</c:v>
                </c:pt>
                <c:pt idx="1929">
                  <c:v>0.35347222222222202</c:v>
                </c:pt>
                <c:pt idx="1930">
                  <c:v>0.35353009259259299</c:v>
                </c:pt>
                <c:pt idx="1931">
                  <c:v>0.35358796296296302</c:v>
                </c:pt>
                <c:pt idx="1932">
                  <c:v>0.35364583333333299</c:v>
                </c:pt>
                <c:pt idx="1933">
                  <c:v>0.35370370370370402</c:v>
                </c:pt>
                <c:pt idx="1934">
                  <c:v>0.35376157407407399</c:v>
                </c:pt>
                <c:pt idx="1935">
                  <c:v>0.35381944444444402</c:v>
                </c:pt>
                <c:pt idx="1936">
                  <c:v>0.35387731481481499</c:v>
                </c:pt>
                <c:pt idx="1937">
                  <c:v>0.35393518518518502</c:v>
                </c:pt>
                <c:pt idx="1938">
                  <c:v>0.35399305555555499</c:v>
                </c:pt>
                <c:pt idx="1939">
                  <c:v>0.35405092592592602</c:v>
                </c:pt>
                <c:pt idx="1940">
                  <c:v>0.35410879629629599</c:v>
                </c:pt>
                <c:pt idx="1941">
                  <c:v>0.35416666666666702</c:v>
                </c:pt>
                <c:pt idx="1942">
                  <c:v>0.35422453703703699</c:v>
                </c:pt>
                <c:pt idx="1943">
                  <c:v>0.35428240740740702</c:v>
                </c:pt>
                <c:pt idx="1944">
                  <c:v>0.35434027777777799</c:v>
                </c:pt>
                <c:pt idx="1945">
                  <c:v>0.35439814814814802</c:v>
                </c:pt>
                <c:pt idx="1946">
                  <c:v>0.35445601851851799</c:v>
                </c:pt>
                <c:pt idx="1947">
                  <c:v>0.35451388888888902</c:v>
                </c:pt>
                <c:pt idx="1948">
                  <c:v>0.35457175925925899</c:v>
                </c:pt>
                <c:pt idx="1949">
                  <c:v>0.35462962962963002</c:v>
                </c:pt>
                <c:pt idx="1950">
                  <c:v>0.35468749999999999</c:v>
                </c:pt>
                <c:pt idx="1951">
                  <c:v>0.35474537037037002</c:v>
                </c:pt>
                <c:pt idx="1952">
                  <c:v>0.35480324074074099</c:v>
                </c:pt>
                <c:pt idx="1953">
                  <c:v>0.35486111111111102</c:v>
                </c:pt>
                <c:pt idx="1954">
                  <c:v>0.35491898148148199</c:v>
                </c:pt>
                <c:pt idx="1955">
                  <c:v>0.35497685185185202</c:v>
                </c:pt>
                <c:pt idx="1956">
                  <c:v>0.35503472222222199</c:v>
                </c:pt>
                <c:pt idx="1957">
                  <c:v>0.35509259259259301</c:v>
                </c:pt>
                <c:pt idx="1958">
                  <c:v>0.35515046296296299</c:v>
                </c:pt>
                <c:pt idx="1959">
                  <c:v>0.35520833333333302</c:v>
                </c:pt>
                <c:pt idx="1960">
                  <c:v>0.35526620370370399</c:v>
                </c:pt>
                <c:pt idx="1961">
                  <c:v>0.35532407407407401</c:v>
                </c:pt>
                <c:pt idx="1962">
                  <c:v>0.35538194444444399</c:v>
                </c:pt>
                <c:pt idx="1963">
                  <c:v>0.35543981481481501</c:v>
                </c:pt>
                <c:pt idx="1964">
                  <c:v>0.35549768518518499</c:v>
                </c:pt>
                <c:pt idx="1965">
                  <c:v>0.35555555555555601</c:v>
                </c:pt>
                <c:pt idx="1966">
                  <c:v>0.35561342592592599</c:v>
                </c:pt>
                <c:pt idx="1967">
                  <c:v>0.35567129629629601</c:v>
                </c:pt>
                <c:pt idx="1968">
                  <c:v>0.35572916666666698</c:v>
                </c:pt>
                <c:pt idx="1969">
                  <c:v>0.35578703703703701</c:v>
                </c:pt>
                <c:pt idx="1970">
                  <c:v>0.35584490740740699</c:v>
                </c:pt>
                <c:pt idx="1971">
                  <c:v>0.35590277777777801</c:v>
                </c:pt>
                <c:pt idx="1972">
                  <c:v>0.35596064814814798</c:v>
                </c:pt>
                <c:pt idx="1973">
                  <c:v>0.35601851851851801</c:v>
                </c:pt>
                <c:pt idx="1974">
                  <c:v>0.35607638888888898</c:v>
                </c:pt>
                <c:pt idx="1975">
                  <c:v>0.35613425925925901</c:v>
                </c:pt>
                <c:pt idx="1976">
                  <c:v>0.35619212962962998</c:v>
                </c:pt>
                <c:pt idx="1977">
                  <c:v>0.35625000000000001</c:v>
                </c:pt>
                <c:pt idx="1978">
                  <c:v>0.35630787037036998</c:v>
                </c:pt>
                <c:pt idx="1979">
                  <c:v>0.35636574074074101</c:v>
                </c:pt>
                <c:pt idx="1980">
                  <c:v>0.35642361111111098</c:v>
                </c:pt>
                <c:pt idx="1981">
                  <c:v>0.35648148148148101</c:v>
                </c:pt>
                <c:pt idx="1982">
                  <c:v>0.35653935185185198</c:v>
                </c:pt>
                <c:pt idx="1983">
                  <c:v>0.35659722222222201</c:v>
                </c:pt>
                <c:pt idx="1984">
                  <c:v>0.35665509259259298</c:v>
                </c:pt>
                <c:pt idx="1985">
                  <c:v>0.35671296296296301</c:v>
                </c:pt>
                <c:pt idx="1986">
                  <c:v>0.35677083333333298</c:v>
                </c:pt>
                <c:pt idx="1987">
                  <c:v>0.35682870370370401</c:v>
                </c:pt>
                <c:pt idx="1988">
                  <c:v>0.35688657407407398</c:v>
                </c:pt>
                <c:pt idx="1989">
                  <c:v>0.35694444444444401</c:v>
                </c:pt>
                <c:pt idx="1990">
                  <c:v>0.35700231481481498</c:v>
                </c:pt>
                <c:pt idx="1991">
                  <c:v>0.35706018518518501</c:v>
                </c:pt>
                <c:pt idx="1992">
                  <c:v>0.35711805555555598</c:v>
                </c:pt>
                <c:pt idx="1993">
                  <c:v>0.35717592592592601</c:v>
                </c:pt>
                <c:pt idx="1994">
                  <c:v>0.35723379629629598</c:v>
                </c:pt>
                <c:pt idx="1995">
                  <c:v>0.35729166666666701</c:v>
                </c:pt>
                <c:pt idx="1996">
                  <c:v>0.35734953703703698</c:v>
                </c:pt>
                <c:pt idx="1997">
                  <c:v>0.35740740740740701</c:v>
                </c:pt>
                <c:pt idx="1998">
                  <c:v>0.35746527777777798</c:v>
                </c:pt>
                <c:pt idx="1999">
                  <c:v>0.35752314814814801</c:v>
                </c:pt>
                <c:pt idx="2000">
                  <c:v>0.35758101851851798</c:v>
                </c:pt>
                <c:pt idx="2001">
                  <c:v>0.35763888888888901</c:v>
                </c:pt>
                <c:pt idx="2002">
                  <c:v>0.35769675925925898</c:v>
                </c:pt>
                <c:pt idx="2003">
                  <c:v>0.35775462962963001</c:v>
                </c:pt>
                <c:pt idx="2004">
                  <c:v>0.35781249999999998</c:v>
                </c:pt>
                <c:pt idx="2005">
                  <c:v>0.35787037037037001</c:v>
                </c:pt>
                <c:pt idx="2006">
                  <c:v>0.35792824074074098</c:v>
                </c:pt>
                <c:pt idx="2007">
                  <c:v>0.35798611111111101</c:v>
                </c:pt>
                <c:pt idx="2008">
                  <c:v>0.35804398148148098</c:v>
                </c:pt>
                <c:pt idx="2009">
                  <c:v>0.358101851851852</c:v>
                </c:pt>
                <c:pt idx="2010">
                  <c:v>0.35815972222222198</c:v>
                </c:pt>
                <c:pt idx="2011">
                  <c:v>0.358217592592593</c:v>
                </c:pt>
                <c:pt idx="2012">
                  <c:v>0.35827546296296298</c:v>
                </c:pt>
                <c:pt idx="2013">
                  <c:v>0.358333333333333</c:v>
                </c:pt>
                <c:pt idx="2014">
                  <c:v>0.35839120370370398</c:v>
                </c:pt>
                <c:pt idx="2015">
                  <c:v>0.358449074074074</c:v>
                </c:pt>
                <c:pt idx="2016">
                  <c:v>0.35850694444444398</c:v>
                </c:pt>
                <c:pt idx="2017">
                  <c:v>0.358564814814815</c:v>
                </c:pt>
                <c:pt idx="2018">
                  <c:v>0.35862268518518498</c:v>
                </c:pt>
                <c:pt idx="2019">
                  <c:v>0.358680555555556</c:v>
                </c:pt>
                <c:pt idx="2020">
                  <c:v>0.35873842592592597</c:v>
                </c:pt>
                <c:pt idx="2021">
                  <c:v>0.358796296296296</c:v>
                </c:pt>
                <c:pt idx="2022">
                  <c:v>0.35885416666666697</c:v>
                </c:pt>
                <c:pt idx="2023">
                  <c:v>0.358912037037037</c:v>
                </c:pt>
                <c:pt idx="2024">
                  <c:v>0.35896990740740697</c:v>
                </c:pt>
                <c:pt idx="2025">
                  <c:v>0.359027777777778</c:v>
                </c:pt>
                <c:pt idx="2026">
                  <c:v>0.35908564814814797</c:v>
                </c:pt>
                <c:pt idx="2027">
                  <c:v>0.359143518518518</c:v>
                </c:pt>
                <c:pt idx="2028">
                  <c:v>0.35920138888888897</c:v>
                </c:pt>
                <c:pt idx="2029">
                  <c:v>0.359259259259259</c:v>
                </c:pt>
                <c:pt idx="2030">
                  <c:v>0.35931712962963003</c:v>
                </c:pt>
                <c:pt idx="2031">
                  <c:v>0.359375</c:v>
                </c:pt>
                <c:pt idx="2032">
                  <c:v>0.35943287037036997</c:v>
                </c:pt>
                <c:pt idx="2033">
                  <c:v>0.359490740740741</c:v>
                </c:pt>
                <c:pt idx="2034">
                  <c:v>0.35954861111111103</c:v>
                </c:pt>
                <c:pt idx="2035">
                  <c:v>0.359606481481481</c:v>
                </c:pt>
                <c:pt idx="2036">
                  <c:v>0.35966435185185203</c:v>
                </c:pt>
                <c:pt idx="2037">
                  <c:v>0.359722222222222</c:v>
                </c:pt>
                <c:pt idx="2038">
                  <c:v>0.35978009259259303</c:v>
                </c:pt>
                <c:pt idx="2039">
                  <c:v>0.359837962962963</c:v>
                </c:pt>
                <c:pt idx="2040">
                  <c:v>0.35989583333333303</c:v>
                </c:pt>
                <c:pt idx="2041">
                  <c:v>0.359953703703704</c:v>
                </c:pt>
                <c:pt idx="2042">
                  <c:v>0.36001157407407403</c:v>
                </c:pt>
                <c:pt idx="2043">
                  <c:v>0.360069444444444</c:v>
                </c:pt>
                <c:pt idx="2044">
                  <c:v>0.36012731481481502</c:v>
                </c:pt>
                <c:pt idx="2045">
                  <c:v>0.360185185185185</c:v>
                </c:pt>
                <c:pt idx="2046">
                  <c:v>0.36024305555555503</c:v>
                </c:pt>
                <c:pt idx="2047">
                  <c:v>0.360300925925926</c:v>
                </c:pt>
                <c:pt idx="2048">
                  <c:v>0.36035879629629602</c:v>
                </c:pt>
                <c:pt idx="2049">
                  <c:v>0.360416666666667</c:v>
                </c:pt>
                <c:pt idx="2050">
                  <c:v>0.36047453703703702</c:v>
                </c:pt>
                <c:pt idx="2051">
                  <c:v>0.360532407407407</c:v>
                </c:pt>
                <c:pt idx="2052">
                  <c:v>0.36059027777777802</c:v>
                </c:pt>
                <c:pt idx="2053">
                  <c:v>0.360648148148148</c:v>
                </c:pt>
                <c:pt idx="2054">
                  <c:v>0.36070601851851802</c:v>
                </c:pt>
                <c:pt idx="2055">
                  <c:v>0.36076388888888899</c:v>
                </c:pt>
                <c:pt idx="2056">
                  <c:v>0.36082175925925902</c:v>
                </c:pt>
                <c:pt idx="2057">
                  <c:v>0.36087962962962999</c:v>
                </c:pt>
                <c:pt idx="2058">
                  <c:v>0.36093750000000002</c:v>
                </c:pt>
                <c:pt idx="2059">
                  <c:v>0.36099537037036999</c:v>
                </c:pt>
                <c:pt idx="2060">
                  <c:v>0.36105324074074102</c:v>
                </c:pt>
                <c:pt idx="2061">
                  <c:v>0.36111111111111099</c:v>
                </c:pt>
                <c:pt idx="2062">
                  <c:v>0.36116898148148102</c:v>
                </c:pt>
                <c:pt idx="2063">
                  <c:v>0.36122685185185199</c:v>
                </c:pt>
                <c:pt idx="2064">
                  <c:v>0.36128472222222202</c:v>
                </c:pt>
                <c:pt idx="2065">
                  <c:v>0.36134259259259299</c:v>
                </c:pt>
                <c:pt idx="2066">
                  <c:v>0.36140046296296302</c:v>
                </c:pt>
                <c:pt idx="2067">
                  <c:v>0.36145833333333299</c:v>
                </c:pt>
                <c:pt idx="2068">
                  <c:v>0.36151620370370402</c:v>
                </c:pt>
                <c:pt idx="2069">
                  <c:v>0.36157407407407399</c:v>
                </c:pt>
                <c:pt idx="2070">
                  <c:v>0.36163194444444402</c:v>
                </c:pt>
                <c:pt idx="2071">
                  <c:v>0.36168981481481499</c:v>
                </c:pt>
                <c:pt idx="2072">
                  <c:v>0.36174768518518502</c:v>
                </c:pt>
                <c:pt idx="2073">
                  <c:v>0.36180555555555599</c:v>
                </c:pt>
                <c:pt idx="2074">
                  <c:v>0.36186342592592602</c:v>
                </c:pt>
                <c:pt idx="2075">
                  <c:v>0.36192129629629599</c:v>
                </c:pt>
                <c:pt idx="2076">
                  <c:v>0.36197916666666702</c:v>
                </c:pt>
                <c:pt idx="2077">
                  <c:v>0.36203703703703699</c:v>
                </c:pt>
                <c:pt idx="2078">
                  <c:v>0.36209490740740702</c:v>
                </c:pt>
                <c:pt idx="2079">
                  <c:v>0.36215277777777799</c:v>
                </c:pt>
                <c:pt idx="2080">
                  <c:v>0.36221064814814802</c:v>
                </c:pt>
                <c:pt idx="2081">
                  <c:v>0.36226851851851799</c:v>
                </c:pt>
                <c:pt idx="2082">
                  <c:v>0.36232638888888902</c:v>
                </c:pt>
                <c:pt idx="2083">
                  <c:v>0.36238425925925899</c:v>
                </c:pt>
                <c:pt idx="2084">
                  <c:v>0.36244212962963002</c:v>
                </c:pt>
                <c:pt idx="2085">
                  <c:v>0.36249999999999999</c:v>
                </c:pt>
                <c:pt idx="2086">
                  <c:v>0.36255787037037002</c:v>
                </c:pt>
                <c:pt idx="2087">
                  <c:v>0.36261574074074099</c:v>
                </c:pt>
                <c:pt idx="2088">
                  <c:v>0.36267361111111102</c:v>
                </c:pt>
                <c:pt idx="2089">
                  <c:v>0.36273148148148099</c:v>
                </c:pt>
                <c:pt idx="2090">
                  <c:v>0.36278935185185202</c:v>
                </c:pt>
                <c:pt idx="2091">
                  <c:v>0.36284722222222199</c:v>
                </c:pt>
                <c:pt idx="2092">
                  <c:v>0.36290509259259301</c:v>
                </c:pt>
                <c:pt idx="2093">
                  <c:v>0.36296296296296299</c:v>
                </c:pt>
                <c:pt idx="2094">
                  <c:v>0.36302083333333302</c:v>
                </c:pt>
                <c:pt idx="2095">
                  <c:v>0.36307870370370399</c:v>
                </c:pt>
                <c:pt idx="2096">
                  <c:v>0.36313657407407401</c:v>
                </c:pt>
                <c:pt idx="2097">
                  <c:v>0.36319444444444399</c:v>
                </c:pt>
                <c:pt idx="2098">
                  <c:v>0.36325231481481501</c:v>
                </c:pt>
                <c:pt idx="2099">
                  <c:v>0.36331018518518499</c:v>
                </c:pt>
                <c:pt idx="2100">
                  <c:v>0.36336805555555601</c:v>
                </c:pt>
                <c:pt idx="2101">
                  <c:v>0.36342592592592599</c:v>
                </c:pt>
                <c:pt idx="2102">
                  <c:v>0.36348379629629601</c:v>
                </c:pt>
                <c:pt idx="2103">
                  <c:v>0.36354166666666698</c:v>
                </c:pt>
                <c:pt idx="2104">
                  <c:v>0.36359953703703701</c:v>
                </c:pt>
                <c:pt idx="2105">
                  <c:v>0.36365740740740699</c:v>
                </c:pt>
                <c:pt idx="2106">
                  <c:v>0.36371527777777801</c:v>
                </c:pt>
                <c:pt idx="2107">
                  <c:v>0.36377314814814798</c:v>
                </c:pt>
                <c:pt idx="2108">
                  <c:v>0.36383101851851801</c:v>
                </c:pt>
                <c:pt idx="2109">
                  <c:v>0.36388888888888898</c:v>
                </c:pt>
                <c:pt idx="2110">
                  <c:v>0.36394675925925901</c:v>
                </c:pt>
                <c:pt idx="2111">
                  <c:v>0.36400462962962998</c:v>
                </c:pt>
                <c:pt idx="2112">
                  <c:v>0.36406250000000001</c:v>
                </c:pt>
                <c:pt idx="2113">
                  <c:v>0.36412037037036998</c:v>
                </c:pt>
                <c:pt idx="2114">
                  <c:v>0.36417824074074101</c:v>
                </c:pt>
                <c:pt idx="2115">
                  <c:v>0.36423611111111098</c:v>
                </c:pt>
                <c:pt idx="2116">
                  <c:v>0.36429398148148101</c:v>
                </c:pt>
                <c:pt idx="2117">
                  <c:v>0.36435185185185198</c:v>
                </c:pt>
                <c:pt idx="2118">
                  <c:v>0.36440972222222201</c:v>
                </c:pt>
                <c:pt idx="2119">
                  <c:v>0.36446759259259298</c:v>
                </c:pt>
                <c:pt idx="2120">
                  <c:v>0.36452546296296301</c:v>
                </c:pt>
                <c:pt idx="2121">
                  <c:v>0.36458333333333298</c:v>
                </c:pt>
                <c:pt idx="2122">
                  <c:v>0.36464120370370401</c:v>
                </c:pt>
                <c:pt idx="2123">
                  <c:v>0.36469907407407398</c:v>
                </c:pt>
                <c:pt idx="2124">
                  <c:v>0.36475694444444401</c:v>
                </c:pt>
                <c:pt idx="2125">
                  <c:v>0.36481481481481498</c:v>
                </c:pt>
                <c:pt idx="2126">
                  <c:v>0.36487268518518501</c:v>
                </c:pt>
                <c:pt idx="2127">
                  <c:v>0.36493055555555598</c:v>
                </c:pt>
                <c:pt idx="2128">
                  <c:v>0.36498842592592601</c:v>
                </c:pt>
                <c:pt idx="2129">
                  <c:v>0.36504629629629598</c:v>
                </c:pt>
                <c:pt idx="2130">
                  <c:v>0.36510416666666701</c:v>
                </c:pt>
                <c:pt idx="2131">
                  <c:v>0.36516203703703698</c:v>
                </c:pt>
                <c:pt idx="2132">
                  <c:v>0.36521990740740701</c:v>
                </c:pt>
                <c:pt idx="2133">
                  <c:v>0.36527777777777798</c:v>
                </c:pt>
                <c:pt idx="2134">
                  <c:v>0.36533564814814801</c:v>
                </c:pt>
                <c:pt idx="2135">
                  <c:v>0.36539351851851798</c:v>
                </c:pt>
                <c:pt idx="2136">
                  <c:v>0.36545138888888901</c:v>
                </c:pt>
                <c:pt idx="2137">
                  <c:v>0.36550925925925898</c:v>
                </c:pt>
                <c:pt idx="2138">
                  <c:v>0.36556712962963001</c:v>
                </c:pt>
                <c:pt idx="2139">
                  <c:v>0.36562499999999998</c:v>
                </c:pt>
                <c:pt idx="2140">
                  <c:v>0.36568287037037001</c:v>
                </c:pt>
                <c:pt idx="2141">
                  <c:v>0.36574074074074098</c:v>
                </c:pt>
                <c:pt idx="2142">
                  <c:v>0.36579861111111101</c:v>
                </c:pt>
                <c:pt idx="2143">
                  <c:v>0.36585648148148098</c:v>
                </c:pt>
                <c:pt idx="2144">
                  <c:v>0.365914351851852</c:v>
                </c:pt>
                <c:pt idx="2145">
                  <c:v>0.36597222222222198</c:v>
                </c:pt>
                <c:pt idx="2146">
                  <c:v>0.366030092592593</c:v>
                </c:pt>
                <c:pt idx="2147">
                  <c:v>0.36608796296296298</c:v>
                </c:pt>
                <c:pt idx="2148">
                  <c:v>0.366145833333333</c:v>
                </c:pt>
                <c:pt idx="2149">
                  <c:v>0.36620370370370398</c:v>
                </c:pt>
                <c:pt idx="2150">
                  <c:v>0.366261574074074</c:v>
                </c:pt>
                <c:pt idx="2151">
                  <c:v>0.36631944444444398</c:v>
                </c:pt>
                <c:pt idx="2152">
                  <c:v>0.366377314814815</c:v>
                </c:pt>
                <c:pt idx="2153">
                  <c:v>0.36643518518518498</c:v>
                </c:pt>
                <c:pt idx="2154">
                  <c:v>0.366493055555555</c:v>
                </c:pt>
                <c:pt idx="2155">
                  <c:v>0.36655092592592597</c:v>
                </c:pt>
                <c:pt idx="2156">
                  <c:v>0.366608796296296</c:v>
                </c:pt>
                <c:pt idx="2157">
                  <c:v>0.36666666666666697</c:v>
                </c:pt>
                <c:pt idx="2158">
                  <c:v>0.366724537037037</c:v>
                </c:pt>
                <c:pt idx="2159">
                  <c:v>0.36678240740740697</c:v>
                </c:pt>
                <c:pt idx="2160">
                  <c:v>0.366840277777778</c:v>
                </c:pt>
                <c:pt idx="2161">
                  <c:v>0.36689814814814797</c:v>
                </c:pt>
                <c:pt idx="2162">
                  <c:v>0.366956018518518</c:v>
                </c:pt>
                <c:pt idx="2163">
                  <c:v>0.36701388888888897</c:v>
                </c:pt>
                <c:pt idx="2164">
                  <c:v>0.367071759259259</c:v>
                </c:pt>
                <c:pt idx="2165">
                  <c:v>0.36712962962963003</c:v>
                </c:pt>
                <c:pt idx="2166">
                  <c:v>0.3671875</c:v>
                </c:pt>
                <c:pt idx="2167">
                  <c:v>0.36724537037036997</c:v>
                </c:pt>
                <c:pt idx="2168">
                  <c:v>0.367303240740741</c:v>
                </c:pt>
                <c:pt idx="2169">
                  <c:v>0.36736111111111103</c:v>
                </c:pt>
                <c:pt idx="2170">
                  <c:v>0.367418981481482</c:v>
                </c:pt>
                <c:pt idx="2171">
                  <c:v>0.36747685185185203</c:v>
                </c:pt>
                <c:pt idx="2172">
                  <c:v>0.367534722222222</c:v>
                </c:pt>
                <c:pt idx="2173">
                  <c:v>0.36759259259259303</c:v>
                </c:pt>
                <c:pt idx="2174">
                  <c:v>0.367650462962963</c:v>
                </c:pt>
                <c:pt idx="2175">
                  <c:v>0.36770833333333303</c:v>
                </c:pt>
                <c:pt idx="2176">
                  <c:v>0.367766203703704</c:v>
                </c:pt>
                <c:pt idx="2177">
                  <c:v>0.36782407407407403</c:v>
                </c:pt>
                <c:pt idx="2178">
                  <c:v>0.367881944444444</c:v>
                </c:pt>
                <c:pt idx="2179">
                  <c:v>0.36793981481481502</c:v>
                </c:pt>
                <c:pt idx="2180">
                  <c:v>0.367997685185185</c:v>
                </c:pt>
                <c:pt idx="2181">
                  <c:v>0.36805555555555602</c:v>
                </c:pt>
                <c:pt idx="2182">
                  <c:v>0.368113425925926</c:v>
                </c:pt>
                <c:pt idx="2183">
                  <c:v>0.36817129629629602</c:v>
                </c:pt>
                <c:pt idx="2184">
                  <c:v>0.368229166666667</c:v>
                </c:pt>
                <c:pt idx="2185">
                  <c:v>0.36828703703703702</c:v>
                </c:pt>
                <c:pt idx="2186">
                  <c:v>0.368344907407407</c:v>
                </c:pt>
                <c:pt idx="2187">
                  <c:v>0.36840277777777802</c:v>
                </c:pt>
                <c:pt idx="2188">
                  <c:v>0.368460648148148</c:v>
                </c:pt>
                <c:pt idx="2189">
                  <c:v>0.36851851851851802</c:v>
                </c:pt>
                <c:pt idx="2190">
                  <c:v>0.36857638888888899</c:v>
                </c:pt>
                <c:pt idx="2191">
                  <c:v>0.36863425925925902</c:v>
                </c:pt>
                <c:pt idx="2192">
                  <c:v>0.36869212962962999</c:v>
                </c:pt>
                <c:pt idx="2193">
                  <c:v>0.36875000000000002</c:v>
                </c:pt>
                <c:pt idx="2194">
                  <c:v>0.36880787037036999</c:v>
                </c:pt>
                <c:pt idx="2195">
                  <c:v>0.36886574074074102</c:v>
                </c:pt>
                <c:pt idx="2196">
                  <c:v>0.36892361111111099</c:v>
                </c:pt>
                <c:pt idx="2197">
                  <c:v>0.36898148148148102</c:v>
                </c:pt>
                <c:pt idx="2198">
                  <c:v>0.36903935185185199</c:v>
                </c:pt>
                <c:pt idx="2199">
                  <c:v>0.36909722222222202</c:v>
                </c:pt>
                <c:pt idx="2200">
                  <c:v>0.36915509259259299</c:v>
                </c:pt>
                <c:pt idx="2201">
                  <c:v>0.36921296296296302</c:v>
                </c:pt>
                <c:pt idx="2202">
                  <c:v>0.36927083333333299</c:v>
                </c:pt>
                <c:pt idx="2203">
                  <c:v>0.36932870370370402</c:v>
                </c:pt>
                <c:pt idx="2204">
                  <c:v>0.36938657407407399</c:v>
                </c:pt>
                <c:pt idx="2205">
                  <c:v>0.36944444444444402</c:v>
                </c:pt>
                <c:pt idx="2206">
                  <c:v>0.36950231481481499</c:v>
                </c:pt>
                <c:pt idx="2207">
                  <c:v>0.36956018518518502</c:v>
                </c:pt>
                <c:pt idx="2208">
                  <c:v>0.36961805555555599</c:v>
                </c:pt>
                <c:pt idx="2209">
                  <c:v>0.36967592592592602</c:v>
                </c:pt>
                <c:pt idx="2210">
                  <c:v>0.36973379629629599</c:v>
                </c:pt>
                <c:pt idx="2211">
                  <c:v>0.36979166666666702</c:v>
                </c:pt>
                <c:pt idx="2212">
                  <c:v>0.36984953703703699</c:v>
                </c:pt>
                <c:pt idx="2213">
                  <c:v>0.36990740740740702</c:v>
                </c:pt>
                <c:pt idx="2214">
                  <c:v>0.36996527777777799</c:v>
                </c:pt>
                <c:pt idx="2215">
                  <c:v>0.37002314814814802</c:v>
                </c:pt>
                <c:pt idx="2216">
                  <c:v>0.37008101851851799</c:v>
                </c:pt>
                <c:pt idx="2217">
                  <c:v>0.37013888888888902</c:v>
                </c:pt>
                <c:pt idx="2218">
                  <c:v>0.37019675925925899</c:v>
                </c:pt>
                <c:pt idx="2219">
                  <c:v>0.37025462962963002</c:v>
                </c:pt>
                <c:pt idx="2220">
                  <c:v>0.37031249999999999</c:v>
                </c:pt>
                <c:pt idx="2221">
                  <c:v>0.37037037037037002</c:v>
                </c:pt>
                <c:pt idx="2222">
                  <c:v>0.37042824074074099</c:v>
                </c:pt>
                <c:pt idx="2223">
                  <c:v>0.37048611111111102</c:v>
                </c:pt>
                <c:pt idx="2224">
                  <c:v>0.37054398148148099</c:v>
                </c:pt>
                <c:pt idx="2225">
                  <c:v>0.37060185185185202</c:v>
                </c:pt>
                <c:pt idx="2226">
                  <c:v>0.37065972222222199</c:v>
                </c:pt>
                <c:pt idx="2227">
                  <c:v>0.37071759259259301</c:v>
                </c:pt>
                <c:pt idx="2228">
                  <c:v>0.37077546296296299</c:v>
                </c:pt>
                <c:pt idx="2229">
                  <c:v>0.37083333333333302</c:v>
                </c:pt>
                <c:pt idx="2230">
                  <c:v>0.37089120370370399</c:v>
                </c:pt>
                <c:pt idx="2231">
                  <c:v>0.37094907407407401</c:v>
                </c:pt>
                <c:pt idx="2232">
                  <c:v>0.37100694444444399</c:v>
                </c:pt>
                <c:pt idx="2233">
                  <c:v>0.37106481481481501</c:v>
                </c:pt>
                <c:pt idx="2234">
                  <c:v>0.37112268518518499</c:v>
                </c:pt>
                <c:pt idx="2235">
                  <c:v>0.37118055555555601</c:v>
                </c:pt>
                <c:pt idx="2236">
                  <c:v>0.37123842592592599</c:v>
                </c:pt>
                <c:pt idx="2237">
                  <c:v>0.37129629629629601</c:v>
                </c:pt>
                <c:pt idx="2238">
                  <c:v>0.37135416666666698</c:v>
                </c:pt>
                <c:pt idx="2239">
                  <c:v>0.37141203703703701</c:v>
                </c:pt>
                <c:pt idx="2240">
                  <c:v>0.37146990740740699</c:v>
                </c:pt>
                <c:pt idx="2241">
                  <c:v>0.37152777777777801</c:v>
                </c:pt>
                <c:pt idx="2242">
                  <c:v>0.37158564814814798</c:v>
                </c:pt>
                <c:pt idx="2243">
                  <c:v>0.37164351851851801</c:v>
                </c:pt>
                <c:pt idx="2244">
                  <c:v>0.37170138888888898</c:v>
                </c:pt>
                <c:pt idx="2245">
                  <c:v>0.37175925925925901</c:v>
                </c:pt>
                <c:pt idx="2246">
                  <c:v>0.37181712962962998</c:v>
                </c:pt>
                <c:pt idx="2247">
                  <c:v>0.37187500000000001</c:v>
                </c:pt>
                <c:pt idx="2248">
                  <c:v>0.37193287037036998</c:v>
                </c:pt>
                <c:pt idx="2249">
                  <c:v>0.37199074074074101</c:v>
                </c:pt>
                <c:pt idx="2250">
                  <c:v>0.37204861111111098</c:v>
                </c:pt>
                <c:pt idx="2251">
                  <c:v>0.37210648148148101</c:v>
                </c:pt>
                <c:pt idx="2252">
                  <c:v>0.37216435185185198</c:v>
                </c:pt>
                <c:pt idx="2253">
                  <c:v>0.37222222222222201</c:v>
                </c:pt>
                <c:pt idx="2254">
                  <c:v>0.37228009259259298</c:v>
                </c:pt>
                <c:pt idx="2255">
                  <c:v>0.37233796296296301</c:v>
                </c:pt>
                <c:pt idx="2256">
                  <c:v>0.37239583333333298</c:v>
                </c:pt>
                <c:pt idx="2257">
                  <c:v>0.37245370370370401</c:v>
                </c:pt>
                <c:pt idx="2258">
                  <c:v>0.37251157407407398</c:v>
                </c:pt>
                <c:pt idx="2259">
                  <c:v>0.37256944444444401</c:v>
                </c:pt>
                <c:pt idx="2260">
                  <c:v>0.37262731481481498</c:v>
                </c:pt>
                <c:pt idx="2261">
                  <c:v>0.37268518518518501</c:v>
                </c:pt>
                <c:pt idx="2262">
                  <c:v>0.37274305555555498</c:v>
                </c:pt>
                <c:pt idx="2263">
                  <c:v>0.37280092592592601</c:v>
                </c:pt>
                <c:pt idx="2264">
                  <c:v>0.37285879629629598</c:v>
                </c:pt>
                <c:pt idx="2265">
                  <c:v>0.37291666666666701</c:v>
                </c:pt>
                <c:pt idx="2266">
                  <c:v>0.37297453703703698</c:v>
                </c:pt>
                <c:pt idx="2267">
                  <c:v>0.37303240740740701</c:v>
                </c:pt>
                <c:pt idx="2268">
                  <c:v>0.37309027777777798</c:v>
                </c:pt>
                <c:pt idx="2269">
                  <c:v>0.37314814814814801</c:v>
                </c:pt>
                <c:pt idx="2270">
                  <c:v>0.37320601851851798</c:v>
                </c:pt>
                <c:pt idx="2271">
                  <c:v>0.37326388888888901</c:v>
                </c:pt>
                <c:pt idx="2272">
                  <c:v>0.37332175925925898</c:v>
                </c:pt>
                <c:pt idx="2273">
                  <c:v>0.37337962962963001</c:v>
                </c:pt>
                <c:pt idx="2274">
                  <c:v>0.37343749999999998</c:v>
                </c:pt>
                <c:pt idx="2275">
                  <c:v>0.37349537037037001</c:v>
                </c:pt>
                <c:pt idx="2276">
                  <c:v>0.37355324074074098</c:v>
                </c:pt>
                <c:pt idx="2277">
                  <c:v>0.37361111111111101</c:v>
                </c:pt>
                <c:pt idx="2278">
                  <c:v>0.37366898148148098</c:v>
                </c:pt>
                <c:pt idx="2279">
                  <c:v>0.373726851851852</c:v>
                </c:pt>
                <c:pt idx="2280">
                  <c:v>0.37378472222222198</c:v>
                </c:pt>
                <c:pt idx="2281">
                  <c:v>0.373842592592593</c:v>
                </c:pt>
                <c:pt idx="2282">
                  <c:v>0.37390046296296298</c:v>
                </c:pt>
                <c:pt idx="2283">
                  <c:v>0.373958333333333</c:v>
                </c:pt>
                <c:pt idx="2284">
                  <c:v>0.37401620370370398</c:v>
                </c:pt>
                <c:pt idx="2285">
                  <c:v>0.374074074074074</c:v>
                </c:pt>
                <c:pt idx="2286">
                  <c:v>0.37413194444444398</c:v>
                </c:pt>
                <c:pt idx="2287">
                  <c:v>0.374189814814815</c:v>
                </c:pt>
                <c:pt idx="2288">
                  <c:v>0.37424768518518498</c:v>
                </c:pt>
                <c:pt idx="2289">
                  <c:v>0.374305555555556</c:v>
                </c:pt>
                <c:pt idx="2290">
                  <c:v>0.37436342592592597</c:v>
                </c:pt>
                <c:pt idx="2291">
                  <c:v>0.374421296296296</c:v>
                </c:pt>
                <c:pt idx="2292">
                  <c:v>0.37447916666666697</c:v>
                </c:pt>
                <c:pt idx="2293">
                  <c:v>0.374537037037037</c:v>
                </c:pt>
                <c:pt idx="2294">
                  <c:v>0.37459490740740697</c:v>
                </c:pt>
                <c:pt idx="2295">
                  <c:v>0.374652777777778</c:v>
                </c:pt>
                <c:pt idx="2296">
                  <c:v>0.37471064814814797</c:v>
                </c:pt>
                <c:pt idx="2297">
                  <c:v>0.374768518518518</c:v>
                </c:pt>
                <c:pt idx="2298">
                  <c:v>0.37482638888888897</c:v>
                </c:pt>
                <c:pt idx="2299">
                  <c:v>0.374884259259259</c:v>
                </c:pt>
                <c:pt idx="2300">
                  <c:v>0.37494212962963003</c:v>
                </c:pt>
                <c:pt idx="2301">
                  <c:v>0.375</c:v>
                </c:pt>
                <c:pt idx="2302">
                  <c:v>0.37505787037036997</c:v>
                </c:pt>
                <c:pt idx="2303">
                  <c:v>0.375115740740741</c:v>
                </c:pt>
                <c:pt idx="2304">
                  <c:v>0.37517361111111103</c:v>
                </c:pt>
                <c:pt idx="2305">
                  <c:v>0.375231481481481</c:v>
                </c:pt>
                <c:pt idx="2306">
                  <c:v>0.37528935185185203</c:v>
                </c:pt>
                <c:pt idx="2307">
                  <c:v>0.375347222222222</c:v>
                </c:pt>
                <c:pt idx="2308">
                  <c:v>0.37540509259259303</c:v>
                </c:pt>
                <c:pt idx="2309">
                  <c:v>0.375462962962963</c:v>
                </c:pt>
                <c:pt idx="2310">
                  <c:v>0.37552083333333303</c:v>
                </c:pt>
                <c:pt idx="2311">
                  <c:v>0.375578703703704</c:v>
                </c:pt>
                <c:pt idx="2312">
                  <c:v>0.37563657407407403</c:v>
                </c:pt>
                <c:pt idx="2313">
                  <c:v>0.375694444444444</c:v>
                </c:pt>
                <c:pt idx="2314">
                  <c:v>0.37575231481481502</c:v>
                </c:pt>
                <c:pt idx="2315">
                  <c:v>0.375810185185185</c:v>
                </c:pt>
                <c:pt idx="2316">
                  <c:v>0.37586805555555602</c:v>
                </c:pt>
                <c:pt idx="2317">
                  <c:v>0.375925925925926</c:v>
                </c:pt>
                <c:pt idx="2318">
                  <c:v>0.37598379629629602</c:v>
                </c:pt>
                <c:pt idx="2319">
                  <c:v>0.376041666666667</c:v>
                </c:pt>
                <c:pt idx="2320">
                  <c:v>0.37609953703703702</c:v>
                </c:pt>
                <c:pt idx="2321">
                  <c:v>0.376157407407407</c:v>
                </c:pt>
                <c:pt idx="2322">
                  <c:v>0.37621527777777802</c:v>
                </c:pt>
                <c:pt idx="2323">
                  <c:v>0.376273148148148</c:v>
                </c:pt>
                <c:pt idx="2324">
                  <c:v>0.37633101851851802</c:v>
                </c:pt>
                <c:pt idx="2325">
                  <c:v>0.37638888888888899</c:v>
                </c:pt>
                <c:pt idx="2326">
                  <c:v>0.37644675925925902</c:v>
                </c:pt>
                <c:pt idx="2327">
                  <c:v>0.37650462962962999</c:v>
                </c:pt>
                <c:pt idx="2328">
                  <c:v>0.37656250000000002</c:v>
                </c:pt>
                <c:pt idx="2329">
                  <c:v>0.37662037037036999</c:v>
                </c:pt>
                <c:pt idx="2330">
                  <c:v>0.37667824074074102</c:v>
                </c:pt>
                <c:pt idx="2331">
                  <c:v>0.37673611111111099</c:v>
                </c:pt>
                <c:pt idx="2332">
                  <c:v>0.37679398148148102</c:v>
                </c:pt>
                <c:pt idx="2333">
                  <c:v>0.37685185185185199</c:v>
                </c:pt>
                <c:pt idx="2334">
                  <c:v>0.37690972222222202</c:v>
                </c:pt>
                <c:pt idx="2335">
                  <c:v>0.37696759259259299</c:v>
                </c:pt>
                <c:pt idx="2336">
                  <c:v>0.37702546296296302</c:v>
                </c:pt>
                <c:pt idx="2337">
                  <c:v>0.37708333333333299</c:v>
                </c:pt>
                <c:pt idx="2338">
                  <c:v>0.37714120370370402</c:v>
                </c:pt>
                <c:pt idx="2339">
                  <c:v>0.37719907407407399</c:v>
                </c:pt>
                <c:pt idx="2340">
                  <c:v>0.37725694444444402</c:v>
                </c:pt>
                <c:pt idx="2341">
                  <c:v>0.37731481481481499</c:v>
                </c:pt>
                <c:pt idx="2342">
                  <c:v>0.37737268518518502</c:v>
                </c:pt>
                <c:pt idx="2343">
                  <c:v>0.37743055555555599</c:v>
                </c:pt>
                <c:pt idx="2344">
                  <c:v>0.37748842592592602</c:v>
                </c:pt>
                <c:pt idx="2345">
                  <c:v>0.37754629629629599</c:v>
                </c:pt>
                <c:pt idx="2346">
                  <c:v>0.37760416666666702</c:v>
                </c:pt>
                <c:pt idx="2347">
                  <c:v>0.37766203703703699</c:v>
                </c:pt>
                <c:pt idx="2348">
                  <c:v>0.37771990740740702</c:v>
                </c:pt>
                <c:pt idx="2349">
                  <c:v>0.37777777777777799</c:v>
                </c:pt>
                <c:pt idx="2350">
                  <c:v>0.37783564814814802</c:v>
                </c:pt>
                <c:pt idx="2351">
                  <c:v>0.37789351851851799</c:v>
                </c:pt>
                <c:pt idx="2352">
                  <c:v>0.37795138888888902</c:v>
                </c:pt>
                <c:pt idx="2353">
                  <c:v>0.37800925925925899</c:v>
                </c:pt>
                <c:pt idx="2354">
                  <c:v>0.37806712962963002</c:v>
                </c:pt>
                <c:pt idx="2355">
                  <c:v>0.37812499999999999</c:v>
                </c:pt>
                <c:pt idx="2356">
                  <c:v>0.37818287037037002</c:v>
                </c:pt>
                <c:pt idx="2357">
                  <c:v>0.37824074074074099</c:v>
                </c:pt>
                <c:pt idx="2358">
                  <c:v>0.37829861111111102</c:v>
                </c:pt>
                <c:pt idx="2359">
                  <c:v>0.37835648148148199</c:v>
                </c:pt>
                <c:pt idx="2360">
                  <c:v>0.37841435185185202</c:v>
                </c:pt>
                <c:pt idx="2361">
                  <c:v>0.37847222222222199</c:v>
                </c:pt>
                <c:pt idx="2362">
                  <c:v>0.37853009259259301</c:v>
                </c:pt>
                <c:pt idx="2363">
                  <c:v>0.37858796296296299</c:v>
                </c:pt>
                <c:pt idx="2364">
                  <c:v>0.37864583333333302</c:v>
                </c:pt>
                <c:pt idx="2365">
                  <c:v>0.37870370370370399</c:v>
                </c:pt>
                <c:pt idx="2366">
                  <c:v>0.37876157407407401</c:v>
                </c:pt>
                <c:pt idx="2367">
                  <c:v>0.37881944444444399</c:v>
                </c:pt>
                <c:pt idx="2368">
                  <c:v>0.37887731481481501</c:v>
                </c:pt>
                <c:pt idx="2369">
                  <c:v>0.37893518518518499</c:v>
                </c:pt>
                <c:pt idx="2370">
                  <c:v>0.37899305555555601</c:v>
                </c:pt>
                <c:pt idx="2371">
                  <c:v>0.37905092592592599</c:v>
                </c:pt>
                <c:pt idx="2372">
                  <c:v>0.37910879629629601</c:v>
                </c:pt>
                <c:pt idx="2373">
                  <c:v>0.37916666666666698</c:v>
                </c:pt>
                <c:pt idx="2374">
                  <c:v>0.37922453703703701</c:v>
                </c:pt>
                <c:pt idx="2375">
                  <c:v>0.37928240740740699</c:v>
                </c:pt>
                <c:pt idx="2376">
                  <c:v>0.37934027777777801</c:v>
                </c:pt>
                <c:pt idx="2377">
                  <c:v>0.37939814814814798</c:v>
                </c:pt>
                <c:pt idx="2378">
                  <c:v>0.37945601851851801</c:v>
                </c:pt>
                <c:pt idx="2379">
                  <c:v>0.37951388888888898</c:v>
                </c:pt>
                <c:pt idx="2380">
                  <c:v>0.37957175925925901</c:v>
                </c:pt>
                <c:pt idx="2381">
                  <c:v>0.37962962962962998</c:v>
                </c:pt>
                <c:pt idx="2382">
                  <c:v>0.37968750000000001</c:v>
                </c:pt>
                <c:pt idx="2383">
                  <c:v>0.37974537037036998</c:v>
                </c:pt>
                <c:pt idx="2384">
                  <c:v>0.37980324074074101</c:v>
                </c:pt>
                <c:pt idx="2385">
                  <c:v>0.37986111111111098</c:v>
                </c:pt>
                <c:pt idx="2386">
                  <c:v>0.37991898148148201</c:v>
                </c:pt>
                <c:pt idx="2387">
                  <c:v>0.37997685185185198</c:v>
                </c:pt>
                <c:pt idx="2388">
                  <c:v>0.38003472222222201</c:v>
                </c:pt>
                <c:pt idx="2389">
                  <c:v>0.38009259259259298</c:v>
                </c:pt>
                <c:pt idx="2390">
                  <c:v>0.38015046296296301</c:v>
                </c:pt>
                <c:pt idx="2391">
                  <c:v>0.38020833333333298</c:v>
                </c:pt>
                <c:pt idx="2392">
                  <c:v>0.38026620370370401</c:v>
                </c:pt>
                <c:pt idx="2393">
                  <c:v>0.38032407407407398</c:v>
                </c:pt>
                <c:pt idx="2394">
                  <c:v>0.38038194444444501</c:v>
                </c:pt>
                <c:pt idx="2395">
                  <c:v>0.38043981481481498</c:v>
                </c:pt>
                <c:pt idx="2396">
                  <c:v>0.38049768518518501</c:v>
                </c:pt>
                <c:pt idx="2397">
                  <c:v>0.38055555555555598</c:v>
                </c:pt>
                <c:pt idx="2398">
                  <c:v>0.38061342592592601</c:v>
                </c:pt>
                <c:pt idx="2399">
                  <c:v>0.38067129629629598</c:v>
                </c:pt>
                <c:pt idx="2400">
                  <c:v>0.38072916666666701</c:v>
                </c:pt>
                <c:pt idx="2401">
                  <c:v>0.38078703703703698</c:v>
                </c:pt>
                <c:pt idx="2402">
                  <c:v>0.38084490740740701</c:v>
                </c:pt>
                <c:pt idx="2403">
                  <c:v>0.38090277777777798</c:v>
                </c:pt>
                <c:pt idx="2404">
                  <c:v>0.38096064814814801</c:v>
                </c:pt>
                <c:pt idx="2405">
                  <c:v>0.38101851851851898</c:v>
                </c:pt>
                <c:pt idx="2406">
                  <c:v>0.38107638888888901</c:v>
                </c:pt>
                <c:pt idx="2407">
                  <c:v>0.38113425925925898</c:v>
                </c:pt>
                <c:pt idx="2408">
                  <c:v>0.38119212962963001</c:v>
                </c:pt>
                <c:pt idx="2409">
                  <c:v>0.38124999999999998</c:v>
                </c:pt>
                <c:pt idx="2410">
                  <c:v>0.38130787037037001</c:v>
                </c:pt>
                <c:pt idx="2411">
                  <c:v>0.38136574074074098</c:v>
                </c:pt>
                <c:pt idx="2412">
                  <c:v>0.38142361111111101</c:v>
                </c:pt>
                <c:pt idx="2413">
                  <c:v>0.38148148148148098</c:v>
                </c:pt>
                <c:pt idx="2414">
                  <c:v>0.381539351851852</c:v>
                </c:pt>
                <c:pt idx="2415">
                  <c:v>0.38159722222222198</c:v>
                </c:pt>
                <c:pt idx="2416">
                  <c:v>0.381655092592593</c:v>
                </c:pt>
                <c:pt idx="2417">
                  <c:v>0.38171296296296298</c:v>
                </c:pt>
                <c:pt idx="2418">
                  <c:v>0.381770833333333</c:v>
                </c:pt>
                <c:pt idx="2419">
                  <c:v>0.38182870370370398</c:v>
                </c:pt>
                <c:pt idx="2420">
                  <c:v>0.381886574074074</c:v>
                </c:pt>
                <c:pt idx="2421">
                  <c:v>0.38194444444444398</c:v>
                </c:pt>
                <c:pt idx="2422">
                  <c:v>0.382002314814815</c:v>
                </c:pt>
                <c:pt idx="2423">
                  <c:v>0.38206018518518498</c:v>
                </c:pt>
                <c:pt idx="2424">
                  <c:v>0.382118055555556</c:v>
                </c:pt>
                <c:pt idx="2425">
                  <c:v>0.38217592592592597</c:v>
                </c:pt>
                <c:pt idx="2426">
                  <c:v>0.382233796296296</c:v>
                </c:pt>
                <c:pt idx="2427">
                  <c:v>0.38229166666666697</c:v>
                </c:pt>
                <c:pt idx="2428">
                  <c:v>0.382349537037037</c:v>
                </c:pt>
                <c:pt idx="2429">
                  <c:v>0.38240740740740697</c:v>
                </c:pt>
                <c:pt idx="2430">
                  <c:v>0.382465277777778</c:v>
                </c:pt>
                <c:pt idx="2431">
                  <c:v>0.38252314814814797</c:v>
                </c:pt>
                <c:pt idx="2432">
                  <c:v>0.382581018518518</c:v>
                </c:pt>
                <c:pt idx="2433">
                  <c:v>0.38263888888888897</c:v>
                </c:pt>
                <c:pt idx="2434">
                  <c:v>0.382696759259259</c:v>
                </c:pt>
                <c:pt idx="2435">
                  <c:v>0.38275462962963003</c:v>
                </c:pt>
                <c:pt idx="2436">
                  <c:v>0.3828125</c:v>
                </c:pt>
                <c:pt idx="2437">
                  <c:v>0.38287037037036997</c:v>
                </c:pt>
                <c:pt idx="2438">
                  <c:v>0.382928240740741</c:v>
                </c:pt>
                <c:pt idx="2439">
                  <c:v>0.38298611111111103</c:v>
                </c:pt>
                <c:pt idx="2440">
                  <c:v>0.383043981481481</c:v>
                </c:pt>
                <c:pt idx="2441">
                  <c:v>0.38310185185185203</c:v>
                </c:pt>
                <c:pt idx="2442">
                  <c:v>0.383159722222222</c:v>
                </c:pt>
                <c:pt idx="2443">
                  <c:v>0.38321759259259303</c:v>
                </c:pt>
                <c:pt idx="2444">
                  <c:v>0.383275462962963</c:v>
                </c:pt>
                <c:pt idx="2445">
                  <c:v>0.38333333333333303</c:v>
                </c:pt>
                <c:pt idx="2446">
                  <c:v>0.383391203703704</c:v>
                </c:pt>
                <c:pt idx="2447">
                  <c:v>0.38344907407407403</c:v>
                </c:pt>
                <c:pt idx="2448">
                  <c:v>0.383506944444444</c:v>
                </c:pt>
                <c:pt idx="2449">
                  <c:v>0.38356481481481502</c:v>
                </c:pt>
                <c:pt idx="2450">
                  <c:v>0.383622685185185</c:v>
                </c:pt>
                <c:pt idx="2451">
                  <c:v>0.38368055555555602</c:v>
                </c:pt>
                <c:pt idx="2452">
                  <c:v>0.383738425925926</c:v>
                </c:pt>
                <c:pt idx="2453">
                  <c:v>0.38379629629629602</c:v>
                </c:pt>
                <c:pt idx="2454">
                  <c:v>0.383854166666667</c:v>
                </c:pt>
                <c:pt idx="2455">
                  <c:v>0.38391203703703702</c:v>
                </c:pt>
                <c:pt idx="2456">
                  <c:v>0.383969907407407</c:v>
                </c:pt>
                <c:pt idx="2457">
                  <c:v>0.38402777777777802</c:v>
                </c:pt>
                <c:pt idx="2458">
                  <c:v>0.384085648148148</c:v>
                </c:pt>
                <c:pt idx="2459">
                  <c:v>0.38414351851851802</c:v>
                </c:pt>
                <c:pt idx="2460">
                  <c:v>0.38420138888888899</c:v>
                </c:pt>
                <c:pt idx="2461">
                  <c:v>0.38425925925925902</c:v>
                </c:pt>
                <c:pt idx="2462">
                  <c:v>0.38431712962962999</c:v>
                </c:pt>
                <c:pt idx="2463">
                  <c:v>0.38437500000000002</c:v>
                </c:pt>
                <c:pt idx="2464">
                  <c:v>0.38443287037036999</c:v>
                </c:pt>
                <c:pt idx="2465">
                  <c:v>0.38449074074074102</c:v>
                </c:pt>
                <c:pt idx="2466">
                  <c:v>0.38454861111111099</c:v>
                </c:pt>
                <c:pt idx="2467">
                  <c:v>0.38460648148148102</c:v>
                </c:pt>
                <c:pt idx="2468">
                  <c:v>0.38466435185185199</c:v>
                </c:pt>
                <c:pt idx="2469">
                  <c:v>0.38472222222222202</c:v>
                </c:pt>
                <c:pt idx="2470">
                  <c:v>0.38478009259259299</c:v>
                </c:pt>
                <c:pt idx="2471">
                  <c:v>0.38483796296296302</c:v>
                </c:pt>
                <c:pt idx="2472">
                  <c:v>0.38489583333333299</c:v>
                </c:pt>
                <c:pt idx="2473">
                  <c:v>0.38495370370370402</c:v>
                </c:pt>
                <c:pt idx="2474">
                  <c:v>0.38501157407407399</c:v>
                </c:pt>
                <c:pt idx="2475">
                  <c:v>0.38506944444444402</c:v>
                </c:pt>
                <c:pt idx="2476">
                  <c:v>0.38512731481481499</c:v>
                </c:pt>
                <c:pt idx="2477">
                  <c:v>0.38518518518518502</c:v>
                </c:pt>
                <c:pt idx="2478">
                  <c:v>0.38524305555555499</c:v>
                </c:pt>
                <c:pt idx="2479">
                  <c:v>0.38530092592592602</c:v>
                </c:pt>
                <c:pt idx="2480">
                  <c:v>0.38535879629629599</c:v>
                </c:pt>
                <c:pt idx="2481">
                  <c:v>0.38541666666666702</c:v>
                </c:pt>
                <c:pt idx="2482">
                  <c:v>0.38547453703703699</c:v>
                </c:pt>
                <c:pt idx="2483">
                  <c:v>0.38553240740740702</c:v>
                </c:pt>
                <c:pt idx="2484">
                  <c:v>0.38559027777777799</c:v>
                </c:pt>
                <c:pt idx="2485">
                  <c:v>0.38564814814814802</c:v>
                </c:pt>
                <c:pt idx="2486">
                  <c:v>0.38570601851851799</c:v>
                </c:pt>
                <c:pt idx="2487">
                  <c:v>0.38576388888888902</c:v>
                </c:pt>
                <c:pt idx="2488">
                  <c:v>0.38582175925925899</c:v>
                </c:pt>
                <c:pt idx="2489">
                  <c:v>0.38587962962963002</c:v>
                </c:pt>
                <c:pt idx="2490">
                  <c:v>0.38593749999999999</c:v>
                </c:pt>
                <c:pt idx="2491">
                  <c:v>0.38599537037037002</c:v>
                </c:pt>
                <c:pt idx="2492">
                  <c:v>0.38605324074074099</c:v>
                </c:pt>
                <c:pt idx="2493">
                  <c:v>0.38611111111111102</c:v>
                </c:pt>
                <c:pt idx="2494">
                  <c:v>0.38616898148148199</c:v>
                </c:pt>
                <c:pt idx="2495">
                  <c:v>0.38622685185185202</c:v>
                </c:pt>
                <c:pt idx="2496">
                  <c:v>0.38628472222222199</c:v>
                </c:pt>
                <c:pt idx="2497">
                  <c:v>0.38634259259259301</c:v>
                </c:pt>
                <c:pt idx="2498">
                  <c:v>0.38640046296296299</c:v>
                </c:pt>
                <c:pt idx="2499">
                  <c:v>0.38645833333333302</c:v>
                </c:pt>
                <c:pt idx="2500">
                  <c:v>0.38651620370370399</c:v>
                </c:pt>
                <c:pt idx="2501">
                  <c:v>0.38657407407407401</c:v>
                </c:pt>
                <c:pt idx="2502">
                  <c:v>0.38663194444444399</c:v>
                </c:pt>
                <c:pt idx="2503">
                  <c:v>0.38668981481481501</c:v>
                </c:pt>
                <c:pt idx="2504">
                  <c:v>0.38674768518518499</c:v>
                </c:pt>
                <c:pt idx="2505">
                  <c:v>0.38680555555555601</c:v>
                </c:pt>
                <c:pt idx="2506">
                  <c:v>0.38686342592592599</c:v>
                </c:pt>
                <c:pt idx="2507">
                  <c:v>0.38692129629629601</c:v>
                </c:pt>
                <c:pt idx="2508">
                  <c:v>0.38697916666666698</c:v>
                </c:pt>
                <c:pt idx="2509">
                  <c:v>0.38703703703703701</c:v>
                </c:pt>
                <c:pt idx="2510">
                  <c:v>0.38709490740740699</c:v>
                </c:pt>
                <c:pt idx="2511">
                  <c:v>0.38715277777777801</c:v>
                </c:pt>
                <c:pt idx="2512">
                  <c:v>0.38721064814814798</c:v>
                </c:pt>
                <c:pt idx="2513">
                  <c:v>0.38726851851851801</c:v>
                </c:pt>
                <c:pt idx="2514">
                  <c:v>0.38732638888888898</c:v>
                </c:pt>
                <c:pt idx="2515">
                  <c:v>0.38738425925925901</c:v>
                </c:pt>
                <c:pt idx="2516">
                  <c:v>0.38744212962962998</c:v>
                </c:pt>
                <c:pt idx="2517">
                  <c:v>0.38750000000000001</c:v>
                </c:pt>
                <c:pt idx="2518">
                  <c:v>0.38755787037036998</c:v>
                </c:pt>
                <c:pt idx="2519">
                  <c:v>0.38761574074074101</c:v>
                </c:pt>
                <c:pt idx="2520">
                  <c:v>0.38767361111111098</c:v>
                </c:pt>
                <c:pt idx="2521">
                  <c:v>0.38773148148148101</c:v>
                </c:pt>
                <c:pt idx="2522">
                  <c:v>0.38778935185185198</c:v>
                </c:pt>
                <c:pt idx="2523">
                  <c:v>0.38784722222222201</c:v>
                </c:pt>
                <c:pt idx="2524">
                  <c:v>0.38790509259259298</c:v>
                </c:pt>
                <c:pt idx="2525">
                  <c:v>0.38796296296296301</c:v>
                </c:pt>
                <c:pt idx="2526">
                  <c:v>0.38802083333333298</c:v>
                </c:pt>
                <c:pt idx="2527">
                  <c:v>0.38807870370370401</c:v>
                </c:pt>
                <c:pt idx="2528">
                  <c:v>0.38813657407407398</c:v>
                </c:pt>
                <c:pt idx="2529">
                  <c:v>0.38819444444444401</c:v>
                </c:pt>
                <c:pt idx="2530">
                  <c:v>0.38825231481481498</c:v>
                </c:pt>
                <c:pt idx="2531">
                  <c:v>0.38831018518518501</c:v>
                </c:pt>
                <c:pt idx="2532">
                  <c:v>0.38836805555555598</c:v>
                </c:pt>
                <c:pt idx="2533">
                  <c:v>0.38842592592592601</c:v>
                </c:pt>
                <c:pt idx="2534">
                  <c:v>0.38848379629629598</c:v>
                </c:pt>
                <c:pt idx="2535">
                  <c:v>0.38854166666666701</c:v>
                </c:pt>
                <c:pt idx="2536">
                  <c:v>0.38859953703703698</c:v>
                </c:pt>
                <c:pt idx="2537">
                  <c:v>0.38865740740740701</c:v>
                </c:pt>
                <c:pt idx="2538">
                  <c:v>0.38871527777777798</c:v>
                </c:pt>
                <c:pt idx="2539">
                  <c:v>0.38877314814814801</c:v>
                </c:pt>
                <c:pt idx="2540">
                  <c:v>0.38883101851851798</c:v>
                </c:pt>
                <c:pt idx="2541">
                  <c:v>0.38888888888888901</c:v>
                </c:pt>
                <c:pt idx="2542">
                  <c:v>0.38894675925925898</c:v>
                </c:pt>
                <c:pt idx="2543">
                  <c:v>0.38900462962963001</c:v>
                </c:pt>
                <c:pt idx="2544">
                  <c:v>0.38906249999999998</c:v>
                </c:pt>
                <c:pt idx="2545">
                  <c:v>0.38912037037037001</c:v>
                </c:pt>
                <c:pt idx="2546">
                  <c:v>0.38917824074074098</c:v>
                </c:pt>
                <c:pt idx="2547">
                  <c:v>0.38923611111111101</c:v>
                </c:pt>
                <c:pt idx="2548">
                  <c:v>0.38929398148148098</c:v>
                </c:pt>
                <c:pt idx="2549">
                  <c:v>0.389351851851852</c:v>
                </c:pt>
                <c:pt idx="2550">
                  <c:v>0.38940972222222198</c:v>
                </c:pt>
                <c:pt idx="2551">
                  <c:v>0.389467592592593</c:v>
                </c:pt>
                <c:pt idx="2552">
                  <c:v>0.38952546296296298</c:v>
                </c:pt>
                <c:pt idx="2553">
                  <c:v>0.389583333333333</c:v>
                </c:pt>
                <c:pt idx="2554">
                  <c:v>0.38964120370370398</c:v>
                </c:pt>
                <c:pt idx="2555">
                  <c:v>0.389699074074074</c:v>
                </c:pt>
                <c:pt idx="2556">
                  <c:v>0.38975694444444398</c:v>
                </c:pt>
                <c:pt idx="2557">
                  <c:v>0.389814814814815</c:v>
                </c:pt>
                <c:pt idx="2558">
                  <c:v>0.38987268518518498</c:v>
                </c:pt>
                <c:pt idx="2559">
                  <c:v>0.389930555555556</c:v>
                </c:pt>
                <c:pt idx="2560">
                  <c:v>0.38998842592592597</c:v>
                </c:pt>
                <c:pt idx="2561">
                  <c:v>0.390046296296296</c:v>
                </c:pt>
                <c:pt idx="2562">
                  <c:v>0.39010416666666697</c:v>
                </c:pt>
                <c:pt idx="2563">
                  <c:v>0.390162037037037</c:v>
                </c:pt>
                <c:pt idx="2564">
                  <c:v>0.39021990740740697</c:v>
                </c:pt>
                <c:pt idx="2565">
                  <c:v>0.390277777777778</c:v>
                </c:pt>
                <c:pt idx="2566">
                  <c:v>0.39033564814814797</c:v>
                </c:pt>
                <c:pt idx="2567">
                  <c:v>0.390393518518518</c:v>
                </c:pt>
                <c:pt idx="2568">
                  <c:v>0.39045138888888897</c:v>
                </c:pt>
                <c:pt idx="2569">
                  <c:v>0.390509259259259</c:v>
                </c:pt>
                <c:pt idx="2570">
                  <c:v>0.39056712962963003</c:v>
                </c:pt>
                <c:pt idx="2571">
                  <c:v>0.390625</c:v>
                </c:pt>
                <c:pt idx="2572">
                  <c:v>0.39068287037036997</c:v>
                </c:pt>
                <c:pt idx="2573">
                  <c:v>0.390740740740741</c:v>
                </c:pt>
                <c:pt idx="2574">
                  <c:v>0.39079861111111103</c:v>
                </c:pt>
                <c:pt idx="2575">
                  <c:v>0.390856481481482</c:v>
                </c:pt>
                <c:pt idx="2576">
                  <c:v>0.39091435185185203</c:v>
                </c:pt>
                <c:pt idx="2577">
                  <c:v>0.390972222222222</c:v>
                </c:pt>
                <c:pt idx="2578">
                  <c:v>0.39103009259259303</c:v>
                </c:pt>
                <c:pt idx="2579">
                  <c:v>0.391087962962963</c:v>
                </c:pt>
                <c:pt idx="2580">
                  <c:v>0.39114583333333303</c:v>
                </c:pt>
                <c:pt idx="2581">
                  <c:v>0.391203703703704</c:v>
                </c:pt>
                <c:pt idx="2582">
                  <c:v>0.39126157407407403</c:v>
                </c:pt>
                <c:pt idx="2583">
                  <c:v>0.391319444444444</c:v>
                </c:pt>
                <c:pt idx="2584">
                  <c:v>0.39137731481481502</c:v>
                </c:pt>
                <c:pt idx="2585">
                  <c:v>0.391435185185185</c:v>
                </c:pt>
                <c:pt idx="2586">
                  <c:v>0.39149305555555602</c:v>
                </c:pt>
                <c:pt idx="2587">
                  <c:v>0.391550925925926</c:v>
                </c:pt>
                <c:pt idx="2588">
                  <c:v>0.39160879629629602</c:v>
                </c:pt>
                <c:pt idx="2589">
                  <c:v>0.391666666666667</c:v>
                </c:pt>
                <c:pt idx="2590">
                  <c:v>0.39172453703703702</c:v>
                </c:pt>
                <c:pt idx="2591">
                  <c:v>0.391782407407407</c:v>
                </c:pt>
                <c:pt idx="2592">
                  <c:v>0.39184027777777802</c:v>
                </c:pt>
                <c:pt idx="2593">
                  <c:v>0.391898148148148</c:v>
                </c:pt>
                <c:pt idx="2594">
                  <c:v>0.39195601851851802</c:v>
                </c:pt>
                <c:pt idx="2595">
                  <c:v>0.39201388888888899</c:v>
                </c:pt>
                <c:pt idx="2596">
                  <c:v>0.39207175925925902</c:v>
                </c:pt>
                <c:pt idx="2597">
                  <c:v>0.39212962962962999</c:v>
                </c:pt>
                <c:pt idx="2598">
                  <c:v>0.39218750000000002</c:v>
                </c:pt>
                <c:pt idx="2599">
                  <c:v>0.39224537037036999</c:v>
                </c:pt>
                <c:pt idx="2600">
                  <c:v>0.39230324074074102</c:v>
                </c:pt>
                <c:pt idx="2601">
                  <c:v>0.39236111111111099</c:v>
                </c:pt>
                <c:pt idx="2602">
                  <c:v>0.39241898148148202</c:v>
                </c:pt>
                <c:pt idx="2603">
                  <c:v>0.39247685185185199</c:v>
                </c:pt>
                <c:pt idx="2604">
                  <c:v>0.39253472222222202</c:v>
                </c:pt>
                <c:pt idx="2605">
                  <c:v>0.39259259259259299</c:v>
                </c:pt>
                <c:pt idx="2606">
                  <c:v>0.39265046296296302</c:v>
                </c:pt>
                <c:pt idx="2607">
                  <c:v>0.39270833333333299</c:v>
                </c:pt>
                <c:pt idx="2608">
                  <c:v>0.39276620370370402</c:v>
                </c:pt>
                <c:pt idx="2609">
                  <c:v>0.39282407407407399</c:v>
                </c:pt>
                <c:pt idx="2610">
                  <c:v>0.39288194444444502</c:v>
                </c:pt>
                <c:pt idx="2611">
                  <c:v>0.39293981481481499</c:v>
                </c:pt>
                <c:pt idx="2612">
                  <c:v>0.39299768518518502</c:v>
                </c:pt>
                <c:pt idx="2613">
                  <c:v>0.39305555555555599</c:v>
                </c:pt>
                <c:pt idx="2614">
                  <c:v>0.39311342592592602</c:v>
                </c:pt>
                <c:pt idx="2615">
                  <c:v>0.39317129629629599</c:v>
                </c:pt>
                <c:pt idx="2616">
                  <c:v>0.39322916666666702</c:v>
                </c:pt>
                <c:pt idx="2617">
                  <c:v>0.39328703703703699</c:v>
                </c:pt>
                <c:pt idx="2618">
                  <c:v>0.39334490740740702</c:v>
                </c:pt>
                <c:pt idx="2619">
                  <c:v>0.39340277777777799</c:v>
                </c:pt>
                <c:pt idx="2620">
                  <c:v>0.39346064814814802</c:v>
                </c:pt>
                <c:pt idx="2621">
                  <c:v>0.39351851851851899</c:v>
                </c:pt>
                <c:pt idx="2622">
                  <c:v>0.39357638888888902</c:v>
                </c:pt>
                <c:pt idx="2623">
                  <c:v>0.39363425925925899</c:v>
                </c:pt>
                <c:pt idx="2624">
                  <c:v>0.39369212962963002</c:v>
                </c:pt>
                <c:pt idx="2625">
                  <c:v>0.39374999999999999</c:v>
                </c:pt>
                <c:pt idx="2626">
                  <c:v>0.39380787037037002</c:v>
                </c:pt>
                <c:pt idx="2627">
                  <c:v>0.39386574074074099</c:v>
                </c:pt>
                <c:pt idx="2628">
                  <c:v>0.39392361111111102</c:v>
                </c:pt>
                <c:pt idx="2629">
                  <c:v>0.39398148148148199</c:v>
                </c:pt>
                <c:pt idx="2630">
                  <c:v>0.39403935185185202</c:v>
                </c:pt>
                <c:pt idx="2631">
                  <c:v>0.39409722222222199</c:v>
                </c:pt>
                <c:pt idx="2632">
                  <c:v>0.39415509259259301</c:v>
                </c:pt>
                <c:pt idx="2633">
                  <c:v>0.39421296296296299</c:v>
                </c:pt>
                <c:pt idx="2634">
                  <c:v>0.39427083333333302</c:v>
                </c:pt>
                <c:pt idx="2635">
                  <c:v>0.39432870370370399</c:v>
                </c:pt>
                <c:pt idx="2636">
                  <c:v>0.39438657407407401</c:v>
                </c:pt>
                <c:pt idx="2637">
                  <c:v>0.39444444444444399</c:v>
                </c:pt>
                <c:pt idx="2638">
                  <c:v>0.39450231481481501</c:v>
                </c:pt>
                <c:pt idx="2639">
                  <c:v>0.39456018518518499</c:v>
                </c:pt>
                <c:pt idx="2640">
                  <c:v>0.39461805555555601</c:v>
                </c:pt>
                <c:pt idx="2641">
                  <c:v>0.39467592592592599</c:v>
                </c:pt>
                <c:pt idx="2642">
                  <c:v>0.39473379629629601</c:v>
                </c:pt>
                <c:pt idx="2643">
                  <c:v>0.39479166666666698</c:v>
                </c:pt>
                <c:pt idx="2644">
                  <c:v>0.39484953703703701</c:v>
                </c:pt>
                <c:pt idx="2645">
                  <c:v>0.39490740740740699</c:v>
                </c:pt>
                <c:pt idx="2646">
                  <c:v>0.39496527777777801</c:v>
                </c:pt>
                <c:pt idx="2647">
                  <c:v>0.39502314814814798</c:v>
                </c:pt>
                <c:pt idx="2648">
                  <c:v>0.39508101851851801</c:v>
                </c:pt>
                <c:pt idx="2649">
                  <c:v>0.39513888888888898</c:v>
                </c:pt>
                <c:pt idx="2650">
                  <c:v>0.39519675925925901</c:v>
                </c:pt>
                <c:pt idx="2651">
                  <c:v>0.39525462962962998</c:v>
                </c:pt>
                <c:pt idx="2652">
                  <c:v>0.39531250000000001</c:v>
                </c:pt>
                <c:pt idx="2653">
                  <c:v>0.39537037037036998</c:v>
                </c:pt>
                <c:pt idx="2654">
                  <c:v>0.39542824074074101</c:v>
                </c:pt>
                <c:pt idx="2655">
                  <c:v>0.39548611111111098</c:v>
                </c:pt>
                <c:pt idx="2656">
                  <c:v>0.39554398148148101</c:v>
                </c:pt>
                <c:pt idx="2657">
                  <c:v>0.39560185185185198</c:v>
                </c:pt>
                <c:pt idx="2658">
                  <c:v>0.39565972222222201</c:v>
                </c:pt>
                <c:pt idx="2659">
                  <c:v>0.39571759259259298</c:v>
                </c:pt>
                <c:pt idx="2660">
                  <c:v>0.39577546296296301</c:v>
                </c:pt>
                <c:pt idx="2661">
                  <c:v>0.39583333333333298</c:v>
                </c:pt>
                <c:pt idx="2662">
                  <c:v>0.39589120370370401</c:v>
                </c:pt>
                <c:pt idx="2663">
                  <c:v>0.39594907407407398</c:v>
                </c:pt>
                <c:pt idx="2664">
                  <c:v>0.39600694444444401</c:v>
                </c:pt>
                <c:pt idx="2665">
                  <c:v>0.39606481481481498</c:v>
                </c:pt>
                <c:pt idx="2666">
                  <c:v>0.39612268518518501</c:v>
                </c:pt>
                <c:pt idx="2667">
                  <c:v>0.39618055555555598</c:v>
                </c:pt>
                <c:pt idx="2668">
                  <c:v>0.39623842592592601</c:v>
                </c:pt>
                <c:pt idx="2669">
                  <c:v>0.39629629629629598</c:v>
                </c:pt>
                <c:pt idx="2670">
                  <c:v>0.39635416666666701</c:v>
                </c:pt>
                <c:pt idx="2671">
                  <c:v>0.39641203703703698</c:v>
                </c:pt>
                <c:pt idx="2672">
                  <c:v>0.39646990740740701</c:v>
                </c:pt>
                <c:pt idx="2673">
                  <c:v>0.39652777777777798</c:v>
                </c:pt>
                <c:pt idx="2674">
                  <c:v>0.39658564814814801</c:v>
                </c:pt>
                <c:pt idx="2675">
                  <c:v>0.39664351851851798</c:v>
                </c:pt>
                <c:pt idx="2676">
                  <c:v>0.39670138888888901</c:v>
                </c:pt>
                <c:pt idx="2677">
                  <c:v>0.39675925925925898</c:v>
                </c:pt>
                <c:pt idx="2678">
                  <c:v>0.39681712962963001</c:v>
                </c:pt>
                <c:pt idx="2679">
                  <c:v>0.39687499999999998</c:v>
                </c:pt>
                <c:pt idx="2680">
                  <c:v>0.39693287037037001</c:v>
                </c:pt>
                <c:pt idx="2681">
                  <c:v>0.39699074074074098</c:v>
                </c:pt>
                <c:pt idx="2682">
                  <c:v>0.39704861111111101</c:v>
                </c:pt>
                <c:pt idx="2683">
                  <c:v>0.39710648148148098</c:v>
                </c:pt>
                <c:pt idx="2684">
                  <c:v>0.397164351851852</c:v>
                </c:pt>
                <c:pt idx="2685">
                  <c:v>0.39722222222222198</c:v>
                </c:pt>
                <c:pt idx="2686">
                  <c:v>0.397280092592593</c:v>
                </c:pt>
                <c:pt idx="2687">
                  <c:v>0.39733796296296298</c:v>
                </c:pt>
                <c:pt idx="2688">
                  <c:v>0.397395833333333</c:v>
                </c:pt>
                <c:pt idx="2689">
                  <c:v>0.39745370370370398</c:v>
                </c:pt>
                <c:pt idx="2690">
                  <c:v>0.397511574074074</c:v>
                </c:pt>
                <c:pt idx="2691">
                  <c:v>0.39756944444444398</c:v>
                </c:pt>
                <c:pt idx="2692">
                  <c:v>0.397627314814815</c:v>
                </c:pt>
                <c:pt idx="2693">
                  <c:v>0.39768518518518498</c:v>
                </c:pt>
                <c:pt idx="2694">
                  <c:v>0.397743055555555</c:v>
                </c:pt>
                <c:pt idx="2695">
                  <c:v>0.39780092592592597</c:v>
                </c:pt>
                <c:pt idx="2696">
                  <c:v>0.397858796296296</c:v>
                </c:pt>
                <c:pt idx="2697">
                  <c:v>0.39791666666666697</c:v>
                </c:pt>
                <c:pt idx="2698">
                  <c:v>0.397974537037037</c:v>
                </c:pt>
                <c:pt idx="2699">
                  <c:v>0.39803240740740697</c:v>
                </c:pt>
                <c:pt idx="2700">
                  <c:v>0.398090277777778</c:v>
                </c:pt>
                <c:pt idx="2701">
                  <c:v>0.39814814814814797</c:v>
                </c:pt>
                <c:pt idx="2702">
                  <c:v>0.398206018518518</c:v>
                </c:pt>
                <c:pt idx="2703">
                  <c:v>0.39826388888888897</c:v>
                </c:pt>
                <c:pt idx="2704">
                  <c:v>0.398321759259259</c:v>
                </c:pt>
                <c:pt idx="2705">
                  <c:v>0.39837962962963003</c:v>
                </c:pt>
                <c:pt idx="2706">
                  <c:v>0.3984375</c:v>
                </c:pt>
                <c:pt idx="2707">
                  <c:v>0.39849537037036997</c:v>
                </c:pt>
                <c:pt idx="2708">
                  <c:v>0.398553240740741</c:v>
                </c:pt>
                <c:pt idx="2709">
                  <c:v>0.39861111111111103</c:v>
                </c:pt>
                <c:pt idx="2710">
                  <c:v>0.398668981481482</c:v>
                </c:pt>
                <c:pt idx="2711">
                  <c:v>0.39872685185185203</c:v>
                </c:pt>
                <c:pt idx="2712">
                  <c:v>0.398784722222222</c:v>
                </c:pt>
                <c:pt idx="2713">
                  <c:v>0.39884259259259303</c:v>
                </c:pt>
                <c:pt idx="2714">
                  <c:v>0.398900462962963</c:v>
                </c:pt>
                <c:pt idx="2715">
                  <c:v>0.39895833333333303</c:v>
                </c:pt>
                <c:pt idx="2716">
                  <c:v>0.399016203703704</c:v>
                </c:pt>
                <c:pt idx="2717">
                  <c:v>0.39907407407407403</c:v>
                </c:pt>
                <c:pt idx="2718">
                  <c:v>0.399131944444444</c:v>
                </c:pt>
                <c:pt idx="2719">
                  <c:v>0.39918981481481502</c:v>
                </c:pt>
                <c:pt idx="2720">
                  <c:v>0.399247685185185</c:v>
                </c:pt>
                <c:pt idx="2721">
                  <c:v>0.39930555555555602</c:v>
                </c:pt>
                <c:pt idx="2722">
                  <c:v>0.399363425925926</c:v>
                </c:pt>
                <c:pt idx="2723">
                  <c:v>0.39942129629629602</c:v>
                </c:pt>
                <c:pt idx="2724">
                  <c:v>0.399479166666667</c:v>
                </c:pt>
                <c:pt idx="2725">
                  <c:v>0.39953703703703702</c:v>
                </c:pt>
                <c:pt idx="2726">
                  <c:v>0.399594907407407</c:v>
                </c:pt>
                <c:pt idx="2727">
                  <c:v>0.39965277777777802</c:v>
                </c:pt>
                <c:pt idx="2728">
                  <c:v>0.399710648148148</c:v>
                </c:pt>
                <c:pt idx="2729">
                  <c:v>0.39976851851851802</c:v>
                </c:pt>
                <c:pt idx="2730">
                  <c:v>0.39982638888888899</c:v>
                </c:pt>
                <c:pt idx="2731">
                  <c:v>0.39988425925925902</c:v>
                </c:pt>
                <c:pt idx="2732">
                  <c:v>0.39994212962962999</c:v>
                </c:pt>
                <c:pt idx="2733">
                  <c:v>0.4</c:v>
                </c:pt>
                <c:pt idx="2734">
                  <c:v>0.40005787037036999</c:v>
                </c:pt>
                <c:pt idx="2735">
                  <c:v>0.40011574074074102</c:v>
                </c:pt>
                <c:pt idx="2736">
                  <c:v>0.40017361111111099</c:v>
                </c:pt>
                <c:pt idx="2737">
                  <c:v>0.40023148148148102</c:v>
                </c:pt>
                <c:pt idx="2738">
                  <c:v>0.40028935185185199</c:v>
                </c:pt>
                <c:pt idx="2739">
                  <c:v>0.40034722222222202</c:v>
                </c:pt>
                <c:pt idx="2740">
                  <c:v>0.40040509259259299</c:v>
                </c:pt>
                <c:pt idx="2741">
                  <c:v>0.40046296296296302</c:v>
                </c:pt>
                <c:pt idx="2742">
                  <c:v>0.40052083333333299</c:v>
                </c:pt>
                <c:pt idx="2743">
                  <c:v>0.40057870370370402</c:v>
                </c:pt>
                <c:pt idx="2744">
                  <c:v>0.40063657407407399</c:v>
                </c:pt>
                <c:pt idx="2745">
                  <c:v>0.40069444444444402</c:v>
                </c:pt>
                <c:pt idx="2746">
                  <c:v>0.40075231481481499</c:v>
                </c:pt>
                <c:pt idx="2747">
                  <c:v>0.40081018518518502</c:v>
                </c:pt>
                <c:pt idx="2748">
                  <c:v>0.40086805555555599</c:v>
                </c:pt>
                <c:pt idx="2749">
                  <c:v>0.40092592592592602</c:v>
                </c:pt>
                <c:pt idx="2750">
                  <c:v>0.40098379629629599</c:v>
                </c:pt>
                <c:pt idx="2751">
                  <c:v>0.40104166666666702</c:v>
                </c:pt>
                <c:pt idx="2752">
                  <c:v>0.40109953703703699</c:v>
                </c:pt>
                <c:pt idx="2753">
                  <c:v>0.40115740740740702</c:v>
                </c:pt>
                <c:pt idx="2754">
                  <c:v>0.40121527777777799</c:v>
                </c:pt>
                <c:pt idx="2755">
                  <c:v>0.40127314814814802</c:v>
                </c:pt>
                <c:pt idx="2756">
                  <c:v>0.40133101851851799</c:v>
                </c:pt>
                <c:pt idx="2757">
                  <c:v>0.40138888888888902</c:v>
                </c:pt>
                <c:pt idx="2758">
                  <c:v>0.40144675925925899</c:v>
                </c:pt>
                <c:pt idx="2759">
                  <c:v>0.40150462962963002</c:v>
                </c:pt>
                <c:pt idx="2760">
                  <c:v>0.40156249999999999</c:v>
                </c:pt>
                <c:pt idx="2761">
                  <c:v>0.40162037037037002</c:v>
                </c:pt>
                <c:pt idx="2762">
                  <c:v>0.40167824074074099</c:v>
                </c:pt>
                <c:pt idx="2763">
                  <c:v>0.40173611111111102</c:v>
                </c:pt>
                <c:pt idx="2764">
                  <c:v>0.40179398148148099</c:v>
                </c:pt>
                <c:pt idx="2765">
                  <c:v>0.40185185185185202</c:v>
                </c:pt>
                <c:pt idx="2766">
                  <c:v>0.40190972222222199</c:v>
                </c:pt>
                <c:pt idx="2767">
                  <c:v>0.40196759259259301</c:v>
                </c:pt>
                <c:pt idx="2768">
                  <c:v>0.40202546296296299</c:v>
                </c:pt>
                <c:pt idx="2769">
                  <c:v>0.40208333333333302</c:v>
                </c:pt>
                <c:pt idx="2770">
                  <c:v>0.40214120370370399</c:v>
                </c:pt>
                <c:pt idx="2771">
                  <c:v>0.40219907407407401</c:v>
                </c:pt>
                <c:pt idx="2772">
                  <c:v>0.40225694444444399</c:v>
                </c:pt>
                <c:pt idx="2773">
                  <c:v>0.40231481481481501</c:v>
                </c:pt>
                <c:pt idx="2774">
                  <c:v>0.40237268518518499</c:v>
                </c:pt>
                <c:pt idx="2775">
                  <c:v>0.40243055555555601</c:v>
                </c:pt>
                <c:pt idx="2776">
                  <c:v>0.40248842592592599</c:v>
                </c:pt>
                <c:pt idx="2777">
                  <c:v>0.40254629629629601</c:v>
                </c:pt>
                <c:pt idx="2778">
                  <c:v>0.40260416666666698</c:v>
                </c:pt>
                <c:pt idx="2779">
                  <c:v>0.40266203703703701</c:v>
                </c:pt>
                <c:pt idx="2780">
                  <c:v>0.40271990740740699</c:v>
                </c:pt>
                <c:pt idx="2781">
                  <c:v>0.40277777777777801</c:v>
                </c:pt>
                <c:pt idx="2782">
                  <c:v>0.40283564814814798</c:v>
                </c:pt>
                <c:pt idx="2783">
                  <c:v>0.40289351851851801</c:v>
                </c:pt>
                <c:pt idx="2784">
                  <c:v>0.40295138888888898</c:v>
                </c:pt>
                <c:pt idx="2785">
                  <c:v>0.40300925925925901</c:v>
                </c:pt>
                <c:pt idx="2786">
                  <c:v>0.40306712962962998</c:v>
                </c:pt>
                <c:pt idx="2787">
                  <c:v>0.40312500000000001</c:v>
                </c:pt>
                <c:pt idx="2788">
                  <c:v>0.40318287037036998</c:v>
                </c:pt>
                <c:pt idx="2789">
                  <c:v>0.40324074074074101</c:v>
                </c:pt>
                <c:pt idx="2790">
                  <c:v>0.40329861111111098</c:v>
                </c:pt>
                <c:pt idx="2791">
                  <c:v>0.40335648148148101</c:v>
                </c:pt>
                <c:pt idx="2792">
                  <c:v>0.40341435185185198</c:v>
                </c:pt>
                <c:pt idx="2793">
                  <c:v>0.40347222222222201</c:v>
                </c:pt>
                <c:pt idx="2794">
                  <c:v>0.40353009259259298</c:v>
                </c:pt>
                <c:pt idx="2795">
                  <c:v>0.40358796296296301</c:v>
                </c:pt>
                <c:pt idx="2796">
                  <c:v>0.40364583333333298</c:v>
                </c:pt>
                <c:pt idx="2797">
                  <c:v>0.40370370370370401</c:v>
                </c:pt>
                <c:pt idx="2798">
                  <c:v>0.40376157407407398</c:v>
                </c:pt>
                <c:pt idx="2799">
                  <c:v>0.40381944444444401</c:v>
                </c:pt>
                <c:pt idx="2800">
                  <c:v>0.40387731481481498</c:v>
                </c:pt>
                <c:pt idx="2801">
                  <c:v>0.40393518518518501</c:v>
                </c:pt>
                <c:pt idx="2802">
                  <c:v>0.40399305555555598</c:v>
                </c:pt>
                <c:pt idx="2803">
                  <c:v>0.40405092592592601</c:v>
                </c:pt>
                <c:pt idx="2804">
                  <c:v>0.40410879629629598</c:v>
                </c:pt>
                <c:pt idx="2805">
                  <c:v>0.40416666666666701</c:v>
                </c:pt>
                <c:pt idx="2806">
                  <c:v>0.40422453703703698</c:v>
                </c:pt>
                <c:pt idx="2807">
                  <c:v>0.40428240740740701</c:v>
                </c:pt>
                <c:pt idx="2808">
                  <c:v>0.40434027777777798</c:v>
                </c:pt>
                <c:pt idx="2809">
                  <c:v>0.40439814814814801</c:v>
                </c:pt>
                <c:pt idx="2810">
                  <c:v>0.40445601851851898</c:v>
                </c:pt>
                <c:pt idx="2811">
                  <c:v>0.40451388888888901</c:v>
                </c:pt>
                <c:pt idx="2812">
                  <c:v>0.40457175925925898</c:v>
                </c:pt>
                <c:pt idx="2813">
                  <c:v>0.40462962962963001</c:v>
                </c:pt>
                <c:pt idx="2814">
                  <c:v>0.40468749999999998</c:v>
                </c:pt>
                <c:pt idx="2815">
                  <c:v>0.40474537037037001</c:v>
                </c:pt>
                <c:pt idx="2816">
                  <c:v>0.40480324074074098</c:v>
                </c:pt>
                <c:pt idx="2817">
                  <c:v>0.40486111111111101</c:v>
                </c:pt>
                <c:pt idx="2818">
                  <c:v>0.40491898148148198</c:v>
                </c:pt>
                <c:pt idx="2819">
                  <c:v>0.404976851851852</c:v>
                </c:pt>
                <c:pt idx="2820">
                  <c:v>0.40503472222222198</c:v>
                </c:pt>
                <c:pt idx="2821">
                  <c:v>0.405092592592593</c:v>
                </c:pt>
                <c:pt idx="2822">
                  <c:v>0.40515046296296298</c:v>
                </c:pt>
                <c:pt idx="2823">
                  <c:v>0.405208333333333</c:v>
                </c:pt>
                <c:pt idx="2824">
                  <c:v>0.40526620370370398</c:v>
                </c:pt>
                <c:pt idx="2825">
                  <c:v>0.405324074074074</c:v>
                </c:pt>
                <c:pt idx="2826">
                  <c:v>0.40538194444444398</c:v>
                </c:pt>
                <c:pt idx="2827">
                  <c:v>0.405439814814815</c:v>
                </c:pt>
                <c:pt idx="2828">
                  <c:v>0.40549768518518498</c:v>
                </c:pt>
                <c:pt idx="2829">
                  <c:v>0.405555555555556</c:v>
                </c:pt>
                <c:pt idx="2830">
                  <c:v>0.40561342592592597</c:v>
                </c:pt>
                <c:pt idx="2831">
                  <c:v>0.405671296296296</c:v>
                </c:pt>
                <c:pt idx="2832">
                  <c:v>0.40572916666666697</c:v>
                </c:pt>
                <c:pt idx="2833">
                  <c:v>0.405787037037037</c:v>
                </c:pt>
                <c:pt idx="2834">
                  <c:v>0.40584490740740697</c:v>
                </c:pt>
                <c:pt idx="2835">
                  <c:v>0.405902777777778</c:v>
                </c:pt>
                <c:pt idx="2836">
                  <c:v>0.40596064814814797</c:v>
                </c:pt>
                <c:pt idx="2837">
                  <c:v>0.406018518518518</c:v>
                </c:pt>
                <c:pt idx="2838">
                  <c:v>0.40607638888888897</c:v>
                </c:pt>
                <c:pt idx="2839">
                  <c:v>0.406134259259259</c:v>
                </c:pt>
                <c:pt idx="2840">
                  <c:v>0.40619212962963003</c:v>
                </c:pt>
                <c:pt idx="2841">
                  <c:v>0.40625</c:v>
                </c:pt>
                <c:pt idx="2842">
                  <c:v>0.40630787037036997</c:v>
                </c:pt>
                <c:pt idx="2843">
                  <c:v>0.406365740740741</c:v>
                </c:pt>
                <c:pt idx="2844">
                  <c:v>0.40642361111111103</c:v>
                </c:pt>
                <c:pt idx="2845">
                  <c:v>0.406481481481482</c:v>
                </c:pt>
                <c:pt idx="2846">
                  <c:v>0.40653935185185203</c:v>
                </c:pt>
                <c:pt idx="2847">
                  <c:v>0.406597222222222</c:v>
                </c:pt>
                <c:pt idx="2848">
                  <c:v>0.40665509259259303</c:v>
                </c:pt>
                <c:pt idx="2849">
                  <c:v>0.406712962962963</c:v>
                </c:pt>
                <c:pt idx="2850">
                  <c:v>0.40677083333333303</c:v>
                </c:pt>
                <c:pt idx="2851">
                  <c:v>0.406828703703704</c:v>
                </c:pt>
                <c:pt idx="2852">
                  <c:v>0.40688657407407403</c:v>
                </c:pt>
                <c:pt idx="2853">
                  <c:v>0.406944444444444</c:v>
                </c:pt>
                <c:pt idx="2854">
                  <c:v>0.40700231481481502</c:v>
                </c:pt>
                <c:pt idx="2855">
                  <c:v>0.407060185185185</c:v>
                </c:pt>
                <c:pt idx="2856">
                  <c:v>0.40711805555555602</c:v>
                </c:pt>
                <c:pt idx="2857">
                  <c:v>0.407175925925926</c:v>
                </c:pt>
                <c:pt idx="2858">
                  <c:v>0.40723379629629602</c:v>
                </c:pt>
                <c:pt idx="2859">
                  <c:v>0.407291666666667</c:v>
                </c:pt>
                <c:pt idx="2860">
                  <c:v>0.40734953703703702</c:v>
                </c:pt>
                <c:pt idx="2861">
                  <c:v>0.407407407407407</c:v>
                </c:pt>
                <c:pt idx="2862">
                  <c:v>0.40746527777777802</c:v>
                </c:pt>
                <c:pt idx="2863">
                  <c:v>0.407523148148148</c:v>
                </c:pt>
                <c:pt idx="2864">
                  <c:v>0.40758101851851802</c:v>
                </c:pt>
                <c:pt idx="2865">
                  <c:v>0.40763888888888899</c:v>
                </c:pt>
                <c:pt idx="2866">
                  <c:v>0.40769675925925902</c:v>
                </c:pt>
                <c:pt idx="2867">
                  <c:v>0.40775462962962999</c:v>
                </c:pt>
                <c:pt idx="2868">
                  <c:v>0.40781250000000002</c:v>
                </c:pt>
                <c:pt idx="2869">
                  <c:v>0.40787037037036999</c:v>
                </c:pt>
                <c:pt idx="2870">
                  <c:v>0.40792824074074102</c:v>
                </c:pt>
                <c:pt idx="2871">
                  <c:v>0.40798611111111099</c:v>
                </c:pt>
                <c:pt idx="2872">
                  <c:v>0.40804398148148102</c:v>
                </c:pt>
                <c:pt idx="2873">
                  <c:v>0.40810185185185199</c:v>
                </c:pt>
                <c:pt idx="2874">
                  <c:v>0.40815972222222202</c:v>
                </c:pt>
                <c:pt idx="2875">
                  <c:v>0.40821759259259299</c:v>
                </c:pt>
                <c:pt idx="2876">
                  <c:v>0.40827546296296302</c:v>
                </c:pt>
                <c:pt idx="2877">
                  <c:v>0.40833333333333299</c:v>
                </c:pt>
                <c:pt idx="2878">
                  <c:v>0.40839120370370402</c:v>
                </c:pt>
                <c:pt idx="2879">
                  <c:v>0.40844907407407399</c:v>
                </c:pt>
                <c:pt idx="2880">
                  <c:v>0.40850694444444402</c:v>
                </c:pt>
                <c:pt idx="2881">
                  <c:v>0.40856481481481499</c:v>
                </c:pt>
                <c:pt idx="2882">
                  <c:v>0.40862268518518502</c:v>
                </c:pt>
                <c:pt idx="2883">
                  <c:v>0.40868055555555599</c:v>
                </c:pt>
                <c:pt idx="2884">
                  <c:v>0.40873842592592602</c:v>
                </c:pt>
                <c:pt idx="2885">
                  <c:v>0.40879629629629599</c:v>
                </c:pt>
                <c:pt idx="2886">
                  <c:v>0.40885416666666702</c:v>
                </c:pt>
                <c:pt idx="2887">
                  <c:v>0.40891203703703699</c:v>
                </c:pt>
                <c:pt idx="2888">
                  <c:v>0.40896990740740702</c:v>
                </c:pt>
                <c:pt idx="2889">
                  <c:v>0.40902777777777799</c:v>
                </c:pt>
                <c:pt idx="2890">
                  <c:v>0.40908564814814802</c:v>
                </c:pt>
                <c:pt idx="2891">
                  <c:v>0.40914351851851799</c:v>
                </c:pt>
                <c:pt idx="2892">
                  <c:v>0.40920138888888902</c:v>
                </c:pt>
                <c:pt idx="2893">
                  <c:v>0.40925925925925899</c:v>
                </c:pt>
                <c:pt idx="2894">
                  <c:v>0.40931712962963002</c:v>
                </c:pt>
                <c:pt idx="2895">
                  <c:v>0.40937499999999999</c:v>
                </c:pt>
                <c:pt idx="2896">
                  <c:v>0.40943287037037002</c:v>
                </c:pt>
                <c:pt idx="2897">
                  <c:v>0.40949074074074099</c:v>
                </c:pt>
                <c:pt idx="2898">
                  <c:v>0.40954861111111102</c:v>
                </c:pt>
                <c:pt idx="2899">
                  <c:v>0.40960648148148199</c:v>
                </c:pt>
                <c:pt idx="2900">
                  <c:v>0.40966435185185202</c:v>
                </c:pt>
                <c:pt idx="2901">
                  <c:v>0.40972222222222199</c:v>
                </c:pt>
                <c:pt idx="2902">
                  <c:v>0.40978009259259301</c:v>
                </c:pt>
                <c:pt idx="2903">
                  <c:v>0.40983796296296299</c:v>
                </c:pt>
                <c:pt idx="2904">
                  <c:v>0.40989583333333302</c:v>
                </c:pt>
                <c:pt idx="2905">
                  <c:v>0.40995370370370399</c:v>
                </c:pt>
                <c:pt idx="2906">
                  <c:v>0.41001157407407401</c:v>
                </c:pt>
                <c:pt idx="2907">
                  <c:v>0.41006944444444399</c:v>
                </c:pt>
                <c:pt idx="2908">
                  <c:v>0.41012731481481501</c:v>
                </c:pt>
                <c:pt idx="2909">
                  <c:v>0.41018518518518499</c:v>
                </c:pt>
                <c:pt idx="2910">
                  <c:v>0.41024305555555501</c:v>
                </c:pt>
                <c:pt idx="2911">
                  <c:v>0.41030092592592599</c:v>
                </c:pt>
                <c:pt idx="2912">
                  <c:v>0.41035879629629601</c:v>
                </c:pt>
                <c:pt idx="2913">
                  <c:v>0.41041666666666698</c:v>
                </c:pt>
                <c:pt idx="2914">
                  <c:v>0.41047453703703701</c:v>
                </c:pt>
                <c:pt idx="2915">
                  <c:v>0.41053240740740699</c:v>
                </c:pt>
                <c:pt idx="2916">
                  <c:v>0.41059027777777801</c:v>
                </c:pt>
                <c:pt idx="2917">
                  <c:v>0.41064814814814798</c:v>
                </c:pt>
                <c:pt idx="2918">
                  <c:v>0.41070601851851801</c:v>
                </c:pt>
                <c:pt idx="2919">
                  <c:v>0.41076388888888898</c:v>
                </c:pt>
                <c:pt idx="2920">
                  <c:v>0.41082175925925901</c:v>
                </c:pt>
                <c:pt idx="2921">
                  <c:v>0.41087962962962998</c:v>
                </c:pt>
                <c:pt idx="2922">
                  <c:v>0.41093750000000001</c:v>
                </c:pt>
                <c:pt idx="2923">
                  <c:v>0.41099537037036998</c:v>
                </c:pt>
                <c:pt idx="2924">
                  <c:v>0.41105324074074101</c:v>
                </c:pt>
                <c:pt idx="2925">
                  <c:v>0.41111111111111098</c:v>
                </c:pt>
                <c:pt idx="2926">
                  <c:v>0.41116898148148101</c:v>
                </c:pt>
                <c:pt idx="2927">
                  <c:v>0.41122685185185198</c:v>
                </c:pt>
                <c:pt idx="2928">
                  <c:v>0.41128472222222201</c:v>
                </c:pt>
                <c:pt idx="2929">
                  <c:v>0.41134259259259298</c:v>
                </c:pt>
                <c:pt idx="2930">
                  <c:v>0.41140046296296301</c:v>
                </c:pt>
                <c:pt idx="2931">
                  <c:v>0.41145833333333298</c:v>
                </c:pt>
                <c:pt idx="2932">
                  <c:v>0.41151620370370401</c:v>
                </c:pt>
                <c:pt idx="2933">
                  <c:v>0.41157407407407398</c:v>
                </c:pt>
                <c:pt idx="2934">
                  <c:v>0.41163194444444401</c:v>
                </c:pt>
                <c:pt idx="2935">
                  <c:v>0.41168981481481498</c:v>
                </c:pt>
                <c:pt idx="2936">
                  <c:v>0.41174768518518501</c:v>
                </c:pt>
                <c:pt idx="2937">
                  <c:v>0.41180555555555598</c:v>
                </c:pt>
                <c:pt idx="2938">
                  <c:v>0.41186342592592601</c:v>
                </c:pt>
                <c:pt idx="2939">
                  <c:v>0.41192129629629598</c:v>
                </c:pt>
                <c:pt idx="2940">
                  <c:v>0.41197916666666701</c:v>
                </c:pt>
                <c:pt idx="2941">
                  <c:v>0.41203703703703698</c:v>
                </c:pt>
                <c:pt idx="2942">
                  <c:v>0.41209490740740701</c:v>
                </c:pt>
                <c:pt idx="2943">
                  <c:v>0.41215277777777798</c:v>
                </c:pt>
                <c:pt idx="2944">
                  <c:v>0.41221064814814801</c:v>
                </c:pt>
                <c:pt idx="2945">
                  <c:v>0.41226851851851898</c:v>
                </c:pt>
                <c:pt idx="2946">
                  <c:v>0.41232638888888901</c:v>
                </c:pt>
                <c:pt idx="2947">
                  <c:v>0.41238425925925898</c:v>
                </c:pt>
                <c:pt idx="2948">
                  <c:v>0.41244212962963001</c:v>
                </c:pt>
                <c:pt idx="2949">
                  <c:v>0.41249999999999998</c:v>
                </c:pt>
                <c:pt idx="2950">
                  <c:v>0.41255787037037001</c:v>
                </c:pt>
                <c:pt idx="2951">
                  <c:v>0.41261574074074098</c:v>
                </c:pt>
                <c:pt idx="2952">
                  <c:v>0.41267361111111101</c:v>
                </c:pt>
                <c:pt idx="2953">
                  <c:v>0.41273148148148098</c:v>
                </c:pt>
                <c:pt idx="2954">
                  <c:v>0.412789351851852</c:v>
                </c:pt>
                <c:pt idx="2955">
                  <c:v>0.41284722222222198</c:v>
                </c:pt>
                <c:pt idx="2956">
                  <c:v>0.412905092592593</c:v>
                </c:pt>
                <c:pt idx="2957">
                  <c:v>0.41296296296296298</c:v>
                </c:pt>
                <c:pt idx="2958">
                  <c:v>0.413020833333333</c:v>
                </c:pt>
                <c:pt idx="2959">
                  <c:v>0.41307870370370398</c:v>
                </c:pt>
                <c:pt idx="2960">
                  <c:v>0.413136574074074</c:v>
                </c:pt>
                <c:pt idx="2961">
                  <c:v>0.41319444444444398</c:v>
                </c:pt>
                <c:pt idx="2962">
                  <c:v>0.413252314814815</c:v>
                </c:pt>
                <c:pt idx="2963">
                  <c:v>0.41331018518518498</c:v>
                </c:pt>
                <c:pt idx="2964">
                  <c:v>0.413368055555556</c:v>
                </c:pt>
                <c:pt idx="2965">
                  <c:v>0.41342592592592597</c:v>
                </c:pt>
                <c:pt idx="2966">
                  <c:v>0.413483796296296</c:v>
                </c:pt>
                <c:pt idx="2967">
                  <c:v>0.41354166666666697</c:v>
                </c:pt>
                <c:pt idx="2968">
                  <c:v>0.413599537037037</c:v>
                </c:pt>
                <c:pt idx="2969">
                  <c:v>0.41365740740740697</c:v>
                </c:pt>
                <c:pt idx="2970">
                  <c:v>0.413715277777778</c:v>
                </c:pt>
                <c:pt idx="2971">
                  <c:v>0.41377314814814797</c:v>
                </c:pt>
                <c:pt idx="2972">
                  <c:v>0.413831018518518</c:v>
                </c:pt>
                <c:pt idx="2973">
                  <c:v>0.41388888888888897</c:v>
                </c:pt>
                <c:pt idx="2974">
                  <c:v>0.413946759259259</c:v>
                </c:pt>
                <c:pt idx="2975">
                  <c:v>0.41400462962963003</c:v>
                </c:pt>
                <c:pt idx="2976">
                  <c:v>0.4140625</c:v>
                </c:pt>
                <c:pt idx="2977">
                  <c:v>0.41412037037036997</c:v>
                </c:pt>
                <c:pt idx="2978">
                  <c:v>0.414178240740741</c:v>
                </c:pt>
                <c:pt idx="2979">
                  <c:v>0.41423611111111103</c:v>
                </c:pt>
                <c:pt idx="2980">
                  <c:v>0.414293981481481</c:v>
                </c:pt>
                <c:pt idx="2981">
                  <c:v>0.41435185185185203</c:v>
                </c:pt>
                <c:pt idx="2982">
                  <c:v>0.414409722222222</c:v>
                </c:pt>
                <c:pt idx="2983">
                  <c:v>0.41446759259259303</c:v>
                </c:pt>
                <c:pt idx="2984">
                  <c:v>0.414525462962963</c:v>
                </c:pt>
                <c:pt idx="2985">
                  <c:v>0.41458333333333303</c:v>
                </c:pt>
                <c:pt idx="2986">
                  <c:v>0.414641203703704</c:v>
                </c:pt>
                <c:pt idx="2987">
                  <c:v>0.41469907407407403</c:v>
                </c:pt>
                <c:pt idx="2988">
                  <c:v>0.414756944444444</c:v>
                </c:pt>
                <c:pt idx="2989">
                  <c:v>0.41481481481481502</c:v>
                </c:pt>
                <c:pt idx="2990">
                  <c:v>0.414872685185185</c:v>
                </c:pt>
                <c:pt idx="2991">
                  <c:v>0.41493055555555602</c:v>
                </c:pt>
                <c:pt idx="2992">
                  <c:v>0.414988425925926</c:v>
                </c:pt>
                <c:pt idx="2993">
                  <c:v>0.41504629629629602</c:v>
                </c:pt>
                <c:pt idx="2994">
                  <c:v>0.415104166666667</c:v>
                </c:pt>
                <c:pt idx="2995">
                  <c:v>0.41516203703703702</c:v>
                </c:pt>
                <c:pt idx="2996">
                  <c:v>0.415219907407407</c:v>
                </c:pt>
                <c:pt idx="2997">
                  <c:v>0.41527777777777802</c:v>
                </c:pt>
                <c:pt idx="2998">
                  <c:v>0.415335648148148</c:v>
                </c:pt>
                <c:pt idx="2999">
                  <c:v>0.41539351851851802</c:v>
                </c:pt>
                <c:pt idx="3000">
                  <c:v>0.41545138888888899</c:v>
                </c:pt>
                <c:pt idx="3001">
                  <c:v>0.41550925925925902</c:v>
                </c:pt>
                <c:pt idx="3002">
                  <c:v>0.41556712962962999</c:v>
                </c:pt>
                <c:pt idx="3003">
                  <c:v>0.41562500000000002</c:v>
                </c:pt>
                <c:pt idx="3004">
                  <c:v>0.41568287037036999</c:v>
                </c:pt>
                <c:pt idx="3005">
                  <c:v>0.41574074074074102</c:v>
                </c:pt>
                <c:pt idx="3006">
                  <c:v>0.41579861111111099</c:v>
                </c:pt>
                <c:pt idx="3007">
                  <c:v>0.41585648148148102</c:v>
                </c:pt>
                <c:pt idx="3008">
                  <c:v>0.41591435185185199</c:v>
                </c:pt>
                <c:pt idx="3009">
                  <c:v>0.41597222222222202</c:v>
                </c:pt>
                <c:pt idx="3010">
                  <c:v>0.41603009259259299</c:v>
                </c:pt>
                <c:pt idx="3011">
                  <c:v>0.41608796296296302</c:v>
                </c:pt>
                <c:pt idx="3012">
                  <c:v>0.41614583333333299</c:v>
                </c:pt>
                <c:pt idx="3013">
                  <c:v>0.41620370370370402</c:v>
                </c:pt>
                <c:pt idx="3014">
                  <c:v>0.41626157407407399</c:v>
                </c:pt>
                <c:pt idx="3015">
                  <c:v>0.41631944444444402</c:v>
                </c:pt>
                <c:pt idx="3016">
                  <c:v>0.41637731481481499</c:v>
                </c:pt>
                <c:pt idx="3017">
                  <c:v>0.41643518518518502</c:v>
                </c:pt>
                <c:pt idx="3018">
                  <c:v>0.41649305555555599</c:v>
                </c:pt>
                <c:pt idx="3019">
                  <c:v>0.41655092592592602</c:v>
                </c:pt>
                <c:pt idx="3020">
                  <c:v>0.41660879629629599</c:v>
                </c:pt>
                <c:pt idx="3021">
                  <c:v>0.41666666666666702</c:v>
                </c:pt>
                <c:pt idx="3022">
                  <c:v>0.41672453703703699</c:v>
                </c:pt>
                <c:pt idx="3023">
                  <c:v>0.41678240740740702</c:v>
                </c:pt>
                <c:pt idx="3024">
                  <c:v>0.41684027777777799</c:v>
                </c:pt>
                <c:pt idx="3025">
                  <c:v>0.41689814814814802</c:v>
                </c:pt>
                <c:pt idx="3026">
                  <c:v>0.41695601851851899</c:v>
                </c:pt>
                <c:pt idx="3027">
                  <c:v>0.41701388888888902</c:v>
                </c:pt>
                <c:pt idx="3028">
                  <c:v>0.41707175925925899</c:v>
                </c:pt>
                <c:pt idx="3029">
                  <c:v>0.41712962962963002</c:v>
                </c:pt>
                <c:pt idx="3030">
                  <c:v>0.41718749999999999</c:v>
                </c:pt>
                <c:pt idx="3031">
                  <c:v>0.41724537037037002</c:v>
                </c:pt>
                <c:pt idx="3032">
                  <c:v>0.41730324074074099</c:v>
                </c:pt>
                <c:pt idx="3033">
                  <c:v>0.41736111111111102</c:v>
                </c:pt>
                <c:pt idx="3034">
                  <c:v>0.41741898148148199</c:v>
                </c:pt>
                <c:pt idx="3035">
                  <c:v>0.41747685185185202</c:v>
                </c:pt>
                <c:pt idx="3036">
                  <c:v>0.41753472222222199</c:v>
                </c:pt>
                <c:pt idx="3037">
                  <c:v>0.41759259259259301</c:v>
                </c:pt>
                <c:pt idx="3038">
                  <c:v>0.41765046296296299</c:v>
                </c:pt>
                <c:pt idx="3039">
                  <c:v>0.41770833333333302</c:v>
                </c:pt>
                <c:pt idx="3040">
                  <c:v>0.41776620370370399</c:v>
                </c:pt>
                <c:pt idx="3041">
                  <c:v>0.41782407407407401</c:v>
                </c:pt>
                <c:pt idx="3042">
                  <c:v>0.41788194444444499</c:v>
                </c:pt>
                <c:pt idx="3043">
                  <c:v>0.41793981481481501</c:v>
                </c:pt>
                <c:pt idx="3044">
                  <c:v>0.41799768518518499</c:v>
                </c:pt>
                <c:pt idx="3045">
                  <c:v>0.41805555555555601</c:v>
                </c:pt>
                <c:pt idx="3046">
                  <c:v>0.41811342592592599</c:v>
                </c:pt>
                <c:pt idx="3047">
                  <c:v>0.41817129629629601</c:v>
                </c:pt>
                <c:pt idx="3048">
                  <c:v>0.41822916666666698</c:v>
                </c:pt>
                <c:pt idx="3049">
                  <c:v>0.41828703703703701</c:v>
                </c:pt>
                <c:pt idx="3050">
                  <c:v>0.41834490740740798</c:v>
                </c:pt>
                <c:pt idx="3051">
                  <c:v>0.41840277777777801</c:v>
                </c:pt>
                <c:pt idx="3052">
                  <c:v>0.41846064814814798</c:v>
                </c:pt>
                <c:pt idx="3053">
                  <c:v>0.41851851851851801</c:v>
                </c:pt>
                <c:pt idx="3054">
                  <c:v>0.41857638888888898</c:v>
                </c:pt>
                <c:pt idx="3055">
                  <c:v>0.41863425925925901</c:v>
                </c:pt>
                <c:pt idx="3056">
                  <c:v>0.41869212962962998</c:v>
                </c:pt>
                <c:pt idx="3057">
                  <c:v>0.41875000000000001</c:v>
                </c:pt>
                <c:pt idx="3058">
                  <c:v>0.41880787037036998</c:v>
                </c:pt>
                <c:pt idx="3059">
                  <c:v>0.41886574074074101</c:v>
                </c:pt>
                <c:pt idx="3060">
                  <c:v>0.41892361111111098</c:v>
                </c:pt>
                <c:pt idx="3061">
                  <c:v>0.41898148148148101</c:v>
                </c:pt>
                <c:pt idx="3062">
                  <c:v>0.41903935185185198</c:v>
                </c:pt>
                <c:pt idx="3063">
                  <c:v>0.41909722222222201</c:v>
                </c:pt>
                <c:pt idx="3064">
                  <c:v>0.41915509259259298</c:v>
                </c:pt>
                <c:pt idx="3065">
                  <c:v>0.41921296296296301</c:v>
                </c:pt>
                <c:pt idx="3066">
                  <c:v>0.41927083333333298</c:v>
                </c:pt>
                <c:pt idx="3067">
                  <c:v>0.41932870370370401</c:v>
                </c:pt>
                <c:pt idx="3068">
                  <c:v>0.41938657407407398</c:v>
                </c:pt>
                <c:pt idx="3069">
                  <c:v>0.41944444444444401</c:v>
                </c:pt>
                <c:pt idx="3070">
                  <c:v>0.41950231481481498</c:v>
                </c:pt>
                <c:pt idx="3071">
                  <c:v>0.41956018518518501</c:v>
                </c:pt>
                <c:pt idx="3072">
                  <c:v>0.41961805555555598</c:v>
                </c:pt>
                <c:pt idx="3073">
                  <c:v>0.41967592592592601</c:v>
                </c:pt>
                <c:pt idx="3074">
                  <c:v>0.41973379629629598</c:v>
                </c:pt>
                <c:pt idx="3075">
                  <c:v>0.41979166666666701</c:v>
                </c:pt>
                <c:pt idx="3076">
                  <c:v>0.41984953703703698</c:v>
                </c:pt>
                <c:pt idx="3077">
                  <c:v>0.41990740740740701</c:v>
                </c:pt>
                <c:pt idx="3078">
                  <c:v>0.41996527777777798</c:v>
                </c:pt>
                <c:pt idx="3079">
                  <c:v>0.42002314814814801</c:v>
                </c:pt>
                <c:pt idx="3080">
                  <c:v>0.42008101851851898</c:v>
                </c:pt>
                <c:pt idx="3081">
                  <c:v>0.42013888888888901</c:v>
                </c:pt>
                <c:pt idx="3082">
                  <c:v>0.42019675925925898</c:v>
                </c:pt>
                <c:pt idx="3083">
                  <c:v>0.42025462962963001</c:v>
                </c:pt>
                <c:pt idx="3084">
                  <c:v>0.42031249999999998</c:v>
                </c:pt>
                <c:pt idx="3085">
                  <c:v>0.42037037037037001</c:v>
                </c:pt>
                <c:pt idx="3086">
                  <c:v>0.42042824074074098</c:v>
                </c:pt>
                <c:pt idx="3087">
                  <c:v>0.42048611111111101</c:v>
                </c:pt>
                <c:pt idx="3088">
                  <c:v>0.42054398148148098</c:v>
                </c:pt>
                <c:pt idx="3089">
                  <c:v>0.420601851851852</c:v>
                </c:pt>
                <c:pt idx="3090">
                  <c:v>0.42065972222222198</c:v>
                </c:pt>
                <c:pt idx="3091">
                  <c:v>0.420717592592593</c:v>
                </c:pt>
                <c:pt idx="3092">
                  <c:v>0.42077546296296298</c:v>
                </c:pt>
                <c:pt idx="3093">
                  <c:v>0.420833333333333</c:v>
                </c:pt>
                <c:pt idx="3094">
                  <c:v>0.42089120370370398</c:v>
                </c:pt>
                <c:pt idx="3095">
                  <c:v>0.420949074074074</c:v>
                </c:pt>
                <c:pt idx="3096">
                  <c:v>0.42100694444444398</c:v>
                </c:pt>
                <c:pt idx="3097">
                  <c:v>0.421064814814815</c:v>
                </c:pt>
                <c:pt idx="3098">
                  <c:v>0.42112268518518498</c:v>
                </c:pt>
                <c:pt idx="3099">
                  <c:v>0.421180555555556</c:v>
                </c:pt>
                <c:pt idx="3100">
                  <c:v>0.42123842592592597</c:v>
                </c:pt>
                <c:pt idx="3101">
                  <c:v>0.421296296296296</c:v>
                </c:pt>
                <c:pt idx="3102">
                  <c:v>0.42135416666666697</c:v>
                </c:pt>
                <c:pt idx="3103">
                  <c:v>0.421412037037037</c:v>
                </c:pt>
                <c:pt idx="3104">
                  <c:v>0.42146990740740697</c:v>
                </c:pt>
                <c:pt idx="3105">
                  <c:v>0.421527777777778</c:v>
                </c:pt>
                <c:pt idx="3106">
                  <c:v>0.42158564814814797</c:v>
                </c:pt>
                <c:pt idx="3107">
                  <c:v>0.421643518518518</c:v>
                </c:pt>
                <c:pt idx="3108">
                  <c:v>0.42170138888888897</c:v>
                </c:pt>
                <c:pt idx="3109">
                  <c:v>0.421759259259259</c:v>
                </c:pt>
                <c:pt idx="3110">
                  <c:v>0.42181712962963003</c:v>
                </c:pt>
                <c:pt idx="3111">
                  <c:v>0.421875</c:v>
                </c:pt>
                <c:pt idx="3112">
                  <c:v>0.42193287037036997</c:v>
                </c:pt>
                <c:pt idx="3113">
                  <c:v>0.421990740740741</c:v>
                </c:pt>
                <c:pt idx="3114">
                  <c:v>0.42204861111111103</c:v>
                </c:pt>
                <c:pt idx="3115">
                  <c:v>0.422106481481482</c:v>
                </c:pt>
                <c:pt idx="3116">
                  <c:v>0.42216435185185203</c:v>
                </c:pt>
                <c:pt idx="3117">
                  <c:v>0.422222222222222</c:v>
                </c:pt>
                <c:pt idx="3118">
                  <c:v>0.42228009259259303</c:v>
                </c:pt>
                <c:pt idx="3119">
                  <c:v>0.422337962962963</c:v>
                </c:pt>
                <c:pt idx="3120">
                  <c:v>0.42239583333333303</c:v>
                </c:pt>
                <c:pt idx="3121">
                  <c:v>0.422453703703704</c:v>
                </c:pt>
                <c:pt idx="3122">
                  <c:v>0.42251157407407403</c:v>
                </c:pt>
                <c:pt idx="3123">
                  <c:v>0.422569444444444</c:v>
                </c:pt>
                <c:pt idx="3124">
                  <c:v>0.42262731481481502</c:v>
                </c:pt>
                <c:pt idx="3125">
                  <c:v>0.422685185185185</c:v>
                </c:pt>
                <c:pt idx="3126">
                  <c:v>0.42274305555555503</c:v>
                </c:pt>
                <c:pt idx="3127">
                  <c:v>0.422800925925926</c:v>
                </c:pt>
                <c:pt idx="3128">
                  <c:v>0.42285879629629602</c:v>
                </c:pt>
                <c:pt idx="3129">
                  <c:v>0.422916666666667</c:v>
                </c:pt>
                <c:pt idx="3130">
                  <c:v>0.42297453703703702</c:v>
                </c:pt>
                <c:pt idx="3131">
                  <c:v>0.423032407407407</c:v>
                </c:pt>
                <c:pt idx="3132">
                  <c:v>0.42309027777777802</c:v>
                </c:pt>
                <c:pt idx="3133">
                  <c:v>0.423148148148148</c:v>
                </c:pt>
                <c:pt idx="3134">
                  <c:v>0.42320601851851802</c:v>
                </c:pt>
                <c:pt idx="3135">
                  <c:v>0.42326388888888899</c:v>
                </c:pt>
                <c:pt idx="3136">
                  <c:v>0.42332175925925902</c:v>
                </c:pt>
                <c:pt idx="3137">
                  <c:v>0.42337962962962999</c:v>
                </c:pt>
                <c:pt idx="3138">
                  <c:v>0.42343750000000002</c:v>
                </c:pt>
                <c:pt idx="3139">
                  <c:v>0.42349537037036999</c:v>
                </c:pt>
                <c:pt idx="3140">
                  <c:v>0.42355324074074102</c:v>
                </c:pt>
                <c:pt idx="3141">
                  <c:v>0.42361111111111099</c:v>
                </c:pt>
                <c:pt idx="3142">
                  <c:v>0.42366898148148102</c:v>
                </c:pt>
                <c:pt idx="3143">
                  <c:v>0.42372685185185199</c:v>
                </c:pt>
                <c:pt idx="3144">
                  <c:v>0.42378472222222202</c:v>
                </c:pt>
                <c:pt idx="3145">
                  <c:v>0.42384259259259299</c:v>
                </c:pt>
                <c:pt idx="3146">
                  <c:v>0.42390046296296302</c:v>
                </c:pt>
                <c:pt idx="3147">
                  <c:v>0.42395833333333299</c:v>
                </c:pt>
                <c:pt idx="3148">
                  <c:v>0.42401620370370402</c:v>
                </c:pt>
                <c:pt idx="3149">
                  <c:v>0.42407407407407399</c:v>
                </c:pt>
                <c:pt idx="3150">
                  <c:v>0.42413194444444402</c:v>
                </c:pt>
                <c:pt idx="3151">
                  <c:v>0.42418981481481499</c:v>
                </c:pt>
                <c:pt idx="3152">
                  <c:v>0.42424768518518502</c:v>
                </c:pt>
                <c:pt idx="3153">
                  <c:v>0.42430555555555599</c:v>
                </c:pt>
                <c:pt idx="3154">
                  <c:v>0.42436342592592602</c:v>
                </c:pt>
                <c:pt idx="3155">
                  <c:v>0.42442129629629599</c:v>
                </c:pt>
                <c:pt idx="3156">
                  <c:v>0.42447916666666702</c:v>
                </c:pt>
                <c:pt idx="3157">
                  <c:v>0.42453703703703699</c:v>
                </c:pt>
                <c:pt idx="3158">
                  <c:v>0.42459490740740702</c:v>
                </c:pt>
                <c:pt idx="3159">
                  <c:v>0.42465277777777799</c:v>
                </c:pt>
                <c:pt idx="3160">
                  <c:v>0.42471064814814802</c:v>
                </c:pt>
                <c:pt idx="3161">
                  <c:v>0.42476851851851899</c:v>
                </c:pt>
                <c:pt idx="3162">
                  <c:v>0.42482638888888902</c:v>
                </c:pt>
                <c:pt idx="3163">
                  <c:v>0.42488425925925899</c:v>
                </c:pt>
                <c:pt idx="3164">
                  <c:v>0.42494212962963002</c:v>
                </c:pt>
                <c:pt idx="3165">
                  <c:v>0.42499999999999999</c:v>
                </c:pt>
                <c:pt idx="3166">
                  <c:v>0.42505787037037002</c:v>
                </c:pt>
                <c:pt idx="3167">
                  <c:v>0.42511574074074099</c:v>
                </c:pt>
                <c:pt idx="3168">
                  <c:v>0.42517361111111102</c:v>
                </c:pt>
                <c:pt idx="3169">
                  <c:v>0.42523148148148099</c:v>
                </c:pt>
                <c:pt idx="3170">
                  <c:v>0.42528935185185202</c:v>
                </c:pt>
                <c:pt idx="3171">
                  <c:v>0.42534722222222199</c:v>
                </c:pt>
                <c:pt idx="3172">
                  <c:v>0.42540509259259301</c:v>
                </c:pt>
                <c:pt idx="3173">
                  <c:v>0.42546296296296299</c:v>
                </c:pt>
                <c:pt idx="3174">
                  <c:v>0.42552083333333302</c:v>
                </c:pt>
                <c:pt idx="3175">
                  <c:v>0.42557870370370399</c:v>
                </c:pt>
                <c:pt idx="3176">
                  <c:v>0.42563657407407401</c:v>
                </c:pt>
                <c:pt idx="3177">
                  <c:v>0.42569444444444399</c:v>
                </c:pt>
                <c:pt idx="3178">
                  <c:v>0.42575231481481501</c:v>
                </c:pt>
                <c:pt idx="3179">
                  <c:v>0.42581018518518499</c:v>
                </c:pt>
                <c:pt idx="3180">
                  <c:v>0.42586805555555601</c:v>
                </c:pt>
                <c:pt idx="3181">
                  <c:v>0.42592592592592599</c:v>
                </c:pt>
                <c:pt idx="3182">
                  <c:v>0.42598379629629601</c:v>
                </c:pt>
                <c:pt idx="3183">
                  <c:v>0.42604166666666698</c:v>
                </c:pt>
                <c:pt idx="3184">
                  <c:v>0.42609953703703701</c:v>
                </c:pt>
                <c:pt idx="3185">
                  <c:v>0.42615740740740699</c:v>
                </c:pt>
                <c:pt idx="3186">
                  <c:v>0.42621527777777801</c:v>
                </c:pt>
                <c:pt idx="3187">
                  <c:v>0.42627314814814798</c:v>
                </c:pt>
                <c:pt idx="3188">
                  <c:v>0.42633101851851801</c:v>
                </c:pt>
                <c:pt idx="3189">
                  <c:v>0.42638888888888898</c:v>
                </c:pt>
                <c:pt idx="3190">
                  <c:v>0.42644675925925901</c:v>
                </c:pt>
                <c:pt idx="3191">
                  <c:v>0.42650462962962998</c:v>
                </c:pt>
                <c:pt idx="3192">
                  <c:v>0.42656250000000001</c:v>
                </c:pt>
                <c:pt idx="3193">
                  <c:v>0.42662037037036998</c:v>
                </c:pt>
                <c:pt idx="3194">
                  <c:v>0.42667824074074101</c:v>
                </c:pt>
                <c:pt idx="3195">
                  <c:v>0.42673611111111098</c:v>
                </c:pt>
                <c:pt idx="3196">
                  <c:v>0.42679398148148101</c:v>
                </c:pt>
                <c:pt idx="3197">
                  <c:v>0.42685185185185198</c:v>
                </c:pt>
                <c:pt idx="3198">
                  <c:v>0.42690972222222201</c:v>
                </c:pt>
                <c:pt idx="3199">
                  <c:v>0.42696759259259298</c:v>
                </c:pt>
                <c:pt idx="3200">
                  <c:v>0.42702546296296301</c:v>
                </c:pt>
                <c:pt idx="3201">
                  <c:v>0.42708333333333298</c:v>
                </c:pt>
                <c:pt idx="3202">
                  <c:v>0.42714120370370401</c:v>
                </c:pt>
                <c:pt idx="3203">
                  <c:v>0.42719907407407398</c:v>
                </c:pt>
                <c:pt idx="3204">
                  <c:v>0.42725694444444401</c:v>
                </c:pt>
                <c:pt idx="3205">
                  <c:v>0.42731481481481498</c:v>
                </c:pt>
                <c:pt idx="3206">
                  <c:v>0.42737268518518501</c:v>
                </c:pt>
                <c:pt idx="3207">
                  <c:v>0.42743055555555598</c:v>
                </c:pt>
                <c:pt idx="3208">
                  <c:v>0.42748842592592601</c:v>
                </c:pt>
                <c:pt idx="3209">
                  <c:v>0.42754629629629598</c:v>
                </c:pt>
                <c:pt idx="3210">
                  <c:v>0.42760416666666701</c:v>
                </c:pt>
                <c:pt idx="3211">
                  <c:v>0.42766203703703698</c:v>
                </c:pt>
                <c:pt idx="3212">
                  <c:v>0.42771990740740701</c:v>
                </c:pt>
                <c:pt idx="3213">
                  <c:v>0.42777777777777798</c:v>
                </c:pt>
                <c:pt idx="3214">
                  <c:v>0.42783564814814801</c:v>
                </c:pt>
                <c:pt idx="3215">
                  <c:v>0.42789351851851898</c:v>
                </c:pt>
                <c:pt idx="3216">
                  <c:v>0.42795138888888901</c:v>
                </c:pt>
                <c:pt idx="3217">
                  <c:v>0.42800925925925898</c:v>
                </c:pt>
                <c:pt idx="3218">
                  <c:v>0.42806712962963001</c:v>
                </c:pt>
                <c:pt idx="3219">
                  <c:v>0.42812499999999998</c:v>
                </c:pt>
                <c:pt idx="3220">
                  <c:v>0.42818287037037001</c:v>
                </c:pt>
                <c:pt idx="3221">
                  <c:v>0.42824074074074098</c:v>
                </c:pt>
                <c:pt idx="3222">
                  <c:v>0.42829861111111101</c:v>
                </c:pt>
                <c:pt idx="3223">
                  <c:v>0.42835648148148198</c:v>
                </c:pt>
                <c:pt idx="3224">
                  <c:v>0.428414351851852</c:v>
                </c:pt>
                <c:pt idx="3225">
                  <c:v>0.42847222222222198</c:v>
                </c:pt>
                <c:pt idx="3226">
                  <c:v>0.428530092592593</c:v>
                </c:pt>
                <c:pt idx="3227">
                  <c:v>0.42858796296296298</c:v>
                </c:pt>
                <c:pt idx="3228">
                  <c:v>0.428645833333333</c:v>
                </c:pt>
                <c:pt idx="3229">
                  <c:v>0.42870370370370398</c:v>
                </c:pt>
                <c:pt idx="3230">
                  <c:v>0.428761574074074</c:v>
                </c:pt>
                <c:pt idx="3231">
                  <c:v>0.42881944444444398</c:v>
                </c:pt>
                <c:pt idx="3232">
                  <c:v>0.428877314814815</c:v>
                </c:pt>
                <c:pt idx="3233">
                  <c:v>0.42893518518518498</c:v>
                </c:pt>
                <c:pt idx="3234">
                  <c:v>0.428993055555556</c:v>
                </c:pt>
                <c:pt idx="3235">
                  <c:v>0.42905092592592597</c:v>
                </c:pt>
                <c:pt idx="3236">
                  <c:v>0.429108796296296</c:v>
                </c:pt>
                <c:pt idx="3237">
                  <c:v>0.42916666666666697</c:v>
                </c:pt>
                <c:pt idx="3238">
                  <c:v>0.429224537037037</c:v>
                </c:pt>
                <c:pt idx="3239">
                  <c:v>0.42928240740740697</c:v>
                </c:pt>
                <c:pt idx="3240">
                  <c:v>0.429340277777778</c:v>
                </c:pt>
                <c:pt idx="3241">
                  <c:v>0.42939814814814797</c:v>
                </c:pt>
                <c:pt idx="3242">
                  <c:v>0.429456018518518</c:v>
                </c:pt>
                <c:pt idx="3243">
                  <c:v>0.42951388888888897</c:v>
                </c:pt>
                <c:pt idx="3244">
                  <c:v>0.429571759259259</c:v>
                </c:pt>
                <c:pt idx="3245">
                  <c:v>0.42962962962963003</c:v>
                </c:pt>
                <c:pt idx="3246">
                  <c:v>0.4296875</c:v>
                </c:pt>
                <c:pt idx="3247">
                  <c:v>0.42974537037036997</c:v>
                </c:pt>
                <c:pt idx="3248">
                  <c:v>0.429803240740741</c:v>
                </c:pt>
                <c:pt idx="3249">
                  <c:v>0.42986111111111103</c:v>
                </c:pt>
                <c:pt idx="3250">
                  <c:v>0.429918981481482</c:v>
                </c:pt>
                <c:pt idx="3251">
                  <c:v>0.42997685185185203</c:v>
                </c:pt>
                <c:pt idx="3252">
                  <c:v>0.430034722222222</c:v>
                </c:pt>
                <c:pt idx="3253">
                  <c:v>0.43009259259259303</c:v>
                </c:pt>
                <c:pt idx="3254">
                  <c:v>0.430150462962963</c:v>
                </c:pt>
                <c:pt idx="3255">
                  <c:v>0.43020833333333303</c:v>
                </c:pt>
                <c:pt idx="3256">
                  <c:v>0.430266203703704</c:v>
                </c:pt>
                <c:pt idx="3257">
                  <c:v>0.43032407407407403</c:v>
                </c:pt>
                <c:pt idx="3258">
                  <c:v>0.430381944444445</c:v>
                </c:pt>
                <c:pt idx="3259">
                  <c:v>0.43043981481481502</c:v>
                </c:pt>
                <c:pt idx="3260">
                  <c:v>0.430497685185185</c:v>
                </c:pt>
                <c:pt idx="3261">
                  <c:v>0.43055555555555602</c:v>
                </c:pt>
                <c:pt idx="3262">
                  <c:v>0.430613425925926</c:v>
                </c:pt>
                <c:pt idx="3263">
                  <c:v>0.43067129629629602</c:v>
                </c:pt>
                <c:pt idx="3264">
                  <c:v>0.430729166666667</c:v>
                </c:pt>
                <c:pt idx="3265">
                  <c:v>0.43078703703703702</c:v>
                </c:pt>
                <c:pt idx="3266">
                  <c:v>0.430844907407407</c:v>
                </c:pt>
                <c:pt idx="3267">
                  <c:v>0.43090277777777802</c:v>
                </c:pt>
                <c:pt idx="3268">
                  <c:v>0.430960648148148</c:v>
                </c:pt>
                <c:pt idx="3269">
                  <c:v>0.43101851851851802</c:v>
                </c:pt>
                <c:pt idx="3270">
                  <c:v>0.43107638888888899</c:v>
                </c:pt>
                <c:pt idx="3271">
                  <c:v>0.43113425925925902</c:v>
                </c:pt>
                <c:pt idx="3272">
                  <c:v>0.43119212962962999</c:v>
                </c:pt>
                <c:pt idx="3273">
                  <c:v>0.43125000000000002</c:v>
                </c:pt>
                <c:pt idx="3274">
                  <c:v>0.43130787037036999</c:v>
                </c:pt>
                <c:pt idx="3275">
                  <c:v>0.43136574074074102</c:v>
                </c:pt>
                <c:pt idx="3276">
                  <c:v>0.43142361111111099</c:v>
                </c:pt>
                <c:pt idx="3277">
                  <c:v>0.43148148148148102</c:v>
                </c:pt>
                <c:pt idx="3278">
                  <c:v>0.43153935185185199</c:v>
                </c:pt>
                <c:pt idx="3279">
                  <c:v>0.43159722222222202</c:v>
                </c:pt>
                <c:pt idx="3280">
                  <c:v>0.43165509259259299</c:v>
                </c:pt>
                <c:pt idx="3281">
                  <c:v>0.43171296296296302</c:v>
                </c:pt>
                <c:pt idx="3282">
                  <c:v>0.43177083333333299</c:v>
                </c:pt>
                <c:pt idx="3283">
                  <c:v>0.43182870370370402</c:v>
                </c:pt>
                <c:pt idx="3284">
                  <c:v>0.43188657407407399</c:v>
                </c:pt>
                <c:pt idx="3285">
                  <c:v>0.43194444444444402</c:v>
                </c:pt>
                <c:pt idx="3286">
                  <c:v>0.43200231481481499</c:v>
                </c:pt>
                <c:pt idx="3287">
                  <c:v>0.43206018518518502</c:v>
                </c:pt>
                <c:pt idx="3288">
                  <c:v>0.43211805555555599</c:v>
                </c:pt>
                <c:pt idx="3289">
                  <c:v>0.43217592592592602</c:v>
                </c:pt>
                <c:pt idx="3290">
                  <c:v>0.43223379629629599</c:v>
                </c:pt>
                <c:pt idx="3291">
                  <c:v>0.43229166666666702</c:v>
                </c:pt>
                <c:pt idx="3292">
                  <c:v>0.43234953703703699</c:v>
                </c:pt>
                <c:pt idx="3293">
                  <c:v>0.43240740740740702</c:v>
                </c:pt>
                <c:pt idx="3294">
                  <c:v>0.43246527777777799</c:v>
                </c:pt>
                <c:pt idx="3295">
                  <c:v>0.43252314814814802</c:v>
                </c:pt>
                <c:pt idx="3296">
                  <c:v>0.43258101851851899</c:v>
                </c:pt>
                <c:pt idx="3297">
                  <c:v>0.43263888888888902</c:v>
                </c:pt>
                <c:pt idx="3298">
                  <c:v>0.43269675925925899</c:v>
                </c:pt>
                <c:pt idx="3299">
                  <c:v>0.43275462962963002</c:v>
                </c:pt>
                <c:pt idx="3300">
                  <c:v>0.43281249999999999</c:v>
                </c:pt>
                <c:pt idx="3301">
                  <c:v>0.43287037037037002</c:v>
                </c:pt>
                <c:pt idx="3302">
                  <c:v>0.43292824074074099</c:v>
                </c:pt>
                <c:pt idx="3303">
                  <c:v>0.43298611111111102</c:v>
                </c:pt>
                <c:pt idx="3304">
                  <c:v>0.43304398148148199</c:v>
                </c:pt>
                <c:pt idx="3305">
                  <c:v>0.43310185185185202</c:v>
                </c:pt>
                <c:pt idx="3306">
                  <c:v>0.43315972222222199</c:v>
                </c:pt>
                <c:pt idx="3307">
                  <c:v>0.43321759259259301</c:v>
                </c:pt>
                <c:pt idx="3308">
                  <c:v>0.43327546296296299</c:v>
                </c:pt>
                <c:pt idx="3309">
                  <c:v>0.43333333333333302</c:v>
                </c:pt>
                <c:pt idx="3310">
                  <c:v>0.43339120370370399</c:v>
                </c:pt>
                <c:pt idx="3311">
                  <c:v>0.43344907407407401</c:v>
                </c:pt>
                <c:pt idx="3312">
                  <c:v>0.43350694444444499</c:v>
                </c:pt>
                <c:pt idx="3313">
                  <c:v>0.43356481481481501</c:v>
                </c:pt>
                <c:pt idx="3314">
                  <c:v>0.43362268518518499</c:v>
                </c:pt>
                <c:pt idx="3315">
                  <c:v>0.43368055555555601</c:v>
                </c:pt>
                <c:pt idx="3316">
                  <c:v>0.43373842592592599</c:v>
                </c:pt>
                <c:pt idx="3317">
                  <c:v>0.43379629629629601</c:v>
                </c:pt>
                <c:pt idx="3318">
                  <c:v>0.43385416666666698</c:v>
                </c:pt>
                <c:pt idx="3319">
                  <c:v>0.43391203703703701</c:v>
                </c:pt>
                <c:pt idx="3320">
                  <c:v>0.43396990740740798</c:v>
                </c:pt>
                <c:pt idx="3321">
                  <c:v>0.43402777777777801</c:v>
                </c:pt>
                <c:pt idx="3322">
                  <c:v>0.43408564814814798</c:v>
                </c:pt>
                <c:pt idx="3323">
                  <c:v>0.43414351851851801</c:v>
                </c:pt>
                <c:pt idx="3324">
                  <c:v>0.43420138888888898</c:v>
                </c:pt>
                <c:pt idx="3325">
                  <c:v>0.43425925925925901</c:v>
                </c:pt>
                <c:pt idx="3326">
                  <c:v>0.43431712962962998</c:v>
                </c:pt>
                <c:pt idx="3327">
                  <c:v>0.43437500000000001</c:v>
                </c:pt>
                <c:pt idx="3328">
                  <c:v>0.43443287037036998</c:v>
                </c:pt>
                <c:pt idx="3329">
                  <c:v>0.43449074074074101</c:v>
                </c:pt>
                <c:pt idx="3330">
                  <c:v>0.43454861111111098</c:v>
                </c:pt>
                <c:pt idx="3331">
                  <c:v>0.43460648148148101</c:v>
                </c:pt>
                <c:pt idx="3332">
                  <c:v>0.43466435185185198</c:v>
                </c:pt>
                <c:pt idx="3333">
                  <c:v>0.43472222222222201</c:v>
                </c:pt>
                <c:pt idx="3334">
                  <c:v>0.43478009259259298</c:v>
                </c:pt>
                <c:pt idx="3335">
                  <c:v>0.43483796296296301</c:v>
                </c:pt>
                <c:pt idx="3336">
                  <c:v>0.43489583333333298</c:v>
                </c:pt>
                <c:pt idx="3337">
                  <c:v>0.43495370370370401</c:v>
                </c:pt>
                <c:pt idx="3338">
                  <c:v>0.43501157407407398</c:v>
                </c:pt>
                <c:pt idx="3339">
                  <c:v>0.43506944444444401</c:v>
                </c:pt>
                <c:pt idx="3340">
                  <c:v>0.43512731481481498</c:v>
                </c:pt>
                <c:pt idx="3341">
                  <c:v>0.43518518518518501</c:v>
                </c:pt>
                <c:pt idx="3342">
                  <c:v>0.43524305555555598</c:v>
                </c:pt>
                <c:pt idx="3343">
                  <c:v>0.43530092592592601</c:v>
                </c:pt>
                <c:pt idx="3344">
                  <c:v>0.43535879629629598</c:v>
                </c:pt>
                <c:pt idx="3345">
                  <c:v>0.43541666666666701</c:v>
                </c:pt>
                <c:pt idx="3346">
                  <c:v>0.43547453703703698</c:v>
                </c:pt>
                <c:pt idx="3347">
                  <c:v>0.43553240740740701</c:v>
                </c:pt>
                <c:pt idx="3348">
                  <c:v>0.43559027777777798</c:v>
                </c:pt>
                <c:pt idx="3349">
                  <c:v>0.43564814814814801</c:v>
                </c:pt>
                <c:pt idx="3350">
                  <c:v>0.43570601851851898</c:v>
                </c:pt>
                <c:pt idx="3351">
                  <c:v>0.43576388888888901</c:v>
                </c:pt>
                <c:pt idx="3352">
                  <c:v>0.43582175925925898</c:v>
                </c:pt>
                <c:pt idx="3353">
                  <c:v>0.43587962962963001</c:v>
                </c:pt>
                <c:pt idx="3354">
                  <c:v>0.43593749999999998</c:v>
                </c:pt>
                <c:pt idx="3355">
                  <c:v>0.43599537037037001</c:v>
                </c:pt>
                <c:pt idx="3356">
                  <c:v>0.43605324074074098</c:v>
                </c:pt>
                <c:pt idx="3357">
                  <c:v>0.43611111111111101</c:v>
                </c:pt>
                <c:pt idx="3358">
                  <c:v>0.43616898148148198</c:v>
                </c:pt>
                <c:pt idx="3359">
                  <c:v>0.436226851851852</c:v>
                </c:pt>
                <c:pt idx="3360">
                  <c:v>0.43628472222222198</c:v>
                </c:pt>
                <c:pt idx="3361">
                  <c:v>0.436342592592593</c:v>
                </c:pt>
                <c:pt idx="3362">
                  <c:v>0.43640046296296298</c:v>
                </c:pt>
                <c:pt idx="3363">
                  <c:v>0.436458333333333</c:v>
                </c:pt>
                <c:pt idx="3364">
                  <c:v>0.43651620370370398</c:v>
                </c:pt>
                <c:pt idx="3365">
                  <c:v>0.436574074074074</c:v>
                </c:pt>
                <c:pt idx="3366">
                  <c:v>0.43663194444444398</c:v>
                </c:pt>
                <c:pt idx="3367">
                  <c:v>0.436689814814815</c:v>
                </c:pt>
                <c:pt idx="3368">
                  <c:v>0.43674768518518498</c:v>
                </c:pt>
                <c:pt idx="3369">
                  <c:v>0.436805555555556</c:v>
                </c:pt>
                <c:pt idx="3370">
                  <c:v>0.43686342592592597</c:v>
                </c:pt>
                <c:pt idx="3371">
                  <c:v>0.436921296296296</c:v>
                </c:pt>
                <c:pt idx="3372">
                  <c:v>0.43697916666666697</c:v>
                </c:pt>
                <c:pt idx="3373">
                  <c:v>0.437037037037037</c:v>
                </c:pt>
                <c:pt idx="3374">
                  <c:v>0.43709490740740697</c:v>
                </c:pt>
                <c:pt idx="3375">
                  <c:v>0.437152777777778</c:v>
                </c:pt>
                <c:pt idx="3376">
                  <c:v>0.43721064814814797</c:v>
                </c:pt>
                <c:pt idx="3377">
                  <c:v>0.437268518518518</c:v>
                </c:pt>
                <c:pt idx="3378">
                  <c:v>0.43732638888888897</c:v>
                </c:pt>
                <c:pt idx="3379">
                  <c:v>0.437384259259259</c:v>
                </c:pt>
                <c:pt idx="3380">
                  <c:v>0.43744212962963003</c:v>
                </c:pt>
                <c:pt idx="3381">
                  <c:v>0.4375</c:v>
                </c:pt>
                <c:pt idx="3382">
                  <c:v>0.43755787037036997</c:v>
                </c:pt>
                <c:pt idx="3383">
                  <c:v>0.437615740740741</c:v>
                </c:pt>
                <c:pt idx="3384">
                  <c:v>0.43767361111111103</c:v>
                </c:pt>
                <c:pt idx="3385">
                  <c:v>0.437731481481481</c:v>
                </c:pt>
                <c:pt idx="3386">
                  <c:v>0.43778935185185203</c:v>
                </c:pt>
                <c:pt idx="3387">
                  <c:v>0.437847222222222</c:v>
                </c:pt>
                <c:pt idx="3388">
                  <c:v>0.43790509259259303</c:v>
                </c:pt>
                <c:pt idx="3389">
                  <c:v>0.437962962962963</c:v>
                </c:pt>
                <c:pt idx="3390">
                  <c:v>0.43802083333333303</c:v>
                </c:pt>
                <c:pt idx="3391">
                  <c:v>0.438078703703704</c:v>
                </c:pt>
                <c:pt idx="3392">
                  <c:v>0.43813657407407403</c:v>
                </c:pt>
                <c:pt idx="3393">
                  <c:v>0.438194444444444</c:v>
                </c:pt>
                <c:pt idx="3394">
                  <c:v>0.43825231481481502</c:v>
                </c:pt>
                <c:pt idx="3395">
                  <c:v>0.438310185185185</c:v>
                </c:pt>
                <c:pt idx="3396">
                  <c:v>0.43836805555555602</c:v>
                </c:pt>
                <c:pt idx="3397">
                  <c:v>0.438425925925926</c:v>
                </c:pt>
                <c:pt idx="3398">
                  <c:v>0.43848379629629602</c:v>
                </c:pt>
                <c:pt idx="3399">
                  <c:v>0.438541666666667</c:v>
                </c:pt>
                <c:pt idx="3400">
                  <c:v>0.43859953703703702</c:v>
                </c:pt>
                <c:pt idx="3401">
                  <c:v>0.438657407407407</c:v>
                </c:pt>
                <c:pt idx="3402">
                  <c:v>0.43871527777777802</c:v>
                </c:pt>
                <c:pt idx="3403">
                  <c:v>0.438773148148148</c:v>
                </c:pt>
                <c:pt idx="3404">
                  <c:v>0.43883101851851802</c:v>
                </c:pt>
                <c:pt idx="3405">
                  <c:v>0.43888888888888899</c:v>
                </c:pt>
                <c:pt idx="3406">
                  <c:v>0.43894675925925902</c:v>
                </c:pt>
                <c:pt idx="3407">
                  <c:v>0.43900462962962999</c:v>
                </c:pt>
                <c:pt idx="3408">
                  <c:v>0.43906250000000002</c:v>
                </c:pt>
                <c:pt idx="3409">
                  <c:v>0.43912037037036999</c:v>
                </c:pt>
                <c:pt idx="3410">
                  <c:v>0.43917824074074102</c:v>
                </c:pt>
                <c:pt idx="3411">
                  <c:v>0.43923611111111099</c:v>
                </c:pt>
                <c:pt idx="3412">
                  <c:v>0.43929398148148102</c:v>
                </c:pt>
                <c:pt idx="3413">
                  <c:v>0.43935185185185199</c:v>
                </c:pt>
                <c:pt idx="3414">
                  <c:v>0.43940972222222202</c:v>
                </c:pt>
                <c:pt idx="3415">
                  <c:v>0.43946759259259299</c:v>
                </c:pt>
                <c:pt idx="3416">
                  <c:v>0.43952546296296302</c:v>
                </c:pt>
                <c:pt idx="3417">
                  <c:v>0.43958333333333299</c:v>
                </c:pt>
                <c:pt idx="3418">
                  <c:v>0.43964120370370402</c:v>
                </c:pt>
                <c:pt idx="3419">
                  <c:v>0.43969907407407399</c:v>
                </c:pt>
                <c:pt idx="3420">
                  <c:v>0.43975694444444402</c:v>
                </c:pt>
                <c:pt idx="3421">
                  <c:v>0.43981481481481499</c:v>
                </c:pt>
                <c:pt idx="3422">
                  <c:v>0.43987268518518502</c:v>
                </c:pt>
                <c:pt idx="3423">
                  <c:v>0.43993055555555599</c:v>
                </c:pt>
                <c:pt idx="3424">
                  <c:v>0.43998842592592602</c:v>
                </c:pt>
                <c:pt idx="3425">
                  <c:v>0.44004629629629599</c:v>
                </c:pt>
                <c:pt idx="3426">
                  <c:v>0.44010416666666702</c:v>
                </c:pt>
                <c:pt idx="3427">
                  <c:v>0.44016203703703699</c:v>
                </c:pt>
                <c:pt idx="3428">
                  <c:v>0.44021990740740702</c:v>
                </c:pt>
                <c:pt idx="3429">
                  <c:v>0.44027777777777799</c:v>
                </c:pt>
                <c:pt idx="3430">
                  <c:v>0.44033564814814802</c:v>
                </c:pt>
                <c:pt idx="3431">
                  <c:v>0.44039351851851899</c:v>
                </c:pt>
                <c:pt idx="3432">
                  <c:v>0.44045138888888902</c:v>
                </c:pt>
                <c:pt idx="3433">
                  <c:v>0.44050925925925899</c:v>
                </c:pt>
                <c:pt idx="3434">
                  <c:v>0.44056712962963002</c:v>
                </c:pt>
                <c:pt idx="3435">
                  <c:v>0.44062499999999999</c:v>
                </c:pt>
                <c:pt idx="3436">
                  <c:v>0.44068287037037002</c:v>
                </c:pt>
                <c:pt idx="3437">
                  <c:v>0.44074074074074099</c:v>
                </c:pt>
                <c:pt idx="3438">
                  <c:v>0.44079861111111102</c:v>
                </c:pt>
                <c:pt idx="3439">
                  <c:v>0.44085648148148199</c:v>
                </c:pt>
                <c:pt idx="3440">
                  <c:v>0.44091435185185202</c:v>
                </c:pt>
                <c:pt idx="3441">
                  <c:v>0.44097222222222199</c:v>
                </c:pt>
                <c:pt idx="3442">
                  <c:v>0.44103009259259301</c:v>
                </c:pt>
                <c:pt idx="3443">
                  <c:v>0.44108796296296299</c:v>
                </c:pt>
                <c:pt idx="3444">
                  <c:v>0.44114583333333302</c:v>
                </c:pt>
                <c:pt idx="3445">
                  <c:v>0.44120370370370399</c:v>
                </c:pt>
                <c:pt idx="3446">
                  <c:v>0.44126157407407401</c:v>
                </c:pt>
                <c:pt idx="3447">
                  <c:v>0.44131944444444499</c:v>
                </c:pt>
                <c:pt idx="3448">
                  <c:v>0.44137731481481501</c:v>
                </c:pt>
                <c:pt idx="3449">
                  <c:v>0.44143518518518499</c:v>
                </c:pt>
                <c:pt idx="3450">
                  <c:v>0.44149305555555601</c:v>
                </c:pt>
                <c:pt idx="3451">
                  <c:v>0.44155092592592599</c:v>
                </c:pt>
                <c:pt idx="3452">
                  <c:v>0.44160879629629601</c:v>
                </c:pt>
                <c:pt idx="3453">
                  <c:v>0.44166666666666698</c:v>
                </c:pt>
              </c:numCache>
            </c:numRef>
          </c:xVal>
          <c:yVal>
            <c:numRef>
              <c:f>'Speed vs Time'!$I$2:$I$3455</c:f>
              <c:numCache>
                <c:formatCode>0</c:formatCode>
                <c:ptCount val="3454"/>
                <c:pt idx="0">
                  <c:v>9.646559888233897</c:v>
                </c:pt>
                <c:pt idx="1">
                  <c:v>18.98154211129463</c:v>
                </c:pt>
                <c:pt idx="2">
                  <c:v>17.54442259166948</c:v>
                </c:pt>
                <c:pt idx="3">
                  <c:v>12.559958908638119</c:v>
                </c:pt>
                <c:pt idx="4">
                  <c:v>3.8364537004263788</c:v>
                </c:pt>
                <c:pt idx="5">
                  <c:v>8.06508251685079</c:v>
                </c:pt>
                <c:pt idx="6">
                  <c:v>15.113865235462759</c:v>
                </c:pt>
                <c:pt idx="7">
                  <c:v>20.248102168125079</c:v>
                </c:pt>
                <c:pt idx="8">
                  <c:v>17.41742559434508</c:v>
                </c:pt>
                <c:pt idx="9">
                  <c:v>8.8723909714925497</c:v>
                </c:pt>
                <c:pt idx="10">
                  <c:v>10.08736331221421</c:v>
                </c:pt>
                <c:pt idx="11">
                  <c:v>17.53922870097243</c:v>
                </c:pt>
                <c:pt idx="12">
                  <c:v>8.4394798820726908</c:v>
                </c:pt>
                <c:pt idx="13">
                  <c:v>10.683655293005501</c:v>
                </c:pt>
                <c:pt idx="14">
                  <c:v>9.7189945911678581</c:v>
                </c:pt>
                <c:pt idx="15">
                  <c:v>9.7189945911678581</c:v>
                </c:pt>
                <c:pt idx="16">
                  <c:v>9.7189945911678581</c:v>
                </c:pt>
                <c:pt idx="17">
                  <c:v>9.7189945911678581</c:v>
                </c:pt>
                <c:pt idx="18">
                  <c:v>9.7189945911678581</c:v>
                </c:pt>
                <c:pt idx="19">
                  <c:v>9.7189945911678581</c:v>
                </c:pt>
                <c:pt idx="20">
                  <c:v>2.8760903081002271</c:v>
                </c:pt>
                <c:pt idx="21">
                  <c:v>7.961855111914832</c:v>
                </c:pt>
                <c:pt idx="22">
                  <c:v>4.9501684056530797</c:v>
                </c:pt>
                <c:pt idx="23">
                  <c:v>10.07250749419287</c:v>
                </c:pt>
                <c:pt idx="24">
                  <c:v>22.100305727820601</c:v>
                </c:pt>
                <c:pt idx="25">
                  <c:v>25.630624332157851</c:v>
                </c:pt>
                <c:pt idx="26">
                  <c:v>25.171719949804729</c:v>
                </c:pt>
                <c:pt idx="27">
                  <c:v>24.419105769522609</c:v>
                </c:pt>
                <c:pt idx="28">
                  <c:v>24.273119226803491</c:v>
                </c:pt>
                <c:pt idx="29">
                  <c:v>25.11445874571168</c:v>
                </c:pt>
                <c:pt idx="30">
                  <c:v>25.813970589400899</c:v>
                </c:pt>
                <c:pt idx="31">
                  <c:v>27.013325220052081</c:v>
                </c:pt>
                <c:pt idx="32">
                  <c:v>27.543625892149279</c:v>
                </c:pt>
                <c:pt idx="33">
                  <c:v>28.67247848356908</c:v>
                </c:pt>
                <c:pt idx="34">
                  <c:v>28.308740282093179</c:v>
                </c:pt>
                <c:pt idx="35">
                  <c:v>25.460062595232401</c:v>
                </c:pt>
                <c:pt idx="36">
                  <c:v>22.02662952352458</c:v>
                </c:pt>
                <c:pt idx="37">
                  <c:v>15.05454053773855</c:v>
                </c:pt>
                <c:pt idx="38">
                  <c:v>14.64843146849649</c:v>
                </c:pt>
                <c:pt idx="39">
                  <c:v>13.83396518050437</c:v>
                </c:pt>
                <c:pt idx="40">
                  <c:v>13.83396518050437</c:v>
                </c:pt>
                <c:pt idx="41">
                  <c:v>13.83396518050437</c:v>
                </c:pt>
                <c:pt idx="42">
                  <c:v>13.83396518050437</c:v>
                </c:pt>
                <c:pt idx="43">
                  <c:v>2.9499812277715698</c:v>
                </c:pt>
                <c:pt idx="44">
                  <c:v>20.578736670938611</c:v>
                </c:pt>
                <c:pt idx="45">
                  <c:v>26.518536818869119</c:v>
                </c:pt>
                <c:pt idx="46">
                  <c:v>30.347996756919098</c:v>
                </c:pt>
                <c:pt idx="47">
                  <c:v>32.316486002784849</c:v>
                </c:pt>
                <c:pt idx="48">
                  <c:v>33.882694908055157</c:v>
                </c:pt>
                <c:pt idx="49">
                  <c:v>33.477401204899273</c:v>
                </c:pt>
                <c:pt idx="50">
                  <c:v>32.549703377646161</c:v>
                </c:pt>
                <c:pt idx="51">
                  <c:v>34.115570774674637</c:v>
                </c:pt>
                <c:pt idx="52">
                  <c:v>31.909759704821461</c:v>
                </c:pt>
                <c:pt idx="53">
                  <c:v>31.909759704821461</c:v>
                </c:pt>
                <c:pt idx="54">
                  <c:v>31.998488318246519</c:v>
                </c:pt>
                <c:pt idx="55">
                  <c:v>33.129008782388432</c:v>
                </c:pt>
                <c:pt idx="56">
                  <c:v>32.43206659194626</c:v>
                </c:pt>
                <c:pt idx="57">
                  <c:v>32.43206659194626</c:v>
                </c:pt>
                <c:pt idx="58">
                  <c:v>32.636097969548693</c:v>
                </c:pt>
                <c:pt idx="59">
                  <c:v>32.431148700093907</c:v>
                </c:pt>
                <c:pt idx="60">
                  <c:v>31.674393709277329</c:v>
                </c:pt>
                <c:pt idx="61">
                  <c:v>30.977107171252811</c:v>
                </c:pt>
                <c:pt idx="62">
                  <c:v>35.341064834423449</c:v>
                </c:pt>
                <c:pt idx="63">
                  <c:v>35.968340568255819</c:v>
                </c:pt>
                <c:pt idx="64">
                  <c:v>35.715372910421799</c:v>
                </c:pt>
                <c:pt idx="65">
                  <c:v>35.165578354264078</c:v>
                </c:pt>
                <c:pt idx="66">
                  <c:v>18.672981335230102</c:v>
                </c:pt>
                <c:pt idx="67">
                  <c:v>18.672981335230102</c:v>
                </c:pt>
                <c:pt idx="68">
                  <c:v>18.672981335230102</c:v>
                </c:pt>
                <c:pt idx="69">
                  <c:v>18.672981335230102</c:v>
                </c:pt>
                <c:pt idx="70">
                  <c:v>18.672981335230102</c:v>
                </c:pt>
                <c:pt idx="71">
                  <c:v>18.672981335230102</c:v>
                </c:pt>
                <c:pt idx="72">
                  <c:v>4.2774334429642824</c:v>
                </c:pt>
                <c:pt idx="73">
                  <c:v>30.20551921005578</c:v>
                </c:pt>
                <c:pt idx="74">
                  <c:v>30.20551921005578</c:v>
                </c:pt>
                <c:pt idx="75">
                  <c:v>36.778851074230033</c:v>
                </c:pt>
                <c:pt idx="76">
                  <c:v>17.21005921436257</c:v>
                </c:pt>
                <c:pt idx="77">
                  <c:v>17.21005921436257</c:v>
                </c:pt>
                <c:pt idx="78">
                  <c:v>17.21005921436257</c:v>
                </c:pt>
                <c:pt idx="79">
                  <c:v>17.21005921436257</c:v>
                </c:pt>
                <c:pt idx="80">
                  <c:v>17.21005921436257</c:v>
                </c:pt>
                <c:pt idx="81">
                  <c:v>17.21005921436257</c:v>
                </c:pt>
                <c:pt idx="82">
                  <c:v>4.0249718268095274</c:v>
                </c:pt>
                <c:pt idx="83">
                  <c:v>30.03687963772855</c:v>
                </c:pt>
                <c:pt idx="84">
                  <c:v>39.698381162831971</c:v>
                </c:pt>
                <c:pt idx="85">
                  <c:v>41.03859470037257</c:v>
                </c:pt>
                <c:pt idx="86">
                  <c:v>38.298642773042701</c:v>
                </c:pt>
                <c:pt idx="87">
                  <c:v>35.138941046222051</c:v>
                </c:pt>
                <c:pt idx="88">
                  <c:v>34.288249250779231</c:v>
                </c:pt>
                <c:pt idx="89">
                  <c:v>36.748099497886713</c:v>
                </c:pt>
                <c:pt idx="90">
                  <c:v>35.925101909137553</c:v>
                </c:pt>
                <c:pt idx="91">
                  <c:v>35.136989929337354</c:v>
                </c:pt>
                <c:pt idx="92">
                  <c:v>35.373721809742243</c:v>
                </c:pt>
                <c:pt idx="93">
                  <c:v>35.373721809742243</c:v>
                </c:pt>
                <c:pt idx="94">
                  <c:v>34.562227687394042</c:v>
                </c:pt>
                <c:pt idx="95">
                  <c:v>31.985574046519279</c:v>
                </c:pt>
                <c:pt idx="96">
                  <c:v>31.721213229337621</c:v>
                </c:pt>
                <c:pt idx="97">
                  <c:v>29.150795354708109</c:v>
                </c:pt>
                <c:pt idx="98">
                  <c:v>27.272223667346161</c:v>
                </c:pt>
                <c:pt idx="99">
                  <c:v>20.68467776964275</c:v>
                </c:pt>
                <c:pt idx="100">
                  <c:v>8.1532974159631522</c:v>
                </c:pt>
                <c:pt idx="101">
                  <c:v>8.1532974159631522</c:v>
                </c:pt>
                <c:pt idx="102">
                  <c:v>8.1532974159631522</c:v>
                </c:pt>
                <c:pt idx="103">
                  <c:v>8.1532974159631522</c:v>
                </c:pt>
                <c:pt idx="104">
                  <c:v>8.1532974159631522</c:v>
                </c:pt>
                <c:pt idx="105">
                  <c:v>8.1532974159631522</c:v>
                </c:pt>
                <c:pt idx="106">
                  <c:v>8.1532974159631522</c:v>
                </c:pt>
                <c:pt idx="107">
                  <c:v>8.1532974159631522</c:v>
                </c:pt>
                <c:pt idx="108">
                  <c:v>2.4621803832874289</c:v>
                </c:pt>
                <c:pt idx="109">
                  <c:v>27.200650423895478</c:v>
                </c:pt>
                <c:pt idx="110">
                  <c:v>26.629438627897951</c:v>
                </c:pt>
                <c:pt idx="111">
                  <c:v>19.788232334647891</c:v>
                </c:pt>
                <c:pt idx="112">
                  <c:v>19.788232334647891</c:v>
                </c:pt>
                <c:pt idx="113">
                  <c:v>19.788232334647891</c:v>
                </c:pt>
                <c:pt idx="114">
                  <c:v>19.788232334647891</c:v>
                </c:pt>
                <c:pt idx="115">
                  <c:v>19.788232334647891</c:v>
                </c:pt>
                <c:pt idx="116">
                  <c:v>19.788232334647891</c:v>
                </c:pt>
                <c:pt idx="117">
                  <c:v>19.788232334647891</c:v>
                </c:pt>
                <c:pt idx="118">
                  <c:v>2.2736804344475861</c:v>
                </c:pt>
                <c:pt idx="119">
                  <c:v>22.59589848235969</c:v>
                </c:pt>
                <c:pt idx="120">
                  <c:v>23.93697808429274</c:v>
                </c:pt>
                <c:pt idx="121">
                  <c:v>20.198064505395049</c:v>
                </c:pt>
                <c:pt idx="122">
                  <c:v>18.394702495693021</c:v>
                </c:pt>
                <c:pt idx="123">
                  <c:v>13.915287263837</c:v>
                </c:pt>
                <c:pt idx="124">
                  <c:v>18.12905198473306</c:v>
                </c:pt>
                <c:pt idx="125">
                  <c:v>17.62691908539135</c:v>
                </c:pt>
                <c:pt idx="126">
                  <c:v>14.762171347513521</c:v>
                </c:pt>
                <c:pt idx="127">
                  <c:v>13.35726916903775</c:v>
                </c:pt>
                <c:pt idx="128">
                  <c:v>11.270932592391359</c:v>
                </c:pt>
                <c:pt idx="129">
                  <c:v>19.54789989281738</c:v>
                </c:pt>
                <c:pt idx="130">
                  <c:v>19.976437961617862</c:v>
                </c:pt>
                <c:pt idx="131">
                  <c:v>21.534009211748788</c:v>
                </c:pt>
                <c:pt idx="132">
                  <c:v>20.457017535626029</c:v>
                </c:pt>
                <c:pt idx="133">
                  <c:v>17.877496239331869</c:v>
                </c:pt>
                <c:pt idx="134">
                  <c:v>18.922334423708062</c:v>
                </c:pt>
                <c:pt idx="135">
                  <c:v>22.865213807959719</c:v>
                </c:pt>
                <c:pt idx="136">
                  <c:v>23.949273588003749</c:v>
                </c:pt>
                <c:pt idx="137">
                  <c:v>13.9577840328771</c:v>
                </c:pt>
                <c:pt idx="138">
                  <c:v>29.09364223156124</c:v>
                </c:pt>
                <c:pt idx="139">
                  <c:v>27.808833145710821</c:v>
                </c:pt>
                <c:pt idx="140">
                  <c:v>27.808833145710821</c:v>
                </c:pt>
                <c:pt idx="141">
                  <c:v>28.138595050199079</c:v>
                </c:pt>
                <c:pt idx="142">
                  <c:v>28.03915719388911</c:v>
                </c:pt>
                <c:pt idx="143">
                  <c:v>29.03804066485268</c:v>
                </c:pt>
                <c:pt idx="144">
                  <c:v>29.270938856309801</c:v>
                </c:pt>
                <c:pt idx="145">
                  <c:v>29.13302462728084</c:v>
                </c:pt>
                <c:pt idx="146">
                  <c:v>28.909612937659819</c:v>
                </c:pt>
                <c:pt idx="147">
                  <c:v>28.48971520985285</c:v>
                </c:pt>
                <c:pt idx="148">
                  <c:v>27.96321419575694</c:v>
                </c:pt>
                <c:pt idx="149">
                  <c:v>26.86044517482015</c:v>
                </c:pt>
                <c:pt idx="150">
                  <c:v>23.068310771924619</c:v>
                </c:pt>
                <c:pt idx="151">
                  <c:v>23.364831178747171</c:v>
                </c:pt>
                <c:pt idx="152">
                  <c:v>23.768676863450491</c:v>
                </c:pt>
                <c:pt idx="153">
                  <c:v>23.67778460317999</c:v>
                </c:pt>
                <c:pt idx="154">
                  <c:v>23.852867561519009</c:v>
                </c:pt>
                <c:pt idx="155">
                  <c:v>24.40293647829818</c:v>
                </c:pt>
                <c:pt idx="156">
                  <c:v>17.583287799246008</c:v>
                </c:pt>
                <c:pt idx="157">
                  <c:v>29.044433009508111</c:v>
                </c:pt>
                <c:pt idx="158">
                  <c:v>29.152791142946089</c:v>
                </c:pt>
                <c:pt idx="159">
                  <c:v>24.4911162188926</c:v>
                </c:pt>
                <c:pt idx="160">
                  <c:v>16.024378118914051</c:v>
                </c:pt>
                <c:pt idx="161">
                  <c:v>19.260411737323469</c:v>
                </c:pt>
                <c:pt idx="162">
                  <c:v>24.981517965431209</c:v>
                </c:pt>
                <c:pt idx="163">
                  <c:v>27.99081374183503</c:v>
                </c:pt>
                <c:pt idx="164">
                  <c:v>28.664065617367001</c:v>
                </c:pt>
                <c:pt idx="165">
                  <c:v>28.783672231687099</c:v>
                </c:pt>
                <c:pt idx="166">
                  <c:v>30.03319953046072</c:v>
                </c:pt>
                <c:pt idx="167">
                  <c:v>29.805732214320901</c:v>
                </c:pt>
                <c:pt idx="168">
                  <c:v>29.696322387952861</c:v>
                </c:pt>
                <c:pt idx="169">
                  <c:v>28.167951182728061</c:v>
                </c:pt>
                <c:pt idx="170">
                  <c:v>25.14208429238991</c:v>
                </c:pt>
                <c:pt idx="171">
                  <c:v>19.204464487779589</c:v>
                </c:pt>
                <c:pt idx="172">
                  <c:v>14.473070637070361</c:v>
                </c:pt>
                <c:pt idx="173">
                  <c:v>14.473070637070361</c:v>
                </c:pt>
                <c:pt idx="174">
                  <c:v>14.473070637070361</c:v>
                </c:pt>
                <c:pt idx="175">
                  <c:v>14.473070637070361</c:v>
                </c:pt>
                <c:pt idx="176">
                  <c:v>14.473070637070361</c:v>
                </c:pt>
                <c:pt idx="177">
                  <c:v>9.9153415761395518</c:v>
                </c:pt>
                <c:pt idx="178">
                  <c:v>17.616715949430681</c:v>
                </c:pt>
                <c:pt idx="179">
                  <c:v>18.1628341823147</c:v>
                </c:pt>
                <c:pt idx="180">
                  <c:v>19.042770088457601</c:v>
                </c:pt>
                <c:pt idx="181">
                  <c:v>10.785187522744829</c:v>
                </c:pt>
                <c:pt idx="182">
                  <c:v>16.994361154900851</c:v>
                </c:pt>
                <c:pt idx="183">
                  <c:v>19.33629013982398</c:v>
                </c:pt>
                <c:pt idx="184">
                  <c:v>20.95150195457359</c:v>
                </c:pt>
                <c:pt idx="185">
                  <c:v>22.23204350556458</c:v>
                </c:pt>
                <c:pt idx="186">
                  <c:v>18.08091495182304</c:v>
                </c:pt>
                <c:pt idx="187">
                  <c:v>25.97848832053328</c:v>
                </c:pt>
                <c:pt idx="188">
                  <c:v>25.730142170876089</c:v>
                </c:pt>
                <c:pt idx="189">
                  <c:v>27.067843249274429</c:v>
                </c:pt>
                <c:pt idx="190">
                  <c:v>28.506264090091971</c:v>
                </c:pt>
                <c:pt idx="191">
                  <c:v>27.523059631359981</c:v>
                </c:pt>
                <c:pt idx="192">
                  <c:v>24.530306952396501</c:v>
                </c:pt>
                <c:pt idx="193">
                  <c:v>12.6026270365673</c:v>
                </c:pt>
                <c:pt idx="194">
                  <c:v>12.6026270365673</c:v>
                </c:pt>
                <c:pt idx="195">
                  <c:v>12.6026270365673</c:v>
                </c:pt>
                <c:pt idx="196">
                  <c:v>12.6026270365673</c:v>
                </c:pt>
                <c:pt idx="197">
                  <c:v>12.6026270365673</c:v>
                </c:pt>
                <c:pt idx="198">
                  <c:v>9.4343557648565355</c:v>
                </c:pt>
                <c:pt idx="199">
                  <c:v>19.722990709028359</c:v>
                </c:pt>
                <c:pt idx="200">
                  <c:v>18.446575489580361</c:v>
                </c:pt>
                <c:pt idx="201">
                  <c:v>14.181081052316321</c:v>
                </c:pt>
                <c:pt idx="202">
                  <c:v>8.2283861559207541</c:v>
                </c:pt>
                <c:pt idx="203">
                  <c:v>20.230343571188769</c:v>
                </c:pt>
                <c:pt idx="204">
                  <c:v>22.171444190331989</c:v>
                </c:pt>
                <c:pt idx="205">
                  <c:v>22.782324536704419</c:v>
                </c:pt>
                <c:pt idx="206">
                  <c:v>16.59662703135729</c:v>
                </c:pt>
                <c:pt idx="207">
                  <c:v>24.979816626655829</c:v>
                </c:pt>
                <c:pt idx="208">
                  <c:v>27.88081233954858</c:v>
                </c:pt>
                <c:pt idx="209">
                  <c:v>25.19746695715687</c:v>
                </c:pt>
                <c:pt idx="210">
                  <c:v>21.43257304812467</c:v>
                </c:pt>
                <c:pt idx="211">
                  <c:v>17.673167741128459</c:v>
                </c:pt>
                <c:pt idx="212">
                  <c:v>17.725810503291971</c:v>
                </c:pt>
                <c:pt idx="213">
                  <c:v>17.90753895065367</c:v>
                </c:pt>
                <c:pt idx="214">
                  <c:v>17.368620734885599</c:v>
                </c:pt>
                <c:pt idx="215">
                  <c:v>16.84957677481518</c:v>
                </c:pt>
                <c:pt idx="216">
                  <c:v>16.2992395609194</c:v>
                </c:pt>
                <c:pt idx="217">
                  <c:v>13.55177048504045</c:v>
                </c:pt>
                <c:pt idx="218">
                  <c:v>8.5332646711680837</c:v>
                </c:pt>
                <c:pt idx="219">
                  <c:v>18.75844872719879</c:v>
                </c:pt>
                <c:pt idx="220">
                  <c:v>16.954618568081511</c:v>
                </c:pt>
                <c:pt idx="221">
                  <c:v>12.30593773571051</c:v>
                </c:pt>
                <c:pt idx="222">
                  <c:v>20.059585854253111</c:v>
                </c:pt>
                <c:pt idx="223">
                  <c:v>24.382870241465469</c:v>
                </c:pt>
                <c:pt idx="224">
                  <c:v>19.07431671956979</c:v>
                </c:pt>
                <c:pt idx="225">
                  <c:v>12.87335177134741</c:v>
                </c:pt>
                <c:pt idx="226">
                  <c:v>12.87335177134741</c:v>
                </c:pt>
                <c:pt idx="227">
                  <c:v>12.87335177134741</c:v>
                </c:pt>
                <c:pt idx="228">
                  <c:v>12.87335177134741</c:v>
                </c:pt>
                <c:pt idx="229">
                  <c:v>9.7130972254336072</c:v>
                </c:pt>
                <c:pt idx="230">
                  <c:v>20.585446767618741</c:v>
                </c:pt>
                <c:pt idx="231">
                  <c:v>22.403286793415731</c:v>
                </c:pt>
                <c:pt idx="232">
                  <c:v>16.15784856347614</c:v>
                </c:pt>
                <c:pt idx="233">
                  <c:v>26.3174537236847</c:v>
                </c:pt>
                <c:pt idx="234">
                  <c:v>28.050278934385581</c:v>
                </c:pt>
                <c:pt idx="235">
                  <c:v>26.761997451675189</c:v>
                </c:pt>
                <c:pt idx="236">
                  <c:v>20.89233697798641</c:v>
                </c:pt>
                <c:pt idx="237">
                  <c:v>18.282941898161081</c:v>
                </c:pt>
                <c:pt idx="238">
                  <c:v>17.69636028026245</c:v>
                </c:pt>
                <c:pt idx="239">
                  <c:v>17.69636028026245</c:v>
                </c:pt>
                <c:pt idx="240">
                  <c:v>17.090228238177119</c:v>
                </c:pt>
                <c:pt idx="241">
                  <c:v>28.53709646880916</c:v>
                </c:pt>
                <c:pt idx="242">
                  <c:v>24.417745481377999</c:v>
                </c:pt>
                <c:pt idx="243">
                  <c:v>18.08126323641137</c:v>
                </c:pt>
                <c:pt idx="244">
                  <c:v>18.08126323641137</c:v>
                </c:pt>
                <c:pt idx="245">
                  <c:v>18.08126323641137</c:v>
                </c:pt>
                <c:pt idx="246">
                  <c:v>18.08126323641137</c:v>
                </c:pt>
                <c:pt idx="247">
                  <c:v>8.8392940875008961</c:v>
                </c:pt>
                <c:pt idx="248">
                  <c:v>10.67947045450541</c:v>
                </c:pt>
                <c:pt idx="249">
                  <c:v>25.327547348729809</c:v>
                </c:pt>
                <c:pt idx="250">
                  <c:v>24.524352369270659</c:v>
                </c:pt>
                <c:pt idx="251">
                  <c:v>20.77354576182103</c:v>
                </c:pt>
                <c:pt idx="252">
                  <c:v>21.19169885797622</c:v>
                </c:pt>
                <c:pt idx="253">
                  <c:v>20.87734298041023</c:v>
                </c:pt>
                <c:pt idx="254">
                  <c:v>20.31439357094278</c:v>
                </c:pt>
                <c:pt idx="255">
                  <c:v>15.572980153930001</c:v>
                </c:pt>
                <c:pt idx="256">
                  <c:v>11.9794891525111</c:v>
                </c:pt>
                <c:pt idx="257">
                  <c:v>14.49232269889265</c:v>
                </c:pt>
                <c:pt idx="258">
                  <c:v>15.67892770750294</c:v>
                </c:pt>
                <c:pt idx="259">
                  <c:v>12.15213702099657</c:v>
                </c:pt>
                <c:pt idx="260">
                  <c:v>14.042515587670859</c:v>
                </c:pt>
                <c:pt idx="261">
                  <c:v>6.3543844417161797</c:v>
                </c:pt>
                <c:pt idx="262">
                  <c:v>19.41171954885883</c:v>
                </c:pt>
                <c:pt idx="263">
                  <c:v>22.125270469937028</c:v>
                </c:pt>
                <c:pt idx="264">
                  <c:v>23.639148444500989</c:v>
                </c:pt>
                <c:pt idx="265">
                  <c:v>24.742497268472722</c:v>
                </c:pt>
                <c:pt idx="266">
                  <c:v>21.376733896062461</c:v>
                </c:pt>
                <c:pt idx="267">
                  <c:v>16.969391608817588</c:v>
                </c:pt>
                <c:pt idx="268">
                  <c:v>19.093261286058151</c:v>
                </c:pt>
                <c:pt idx="269">
                  <c:v>22.604310184069242</c:v>
                </c:pt>
                <c:pt idx="270">
                  <c:v>21.776496596004051</c:v>
                </c:pt>
                <c:pt idx="271">
                  <c:v>16.094672451667019</c:v>
                </c:pt>
                <c:pt idx="272">
                  <c:v>21.833553959999659</c:v>
                </c:pt>
                <c:pt idx="273">
                  <c:v>24.591598020918699</c:v>
                </c:pt>
                <c:pt idx="274">
                  <c:v>22.607265649229799</c:v>
                </c:pt>
                <c:pt idx="275">
                  <c:v>29.755772436087671</c:v>
                </c:pt>
                <c:pt idx="276">
                  <c:v>28.97287121477326</c:v>
                </c:pt>
                <c:pt idx="277">
                  <c:v>24.13548334197527</c:v>
                </c:pt>
                <c:pt idx="278">
                  <c:v>24.317746523905459</c:v>
                </c:pt>
                <c:pt idx="279">
                  <c:v>23.684112094177799</c:v>
                </c:pt>
                <c:pt idx="280">
                  <c:v>22.25804445720668</c:v>
                </c:pt>
                <c:pt idx="281">
                  <c:v>12.152256153782901</c:v>
                </c:pt>
                <c:pt idx="282">
                  <c:v>16.006026831463029</c:v>
                </c:pt>
                <c:pt idx="283">
                  <c:v>16.006026831463029</c:v>
                </c:pt>
                <c:pt idx="284">
                  <c:v>16.006026831463029</c:v>
                </c:pt>
                <c:pt idx="285">
                  <c:v>6.4446210934061297</c:v>
                </c:pt>
                <c:pt idx="286">
                  <c:v>18.054074616634178</c:v>
                </c:pt>
                <c:pt idx="287">
                  <c:v>21.684452269486439</c:v>
                </c:pt>
                <c:pt idx="288">
                  <c:v>21.020783569135379</c:v>
                </c:pt>
                <c:pt idx="289">
                  <c:v>17.487823930524961</c:v>
                </c:pt>
                <c:pt idx="290">
                  <c:v>27.286112580605678</c:v>
                </c:pt>
                <c:pt idx="291">
                  <c:v>29.630050410609051</c:v>
                </c:pt>
                <c:pt idx="292">
                  <c:v>30.1145279575824</c:v>
                </c:pt>
                <c:pt idx="293">
                  <c:v>30.41115351378691</c:v>
                </c:pt>
                <c:pt idx="294">
                  <c:v>30.15670617383126</c:v>
                </c:pt>
                <c:pt idx="295">
                  <c:v>28.708244386420539</c:v>
                </c:pt>
                <c:pt idx="296">
                  <c:v>27.492076116829509</c:v>
                </c:pt>
                <c:pt idx="297">
                  <c:v>28.91374856636606</c:v>
                </c:pt>
                <c:pt idx="298">
                  <c:v>29.98049981027658</c:v>
                </c:pt>
                <c:pt idx="299">
                  <c:v>27.51239908075069</c:v>
                </c:pt>
                <c:pt idx="300">
                  <c:v>28.083335273994319</c:v>
                </c:pt>
                <c:pt idx="301">
                  <c:v>27.60954219798829</c:v>
                </c:pt>
                <c:pt idx="302">
                  <c:v>26.45615844450522</c:v>
                </c:pt>
                <c:pt idx="303">
                  <c:v>18.818328082767689</c:v>
                </c:pt>
                <c:pt idx="304">
                  <c:v>23.713567316539692</c:v>
                </c:pt>
                <c:pt idx="305">
                  <c:v>25.842642213252219</c:v>
                </c:pt>
                <c:pt idx="306">
                  <c:v>27.20968025741734</c:v>
                </c:pt>
                <c:pt idx="307">
                  <c:v>27.580118558385379</c:v>
                </c:pt>
                <c:pt idx="308">
                  <c:v>28.386198528790668</c:v>
                </c:pt>
                <c:pt idx="309">
                  <c:v>22.275603556151619</c:v>
                </c:pt>
                <c:pt idx="310">
                  <c:v>31.086834066710079</c:v>
                </c:pt>
                <c:pt idx="311">
                  <c:v>32.888577556853853</c:v>
                </c:pt>
                <c:pt idx="312">
                  <c:v>25.579510188229261</c:v>
                </c:pt>
                <c:pt idx="313">
                  <c:v>22.214413910855331</c:v>
                </c:pt>
                <c:pt idx="314">
                  <c:v>16.48591570633279</c:v>
                </c:pt>
                <c:pt idx="315">
                  <c:v>13.92723536985803</c:v>
                </c:pt>
                <c:pt idx="316">
                  <c:v>7.0212997601883034</c:v>
                </c:pt>
                <c:pt idx="317">
                  <c:v>13.875814437055039</c:v>
                </c:pt>
                <c:pt idx="318">
                  <c:v>19.79661896384917</c:v>
                </c:pt>
                <c:pt idx="319">
                  <c:v>17.14397466094675</c:v>
                </c:pt>
                <c:pt idx="320">
                  <c:v>24.853408370234209</c:v>
                </c:pt>
                <c:pt idx="321">
                  <c:v>24.73817786240167</c:v>
                </c:pt>
                <c:pt idx="322">
                  <c:v>25.902611020603299</c:v>
                </c:pt>
                <c:pt idx="323">
                  <c:v>26.28843165709932</c:v>
                </c:pt>
                <c:pt idx="324">
                  <c:v>26.93410253689072</c:v>
                </c:pt>
                <c:pt idx="325">
                  <c:v>22.092863437870459</c:v>
                </c:pt>
                <c:pt idx="326">
                  <c:v>28.585648811349611</c:v>
                </c:pt>
                <c:pt idx="327">
                  <c:v>30.461726153393581</c:v>
                </c:pt>
                <c:pt idx="328">
                  <c:v>32.597780926338999</c:v>
                </c:pt>
                <c:pt idx="329">
                  <c:v>32.993795847745282</c:v>
                </c:pt>
                <c:pt idx="330">
                  <c:v>28.963928543606851</c:v>
                </c:pt>
                <c:pt idx="331">
                  <c:v>21.878086518951651</c:v>
                </c:pt>
                <c:pt idx="332">
                  <c:v>21.60762309749764</c:v>
                </c:pt>
                <c:pt idx="333">
                  <c:v>23.69691154666738</c:v>
                </c:pt>
                <c:pt idx="334">
                  <c:v>20.984850696473629</c:v>
                </c:pt>
                <c:pt idx="335">
                  <c:v>19.521393736128839</c:v>
                </c:pt>
                <c:pt idx="336">
                  <c:v>15.6659728687338</c:v>
                </c:pt>
                <c:pt idx="337">
                  <c:v>9.15522275277735</c:v>
                </c:pt>
                <c:pt idx="338">
                  <c:v>15.290240187028219</c:v>
                </c:pt>
                <c:pt idx="339">
                  <c:v>13.638149442979291</c:v>
                </c:pt>
                <c:pt idx="340">
                  <c:v>22.153101043041449</c:v>
                </c:pt>
                <c:pt idx="341">
                  <c:v>20.879579142470309</c:v>
                </c:pt>
                <c:pt idx="342">
                  <c:v>21.138639194406661</c:v>
                </c:pt>
                <c:pt idx="343">
                  <c:v>21.274187034738219</c:v>
                </c:pt>
                <c:pt idx="344">
                  <c:v>19.96888142528784</c:v>
                </c:pt>
                <c:pt idx="345">
                  <c:v>12.12751393832281</c:v>
                </c:pt>
                <c:pt idx="346">
                  <c:v>18.036957507924271</c:v>
                </c:pt>
                <c:pt idx="347">
                  <c:v>16.241073606470941</c:v>
                </c:pt>
                <c:pt idx="348">
                  <c:v>10.88354174051886</c:v>
                </c:pt>
                <c:pt idx="349">
                  <c:v>15.12262498731145</c:v>
                </c:pt>
                <c:pt idx="350">
                  <c:v>20.07744223807558</c:v>
                </c:pt>
                <c:pt idx="351">
                  <c:v>14.21186046176109</c:v>
                </c:pt>
                <c:pt idx="352">
                  <c:v>14.69889136341123</c:v>
                </c:pt>
                <c:pt idx="353">
                  <c:v>16.21878094884984</c:v>
                </c:pt>
                <c:pt idx="354">
                  <c:v>20.515439902172879</c:v>
                </c:pt>
                <c:pt idx="355">
                  <c:v>20.900820554803641</c:v>
                </c:pt>
                <c:pt idx="356">
                  <c:v>16.219448363517689</c:v>
                </c:pt>
                <c:pt idx="357">
                  <c:v>8.3149656273366013</c:v>
                </c:pt>
                <c:pt idx="358">
                  <c:v>10.38914323852423</c:v>
                </c:pt>
                <c:pt idx="359">
                  <c:v>12.05627282817025</c:v>
                </c:pt>
                <c:pt idx="360">
                  <c:v>12.05627282817025</c:v>
                </c:pt>
                <c:pt idx="361">
                  <c:v>6.3368907498799816</c:v>
                </c:pt>
                <c:pt idx="362">
                  <c:v>19.497974751881099</c:v>
                </c:pt>
                <c:pt idx="363">
                  <c:v>22.580194754383381</c:v>
                </c:pt>
                <c:pt idx="364">
                  <c:v>17.477908624507801</c:v>
                </c:pt>
                <c:pt idx="365">
                  <c:v>19.673982872793019</c:v>
                </c:pt>
                <c:pt idx="366">
                  <c:v>22.347930496034021</c:v>
                </c:pt>
                <c:pt idx="367">
                  <c:v>23.261577088271299</c:v>
                </c:pt>
                <c:pt idx="368">
                  <c:v>24.07395213059905</c:v>
                </c:pt>
                <c:pt idx="369">
                  <c:v>21.116131814289709</c:v>
                </c:pt>
                <c:pt idx="370">
                  <c:v>23.768751645095222</c:v>
                </c:pt>
                <c:pt idx="371">
                  <c:v>25.598231177250689</c:v>
                </c:pt>
                <c:pt idx="372">
                  <c:v>25.78840470394022</c:v>
                </c:pt>
                <c:pt idx="373">
                  <c:v>24.88585970817002</c:v>
                </c:pt>
                <c:pt idx="374">
                  <c:v>22.94178067323298</c:v>
                </c:pt>
                <c:pt idx="375">
                  <c:v>18.959884839786099</c:v>
                </c:pt>
                <c:pt idx="376">
                  <c:v>18.951446320358961</c:v>
                </c:pt>
                <c:pt idx="377">
                  <c:v>14.109264364508819</c:v>
                </c:pt>
                <c:pt idx="378">
                  <c:v>21.33200230119083</c:v>
                </c:pt>
                <c:pt idx="379">
                  <c:v>20.034903448355809</c:v>
                </c:pt>
                <c:pt idx="380">
                  <c:v>19.589306625012291</c:v>
                </c:pt>
                <c:pt idx="381">
                  <c:v>18.62861030871316</c:v>
                </c:pt>
                <c:pt idx="382">
                  <c:v>18.355190936638451</c:v>
                </c:pt>
                <c:pt idx="383">
                  <c:v>10.171639350184719</c:v>
                </c:pt>
                <c:pt idx="384">
                  <c:v>23.34468496915845</c:v>
                </c:pt>
                <c:pt idx="385">
                  <c:v>27.784024299280119</c:v>
                </c:pt>
                <c:pt idx="386">
                  <c:v>28.453666820355</c:v>
                </c:pt>
                <c:pt idx="387">
                  <c:v>24.79103747145027</c:v>
                </c:pt>
                <c:pt idx="388">
                  <c:v>23.94618303960004</c:v>
                </c:pt>
                <c:pt idx="389">
                  <c:v>23.22160909951846</c:v>
                </c:pt>
                <c:pt idx="390">
                  <c:v>22.454256876464012</c:v>
                </c:pt>
                <c:pt idx="391">
                  <c:v>22.002799579008521</c:v>
                </c:pt>
                <c:pt idx="392">
                  <c:v>22.964109886151132</c:v>
                </c:pt>
                <c:pt idx="393">
                  <c:v>20.666972659191131</c:v>
                </c:pt>
                <c:pt idx="394">
                  <c:v>14.808709790365331</c:v>
                </c:pt>
                <c:pt idx="395">
                  <c:v>21.34577076843215</c:v>
                </c:pt>
                <c:pt idx="396">
                  <c:v>20.591511887341781</c:v>
                </c:pt>
                <c:pt idx="397">
                  <c:v>21.232678929243821</c:v>
                </c:pt>
                <c:pt idx="398">
                  <c:v>20.658373884536431</c:v>
                </c:pt>
                <c:pt idx="399">
                  <c:v>19.925722239224338</c:v>
                </c:pt>
                <c:pt idx="400">
                  <c:v>19.925722239224338</c:v>
                </c:pt>
                <c:pt idx="401">
                  <c:v>16.644319351691031</c:v>
                </c:pt>
                <c:pt idx="402">
                  <c:v>23.442923747384651</c:v>
                </c:pt>
                <c:pt idx="403">
                  <c:v>24.90842979135892</c:v>
                </c:pt>
                <c:pt idx="404">
                  <c:v>20.35771553953807</c:v>
                </c:pt>
                <c:pt idx="405">
                  <c:v>11.71896710989963</c:v>
                </c:pt>
                <c:pt idx="406">
                  <c:v>6.3542568708435532</c:v>
                </c:pt>
                <c:pt idx="407">
                  <c:v>8.4874189120431041</c:v>
                </c:pt>
                <c:pt idx="408">
                  <c:v>19.61310124120838</c:v>
                </c:pt>
                <c:pt idx="409">
                  <c:v>21.608020207840291</c:v>
                </c:pt>
                <c:pt idx="410">
                  <c:v>23.013899093216619</c:v>
                </c:pt>
                <c:pt idx="411">
                  <c:v>21.631915532478079</c:v>
                </c:pt>
                <c:pt idx="412">
                  <c:v>23.327491187703369</c:v>
                </c:pt>
                <c:pt idx="413">
                  <c:v>17.52846286679922</c:v>
                </c:pt>
                <c:pt idx="414">
                  <c:v>13.23017957287931</c:v>
                </c:pt>
                <c:pt idx="415">
                  <c:v>8.9277816767328311</c:v>
                </c:pt>
                <c:pt idx="416">
                  <c:v>7.6685515719786759</c:v>
                </c:pt>
                <c:pt idx="417">
                  <c:v>7.739344008578418</c:v>
                </c:pt>
                <c:pt idx="418">
                  <c:v>7.9869188637101551</c:v>
                </c:pt>
                <c:pt idx="419">
                  <c:v>16.973485778994739</c:v>
                </c:pt>
                <c:pt idx="420">
                  <c:v>12.16173338118119</c:v>
                </c:pt>
                <c:pt idx="421">
                  <c:v>21.658339980374979</c:v>
                </c:pt>
                <c:pt idx="422">
                  <c:v>23.254266896174261</c:v>
                </c:pt>
                <c:pt idx="423">
                  <c:v>19.95054077703054</c:v>
                </c:pt>
                <c:pt idx="424">
                  <c:v>15.88789745012752</c:v>
                </c:pt>
                <c:pt idx="425">
                  <c:v>15.71349832686645</c:v>
                </c:pt>
                <c:pt idx="426">
                  <c:v>14.31746061985935</c:v>
                </c:pt>
                <c:pt idx="427">
                  <c:v>11.29807577343589</c:v>
                </c:pt>
                <c:pt idx="428">
                  <c:v>10.575028781804621</c:v>
                </c:pt>
                <c:pt idx="429">
                  <c:v>17.42961715029876</c:v>
                </c:pt>
                <c:pt idx="430">
                  <c:v>17.925223972949748</c:v>
                </c:pt>
                <c:pt idx="431">
                  <c:v>15.74655014416386</c:v>
                </c:pt>
                <c:pt idx="432">
                  <c:v>4.2363322726384984</c:v>
                </c:pt>
                <c:pt idx="433">
                  <c:v>14.77198669090026</c:v>
                </c:pt>
                <c:pt idx="434">
                  <c:v>20.651699640122381</c:v>
                </c:pt>
                <c:pt idx="435">
                  <c:v>16.031758526250119</c:v>
                </c:pt>
                <c:pt idx="436">
                  <c:v>9.1056563400849697</c:v>
                </c:pt>
                <c:pt idx="437">
                  <c:v>11.6668375711296</c:v>
                </c:pt>
                <c:pt idx="438">
                  <c:v>12.732519379554139</c:v>
                </c:pt>
                <c:pt idx="439">
                  <c:v>15.15661867019676</c:v>
                </c:pt>
                <c:pt idx="440">
                  <c:v>17.39819633419803</c:v>
                </c:pt>
                <c:pt idx="441">
                  <c:v>16.288874414025781</c:v>
                </c:pt>
                <c:pt idx="442">
                  <c:v>9.6996862856117403</c:v>
                </c:pt>
                <c:pt idx="443">
                  <c:v>13.834543186956999</c:v>
                </c:pt>
                <c:pt idx="444">
                  <c:v>16.897629362817831</c:v>
                </c:pt>
                <c:pt idx="445">
                  <c:v>14.71603169356214</c:v>
                </c:pt>
                <c:pt idx="446">
                  <c:v>19.326925483106059</c:v>
                </c:pt>
                <c:pt idx="447">
                  <c:v>16.400555005203369</c:v>
                </c:pt>
                <c:pt idx="448">
                  <c:v>21.245124333597911</c:v>
                </c:pt>
                <c:pt idx="449">
                  <c:v>17.886618693919591</c:v>
                </c:pt>
                <c:pt idx="450">
                  <c:v>20.99014447239027</c:v>
                </c:pt>
                <c:pt idx="451">
                  <c:v>21.825033833687179</c:v>
                </c:pt>
                <c:pt idx="452">
                  <c:v>20.078001965033579</c:v>
                </c:pt>
                <c:pt idx="453">
                  <c:v>20.43425014977127</c:v>
                </c:pt>
                <c:pt idx="454">
                  <c:v>21.104317239294641</c:v>
                </c:pt>
                <c:pt idx="455">
                  <c:v>21.417509788613099</c:v>
                </c:pt>
                <c:pt idx="456">
                  <c:v>22.05528209754824</c:v>
                </c:pt>
                <c:pt idx="457">
                  <c:v>22.743531907978721</c:v>
                </c:pt>
                <c:pt idx="458">
                  <c:v>20.45963862231757</c:v>
                </c:pt>
                <c:pt idx="459">
                  <c:v>26.251163841806719</c:v>
                </c:pt>
                <c:pt idx="460">
                  <c:v>22.67223568568637</c:v>
                </c:pt>
                <c:pt idx="461">
                  <c:v>16.400007522145721</c:v>
                </c:pt>
                <c:pt idx="462">
                  <c:v>21.357107816756301</c:v>
                </c:pt>
                <c:pt idx="463">
                  <c:v>22.329180594293259</c:v>
                </c:pt>
                <c:pt idx="464">
                  <c:v>21.236386502221439</c:v>
                </c:pt>
                <c:pt idx="465">
                  <c:v>18.123657463308039</c:v>
                </c:pt>
                <c:pt idx="466">
                  <c:v>18.292804034837811</c:v>
                </c:pt>
                <c:pt idx="467">
                  <c:v>17.870586068430811</c:v>
                </c:pt>
                <c:pt idx="468">
                  <c:v>17.350445826107791</c:v>
                </c:pt>
                <c:pt idx="469">
                  <c:v>21.74932027329988</c:v>
                </c:pt>
                <c:pt idx="470">
                  <c:v>24.275322062688719</c:v>
                </c:pt>
                <c:pt idx="471">
                  <c:v>23.708622608994279</c:v>
                </c:pt>
                <c:pt idx="472">
                  <c:v>19.71851561652398</c:v>
                </c:pt>
                <c:pt idx="473">
                  <c:v>20.521837622017909</c:v>
                </c:pt>
                <c:pt idx="474">
                  <c:v>16.279665241903121</c:v>
                </c:pt>
                <c:pt idx="475">
                  <c:v>17.09690720654466</c:v>
                </c:pt>
                <c:pt idx="476">
                  <c:v>23.4801649575463</c:v>
                </c:pt>
                <c:pt idx="477">
                  <c:v>23.229353758250479</c:v>
                </c:pt>
                <c:pt idx="478">
                  <c:v>22.877631864883568</c:v>
                </c:pt>
                <c:pt idx="479">
                  <c:v>22.699151004795059</c:v>
                </c:pt>
                <c:pt idx="480">
                  <c:v>23.313945589764099</c:v>
                </c:pt>
                <c:pt idx="481">
                  <c:v>23.430529412710609</c:v>
                </c:pt>
                <c:pt idx="482">
                  <c:v>22.04642640344596</c:v>
                </c:pt>
                <c:pt idx="483">
                  <c:v>13.00759002308013</c:v>
                </c:pt>
                <c:pt idx="484">
                  <c:v>16.204428641933379</c:v>
                </c:pt>
                <c:pt idx="485">
                  <c:v>17.631791380380481</c:v>
                </c:pt>
                <c:pt idx="486">
                  <c:v>25.67876346482544</c:v>
                </c:pt>
                <c:pt idx="487">
                  <c:v>27.161189847967279</c:v>
                </c:pt>
                <c:pt idx="488">
                  <c:v>23.995184390423379</c:v>
                </c:pt>
                <c:pt idx="489">
                  <c:v>27.442975397678389</c:v>
                </c:pt>
                <c:pt idx="490">
                  <c:v>23.448532071731861</c:v>
                </c:pt>
                <c:pt idx="491">
                  <c:v>17.225962816157249</c:v>
                </c:pt>
                <c:pt idx="492">
                  <c:v>17.225962816157249</c:v>
                </c:pt>
                <c:pt idx="493">
                  <c:v>14.7931561088179</c:v>
                </c:pt>
                <c:pt idx="494">
                  <c:v>19.083474810144789</c:v>
                </c:pt>
                <c:pt idx="495">
                  <c:v>17.670350193224468</c:v>
                </c:pt>
                <c:pt idx="496">
                  <c:v>21.17550921028521</c:v>
                </c:pt>
                <c:pt idx="497">
                  <c:v>18.640745283505499</c:v>
                </c:pt>
                <c:pt idx="498">
                  <c:v>22.27218072781514</c:v>
                </c:pt>
                <c:pt idx="499">
                  <c:v>17.32422955444088</c:v>
                </c:pt>
                <c:pt idx="500">
                  <c:v>12.90578112720994</c:v>
                </c:pt>
                <c:pt idx="501">
                  <c:v>16.628259795906889</c:v>
                </c:pt>
                <c:pt idx="502">
                  <c:v>13.424920002058389</c:v>
                </c:pt>
                <c:pt idx="503">
                  <c:v>24.676011052880099</c:v>
                </c:pt>
                <c:pt idx="504">
                  <c:v>25.14382928365356</c:v>
                </c:pt>
                <c:pt idx="505">
                  <c:v>19.753399989782899</c:v>
                </c:pt>
                <c:pt idx="506">
                  <c:v>25.46705163655632</c:v>
                </c:pt>
                <c:pt idx="507">
                  <c:v>27.41676466654172</c:v>
                </c:pt>
                <c:pt idx="508">
                  <c:v>28.248356133253971</c:v>
                </c:pt>
                <c:pt idx="509">
                  <c:v>28.160978504639221</c:v>
                </c:pt>
                <c:pt idx="510">
                  <c:v>25.473672546547849</c:v>
                </c:pt>
                <c:pt idx="511">
                  <c:v>20.666681389436761</c:v>
                </c:pt>
                <c:pt idx="512">
                  <c:v>23.44683714156859</c:v>
                </c:pt>
                <c:pt idx="513">
                  <c:v>23.469740227302079</c:v>
                </c:pt>
                <c:pt idx="514">
                  <c:v>20.029070449724561</c:v>
                </c:pt>
                <c:pt idx="515">
                  <c:v>23.501581748557051</c:v>
                </c:pt>
                <c:pt idx="516">
                  <c:v>19.831102249683799</c:v>
                </c:pt>
                <c:pt idx="517">
                  <c:v>20.006040277438849</c:v>
                </c:pt>
                <c:pt idx="518">
                  <c:v>16.985831969993459</c:v>
                </c:pt>
                <c:pt idx="519">
                  <c:v>16.74000506990777</c:v>
                </c:pt>
                <c:pt idx="520">
                  <c:v>16.68825477021921</c:v>
                </c:pt>
                <c:pt idx="521">
                  <c:v>16.409669400097421</c:v>
                </c:pt>
                <c:pt idx="522">
                  <c:v>16.31031199235137</c:v>
                </c:pt>
                <c:pt idx="523">
                  <c:v>14.091231496944101</c:v>
                </c:pt>
                <c:pt idx="524">
                  <c:v>22.74216357049972</c:v>
                </c:pt>
                <c:pt idx="525">
                  <c:v>23.78336632402489</c:v>
                </c:pt>
                <c:pt idx="526">
                  <c:v>19.593215119488601</c:v>
                </c:pt>
                <c:pt idx="527">
                  <c:v>20.707193173829499</c:v>
                </c:pt>
                <c:pt idx="528">
                  <c:v>22.221750981167819</c:v>
                </c:pt>
                <c:pt idx="529">
                  <c:v>21.461837975697861</c:v>
                </c:pt>
                <c:pt idx="530">
                  <c:v>18.878179565729521</c:v>
                </c:pt>
                <c:pt idx="531">
                  <c:v>20.624878638104541</c:v>
                </c:pt>
                <c:pt idx="532">
                  <c:v>19.83038358549474</c:v>
                </c:pt>
                <c:pt idx="533">
                  <c:v>16.225672030232911</c:v>
                </c:pt>
                <c:pt idx="534">
                  <c:v>11.282457375999419</c:v>
                </c:pt>
                <c:pt idx="535">
                  <c:v>15.63702738153588</c:v>
                </c:pt>
                <c:pt idx="536">
                  <c:v>17.067071880381981</c:v>
                </c:pt>
                <c:pt idx="537">
                  <c:v>15.40225678134852</c:v>
                </c:pt>
                <c:pt idx="538">
                  <c:v>15.40225678134852</c:v>
                </c:pt>
                <c:pt idx="539">
                  <c:v>12.15382909600655</c:v>
                </c:pt>
                <c:pt idx="540">
                  <c:v>15.08297654021645</c:v>
                </c:pt>
                <c:pt idx="541">
                  <c:v>17.61791825579941</c:v>
                </c:pt>
                <c:pt idx="542">
                  <c:v>24.683811345429909</c:v>
                </c:pt>
                <c:pt idx="543">
                  <c:v>24.950164443974899</c:v>
                </c:pt>
                <c:pt idx="544">
                  <c:v>25.742069534077181</c:v>
                </c:pt>
                <c:pt idx="545">
                  <c:v>26.42546118858953</c:v>
                </c:pt>
                <c:pt idx="546">
                  <c:v>26.16061391718064</c:v>
                </c:pt>
                <c:pt idx="547">
                  <c:v>25.151638762444961</c:v>
                </c:pt>
                <c:pt idx="548">
                  <c:v>24.843335588657979</c:v>
                </c:pt>
                <c:pt idx="549">
                  <c:v>26.662164640671691</c:v>
                </c:pt>
                <c:pt idx="550">
                  <c:v>20.07408322182452</c:v>
                </c:pt>
                <c:pt idx="551">
                  <c:v>19.099696748794841</c:v>
                </c:pt>
                <c:pt idx="552">
                  <c:v>23.537179655401719</c:v>
                </c:pt>
                <c:pt idx="553">
                  <c:v>25.415440919794861</c:v>
                </c:pt>
                <c:pt idx="554">
                  <c:v>25.767458288451689</c:v>
                </c:pt>
                <c:pt idx="555">
                  <c:v>26.4760319240679</c:v>
                </c:pt>
                <c:pt idx="556">
                  <c:v>18.804789206030559</c:v>
                </c:pt>
                <c:pt idx="557">
                  <c:v>28.674002105161591</c:v>
                </c:pt>
                <c:pt idx="558">
                  <c:v>27.504753986973821</c:v>
                </c:pt>
                <c:pt idx="559">
                  <c:v>19.428664149957729</c:v>
                </c:pt>
                <c:pt idx="560">
                  <c:v>16.020284963224132</c:v>
                </c:pt>
                <c:pt idx="561">
                  <c:v>16.207488443156109</c:v>
                </c:pt>
                <c:pt idx="562">
                  <c:v>16.632799420184419</c:v>
                </c:pt>
                <c:pt idx="563">
                  <c:v>13.71395235634704</c:v>
                </c:pt>
                <c:pt idx="564">
                  <c:v>24.483824100270262</c:v>
                </c:pt>
                <c:pt idx="565">
                  <c:v>26.387437806681749</c:v>
                </c:pt>
                <c:pt idx="566">
                  <c:v>26.977561629043709</c:v>
                </c:pt>
                <c:pt idx="567">
                  <c:v>25.809653881552592</c:v>
                </c:pt>
                <c:pt idx="568">
                  <c:v>22.52902883514588</c:v>
                </c:pt>
                <c:pt idx="569">
                  <c:v>18.329053367926281</c:v>
                </c:pt>
                <c:pt idx="570">
                  <c:v>22.051731770805009</c:v>
                </c:pt>
                <c:pt idx="571">
                  <c:v>19.571502266652601</c:v>
                </c:pt>
                <c:pt idx="572">
                  <c:v>19.199585128898701</c:v>
                </c:pt>
                <c:pt idx="573">
                  <c:v>21.9165018371976</c:v>
                </c:pt>
                <c:pt idx="574">
                  <c:v>21.81636752817078</c:v>
                </c:pt>
                <c:pt idx="575">
                  <c:v>22.03730502202373</c:v>
                </c:pt>
                <c:pt idx="576">
                  <c:v>19.65097696368246</c:v>
                </c:pt>
                <c:pt idx="577">
                  <c:v>20.022201221287421</c:v>
                </c:pt>
                <c:pt idx="578">
                  <c:v>21.871348128288918</c:v>
                </c:pt>
                <c:pt idx="579">
                  <c:v>20.23092863501045</c:v>
                </c:pt>
                <c:pt idx="580">
                  <c:v>18.20573060974781</c:v>
                </c:pt>
                <c:pt idx="581">
                  <c:v>17.37841341840177</c:v>
                </c:pt>
                <c:pt idx="582">
                  <c:v>11.87262705252272</c:v>
                </c:pt>
                <c:pt idx="583">
                  <c:v>14.39022814460024</c:v>
                </c:pt>
                <c:pt idx="584">
                  <c:v>10.73551376590625</c:v>
                </c:pt>
                <c:pt idx="585">
                  <c:v>15.630908558390081</c:v>
                </c:pt>
                <c:pt idx="586">
                  <c:v>17.309719548768779</c:v>
                </c:pt>
                <c:pt idx="587">
                  <c:v>16.410273033970469</c:v>
                </c:pt>
                <c:pt idx="588">
                  <c:v>15.287342220730141</c:v>
                </c:pt>
                <c:pt idx="589">
                  <c:v>13.74992187085963</c:v>
                </c:pt>
                <c:pt idx="590">
                  <c:v>15.91563160279693</c:v>
                </c:pt>
                <c:pt idx="591">
                  <c:v>13.46615739742918</c:v>
                </c:pt>
                <c:pt idx="592">
                  <c:v>15.647231799029081</c:v>
                </c:pt>
                <c:pt idx="593">
                  <c:v>13.05822354407886</c:v>
                </c:pt>
                <c:pt idx="594">
                  <c:v>8.1537115955327302</c:v>
                </c:pt>
                <c:pt idx="595">
                  <c:v>8.8935858450280598</c:v>
                </c:pt>
                <c:pt idx="596">
                  <c:v>14.387485107392621</c:v>
                </c:pt>
                <c:pt idx="597">
                  <c:v>12.802747778086619</c:v>
                </c:pt>
                <c:pt idx="598">
                  <c:v>11.178546159193081</c:v>
                </c:pt>
                <c:pt idx="599">
                  <c:v>11.656554132733559</c:v>
                </c:pt>
                <c:pt idx="600">
                  <c:v>13.507486021016071</c:v>
                </c:pt>
                <c:pt idx="601">
                  <c:v>15.13370806062199</c:v>
                </c:pt>
                <c:pt idx="602">
                  <c:v>18.858865070614499</c:v>
                </c:pt>
                <c:pt idx="603">
                  <c:v>20.29477333195322</c:v>
                </c:pt>
                <c:pt idx="604">
                  <c:v>18.325550580323711</c:v>
                </c:pt>
                <c:pt idx="605">
                  <c:v>17.3429909359376</c:v>
                </c:pt>
                <c:pt idx="606">
                  <c:v>17.973494307922071</c:v>
                </c:pt>
                <c:pt idx="607">
                  <c:v>18.295746077874259</c:v>
                </c:pt>
                <c:pt idx="608">
                  <c:v>17.698696868489471</c:v>
                </c:pt>
                <c:pt idx="609">
                  <c:v>17.675769640765559</c:v>
                </c:pt>
                <c:pt idx="610">
                  <c:v>18.788101001180401</c:v>
                </c:pt>
                <c:pt idx="611">
                  <c:v>19.992013041704471</c:v>
                </c:pt>
                <c:pt idx="612">
                  <c:v>19.461448922147319</c:v>
                </c:pt>
                <c:pt idx="613">
                  <c:v>23.918197488511041</c:v>
                </c:pt>
                <c:pt idx="614">
                  <c:v>26.205880329587831</c:v>
                </c:pt>
                <c:pt idx="615">
                  <c:v>27.907998332650909</c:v>
                </c:pt>
                <c:pt idx="616">
                  <c:v>22.335349580151519</c:v>
                </c:pt>
                <c:pt idx="617">
                  <c:v>19.9818757975182</c:v>
                </c:pt>
                <c:pt idx="618">
                  <c:v>19.47658564024804</c:v>
                </c:pt>
                <c:pt idx="619">
                  <c:v>18.722306095138059</c:v>
                </c:pt>
                <c:pt idx="620">
                  <c:v>15.87625194870891</c:v>
                </c:pt>
                <c:pt idx="621">
                  <c:v>10.090080916193999</c:v>
                </c:pt>
                <c:pt idx="622">
                  <c:v>11.111829930847581</c:v>
                </c:pt>
                <c:pt idx="623">
                  <c:v>17.55614155464411</c:v>
                </c:pt>
                <c:pt idx="624">
                  <c:v>20.17200234452762</c:v>
                </c:pt>
                <c:pt idx="625">
                  <c:v>18.664604500994471</c:v>
                </c:pt>
                <c:pt idx="626">
                  <c:v>11.522282806970949</c:v>
                </c:pt>
                <c:pt idx="627">
                  <c:v>15.16270698577973</c:v>
                </c:pt>
                <c:pt idx="628">
                  <c:v>15.815781376728021</c:v>
                </c:pt>
                <c:pt idx="629">
                  <c:v>14.826760052036819</c:v>
                </c:pt>
                <c:pt idx="630">
                  <c:v>16.697121257998681</c:v>
                </c:pt>
                <c:pt idx="631">
                  <c:v>20.06454830087322</c:v>
                </c:pt>
                <c:pt idx="632">
                  <c:v>23.38515846010695</c:v>
                </c:pt>
                <c:pt idx="633">
                  <c:v>22.757478213556961</c:v>
                </c:pt>
                <c:pt idx="634">
                  <c:v>19.981480252983179</c:v>
                </c:pt>
                <c:pt idx="635">
                  <c:v>19.13564704381395</c:v>
                </c:pt>
                <c:pt idx="636">
                  <c:v>22.74454206495092</c:v>
                </c:pt>
                <c:pt idx="637">
                  <c:v>19.48126645689759</c:v>
                </c:pt>
                <c:pt idx="638">
                  <c:v>17.58275180781623</c:v>
                </c:pt>
                <c:pt idx="639">
                  <c:v>22.509453476021751</c:v>
                </c:pt>
                <c:pt idx="640">
                  <c:v>24.526380998487081</c:v>
                </c:pt>
                <c:pt idx="641">
                  <c:v>24.28485674997885</c:v>
                </c:pt>
                <c:pt idx="642">
                  <c:v>29.44284029505285</c:v>
                </c:pt>
                <c:pt idx="643">
                  <c:v>30.0511589239537</c:v>
                </c:pt>
                <c:pt idx="644">
                  <c:v>23.761583070648911</c:v>
                </c:pt>
                <c:pt idx="645">
                  <c:v>19.467112427382489</c:v>
                </c:pt>
                <c:pt idx="646">
                  <c:v>13.475718057797399</c:v>
                </c:pt>
                <c:pt idx="647">
                  <c:v>15.994035793527731</c:v>
                </c:pt>
                <c:pt idx="648">
                  <c:v>14.16561378297132</c:v>
                </c:pt>
                <c:pt idx="649">
                  <c:v>17.5991800988912</c:v>
                </c:pt>
                <c:pt idx="650">
                  <c:v>14.62780681166114</c:v>
                </c:pt>
                <c:pt idx="651">
                  <c:v>13.117345411500731</c:v>
                </c:pt>
                <c:pt idx="652">
                  <c:v>17.95617087161142</c:v>
                </c:pt>
                <c:pt idx="653">
                  <c:v>18.7583587130902</c:v>
                </c:pt>
                <c:pt idx="654">
                  <c:v>18.60164326361431</c:v>
                </c:pt>
                <c:pt idx="655">
                  <c:v>16.431793713899079</c:v>
                </c:pt>
                <c:pt idx="656">
                  <c:v>12.59050135953944</c:v>
                </c:pt>
                <c:pt idx="657">
                  <c:v>16.492361289774319</c:v>
                </c:pt>
                <c:pt idx="658">
                  <c:v>17.301503846173521</c:v>
                </c:pt>
                <c:pt idx="659">
                  <c:v>15.308315111740651</c:v>
                </c:pt>
                <c:pt idx="660">
                  <c:v>16.597384576280689</c:v>
                </c:pt>
                <c:pt idx="661">
                  <c:v>16.650332352450128</c:v>
                </c:pt>
                <c:pt idx="662">
                  <c:v>13.17467096821685</c:v>
                </c:pt>
                <c:pt idx="663">
                  <c:v>16.703567376037149</c:v>
                </c:pt>
                <c:pt idx="664">
                  <c:v>11.117580994522971</c:v>
                </c:pt>
                <c:pt idx="665">
                  <c:v>9.1120607722202056</c:v>
                </c:pt>
                <c:pt idx="666">
                  <c:v>10.401186186285379</c:v>
                </c:pt>
                <c:pt idx="667">
                  <c:v>10.86690638069096</c:v>
                </c:pt>
                <c:pt idx="668">
                  <c:v>14.30595626990911</c:v>
                </c:pt>
                <c:pt idx="669">
                  <c:v>19.07455688146668</c:v>
                </c:pt>
                <c:pt idx="670">
                  <c:v>23.076346273937201</c:v>
                </c:pt>
                <c:pt idx="671">
                  <c:v>23.0387825983622</c:v>
                </c:pt>
                <c:pt idx="672">
                  <c:v>20.73293892379554</c:v>
                </c:pt>
                <c:pt idx="673">
                  <c:v>19.211659588266521</c:v>
                </c:pt>
                <c:pt idx="674">
                  <c:v>19.250036911196212</c:v>
                </c:pt>
                <c:pt idx="675">
                  <c:v>17.26347671089216</c:v>
                </c:pt>
                <c:pt idx="676">
                  <c:v>20.216785662467409</c:v>
                </c:pt>
                <c:pt idx="677">
                  <c:v>18.804829191063579</c:v>
                </c:pt>
                <c:pt idx="678">
                  <c:v>16.390250007584221</c:v>
                </c:pt>
                <c:pt idx="679">
                  <c:v>17.659215662688499</c:v>
                </c:pt>
                <c:pt idx="680">
                  <c:v>19.488898383132199</c:v>
                </c:pt>
                <c:pt idx="681">
                  <c:v>15.3440271141582</c:v>
                </c:pt>
                <c:pt idx="682">
                  <c:v>17.3899674466062</c:v>
                </c:pt>
                <c:pt idx="683">
                  <c:v>15.863140378412339</c:v>
                </c:pt>
                <c:pt idx="684">
                  <c:v>16.46416343763563</c:v>
                </c:pt>
                <c:pt idx="685">
                  <c:v>16.2589695420886</c:v>
                </c:pt>
                <c:pt idx="686">
                  <c:v>11.737482870363969</c:v>
                </c:pt>
                <c:pt idx="687">
                  <c:v>19.355347423239589</c:v>
                </c:pt>
                <c:pt idx="688">
                  <c:v>20.540575968303809</c:v>
                </c:pt>
                <c:pt idx="689">
                  <c:v>17.380626782237179</c:v>
                </c:pt>
                <c:pt idx="690">
                  <c:v>15.490840906135571</c:v>
                </c:pt>
                <c:pt idx="691">
                  <c:v>13.878701113545819</c:v>
                </c:pt>
                <c:pt idx="692">
                  <c:v>14.1062164667588</c:v>
                </c:pt>
                <c:pt idx="693">
                  <c:v>14.44622899131841</c:v>
                </c:pt>
                <c:pt idx="694">
                  <c:v>14.42403762836533</c:v>
                </c:pt>
                <c:pt idx="695">
                  <c:v>12.95414009378722</c:v>
                </c:pt>
                <c:pt idx="696">
                  <c:v>11.051407055846299</c:v>
                </c:pt>
                <c:pt idx="697">
                  <c:v>15.29892585124397</c:v>
                </c:pt>
                <c:pt idx="698">
                  <c:v>17.235454334942428</c:v>
                </c:pt>
                <c:pt idx="699">
                  <c:v>17.766228547277869</c:v>
                </c:pt>
                <c:pt idx="700">
                  <c:v>17.45070526984404</c:v>
                </c:pt>
                <c:pt idx="701">
                  <c:v>16.87199878355753</c:v>
                </c:pt>
                <c:pt idx="702">
                  <c:v>19.489462164020029</c:v>
                </c:pt>
                <c:pt idx="703">
                  <c:v>11.783286555214749</c:v>
                </c:pt>
                <c:pt idx="704">
                  <c:v>12.320798983611031</c:v>
                </c:pt>
                <c:pt idx="705">
                  <c:v>19.91778621654154</c:v>
                </c:pt>
                <c:pt idx="706">
                  <c:v>18.96983606545259</c:v>
                </c:pt>
                <c:pt idx="707">
                  <c:v>15.99228814257116</c:v>
                </c:pt>
                <c:pt idx="708">
                  <c:v>13.8751388592935</c:v>
                </c:pt>
                <c:pt idx="709">
                  <c:v>13.853020377580609</c:v>
                </c:pt>
                <c:pt idx="710">
                  <c:v>12.071181266569839</c:v>
                </c:pt>
                <c:pt idx="711">
                  <c:v>10.392950699163521</c:v>
                </c:pt>
                <c:pt idx="712">
                  <c:v>12.867379523590399</c:v>
                </c:pt>
                <c:pt idx="713">
                  <c:v>15.52431781314456</c:v>
                </c:pt>
                <c:pt idx="714">
                  <c:v>15.38614741356572</c:v>
                </c:pt>
                <c:pt idx="715">
                  <c:v>20.219854969404981</c:v>
                </c:pt>
                <c:pt idx="716">
                  <c:v>16.943926692106281</c:v>
                </c:pt>
                <c:pt idx="717">
                  <c:v>19.678332073332079</c:v>
                </c:pt>
                <c:pt idx="718">
                  <c:v>18.08542925549272</c:v>
                </c:pt>
                <c:pt idx="719">
                  <c:v>16.935001976404109</c:v>
                </c:pt>
                <c:pt idx="720">
                  <c:v>16.213998233565821</c:v>
                </c:pt>
                <c:pt idx="721">
                  <c:v>8.1544250974371231</c:v>
                </c:pt>
                <c:pt idx="722">
                  <c:v>10.604420630413401</c:v>
                </c:pt>
                <c:pt idx="723">
                  <c:v>10.904452087436299</c:v>
                </c:pt>
                <c:pt idx="724">
                  <c:v>12.254696264772109</c:v>
                </c:pt>
                <c:pt idx="725">
                  <c:v>12.00533964584268</c:v>
                </c:pt>
                <c:pt idx="726">
                  <c:v>14.64075836255066</c:v>
                </c:pt>
                <c:pt idx="727">
                  <c:v>6.428657898252526</c:v>
                </c:pt>
                <c:pt idx="728">
                  <c:v>13.4315136851408</c:v>
                </c:pt>
                <c:pt idx="729">
                  <c:v>13.689574530501551</c:v>
                </c:pt>
                <c:pt idx="730">
                  <c:v>9.3012389475052224</c:v>
                </c:pt>
                <c:pt idx="731">
                  <c:v>16.429234648683419</c:v>
                </c:pt>
                <c:pt idx="732">
                  <c:v>16.697769323737589</c:v>
                </c:pt>
                <c:pt idx="733">
                  <c:v>21.8312187160289</c:v>
                </c:pt>
                <c:pt idx="734">
                  <c:v>19.727761393856621</c:v>
                </c:pt>
                <c:pt idx="735">
                  <c:v>17.458348385238921</c:v>
                </c:pt>
                <c:pt idx="736">
                  <c:v>17.72958055223263</c:v>
                </c:pt>
                <c:pt idx="737">
                  <c:v>20.792560231343241</c:v>
                </c:pt>
                <c:pt idx="738">
                  <c:v>19.229001382365681</c:v>
                </c:pt>
                <c:pt idx="739">
                  <c:v>20.683074578694509</c:v>
                </c:pt>
                <c:pt idx="740">
                  <c:v>19.659452767140209</c:v>
                </c:pt>
                <c:pt idx="741">
                  <c:v>23.644891225982899</c:v>
                </c:pt>
                <c:pt idx="742">
                  <c:v>23.163570294257081</c:v>
                </c:pt>
                <c:pt idx="743">
                  <c:v>20.550171426575989</c:v>
                </c:pt>
                <c:pt idx="744">
                  <c:v>17.630624804511431</c:v>
                </c:pt>
                <c:pt idx="745">
                  <c:v>20.416370627749131</c:v>
                </c:pt>
                <c:pt idx="746">
                  <c:v>21.22581641191616</c:v>
                </c:pt>
                <c:pt idx="747">
                  <c:v>17.754968072175341</c:v>
                </c:pt>
                <c:pt idx="748">
                  <c:v>21.211615673064511</c:v>
                </c:pt>
                <c:pt idx="749">
                  <c:v>20.677840369023318</c:v>
                </c:pt>
                <c:pt idx="750">
                  <c:v>16.745814388930739</c:v>
                </c:pt>
                <c:pt idx="751">
                  <c:v>14.15528504481904</c:v>
                </c:pt>
                <c:pt idx="752">
                  <c:v>17.59963219068338</c:v>
                </c:pt>
                <c:pt idx="753">
                  <c:v>14.80243526093922</c:v>
                </c:pt>
                <c:pt idx="754">
                  <c:v>14.80243526093922</c:v>
                </c:pt>
                <c:pt idx="755">
                  <c:v>14.80243526093922</c:v>
                </c:pt>
                <c:pt idx="756">
                  <c:v>14.80243526093922</c:v>
                </c:pt>
                <c:pt idx="757">
                  <c:v>12.0362857986921</c:v>
                </c:pt>
                <c:pt idx="758">
                  <c:v>14.7430151175401</c:v>
                </c:pt>
                <c:pt idx="759">
                  <c:v>11.723183085030101</c:v>
                </c:pt>
                <c:pt idx="760">
                  <c:v>16.31109193017933</c:v>
                </c:pt>
                <c:pt idx="761">
                  <c:v>13.971554734033941</c:v>
                </c:pt>
                <c:pt idx="762">
                  <c:v>18.965752444212711</c:v>
                </c:pt>
                <c:pt idx="763">
                  <c:v>21.021110389201201</c:v>
                </c:pt>
                <c:pt idx="764">
                  <c:v>20.03389838792404</c:v>
                </c:pt>
                <c:pt idx="765">
                  <c:v>16.68367893442802</c:v>
                </c:pt>
                <c:pt idx="766">
                  <c:v>13.33728710088957</c:v>
                </c:pt>
                <c:pt idx="767">
                  <c:v>10.70472270537563</c:v>
                </c:pt>
                <c:pt idx="768">
                  <c:v>9.8985692836995032</c:v>
                </c:pt>
                <c:pt idx="769">
                  <c:v>11.76845221016478</c:v>
                </c:pt>
                <c:pt idx="770">
                  <c:v>9.3560766118723713</c:v>
                </c:pt>
                <c:pt idx="771">
                  <c:v>9.4130689680974911</c:v>
                </c:pt>
                <c:pt idx="772">
                  <c:v>14.8927531484069</c:v>
                </c:pt>
                <c:pt idx="773">
                  <c:v>16.886356422845509</c:v>
                </c:pt>
                <c:pt idx="774">
                  <c:v>18.212213656018601</c:v>
                </c:pt>
                <c:pt idx="775">
                  <c:v>18.479186242067119</c:v>
                </c:pt>
                <c:pt idx="776">
                  <c:v>16.431740850243369</c:v>
                </c:pt>
                <c:pt idx="777">
                  <c:v>11.30193023434351</c:v>
                </c:pt>
                <c:pt idx="778">
                  <c:v>13.506980680744499</c:v>
                </c:pt>
                <c:pt idx="779">
                  <c:v>11.447817271062609</c:v>
                </c:pt>
                <c:pt idx="780">
                  <c:v>13.16244417969</c:v>
                </c:pt>
                <c:pt idx="781">
                  <c:v>17.45095085281719</c:v>
                </c:pt>
                <c:pt idx="782">
                  <c:v>14.76653582515417</c:v>
                </c:pt>
                <c:pt idx="783">
                  <c:v>19.86287086733131</c:v>
                </c:pt>
                <c:pt idx="784">
                  <c:v>17.959791267248871</c:v>
                </c:pt>
                <c:pt idx="785">
                  <c:v>21.28950864987668</c:v>
                </c:pt>
                <c:pt idx="786">
                  <c:v>20.036139482120021</c:v>
                </c:pt>
                <c:pt idx="787">
                  <c:v>16.918303688018099</c:v>
                </c:pt>
                <c:pt idx="788">
                  <c:v>17.59122164497451</c:v>
                </c:pt>
                <c:pt idx="789">
                  <c:v>13.53846946132451</c:v>
                </c:pt>
                <c:pt idx="790">
                  <c:v>13.86672289138925</c:v>
                </c:pt>
                <c:pt idx="791">
                  <c:v>18.21183530138287</c:v>
                </c:pt>
                <c:pt idx="792">
                  <c:v>12.213507861080981</c:v>
                </c:pt>
                <c:pt idx="793">
                  <c:v>8.2253394317501183</c:v>
                </c:pt>
                <c:pt idx="794">
                  <c:v>14.005211837488011</c:v>
                </c:pt>
                <c:pt idx="795">
                  <c:v>15.822775419995139</c:v>
                </c:pt>
                <c:pt idx="796">
                  <c:v>14.67325360123419</c:v>
                </c:pt>
                <c:pt idx="797">
                  <c:v>18.58441971012865</c:v>
                </c:pt>
                <c:pt idx="798">
                  <c:v>26.873016544901919</c:v>
                </c:pt>
                <c:pt idx="799">
                  <c:v>26.006655623810278</c:v>
                </c:pt>
                <c:pt idx="800">
                  <c:v>20.19958929332617</c:v>
                </c:pt>
                <c:pt idx="801">
                  <c:v>19.173317976342592</c:v>
                </c:pt>
                <c:pt idx="802">
                  <c:v>14.893078528571129</c:v>
                </c:pt>
                <c:pt idx="803">
                  <c:v>16.01614664062549</c:v>
                </c:pt>
                <c:pt idx="804">
                  <c:v>15.19284974385635</c:v>
                </c:pt>
                <c:pt idx="805">
                  <c:v>14.278373554989029</c:v>
                </c:pt>
                <c:pt idx="806">
                  <c:v>9.3680557925327985</c:v>
                </c:pt>
                <c:pt idx="807">
                  <c:v>15.26518328879378</c:v>
                </c:pt>
                <c:pt idx="808">
                  <c:v>16.73159501372589</c:v>
                </c:pt>
                <c:pt idx="809">
                  <c:v>16.13214835868375</c:v>
                </c:pt>
                <c:pt idx="810">
                  <c:v>13.77913384918644</c:v>
                </c:pt>
                <c:pt idx="811">
                  <c:v>16.80992458054958</c:v>
                </c:pt>
                <c:pt idx="812">
                  <c:v>14.61851558516183</c:v>
                </c:pt>
                <c:pt idx="813">
                  <c:v>19.638485592786932</c:v>
                </c:pt>
                <c:pt idx="814">
                  <c:v>16.157777642328771</c:v>
                </c:pt>
                <c:pt idx="815">
                  <c:v>13.854463927457941</c:v>
                </c:pt>
                <c:pt idx="816">
                  <c:v>16.096368267821539</c:v>
                </c:pt>
                <c:pt idx="817">
                  <c:v>13.77189158101981</c:v>
                </c:pt>
                <c:pt idx="818">
                  <c:v>16.81077062657808</c:v>
                </c:pt>
                <c:pt idx="819">
                  <c:v>18.785437847326829</c:v>
                </c:pt>
                <c:pt idx="820">
                  <c:v>20.712721576129251</c:v>
                </c:pt>
                <c:pt idx="821">
                  <c:v>20.869437967871189</c:v>
                </c:pt>
                <c:pt idx="822">
                  <c:v>16.81628956103058</c:v>
                </c:pt>
                <c:pt idx="823">
                  <c:v>17.051802577056051</c:v>
                </c:pt>
                <c:pt idx="824">
                  <c:v>16.728302104348622</c:v>
                </c:pt>
                <c:pt idx="825">
                  <c:v>17.707584761406199</c:v>
                </c:pt>
                <c:pt idx="826">
                  <c:v>16.808958655358239</c:v>
                </c:pt>
                <c:pt idx="827">
                  <c:v>16.032823087513641</c:v>
                </c:pt>
                <c:pt idx="828">
                  <c:v>16.641531122721481</c:v>
                </c:pt>
                <c:pt idx="829">
                  <c:v>16.79898523236912</c:v>
                </c:pt>
                <c:pt idx="830">
                  <c:v>16.941666025005119</c:v>
                </c:pt>
                <c:pt idx="831">
                  <c:v>16.118269393422541</c:v>
                </c:pt>
                <c:pt idx="832">
                  <c:v>20.951554054511551</c:v>
                </c:pt>
                <c:pt idx="833">
                  <c:v>21.21038517715375</c:v>
                </c:pt>
                <c:pt idx="834">
                  <c:v>20.76434349787441</c:v>
                </c:pt>
                <c:pt idx="835">
                  <c:v>21.939597790964601</c:v>
                </c:pt>
                <c:pt idx="836">
                  <c:v>19.261467313618361</c:v>
                </c:pt>
                <c:pt idx="837">
                  <c:v>17.15898049452035</c:v>
                </c:pt>
                <c:pt idx="838">
                  <c:v>12.768190480513949</c:v>
                </c:pt>
                <c:pt idx="839">
                  <c:v>13.449059882184271</c:v>
                </c:pt>
                <c:pt idx="840">
                  <c:v>13.58811132329747</c:v>
                </c:pt>
                <c:pt idx="841">
                  <c:v>16.491062566468901</c:v>
                </c:pt>
                <c:pt idx="842">
                  <c:v>17.085592325220279</c:v>
                </c:pt>
                <c:pt idx="843">
                  <c:v>19.27731726600063</c:v>
                </c:pt>
                <c:pt idx="844">
                  <c:v>14.954457383221801</c:v>
                </c:pt>
                <c:pt idx="845">
                  <c:v>17.798754218078539</c:v>
                </c:pt>
                <c:pt idx="846">
                  <c:v>22.136056989122149</c:v>
                </c:pt>
                <c:pt idx="847">
                  <c:v>20.281020033970279</c:v>
                </c:pt>
                <c:pt idx="848">
                  <c:v>19.761289682930119</c:v>
                </c:pt>
                <c:pt idx="849">
                  <c:v>18.327742180053409</c:v>
                </c:pt>
                <c:pt idx="850">
                  <c:v>15.03537375888058</c:v>
                </c:pt>
                <c:pt idx="851">
                  <c:v>13.0415493824453</c:v>
                </c:pt>
                <c:pt idx="852">
                  <c:v>12.498575500489331</c:v>
                </c:pt>
                <c:pt idx="853">
                  <c:v>17.691429336493371</c:v>
                </c:pt>
                <c:pt idx="854">
                  <c:v>22.238492636161709</c:v>
                </c:pt>
                <c:pt idx="855">
                  <c:v>22.03407899255167</c:v>
                </c:pt>
                <c:pt idx="856">
                  <c:v>21.10239850266538</c:v>
                </c:pt>
                <c:pt idx="857">
                  <c:v>20.015463056687501</c:v>
                </c:pt>
                <c:pt idx="858">
                  <c:v>16.44609598913085</c:v>
                </c:pt>
                <c:pt idx="859">
                  <c:v>16.711988348411079</c:v>
                </c:pt>
                <c:pt idx="860">
                  <c:v>16.019480963994379</c:v>
                </c:pt>
                <c:pt idx="861">
                  <c:v>15.22641900293964</c:v>
                </c:pt>
                <c:pt idx="862">
                  <c:v>19.038951932019319</c:v>
                </c:pt>
                <c:pt idx="863">
                  <c:v>18.255146197383159</c:v>
                </c:pt>
                <c:pt idx="864">
                  <c:v>18.818943157932171</c:v>
                </c:pt>
                <c:pt idx="865">
                  <c:v>17.106806294444841</c:v>
                </c:pt>
                <c:pt idx="866">
                  <c:v>17.349808200794431</c:v>
                </c:pt>
                <c:pt idx="867">
                  <c:v>18.3078813963497</c:v>
                </c:pt>
                <c:pt idx="868">
                  <c:v>15.82874994046413</c:v>
                </c:pt>
                <c:pt idx="869">
                  <c:v>17.345692322784501</c:v>
                </c:pt>
                <c:pt idx="870">
                  <c:v>17.24110284957781</c:v>
                </c:pt>
                <c:pt idx="871">
                  <c:v>14.87686940825272</c:v>
                </c:pt>
                <c:pt idx="872">
                  <c:v>7.9987246509079748</c:v>
                </c:pt>
                <c:pt idx="873">
                  <c:v>10.95150795244512</c:v>
                </c:pt>
                <c:pt idx="874">
                  <c:v>15.29841921186425</c:v>
                </c:pt>
                <c:pt idx="875">
                  <c:v>17.491912327847871</c:v>
                </c:pt>
                <c:pt idx="876">
                  <c:v>16.10532869089014</c:v>
                </c:pt>
                <c:pt idx="877">
                  <c:v>16.554802118934969</c:v>
                </c:pt>
                <c:pt idx="878">
                  <c:v>15.026190830510121</c:v>
                </c:pt>
                <c:pt idx="879">
                  <c:v>19.90282999459032</c:v>
                </c:pt>
                <c:pt idx="880">
                  <c:v>25.357105124812549</c:v>
                </c:pt>
                <c:pt idx="881">
                  <c:v>25.229392197660591</c:v>
                </c:pt>
                <c:pt idx="882">
                  <c:v>26.396318624823749</c:v>
                </c:pt>
                <c:pt idx="883">
                  <c:v>26.982518454104909</c:v>
                </c:pt>
                <c:pt idx="884">
                  <c:v>26.641678372523021</c:v>
                </c:pt>
                <c:pt idx="885">
                  <c:v>25.996874101684419</c:v>
                </c:pt>
                <c:pt idx="886">
                  <c:v>21.152450103386801</c:v>
                </c:pt>
                <c:pt idx="887">
                  <c:v>17.036402817548812</c:v>
                </c:pt>
                <c:pt idx="888">
                  <c:v>16.854830789150778</c:v>
                </c:pt>
                <c:pt idx="889">
                  <c:v>16.79669371256632</c:v>
                </c:pt>
                <c:pt idx="890">
                  <c:v>17.867294461119499</c:v>
                </c:pt>
                <c:pt idx="891">
                  <c:v>13.470575679085099</c:v>
                </c:pt>
                <c:pt idx="892">
                  <c:v>18.128521295560279</c:v>
                </c:pt>
                <c:pt idx="893">
                  <c:v>15.363349899539131</c:v>
                </c:pt>
                <c:pt idx="894">
                  <c:v>17.802168178384651</c:v>
                </c:pt>
                <c:pt idx="895">
                  <c:v>14.59006294110104</c:v>
                </c:pt>
                <c:pt idx="896">
                  <c:v>12.00420971273342</c:v>
                </c:pt>
                <c:pt idx="897">
                  <c:v>17.040444630289461</c:v>
                </c:pt>
                <c:pt idx="898">
                  <c:v>16.951411366567509</c:v>
                </c:pt>
                <c:pt idx="899">
                  <c:v>9.7160963590587226</c:v>
                </c:pt>
                <c:pt idx="900">
                  <c:v>15.58229555537774</c:v>
                </c:pt>
                <c:pt idx="901">
                  <c:v>18.003303681745781</c:v>
                </c:pt>
                <c:pt idx="902">
                  <c:v>17.348024604372359</c:v>
                </c:pt>
                <c:pt idx="903">
                  <c:v>16.616145607606839</c:v>
                </c:pt>
                <c:pt idx="904">
                  <c:v>15.27466127609717</c:v>
                </c:pt>
                <c:pt idx="905">
                  <c:v>22.272550083676361</c:v>
                </c:pt>
                <c:pt idx="906">
                  <c:v>18.135312710349751</c:v>
                </c:pt>
                <c:pt idx="907">
                  <c:v>17.36059140447502</c:v>
                </c:pt>
                <c:pt idx="908">
                  <c:v>12.44929459279186</c:v>
                </c:pt>
                <c:pt idx="909">
                  <c:v>12.44929459279186</c:v>
                </c:pt>
                <c:pt idx="910">
                  <c:v>12.44929459279186</c:v>
                </c:pt>
                <c:pt idx="911">
                  <c:v>14.805899475047539</c:v>
                </c:pt>
                <c:pt idx="912">
                  <c:v>3.612972386465032</c:v>
                </c:pt>
                <c:pt idx="913">
                  <c:v>18.053408310760691</c:v>
                </c:pt>
                <c:pt idx="914">
                  <c:v>18.63276074105308</c:v>
                </c:pt>
                <c:pt idx="915">
                  <c:v>17.193794764561961</c:v>
                </c:pt>
                <c:pt idx="916">
                  <c:v>15.123751200273739</c:v>
                </c:pt>
                <c:pt idx="917">
                  <c:v>15.00920079806278</c:v>
                </c:pt>
                <c:pt idx="918">
                  <c:v>15.17013522122596</c:v>
                </c:pt>
                <c:pt idx="919">
                  <c:v>12.141812492175159</c:v>
                </c:pt>
                <c:pt idx="920">
                  <c:v>17.11253298588694</c:v>
                </c:pt>
                <c:pt idx="921">
                  <c:v>17.899441128311111</c:v>
                </c:pt>
                <c:pt idx="922">
                  <c:v>16.726491515550919</c:v>
                </c:pt>
                <c:pt idx="923">
                  <c:v>13.29797696569044</c:v>
                </c:pt>
                <c:pt idx="924">
                  <c:v>16.195213256300551</c:v>
                </c:pt>
                <c:pt idx="925">
                  <c:v>15.187084322536251</c:v>
                </c:pt>
                <c:pt idx="926">
                  <c:v>17.08813405374886</c:v>
                </c:pt>
                <c:pt idx="927">
                  <c:v>18.709620888289919</c:v>
                </c:pt>
                <c:pt idx="928">
                  <c:v>22.3540869974596</c:v>
                </c:pt>
                <c:pt idx="929">
                  <c:v>19.44255360316248</c:v>
                </c:pt>
                <c:pt idx="930">
                  <c:v>25.884905170463171</c:v>
                </c:pt>
                <c:pt idx="931">
                  <c:v>19.51205493621908</c:v>
                </c:pt>
                <c:pt idx="932">
                  <c:v>20.478002628941709</c:v>
                </c:pt>
                <c:pt idx="933">
                  <c:v>25.469132427474491</c:v>
                </c:pt>
                <c:pt idx="934">
                  <c:v>24.768332119849919</c:v>
                </c:pt>
                <c:pt idx="935">
                  <c:v>22.269784601255012</c:v>
                </c:pt>
                <c:pt idx="936">
                  <c:v>22.634977126152549</c:v>
                </c:pt>
                <c:pt idx="937">
                  <c:v>20.079231293086711</c:v>
                </c:pt>
                <c:pt idx="938">
                  <c:v>25.081489506536311</c:v>
                </c:pt>
                <c:pt idx="939">
                  <c:v>23.992726928424439</c:v>
                </c:pt>
                <c:pt idx="940">
                  <c:v>19.052427709174381</c:v>
                </c:pt>
                <c:pt idx="941">
                  <c:v>21.838233540002221</c:v>
                </c:pt>
                <c:pt idx="942">
                  <c:v>18.85902113505616</c:v>
                </c:pt>
                <c:pt idx="943">
                  <c:v>16.108254526630621</c:v>
                </c:pt>
                <c:pt idx="944">
                  <c:v>16.52007341725804</c:v>
                </c:pt>
                <c:pt idx="945">
                  <c:v>16.800137605968839</c:v>
                </c:pt>
                <c:pt idx="946">
                  <c:v>16.87731879790973</c:v>
                </c:pt>
                <c:pt idx="947">
                  <c:v>14.58906463388333</c:v>
                </c:pt>
                <c:pt idx="948">
                  <c:v>16.6009202356081</c:v>
                </c:pt>
                <c:pt idx="949">
                  <c:v>16.569989251190499</c:v>
                </c:pt>
                <c:pt idx="950">
                  <c:v>19.612279860687249</c:v>
                </c:pt>
                <c:pt idx="951">
                  <c:v>17.14678430475352</c:v>
                </c:pt>
                <c:pt idx="952">
                  <c:v>12.353759248900349</c:v>
                </c:pt>
                <c:pt idx="953">
                  <c:v>11.2244761517975</c:v>
                </c:pt>
                <c:pt idx="954">
                  <c:v>13.4720433805628</c:v>
                </c:pt>
                <c:pt idx="955">
                  <c:v>15.10054613672671</c:v>
                </c:pt>
                <c:pt idx="956">
                  <c:v>14.382813658557501</c:v>
                </c:pt>
                <c:pt idx="957">
                  <c:v>12.46770726629398</c:v>
                </c:pt>
                <c:pt idx="958">
                  <c:v>11.5543804009927</c:v>
                </c:pt>
                <c:pt idx="959">
                  <c:v>11.5543804009927</c:v>
                </c:pt>
                <c:pt idx="960">
                  <c:v>11.5543804009927</c:v>
                </c:pt>
                <c:pt idx="961">
                  <c:v>11.5543804009927</c:v>
                </c:pt>
                <c:pt idx="962">
                  <c:v>8.5144016552000608</c:v>
                </c:pt>
                <c:pt idx="963">
                  <c:v>16.638470950821141</c:v>
                </c:pt>
                <c:pt idx="964">
                  <c:v>18.25220082218803</c:v>
                </c:pt>
                <c:pt idx="965">
                  <c:v>17.529523757732949</c:v>
                </c:pt>
                <c:pt idx="966">
                  <c:v>17.855320130017802</c:v>
                </c:pt>
                <c:pt idx="967">
                  <c:v>17.655799084837572</c:v>
                </c:pt>
                <c:pt idx="968">
                  <c:v>19.580944290021922</c:v>
                </c:pt>
                <c:pt idx="969">
                  <c:v>11.93728003728264</c:v>
                </c:pt>
                <c:pt idx="970">
                  <c:v>13.194405259182799</c:v>
                </c:pt>
                <c:pt idx="971">
                  <c:v>13.746238294376701</c:v>
                </c:pt>
                <c:pt idx="972">
                  <c:v>12.366445916612181</c:v>
                </c:pt>
                <c:pt idx="973">
                  <c:v>7.0377359901481116</c:v>
                </c:pt>
                <c:pt idx="974">
                  <c:v>8.0103987650139903</c:v>
                </c:pt>
                <c:pt idx="975">
                  <c:v>10.175973567669271</c:v>
                </c:pt>
                <c:pt idx="976">
                  <c:v>10.30604321356013</c:v>
                </c:pt>
                <c:pt idx="977">
                  <c:v>16.44241271964712</c:v>
                </c:pt>
                <c:pt idx="978">
                  <c:v>12.29331866341386</c:v>
                </c:pt>
                <c:pt idx="979">
                  <c:v>12.405486669192809</c:v>
                </c:pt>
                <c:pt idx="980">
                  <c:v>19.830139289857179</c:v>
                </c:pt>
                <c:pt idx="981">
                  <c:v>18.56399910922114</c:v>
                </c:pt>
                <c:pt idx="982">
                  <c:v>18.470873796493851</c:v>
                </c:pt>
                <c:pt idx="983">
                  <c:v>17.365345257072221</c:v>
                </c:pt>
                <c:pt idx="984">
                  <c:v>15.02141084069139</c:v>
                </c:pt>
                <c:pt idx="985">
                  <c:v>12.684652375388231</c:v>
                </c:pt>
                <c:pt idx="986">
                  <c:v>9.8602624835196853</c:v>
                </c:pt>
                <c:pt idx="987">
                  <c:v>11.563419996917871</c:v>
                </c:pt>
                <c:pt idx="988">
                  <c:v>17.094308027035101</c:v>
                </c:pt>
                <c:pt idx="989">
                  <c:v>19.195079710605519</c:v>
                </c:pt>
                <c:pt idx="990">
                  <c:v>18.605010860149861</c:v>
                </c:pt>
                <c:pt idx="991">
                  <c:v>19.026600351521179</c:v>
                </c:pt>
                <c:pt idx="992">
                  <c:v>15.15319826841356</c:v>
                </c:pt>
                <c:pt idx="993">
                  <c:v>12.37858241731954</c:v>
                </c:pt>
                <c:pt idx="994">
                  <c:v>19.906561698371171</c:v>
                </c:pt>
                <c:pt idx="995">
                  <c:v>17.254905600918139</c:v>
                </c:pt>
                <c:pt idx="996">
                  <c:v>19.225848350809891</c:v>
                </c:pt>
                <c:pt idx="997">
                  <c:v>17.755847778092999</c:v>
                </c:pt>
                <c:pt idx="998">
                  <c:v>17.301040047818869</c:v>
                </c:pt>
                <c:pt idx="999">
                  <c:v>17.688108944564981</c:v>
                </c:pt>
                <c:pt idx="1000">
                  <c:v>16.71242730331609</c:v>
                </c:pt>
                <c:pt idx="1001">
                  <c:v>16.299984754974819</c:v>
                </c:pt>
                <c:pt idx="1002">
                  <c:v>16.00448992221861</c:v>
                </c:pt>
                <c:pt idx="1003">
                  <c:v>11.899686593400819</c:v>
                </c:pt>
                <c:pt idx="1004">
                  <c:v>10.884804162545541</c:v>
                </c:pt>
                <c:pt idx="1005">
                  <c:v>10.203432467598081</c:v>
                </c:pt>
                <c:pt idx="1006">
                  <c:v>11.77939963118353</c:v>
                </c:pt>
                <c:pt idx="1007">
                  <c:v>10.683054380391409</c:v>
                </c:pt>
                <c:pt idx="1008">
                  <c:v>14.112450773955659</c:v>
                </c:pt>
                <c:pt idx="1009">
                  <c:v>17.565717067129679</c:v>
                </c:pt>
                <c:pt idx="1010">
                  <c:v>16.787510158541881</c:v>
                </c:pt>
                <c:pt idx="1011">
                  <c:v>18.995319138891421</c:v>
                </c:pt>
                <c:pt idx="1012">
                  <c:v>18.80975483535352</c:v>
                </c:pt>
                <c:pt idx="1013">
                  <c:v>18.166611489729501</c:v>
                </c:pt>
                <c:pt idx="1014">
                  <c:v>15.82440773322101</c:v>
                </c:pt>
                <c:pt idx="1015">
                  <c:v>14.076295307518439</c:v>
                </c:pt>
                <c:pt idx="1016">
                  <c:v>16.43066947100623</c:v>
                </c:pt>
                <c:pt idx="1017">
                  <c:v>13.64095562800907</c:v>
                </c:pt>
                <c:pt idx="1018">
                  <c:v>13.64095562800907</c:v>
                </c:pt>
                <c:pt idx="1019">
                  <c:v>13.64095562800907</c:v>
                </c:pt>
                <c:pt idx="1020">
                  <c:v>13.64095562800907</c:v>
                </c:pt>
                <c:pt idx="1021">
                  <c:v>10.2680085244473</c:v>
                </c:pt>
                <c:pt idx="1022">
                  <c:v>11.96799616599445</c:v>
                </c:pt>
                <c:pt idx="1023">
                  <c:v>18.270664205310101</c:v>
                </c:pt>
                <c:pt idx="1024">
                  <c:v>15.662945341961111</c:v>
                </c:pt>
                <c:pt idx="1025">
                  <c:v>15.73998177146739</c:v>
                </c:pt>
                <c:pt idx="1026">
                  <c:v>16.494566625230821</c:v>
                </c:pt>
                <c:pt idx="1027">
                  <c:v>12.76045939348514</c:v>
                </c:pt>
                <c:pt idx="1028">
                  <c:v>27.96001105560272</c:v>
                </c:pt>
                <c:pt idx="1029">
                  <c:v>21.739358116155518</c:v>
                </c:pt>
                <c:pt idx="1030">
                  <c:v>21.377155099044209</c:v>
                </c:pt>
                <c:pt idx="1031">
                  <c:v>21.483440916071579</c:v>
                </c:pt>
                <c:pt idx="1032">
                  <c:v>21.415764822508571</c:v>
                </c:pt>
                <c:pt idx="1033">
                  <c:v>21.24930799611781</c:v>
                </c:pt>
                <c:pt idx="1034">
                  <c:v>11.451151785636959</c:v>
                </c:pt>
                <c:pt idx="1035">
                  <c:v>19.054152083223851</c:v>
                </c:pt>
                <c:pt idx="1036">
                  <c:v>16.80123922898197</c:v>
                </c:pt>
                <c:pt idx="1037">
                  <c:v>16.42073262718641</c:v>
                </c:pt>
                <c:pt idx="1038">
                  <c:v>17.63286621055385</c:v>
                </c:pt>
                <c:pt idx="1039">
                  <c:v>16.923282501354461</c:v>
                </c:pt>
                <c:pt idx="1040">
                  <c:v>11.51702942450097</c:v>
                </c:pt>
                <c:pt idx="1041">
                  <c:v>15.09106798689912</c:v>
                </c:pt>
                <c:pt idx="1042">
                  <c:v>19.410056837025319</c:v>
                </c:pt>
                <c:pt idx="1043">
                  <c:v>22.186936846099361</c:v>
                </c:pt>
                <c:pt idx="1044">
                  <c:v>22.723821835442521</c:v>
                </c:pt>
                <c:pt idx="1045">
                  <c:v>23.093029616290071</c:v>
                </c:pt>
                <c:pt idx="1046">
                  <c:v>21.29256104242576</c:v>
                </c:pt>
                <c:pt idx="1047">
                  <c:v>25.989850076927819</c:v>
                </c:pt>
                <c:pt idx="1048">
                  <c:v>26.800490946042089</c:v>
                </c:pt>
                <c:pt idx="1049">
                  <c:v>21.775047690969579</c:v>
                </c:pt>
                <c:pt idx="1050">
                  <c:v>19.550439213033119</c:v>
                </c:pt>
                <c:pt idx="1051">
                  <c:v>17.720129623789269</c:v>
                </c:pt>
                <c:pt idx="1052">
                  <c:v>23.456189407343359</c:v>
                </c:pt>
                <c:pt idx="1053">
                  <c:v>23.572455149139731</c:v>
                </c:pt>
                <c:pt idx="1054">
                  <c:v>20.493385263755059</c:v>
                </c:pt>
                <c:pt idx="1055">
                  <c:v>18.32204375337357</c:v>
                </c:pt>
                <c:pt idx="1056">
                  <c:v>14.286770499065611</c:v>
                </c:pt>
                <c:pt idx="1057">
                  <c:v>13.2591053575894</c:v>
                </c:pt>
                <c:pt idx="1058">
                  <c:v>18.66728314605864</c:v>
                </c:pt>
                <c:pt idx="1059">
                  <c:v>20.05921714220413</c:v>
                </c:pt>
                <c:pt idx="1060">
                  <c:v>20.066070567829421</c:v>
                </c:pt>
                <c:pt idx="1061">
                  <c:v>14.184334122390901</c:v>
                </c:pt>
                <c:pt idx="1062">
                  <c:v>23.76412378031241</c:v>
                </c:pt>
                <c:pt idx="1063">
                  <c:v>21.405535275173669</c:v>
                </c:pt>
                <c:pt idx="1064">
                  <c:v>17.81533692110813</c:v>
                </c:pt>
                <c:pt idx="1065">
                  <c:v>18.152278611777621</c:v>
                </c:pt>
                <c:pt idx="1066">
                  <c:v>18.079221253190429</c:v>
                </c:pt>
                <c:pt idx="1067">
                  <c:v>16.514530836895069</c:v>
                </c:pt>
                <c:pt idx="1068">
                  <c:v>14.13995246216577</c:v>
                </c:pt>
                <c:pt idx="1069">
                  <c:v>14.23693286444508</c:v>
                </c:pt>
                <c:pt idx="1070">
                  <c:v>19.836937111148821</c:v>
                </c:pt>
                <c:pt idx="1071">
                  <c:v>21.864596688695681</c:v>
                </c:pt>
                <c:pt idx="1072">
                  <c:v>23.21266602327448</c:v>
                </c:pt>
                <c:pt idx="1073">
                  <c:v>18.533366544800192</c:v>
                </c:pt>
                <c:pt idx="1074">
                  <c:v>20.897847707780318</c:v>
                </c:pt>
                <c:pt idx="1075">
                  <c:v>16.45869004475659</c:v>
                </c:pt>
                <c:pt idx="1076">
                  <c:v>20.265581293658521</c:v>
                </c:pt>
                <c:pt idx="1077">
                  <c:v>17.648879640745669</c:v>
                </c:pt>
                <c:pt idx="1078">
                  <c:v>16.043121893460949</c:v>
                </c:pt>
                <c:pt idx="1079">
                  <c:v>15.845886636615621</c:v>
                </c:pt>
                <c:pt idx="1080">
                  <c:v>15.23252380750052</c:v>
                </c:pt>
                <c:pt idx="1081">
                  <c:v>13.084387737222061</c:v>
                </c:pt>
                <c:pt idx="1082">
                  <c:v>15.182278662416451</c:v>
                </c:pt>
                <c:pt idx="1083">
                  <c:v>19.303081186659998</c:v>
                </c:pt>
                <c:pt idx="1084">
                  <c:v>22.164772509352201</c:v>
                </c:pt>
                <c:pt idx="1085">
                  <c:v>24.269835692218741</c:v>
                </c:pt>
                <c:pt idx="1086">
                  <c:v>25.757080673238761</c:v>
                </c:pt>
                <c:pt idx="1087">
                  <c:v>24.39653750207982</c:v>
                </c:pt>
                <c:pt idx="1088">
                  <c:v>19.51803184683034</c:v>
                </c:pt>
                <c:pt idx="1089">
                  <c:v>18.3917775156789</c:v>
                </c:pt>
                <c:pt idx="1090">
                  <c:v>15.950393261806621</c:v>
                </c:pt>
                <c:pt idx="1091">
                  <c:v>11.980144991507149</c:v>
                </c:pt>
                <c:pt idx="1092">
                  <c:v>11.527734464666541</c:v>
                </c:pt>
                <c:pt idx="1093">
                  <c:v>9.5676273974335952</c:v>
                </c:pt>
                <c:pt idx="1094">
                  <c:v>13.34916301784145</c:v>
                </c:pt>
                <c:pt idx="1095">
                  <c:v>11.20549973439725</c:v>
                </c:pt>
                <c:pt idx="1096">
                  <c:v>12.6675541535124</c:v>
                </c:pt>
                <c:pt idx="1097">
                  <c:v>20.634058974875199</c:v>
                </c:pt>
                <c:pt idx="1098">
                  <c:v>17.75614526048426</c:v>
                </c:pt>
                <c:pt idx="1099">
                  <c:v>16.656374773103959</c:v>
                </c:pt>
                <c:pt idx="1100">
                  <c:v>16.78229193774029</c:v>
                </c:pt>
                <c:pt idx="1101">
                  <c:v>16.545010840346979</c:v>
                </c:pt>
                <c:pt idx="1102">
                  <c:v>15.00249930703948</c:v>
                </c:pt>
                <c:pt idx="1103">
                  <c:v>11.343771086551349</c:v>
                </c:pt>
                <c:pt idx="1104">
                  <c:v>15.57988387128076</c:v>
                </c:pt>
                <c:pt idx="1105">
                  <c:v>12.00118941026604</c:v>
                </c:pt>
                <c:pt idx="1106">
                  <c:v>7.5662528663700463</c:v>
                </c:pt>
                <c:pt idx="1107">
                  <c:v>5.6221982769639629</c:v>
                </c:pt>
                <c:pt idx="1108">
                  <c:v>10.39883715568935</c:v>
                </c:pt>
                <c:pt idx="1109">
                  <c:v>10.818046653379501</c:v>
                </c:pt>
                <c:pt idx="1110">
                  <c:v>9.8080779430480014</c:v>
                </c:pt>
                <c:pt idx="1111">
                  <c:v>7.0322187910069367</c:v>
                </c:pt>
                <c:pt idx="1112">
                  <c:v>7.0322187910069367</c:v>
                </c:pt>
                <c:pt idx="1113">
                  <c:v>4.9568386601509857</c:v>
                </c:pt>
                <c:pt idx="1114">
                  <c:v>12.240876444876561</c:v>
                </c:pt>
                <c:pt idx="1115">
                  <c:v>12.192610453622869</c:v>
                </c:pt>
                <c:pt idx="1116">
                  <c:v>13.39439073659025</c:v>
                </c:pt>
                <c:pt idx="1117">
                  <c:v>15.462239783292841</c:v>
                </c:pt>
                <c:pt idx="1118">
                  <c:v>16.52735047126701</c:v>
                </c:pt>
                <c:pt idx="1119">
                  <c:v>17.50560597752542</c:v>
                </c:pt>
                <c:pt idx="1120">
                  <c:v>15.060432745300449</c:v>
                </c:pt>
                <c:pt idx="1121">
                  <c:v>17.532660107593081</c:v>
                </c:pt>
                <c:pt idx="1122">
                  <c:v>20.662106760845429</c:v>
                </c:pt>
                <c:pt idx="1123">
                  <c:v>17.648829885695221</c:v>
                </c:pt>
                <c:pt idx="1124">
                  <c:v>16.894012746831041</c:v>
                </c:pt>
                <c:pt idx="1125">
                  <c:v>18.846842616007201</c:v>
                </c:pt>
                <c:pt idx="1126">
                  <c:v>15.654380441411959</c:v>
                </c:pt>
                <c:pt idx="1127">
                  <c:v>16.82557171216359</c:v>
                </c:pt>
                <c:pt idx="1128">
                  <c:v>14.520755017630449</c:v>
                </c:pt>
                <c:pt idx="1129">
                  <c:v>17.798745858052801</c:v>
                </c:pt>
                <c:pt idx="1130">
                  <c:v>14.87623406321001</c:v>
                </c:pt>
                <c:pt idx="1131">
                  <c:v>15.2241908649388</c:v>
                </c:pt>
                <c:pt idx="1132">
                  <c:v>13.02857411279239</c:v>
                </c:pt>
                <c:pt idx="1133">
                  <c:v>8.1670784190894352</c:v>
                </c:pt>
                <c:pt idx="1134">
                  <c:v>9.2659370974688695</c:v>
                </c:pt>
                <c:pt idx="1135">
                  <c:v>10.8572155200682</c:v>
                </c:pt>
                <c:pt idx="1136">
                  <c:v>12.691718142075199</c:v>
                </c:pt>
                <c:pt idx="1137">
                  <c:v>14.037890551838</c:v>
                </c:pt>
                <c:pt idx="1138">
                  <c:v>12.949519882732019</c:v>
                </c:pt>
                <c:pt idx="1139">
                  <c:v>13.081356667510651</c:v>
                </c:pt>
                <c:pt idx="1140">
                  <c:v>11.747577666176181</c:v>
                </c:pt>
                <c:pt idx="1141">
                  <c:v>10.885124205614099</c:v>
                </c:pt>
                <c:pt idx="1142">
                  <c:v>17.814661117220499</c:v>
                </c:pt>
                <c:pt idx="1143">
                  <c:v>18.892607289967049</c:v>
                </c:pt>
                <c:pt idx="1144">
                  <c:v>17.053498953715579</c:v>
                </c:pt>
                <c:pt idx="1145">
                  <c:v>17.935952405298199</c:v>
                </c:pt>
                <c:pt idx="1146">
                  <c:v>17.939080564120609</c:v>
                </c:pt>
                <c:pt idx="1147">
                  <c:v>15.737103502150619</c:v>
                </c:pt>
                <c:pt idx="1148">
                  <c:v>11.32515704303624</c:v>
                </c:pt>
                <c:pt idx="1149">
                  <c:v>10.60065766819935</c:v>
                </c:pt>
                <c:pt idx="1150">
                  <c:v>9.0508715047973922</c:v>
                </c:pt>
                <c:pt idx="1151">
                  <c:v>6.1895748198887848</c:v>
                </c:pt>
                <c:pt idx="1152">
                  <c:v>13.944160789162559</c:v>
                </c:pt>
                <c:pt idx="1153">
                  <c:v>17.498444237581591</c:v>
                </c:pt>
                <c:pt idx="1154">
                  <c:v>21.03584724802883</c:v>
                </c:pt>
                <c:pt idx="1155">
                  <c:v>18.833745074243179</c:v>
                </c:pt>
                <c:pt idx="1156">
                  <c:v>15.10593691608943</c:v>
                </c:pt>
                <c:pt idx="1157">
                  <c:v>13.569622793698169</c:v>
                </c:pt>
                <c:pt idx="1158">
                  <c:v>12.142660205050399</c:v>
                </c:pt>
                <c:pt idx="1159">
                  <c:v>15.511925255885499</c:v>
                </c:pt>
                <c:pt idx="1160">
                  <c:v>15.51130546555479</c:v>
                </c:pt>
                <c:pt idx="1161">
                  <c:v>10.280917399697341</c:v>
                </c:pt>
                <c:pt idx="1162">
                  <c:v>11.253512967236141</c:v>
                </c:pt>
                <c:pt idx="1163">
                  <c:v>15.44242210629865</c:v>
                </c:pt>
                <c:pt idx="1164">
                  <c:v>15.72737221436426</c:v>
                </c:pt>
                <c:pt idx="1165">
                  <c:v>20.34144030025373</c:v>
                </c:pt>
                <c:pt idx="1166">
                  <c:v>21.089946452929219</c:v>
                </c:pt>
                <c:pt idx="1167">
                  <c:v>15.54955192798513</c:v>
                </c:pt>
                <c:pt idx="1168">
                  <c:v>12.60624963073162</c:v>
                </c:pt>
                <c:pt idx="1169">
                  <c:v>12.2833526357545</c:v>
                </c:pt>
                <c:pt idx="1170">
                  <c:v>10.89763046919815</c:v>
                </c:pt>
                <c:pt idx="1171">
                  <c:v>10.89763046919815</c:v>
                </c:pt>
                <c:pt idx="1172">
                  <c:v>6.2921840614887508</c:v>
                </c:pt>
                <c:pt idx="1173">
                  <c:v>17.68849219630372</c:v>
                </c:pt>
                <c:pt idx="1174">
                  <c:v>15.92123331731651</c:v>
                </c:pt>
                <c:pt idx="1175">
                  <c:v>16.04660646481647</c:v>
                </c:pt>
                <c:pt idx="1176">
                  <c:v>17.096382231128139</c:v>
                </c:pt>
                <c:pt idx="1177">
                  <c:v>18.01139231272002</c:v>
                </c:pt>
                <c:pt idx="1178">
                  <c:v>14.72552439742074</c:v>
                </c:pt>
                <c:pt idx="1179">
                  <c:v>15.98340483978463</c:v>
                </c:pt>
                <c:pt idx="1180">
                  <c:v>16.13598351034144</c:v>
                </c:pt>
                <c:pt idx="1181">
                  <c:v>13.72837708348532</c:v>
                </c:pt>
                <c:pt idx="1182">
                  <c:v>13.551255740290591</c:v>
                </c:pt>
                <c:pt idx="1183">
                  <c:v>16.948630992357899</c:v>
                </c:pt>
                <c:pt idx="1184">
                  <c:v>16.159918274987351</c:v>
                </c:pt>
                <c:pt idx="1185">
                  <c:v>19.845005997038779</c:v>
                </c:pt>
                <c:pt idx="1186">
                  <c:v>17.68221642021977</c:v>
                </c:pt>
                <c:pt idx="1187">
                  <c:v>16.481027292565081</c:v>
                </c:pt>
                <c:pt idx="1188">
                  <c:v>19.874294344446039</c:v>
                </c:pt>
                <c:pt idx="1189">
                  <c:v>17.822079095564611</c:v>
                </c:pt>
                <c:pt idx="1190">
                  <c:v>14.80560426113815</c:v>
                </c:pt>
                <c:pt idx="1191">
                  <c:v>12.32982295266034</c:v>
                </c:pt>
                <c:pt idx="1192">
                  <c:v>10.99818665015435</c:v>
                </c:pt>
                <c:pt idx="1193">
                  <c:v>8.2497316164158008</c:v>
                </c:pt>
                <c:pt idx="1194">
                  <c:v>11.529959151100551</c:v>
                </c:pt>
                <c:pt idx="1195">
                  <c:v>14.55804001208354</c:v>
                </c:pt>
                <c:pt idx="1196">
                  <c:v>12.74519138727131</c:v>
                </c:pt>
                <c:pt idx="1197">
                  <c:v>15.27599523425501</c:v>
                </c:pt>
                <c:pt idx="1198">
                  <c:v>17.190217539940111</c:v>
                </c:pt>
                <c:pt idx="1199">
                  <c:v>16.837932770527381</c:v>
                </c:pt>
                <c:pt idx="1200">
                  <c:v>16.197845209781971</c:v>
                </c:pt>
                <c:pt idx="1201">
                  <c:v>16.09322688087456</c:v>
                </c:pt>
                <c:pt idx="1202">
                  <c:v>16.09322688087456</c:v>
                </c:pt>
                <c:pt idx="1203">
                  <c:v>12.31132120999276</c:v>
                </c:pt>
                <c:pt idx="1204">
                  <c:v>20.044762394271221</c:v>
                </c:pt>
                <c:pt idx="1205">
                  <c:v>19.20708077178455</c:v>
                </c:pt>
                <c:pt idx="1206">
                  <c:v>14.270060289260231</c:v>
                </c:pt>
                <c:pt idx="1207">
                  <c:v>16.919843642148429</c:v>
                </c:pt>
                <c:pt idx="1208">
                  <c:v>16.996204519632489</c:v>
                </c:pt>
                <c:pt idx="1209">
                  <c:v>17.304110809913212</c:v>
                </c:pt>
                <c:pt idx="1210">
                  <c:v>19.375372355514909</c:v>
                </c:pt>
                <c:pt idx="1211">
                  <c:v>19.167312214935759</c:v>
                </c:pt>
                <c:pt idx="1212">
                  <c:v>17.422296495554399</c:v>
                </c:pt>
                <c:pt idx="1213">
                  <c:v>17.049066773141401</c:v>
                </c:pt>
                <c:pt idx="1214">
                  <c:v>14.609766715845319</c:v>
                </c:pt>
                <c:pt idx="1215">
                  <c:v>12.079034732449919</c:v>
                </c:pt>
                <c:pt idx="1216">
                  <c:v>12.079034732449919</c:v>
                </c:pt>
                <c:pt idx="1217">
                  <c:v>11.303155950335119</c:v>
                </c:pt>
                <c:pt idx="1218">
                  <c:v>14.01875235575981</c:v>
                </c:pt>
                <c:pt idx="1219">
                  <c:v>11.29527475585094</c:v>
                </c:pt>
                <c:pt idx="1220">
                  <c:v>11.525454219679</c:v>
                </c:pt>
                <c:pt idx="1221">
                  <c:v>10.996096221523009</c:v>
                </c:pt>
                <c:pt idx="1222">
                  <c:v>12.40606197692461</c:v>
                </c:pt>
                <c:pt idx="1223">
                  <c:v>12.40917411309357</c:v>
                </c:pt>
                <c:pt idx="1224">
                  <c:v>10.436949023121601</c:v>
                </c:pt>
                <c:pt idx="1225">
                  <c:v>8.9870596497718687</c:v>
                </c:pt>
                <c:pt idx="1226">
                  <c:v>13.4827408022082</c:v>
                </c:pt>
                <c:pt idx="1227">
                  <c:v>12.023133891472471</c:v>
                </c:pt>
                <c:pt idx="1228">
                  <c:v>12.03490866885145</c:v>
                </c:pt>
                <c:pt idx="1229">
                  <c:v>11.97956885073965</c:v>
                </c:pt>
                <c:pt idx="1230">
                  <c:v>14.1892580326077</c:v>
                </c:pt>
                <c:pt idx="1231">
                  <c:v>14.45325482773695</c:v>
                </c:pt>
                <c:pt idx="1232">
                  <c:v>10.190664387975159</c:v>
                </c:pt>
                <c:pt idx="1233">
                  <c:v>10.80809061576066</c:v>
                </c:pt>
                <c:pt idx="1234">
                  <c:v>12.64253512099312</c:v>
                </c:pt>
                <c:pt idx="1235">
                  <c:v>11.033300118022179</c:v>
                </c:pt>
                <c:pt idx="1236">
                  <c:v>10.264797364987849</c:v>
                </c:pt>
                <c:pt idx="1237">
                  <c:v>7.5503086408067457</c:v>
                </c:pt>
                <c:pt idx="1238">
                  <c:v>5.3171948135713976</c:v>
                </c:pt>
                <c:pt idx="1239">
                  <c:v>10.792115614064921</c:v>
                </c:pt>
                <c:pt idx="1240">
                  <c:v>12.447762067879131</c:v>
                </c:pt>
                <c:pt idx="1241">
                  <c:v>10.46315939668238</c:v>
                </c:pt>
                <c:pt idx="1242">
                  <c:v>13.66093493013147</c:v>
                </c:pt>
                <c:pt idx="1243">
                  <c:v>13.66453584299348</c:v>
                </c:pt>
                <c:pt idx="1244">
                  <c:v>10.87424563367273</c:v>
                </c:pt>
                <c:pt idx="1245">
                  <c:v>16.095586310096689</c:v>
                </c:pt>
                <c:pt idx="1246">
                  <c:v>16.762141739904511</c:v>
                </c:pt>
                <c:pt idx="1247">
                  <c:v>15.8361554272603</c:v>
                </c:pt>
                <c:pt idx="1248">
                  <c:v>14.00999407461698</c:v>
                </c:pt>
                <c:pt idx="1249">
                  <c:v>19.420376549405859</c:v>
                </c:pt>
                <c:pt idx="1250">
                  <c:v>15.583180261534959</c:v>
                </c:pt>
                <c:pt idx="1251">
                  <c:v>14.108298229008669</c:v>
                </c:pt>
                <c:pt idx="1252">
                  <c:v>12.23139022472755</c:v>
                </c:pt>
                <c:pt idx="1253">
                  <c:v>12.72817743688163</c:v>
                </c:pt>
                <c:pt idx="1254">
                  <c:v>9.929376940131645</c:v>
                </c:pt>
                <c:pt idx="1255">
                  <c:v>8.7063443379168923</c:v>
                </c:pt>
                <c:pt idx="1256">
                  <c:v>12.38454946765024</c:v>
                </c:pt>
                <c:pt idx="1257">
                  <c:v>11.013520908206869</c:v>
                </c:pt>
                <c:pt idx="1258">
                  <c:v>9.9672664443451033</c:v>
                </c:pt>
                <c:pt idx="1259">
                  <c:v>14.13417477807949</c:v>
                </c:pt>
                <c:pt idx="1260">
                  <c:v>11.315069753957021</c:v>
                </c:pt>
                <c:pt idx="1261">
                  <c:v>17.72393272937261</c:v>
                </c:pt>
                <c:pt idx="1262">
                  <c:v>18.72849579828263</c:v>
                </c:pt>
                <c:pt idx="1263">
                  <c:v>16.355929115682681</c:v>
                </c:pt>
                <c:pt idx="1264">
                  <c:v>15.337612209372001</c:v>
                </c:pt>
                <c:pt idx="1265">
                  <c:v>14.954223526543</c:v>
                </c:pt>
                <c:pt idx="1266">
                  <c:v>13.526876264418579</c:v>
                </c:pt>
                <c:pt idx="1267">
                  <c:v>15.74396844965888</c:v>
                </c:pt>
                <c:pt idx="1268">
                  <c:v>13.95504180955893</c:v>
                </c:pt>
                <c:pt idx="1269">
                  <c:v>18.479598470903412</c:v>
                </c:pt>
                <c:pt idx="1270">
                  <c:v>17.81371286613318</c:v>
                </c:pt>
                <c:pt idx="1271">
                  <c:v>14.357704917699021</c:v>
                </c:pt>
                <c:pt idx="1272">
                  <c:v>13.982290695490249</c:v>
                </c:pt>
                <c:pt idx="1273">
                  <c:v>13.982290695490249</c:v>
                </c:pt>
                <c:pt idx="1274">
                  <c:v>13.982290695490249</c:v>
                </c:pt>
                <c:pt idx="1275">
                  <c:v>8.347939136092787</c:v>
                </c:pt>
                <c:pt idx="1276">
                  <c:v>16.152066226361889</c:v>
                </c:pt>
                <c:pt idx="1277">
                  <c:v>16.578313842137639</c:v>
                </c:pt>
                <c:pt idx="1278">
                  <c:v>16.64282523157102</c:v>
                </c:pt>
                <c:pt idx="1279">
                  <c:v>15.02401130850587</c:v>
                </c:pt>
                <c:pt idx="1280">
                  <c:v>12.176778642824241</c:v>
                </c:pt>
                <c:pt idx="1281">
                  <c:v>9.4792155651445</c:v>
                </c:pt>
                <c:pt idx="1282">
                  <c:v>14.006728294857769</c:v>
                </c:pt>
                <c:pt idx="1283">
                  <c:v>12.203022522336219</c:v>
                </c:pt>
                <c:pt idx="1284">
                  <c:v>16.869674948513481</c:v>
                </c:pt>
                <c:pt idx="1285">
                  <c:v>14.77271670121495</c:v>
                </c:pt>
                <c:pt idx="1286">
                  <c:v>14.45759636320102</c:v>
                </c:pt>
                <c:pt idx="1287">
                  <c:v>13.73193804367304</c:v>
                </c:pt>
                <c:pt idx="1288">
                  <c:v>11.30046696917873</c:v>
                </c:pt>
                <c:pt idx="1289">
                  <c:v>11.47119429627724</c:v>
                </c:pt>
                <c:pt idx="1290">
                  <c:v>8.9913304613449974</c:v>
                </c:pt>
                <c:pt idx="1291">
                  <c:v>11.68718863219636</c:v>
                </c:pt>
                <c:pt idx="1292">
                  <c:v>13.202873304925079</c:v>
                </c:pt>
                <c:pt idx="1293">
                  <c:v>13.630617814230931</c:v>
                </c:pt>
                <c:pt idx="1294">
                  <c:v>12.5849958784907</c:v>
                </c:pt>
                <c:pt idx="1295">
                  <c:v>13.22276882504325</c:v>
                </c:pt>
                <c:pt idx="1296">
                  <c:v>15.53433939656566</c:v>
                </c:pt>
                <c:pt idx="1297">
                  <c:v>14.9930441954186</c:v>
                </c:pt>
                <c:pt idx="1298">
                  <c:v>12.42179627544067</c:v>
                </c:pt>
                <c:pt idx="1299">
                  <c:v>8.0871064165855877</c:v>
                </c:pt>
                <c:pt idx="1300">
                  <c:v>11.96519463312764</c:v>
                </c:pt>
                <c:pt idx="1301">
                  <c:v>9.6029468909980693</c:v>
                </c:pt>
                <c:pt idx="1302">
                  <c:v>13.34406086368538</c:v>
                </c:pt>
                <c:pt idx="1303">
                  <c:v>11.661801160113979</c:v>
                </c:pt>
                <c:pt idx="1304">
                  <c:v>8.4195843825881607</c:v>
                </c:pt>
                <c:pt idx="1305">
                  <c:v>8.1696073811341474</c:v>
                </c:pt>
                <c:pt idx="1306">
                  <c:v>6.355686115361622</c:v>
                </c:pt>
                <c:pt idx="1307">
                  <c:v>5.3052601046840531</c:v>
                </c:pt>
                <c:pt idx="1308">
                  <c:v>3.7433451761073981</c:v>
                </c:pt>
                <c:pt idx="1309">
                  <c:v>4.1925067703742256</c:v>
                </c:pt>
                <c:pt idx="1310">
                  <c:v>4.5971981518163449</c:v>
                </c:pt>
                <c:pt idx="1311">
                  <c:v>5.0681740737243981</c:v>
                </c:pt>
                <c:pt idx="1312">
                  <c:v>4.4446267843703096</c:v>
                </c:pt>
                <c:pt idx="1313">
                  <c:v>7.3330681714319113</c:v>
                </c:pt>
                <c:pt idx="1314">
                  <c:v>11.338548571714931</c:v>
                </c:pt>
                <c:pt idx="1315">
                  <c:v>12.10599381433555</c:v>
                </c:pt>
                <c:pt idx="1316">
                  <c:v>14.43550259469585</c:v>
                </c:pt>
                <c:pt idx="1317">
                  <c:v>16.127753977058159</c:v>
                </c:pt>
                <c:pt idx="1318">
                  <c:v>18.014044490711878</c:v>
                </c:pt>
                <c:pt idx="1319">
                  <c:v>18.829221238813389</c:v>
                </c:pt>
                <c:pt idx="1320">
                  <c:v>16.641627765706531</c:v>
                </c:pt>
                <c:pt idx="1321">
                  <c:v>16.459102618338651</c:v>
                </c:pt>
                <c:pt idx="1322">
                  <c:v>15.275148573394709</c:v>
                </c:pt>
                <c:pt idx="1323">
                  <c:v>9.615253099838581</c:v>
                </c:pt>
                <c:pt idx="1324">
                  <c:v>11.17318666696182</c:v>
                </c:pt>
                <c:pt idx="1325">
                  <c:v>11.56924979418144</c:v>
                </c:pt>
                <c:pt idx="1326">
                  <c:v>13.204351931228841</c:v>
                </c:pt>
                <c:pt idx="1327">
                  <c:v>14.215827331923069</c:v>
                </c:pt>
                <c:pt idx="1328">
                  <c:v>13.175840752493659</c:v>
                </c:pt>
                <c:pt idx="1329">
                  <c:v>14.999198782704941</c:v>
                </c:pt>
                <c:pt idx="1330">
                  <c:v>11.50238758814821</c:v>
                </c:pt>
                <c:pt idx="1331">
                  <c:v>15.65566748026159</c:v>
                </c:pt>
                <c:pt idx="1332">
                  <c:v>16.508990022434421</c:v>
                </c:pt>
                <c:pt idx="1333">
                  <c:v>14.823802759992169</c:v>
                </c:pt>
                <c:pt idx="1334">
                  <c:v>14.599620247311019</c:v>
                </c:pt>
                <c:pt idx="1335">
                  <c:v>15.4329538221617</c:v>
                </c:pt>
                <c:pt idx="1336">
                  <c:v>19.244426160360401</c:v>
                </c:pt>
                <c:pt idx="1337">
                  <c:v>16.848380616760501</c:v>
                </c:pt>
                <c:pt idx="1338">
                  <c:v>14.0055669628291</c:v>
                </c:pt>
                <c:pt idx="1339">
                  <c:v>13.76727623164655</c:v>
                </c:pt>
                <c:pt idx="1340">
                  <c:v>12.094479118467101</c:v>
                </c:pt>
                <c:pt idx="1341">
                  <c:v>13.99190587426776</c:v>
                </c:pt>
                <c:pt idx="1342">
                  <c:v>15.61375025112863</c:v>
                </c:pt>
                <c:pt idx="1343">
                  <c:v>16.384109470748889</c:v>
                </c:pt>
                <c:pt idx="1344">
                  <c:v>13.588059173199509</c:v>
                </c:pt>
                <c:pt idx="1345">
                  <c:v>13.25159023637973</c:v>
                </c:pt>
                <c:pt idx="1346">
                  <c:v>13.543005068079079</c:v>
                </c:pt>
                <c:pt idx="1347">
                  <c:v>14.712060679678141</c:v>
                </c:pt>
                <c:pt idx="1348">
                  <c:v>10.798772806822971</c:v>
                </c:pt>
                <c:pt idx="1349">
                  <c:v>13.079440855573109</c:v>
                </c:pt>
                <c:pt idx="1350">
                  <c:v>15.835648164156041</c:v>
                </c:pt>
                <c:pt idx="1351">
                  <c:v>17.470318362284171</c:v>
                </c:pt>
                <c:pt idx="1352">
                  <c:v>11.81590255417472</c:v>
                </c:pt>
                <c:pt idx="1353">
                  <c:v>15.35703061241702</c:v>
                </c:pt>
                <c:pt idx="1354">
                  <c:v>15.137058621588629</c:v>
                </c:pt>
                <c:pt idx="1355">
                  <c:v>12.417429690712719</c:v>
                </c:pt>
                <c:pt idx="1356">
                  <c:v>13.82940910900146</c:v>
                </c:pt>
                <c:pt idx="1357">
                  <c:v>14.242442151071019</c:v>
                </c:pt>
                <c:pt idx="1358">
                  <c:v>12.4704109621516</c:v>
                </c:pt>
                <c:pt idx="1359">
                  <c:v>10.46220313257</c:v>
                </c:pt>
                <c:pt idx="1360">
                  <c:v>13.449090845301139</c:v>
                </c:pt>
                <c:pt idx="1361">
                  <c:v>13.330325755267751</c:v>
                </c:pt>
                <c:pt idx="1362">
                  <c:v>7.4593530195894813</c:v>
                </c:pt>
                <c:pt idx="1363">
                  <c:v>10.95592113508952</c:v>
                </c:pt>
                <c:pt idx="1364">
                  <c:v>14.297543200878451</c:v>
                </c:pt>
                <c:pt idx="1365">
                  <c:v>11.923904535624651</c:v>
                </c:pt>
                <c:pt idx="1366">
                  <c:v>12.36603611731306</c:v>
                </c:pt>
                <c:pt idx="1367">
                  <c:v>18.385429361631878</c:v>
                </c:pt>
                <c:pt idx="1368">
                  <c:v>16.674100048100829</c:v>
                </c:pt>
                <c:pt idx="1369">
                  <c:v>14.898120522615841</c:v>
                </c:pt>
                <c:pt idx="1370">
                  <c:v>13.634377217577409</c:v>
                </c:pt>
                <c:pt idx="1371">
                  <c:v>13.345873138962199</c:v>
                </c:pt>
                <c:pt idx="1372">
                  <c:v>8.0624024389196691</c:v>
                </c:pt>
                <c:pt idx="1373">
                  <c:v>20.66596739880508</c:v>
                </c:pt>
                <c:pt idx="1374">
                  <c:v>23.335956506031469</c:v>
                </c:pt>
                <c:pt idx="1375">
                  <c:v>24.65592590768037</c:v>
                </c:pt>
                <c:pt idx="1376">
                  <c:v>24.272721061316389</c:v>
                </c:pt>
                <c:pt idx="1377">
                  <c:v>21.813531354267329</c:v>
                </c:pt>
                <c:pt idx="1378">
                  <c:v>21.200245957760689</c:v>
                </c:pt>
                <c:pt idx="1379">
                  <c:v>20.49934978573329</c:v>
                </c:pt>
                <c:pt idx="1380">
                  <c:v>17.896588468093348</c:v>
                </c:pt>
                <c:pt idx="1381">
                  <c:v>17.621192654085021</c:v>
                </c:pt>
                <c:pt idx="1382">
                  <c:v>17.31598064227823</c:v>
                </c:pt>
                <c:pt idx="1383">
                  <c:v>17.534372480565469</c:v>
                </c:pt>
                <c:pt idx="1384">
                  <c:v>14.777841134934141</c:v>
                </c:pt>
                <c:pt idx="1385">
                  <c:v>10.892143373833161</c:v>
                </c:pt>
                <c:pt idx="1386">
                  <c:v>18.02598817417195</c:v>
                </c:pt>
                <c:pt idx="1387">
                  <c:v>19.50631997619432</c:v>
                </c:pt>
                <c:pt idx="1388">
                  <c:v>17.35873831561101</c:v>
                </c:pt>
                <c:pt idx="1389">
                  <c:v>13.500211761092929</c:v>
                </c:pt>
                <c:pt idx="1390">
                  <c:v>13.8076959770532</c:v>
                </c:pt>
                <c:pt idx="1391">
                  <c:v>13.8076959770532</c:v>
                </c:pt>
                <c:pt idx="1392">
                  <c:v>9.8215283002879517</c:v>
                </c:pt>
                <c:pt idx="1393">
                  <c:v>13.068659696481999</c:v>
                </c:pt>
                <c:pt idx="1394">
                  <c:v>15.284960655126371</c:v>
                </c:pt>
                <c:pt idx="1395">
                  <c:v>16.925738349576861</c:v>
                </c:pt>
                <c:pt idx="1396">
                  <c:v>14.99323910066135</c:v>
                </c:pt>
                <c:pt idx="1397">
                  <c:v>19.556191503795439</c:v>
                </c:pt>
                <c:pt idx="1398">
                  <c:v>16.815250435661479</c:v>
                </c:pt>
                <c:pt idx="1399">
                  <c:v>7.8873002938404628</c:v>
                </c:pt>
                <c:pt idx="1400">
                  <c:v>11.10516792508508</c:v>
                </c:pt>
                <c:pt idx="1401">
                  <c:v>12.8858669215359</c:v>
                </c:pt>
                <c:pt idx="1402">
                  <c:v>14.408098914067001</c:v>
                </c:pt>
                <c:pt idx="1403">
                  <c:v>16.143071036149919</c:v>
                </c:pt>
                <c:pt idx="1404">
                  <c:v>15.1188333289592</c:v>
                </c:pt>
                <c:pt idx="1405">
                  <c:v>16.591361195075478</c:v>
                </c:pt>
                <c:pt idx="1406">
                  <c:v>13.92911507888781</c:v>
                </c:pt>
                <c:pt idx="1407">
                  <c:v>18.239237981438471</c:v>
                </c:pt>
                <c:pt idx="1408">
                  <c:v>18.081639433154589</c:v>
                </c:pt>
                <c:pt idx="1409">
                  <c:v>15.26906231174492</c:v>
                </c:pt>
                <c:pt idx="1410">
                  <c:v>13.5753222272806</c:v>
                </c:pt>
                <c:pt idx="1411">
                  <c:v>8.4384649430577952</c:v>
                </c:pt>
                <c:pt idx="1412">
                  <c:v>8.6020911487595182</c:v>
                </c:pt>
                <c:pt idx="1413">
                  <c:v>11.8975793079094</c:v>
                </c:pt>
                <c:pt idx="1414">
                  <c:v>10.53937377583731</c:v>
                </c:pt>
                <c:pt idx="1415">
                  <c:v>10.582237562372979</c:v>
                </c:pt>
                <c:pt idx="1416">
                  <c:v>9.8503589332153467</c:v>
                </c:pt>
                <c:pt idx="1417">
                  <c:v>9.1619742305294505</c:v>
                </c:pt>
                <c:pt idx="1418">
                  <c:v>7.4346115235575114</c:v>
                </c:pt>
                <c:pt idx="1419">
                  <c:v>10.13664908717187</c:v>
                </c:pt>
                <c:pt idx="1420">
                  <c:v>13.441937163109779</c:v>
                </c:pt>
                <c:pt idx="1421">
                  <c:v>9.5356608492774235</c:v>
                </c:pt>
                <c:pt idx="1422">
                  <c:v>12.116836932984359</c:v>
                </c:pt>
                <c:pt idx="1423">
                  <c:v>12.75462970789415</c:v>
                </c:pt>
                <c:pt idx="1424">
                  <c:v>12.1464985836573</c:v>
                </c:pt>
                <c:pt idx="1425">
                  <c:v>13.06938615044638</c:v>
                </c:pt>
                <c:pt idx="1426">
                  <c:v>12.35236781427797</c:v>
                </c:pt>
                <c:pt idx="1427">
                  <c:v>10.87148626278012</c:v>
                </c:pt>
                <c:pt idx="1428">
                  <c:v>5.0613745451151946</c:v>
                </c:pt>
                <c:pt idx="1429">
                  <c:v>12.684406246458201</c:v>
                </c:pt>
                <c:pt idx="1430">
                  <c:v>15.71653963720523</c:v>
                </c:pt>
                <c:pt idx="1431">
                  <c:v>14.42514963317905</c:v>
                </c:pt>
                <c:pt idx="1432">
                  <c:v>16.992690427310091</c:v>
                </c:pt>
                <c:pt idx="1433">
                  <c:v>15.29087445928297</c:v>
                </c:pt>
                <c:pt idx="1434">
                  <c:v>16.046203473753121</c:v>
                </c:pt>
                <c:pt idx="1435">
                  <c:v>11.119653047446731</c:v>
                </c:pt>
                <c:pt idx="1436">
                  <c:v>13.5304667680343</c:v>
                </c:pt>
                <c:pt idx="1437">
                  <c:v>17.837111841489921</c:v>
                </c:pt>
                <c:pt idx="1438">
                  <c:v>16.246305706763959</c:v>
                </c:pt>
                <c:pt idx="1439">
                  <c:v>15.592572711405669</c:v>
                </c:pt>
                <c:pt idx="1440">
                  <c:v>13.86014774878112</c:v>
                </c:pt>
                <c:pt idx="1441">
                  <c:v>13.292001249453209</c:v>
                </c:pt>
                <c:pt idx="1442">
                  <c:v>12.64346698285282</c:v>
                </c:pt>
                <c:pt idx="1443">
                  <c:v>8.9264829776792798</c:v>
                </c:pt>
                <c:pt idx="1444">
                  <c:v>10.32619850062868</c:v>
                </c:pt>
                <c:pt idx="1445">
                  <c:v>12.640994596114821</c:v>
                </c:pt>
                <c:pt idx="1446">
                  <c:v>10.235216563990029</c:v>
                </c:pt>
                <c:pt idx="1447">
                  <c:v>8.7161959040151871</c:v>
                </c:pt>
                <c:pt idx="1448">
                  <c:v>10.00609232192752</c:v>
                </c:pt>
                <c:pt idx="1449">
                  <c:v>9.2869858416808686</c:v>
                </c:pt>
                <c:pt idx="1450">
                  <c:v>9.2869858416808686</c:v>
                </c:pt>
                <c:pt idx="1451">
                  <c:v>7.8147010675415753</c:v>
                </c:pt>
                <c:pt idx="1452">
                  <c:v>9.0853106804764181</c:v>
                </c:pt>
                <c:pt idx="1453">
                  <c:v>10.597419474421869</c:v>
                </c:pt>
                <c:pt idx="1454">
                  <c:v>6.3527711538063496</c:v>
                </c:pt>
                <c:pt idx="1455">
                  <c:v>12.1448176771001</c:v>
                </c:pt>
                <c:pt idx="1456">
                  <c:v>14.971315135619779</c:v>
                </c:pt>
                <c:pt idx="1457">
                  <c:v>14.8566893683047</c:v>
                </c:pt>
                <c:pt idx="1458">
                  <c:v>16.895716632412981</c:v>
                </c:pt>
                <c:pt idx="1459">
                  <c:v>17.324026500552591</c:v>
                </c:pt>
                <c:pt idx="1460">
                  <c:v>17.642636148120459</c:v>
                </c:pt>
                <c:pt idx="1461">
                  <c:v>17.57765699942281</c:v>
                </c:pt>
                <c:pt idx="1462">
                  <c:v>17.67076871573196</c:v>
                </c:pt>
                <c:pt idx="1463">
                  <c:v>16.39855434988452</c:v>
                </c:pt>
                <c:pt idx="1464">
                  <c:v>19.269712970075439</c:v>
                </c:pt>
                <c:pt idx="1465">
                  <c:v>17.36056503918638</c:v>
                </c:pt>
                <c:pt idx="1466">
                  <c:v>15.616403382529629</c:v>
                </c:pt>
                <c:pt idx="1467">
                  <c:v>15.37567957764057</c:v>
                </c:pt>
                <c:pt idx="1468">
                  <c:v>12.830430836132161</c:v>
                </c:pt>
                <c:pt idx="1469">
                  <c:v>13.51582084840865</c:v>
                </c:pt>
                <c:pt idx="1470">
                  <c:v>13.71830717767504</c:v>
                </c:pt>
                <c:pt idx="1471">
                  <c:v>16.675876457483319</c:v>
                </c:pt>
                <c:pt idx="1472">
                  <c:v>14.77735608541099</c:v>
                </c:pt>
                <c:pt idx="1473">
                  <c:v>13.093554926495999</c:v>
                </c:pt>
                <c:pt idx="1474">
                  <c:v>12.716574944700749</c:v>
                </c:pt>
                <c:pt idx="1475">
                  <c:v>13.7944382861518</c:v>
                </c:pt>
                <c:pt idx="1476">
                  <c:v>14.865696224592501</c:v>
                </c:pt>
                <c:pt idx="1477">
                  <c:v>13.582233816385671</c:v>
                </c:pt>
                <c:pt idx="1478">
                  <c:v>13.582152648729929</c:v>
                </c:pt>
                <c:pt idx="1479">
                  <c:v>13.53466858252766</c:v>
                </c:pt>
                <c:pt idx="1480">
                  <c:v>19.65425492349263</c:v>
                </c:pt>
                <c:pt idx="1481">
                  <c:v>18.23666976765136</c:v>
                </c:pt>
                <c:pt idx="1482">
                  <c:v>15.432774765385201</c:v>
                </c:pt>
                <c:pt idx="1483">
                  <c:v>15.0866901902675</c:v>
                </c:pt>
                <c:pt idx="1484">
                  <c:v>13.718509731461319</c:v>
                </c:pt>
                <c:pt idx="1485">
                  <c:v>13.95533939242314</c:v>
                </c:pt>
                <c:pt idx="1486">
                  <c:v>13.69040183275745</c:v>
                </c:pt>
                <c:pt idx="1487">
                  <c:v>15.764242701272069</c:v>
                </c:pt>
                <c:pt idx="1488">
                  <c:v>9.262126753271513</c:v>
                </c:pt>
                <c:pt idx="1489">
                  <c:v>18.724659717457161</c:v>
                </c:pt>
                <c:pt idx="1490">
                  <c:v>19.543999618716231</c:v>
                </c:pt>
                <c:pt idx="1491">
                  <c:v>17.92252995466432</c:v>
                </c:pt>
                <c:pt idx="1492">
                  <c:v>16.285300216794401</c:v>
                </c:pt>
                <c:pt idx="1493">
                  <c:v>17.701925791971789</c:v>
                </c:pt>
                <c:pt idx="1494">
                  <c:v>13.728617245573499</c:v>
                </c:pt>
                <c:pt idx="1495">
                  <c:v>13.57763966494853</c:v>
                </c:pt>
                <c:pt idx="1496">
                  <c:v>16.0035365970495</c:v>
                </c:pt>
                <c:pt idx="1497">
                  <c:v>17.119882851798231</c:v>
                </c:pt>
                <c:pt idx="1498">
                  <c:v>18.279943946165179</c:v>
                </c:pt>
                <c:pt idx="1499">
                  <c:v>14.36000577797083</c:v>
                </c:pt>
                <c:pt idx="1500">
                  <c:v>15.75060580950257</c:v>
                </c:pt>
                <c:pt idx="1501">
                  <c:v>12.513538840001599</c:v>
                </c:pt>
                <c:pt idx="1502">
                  <c:v>12.37708083119113</c:v>
                </c:pt>
                <c:pt idx="1503">
                  <c:v>12.950354270649109</c:v>
                </c:pt>
                <c:pt idx="1504">
                  <c:v>11.363885332769071</c:v>
                </c:pt>
                <c:pt idx="1505">
                  <c:v>14.83203564770135</c:v>
                </c:pt>
                <c:pt idx="1506">
                  <c:v>13.985513572672909</c:v>
                </c:pt>
                <c:pt idx="1507">
                  <c:v>11.24512830216538</c:v>
                </c:pt>
                <c:pt idx="1508">
                  <c:v>11.59771722720566</c:v>
                </c:pt>
                <c:pt idx="1509">
                  <c:v>13.62715893471996</c:v>
                </c:pt>
                <c:pt idx="1510">
                  <c:v>13.949339047715711</c:v>
                </c:pt>
                <c:pt idx="1511">
                  <c:v>13.55031148677041</c:v>
                </c:pt>
                <c:pt idx="1512">
                  <c:v>13.06239522901398</c:v>
                </c:pt>
                <c:pt idx="1513">
                  <c:v>13.98835310398198</c:v>
                </c:pt>
                <c:pt idx="1514">
                  <c:v>18.345301831790611</c:v>
                </c:pt>
                <c:pt idx="1515">
                  <c:v>16.21389570693303</c:v>
                </c:pt>
                <c:pt idx="1516">
                  <c:v>16.677907393567281</c:v>
                </c:pt>
                <c:pt idx="1517">
                  <c:v>16.302643484189179</c:v>
                </c:pt>
                <c:pt idx="1518">
                  <c:v>16.668506976596071</c:v>
                </c:pt>
                <c:pt idx="1519">
                  <c:v>17.410262852488341</c:v>
                </c:pt>
                <c:pt idx="1520">
                  <c:v>15.690444371731941</c:v>
                </c:pt>
                <c:pt idx="1521">
                  <c:v>12.708331071144579</c:v>
                </c:pt>
                <c:pt idx="1522">
                  <c:v>15.94658618102248</c:v>
                </c:pt>
                <c:pt idx="1523">
                  <c:v>16.289892794811092</c:v>
                </c:pt>
                <c:pt idx="1524">
                  <c:v>15.89366606804767</c:v>
                </c:pt>
                <c:pt idx="1525">
                  <c:v>15.817619175535601</c:v>
                </c:pt>
                <c:pt idx="1526">
                  <c:v>14.967832176863309</c:v>
                </c:pt>
                <c:pt idx="1527">
                  <c:v>10.433879179013189</c:v>
                </c:pt>
                <c:pt idx="1528">
                  <c:v>12.093720388527631</c:v>
                </c:pt>
                <c:pt idx="1529">
                  <c:v>13.6483319997071</c:v>
                </c:pt>
                <c:pt idx="1530">
                  <c:v>12.52390154361288</c:v>
                </c:pt>
                <c:pt idx="1531">
                  <c:v>12.325850589920771</c:v>
                </c:pt>
                <c:pt idx="1532">
                  <c:v>11.690724362876511</c:v>
                </c:pt>
                <c:pt idx="1533">
                  <c:v>7.0005060546631102</c:v>
                </c:pt>
                <c:pt idx="1534">
                  <c:v>7.6037524933422</c:v>
                </c:pt>
                <c:pt idx="1535">
                  <c:v>8.3868842479946508</c:v>
                </c:pt>
                <c:pt idx="1536">
                  <c:v>11.7320597054239</c:v>
                </c:pt>
                <c:pt idx="1537">
                  <c:v>13.777604098860969</c:v>
                </c:pt>
                <c:pt idx="1538">
                  <c:v>12.50255454428985</c:v>
                </c:pt>
                <c:pt idx="1539">
                  <c:v>13.37690391713055</c:v>
                </c:pt>
                <c:pt idx="1540">
                  <c:v>11.933190324598931</c:v>
                </c:pt>
                <c:pt idx="1541">
                  <c:v>14.86540473964631</c:v>
                </c:pt>
                <c:pt idx="1542">
                  <c:v>15.5967143226672</c:v>
                </c:pt>
                <c:pt idx="1543">
                  <c:v>14.03478358886124</c:v>
                </c:pt>
                <c:pt idx="1544">
                  <c:v>15.61551958076284</c:v>
                </c:pt>
                <c:pt idx="1545">
                  <c:v>17.32425728277423</c:v>
                </c:pt>
                <c:pt idx="1546">
                  <c:v>16.367753969039381</c:v>
                </c:pt>
                <c:pt idx="1547">
                  <c:v>14.534366978703909</c:v>
                </c:pt>
                <c:pt idx="1548">
                  <c:v>14.358687090460339</c:v>
                </c:pt>
                <c:pt idx="1549">
                  <c:v>14.21467719316302</c:v>
                </c:pt>
                <c:pt idx="1550">
                  <c:v>14.34409262047096</c:v>
                </c:pt>
                <c:pt idx="1551">
                  <c:v>15.17304229088645</c:v>
                </c:pt>
                <c:pt idx="1552">
                  <c:v>15.458686191490759</c:v>
                </c:pt>
                <c:pt idx="1553">
                  <c:v>16.781501275223679</c:v>
                </c:pt>
                <c:pt idx="1554">
                  <c:v>12.604894245589881</c:v>
                </c:pt>
                <c:pt idx="1555">
                  <c:v>11.685205496305571</c:v>
                </c:pt>
                <c:pt idx="1556">
                  <c:v>16.336205600837129</c:v>
                </c:pt>
                <c:pt idx="1557">
                  <c:v>15.57789292748042</c:v>
                </c:pt>
                <c:pt idx="1558">
                  <c:v>15.26632172316792</c:v>
                </c:pt>
                <c:pt idx="1559">
                  <c:v>13.60822328835617</c:v>
                </c:pt>
                <c:pt idx="1560">
                  <c:v>10.68048058842826</c:v>
                </c:pt>
                <c:pt idx="1561">
                  <c:v>9.2975376876351685</c:v>
                </c:pt>
                <c:pt idx="1562">
                  <c:v>6.5147587202971424</c:v>
                </c:pt>
                <c:pt idx="1563">
                  <c:v>10.680265026904941</c:v>
                </c:pt>
                <c:pt idx="1564">
                  <c:v>9.9229812073187844</c:v>
                </c:pt>
                <c:pt idx="1565">
                  <c:v>8.0759771062803569</c:v>
                </c:pt>
                <c:pt idx="1566">
                  <c:v>10.06287977805655</c:v>
                </c:pt>
                <c:pt idx="1567">
                  <c:v>8.3338066609134849</c:v>
                </c:pt>
                <c:pt idx="1568">
                  <c:v>7.9174436646163926</c:v>
                </c:pt>
                <c:pt idx="1569">
                  <c:v>9.6917271105303584</c:v>
                </c:pt>
                <c:pt idx="1570">
                  <c:v>9.9298472672185873</c:v>
                </c:pt>
                <c:pt idx="1571">
                  <c:v>7.1098953387335557</c:v>
                </c:pt>
                <c:pt idx="1572">
                  <c:v>11.90919324442832</c:v>
                </c:pt>
                <c:pt idx="1573">
                  <c:v>14.489865637251871</c:v>
                </c:pt>
                <c:pt idx="1574">
                  <c:v>11.52861247956365</c:v>
                </c:pt>
                <c:pt idx="1575">
                  <c:v>16.901732551878279</c:v>
                </c:pt>
                <c:pt idx="1576">
                  <c:v>17.60056440925398</c:v>
                </c:pt>
                <c:pt idx="1577">
                  <c:v>16.200762638643809</c:v>
                </c:pt>
                <c:pt idx="1578">
                  <c:v>15.028385234769001</c:v>
                </c:pt>
                <c:pt idx="1579">
                  <c:v>14.33139518266073</c:v>
                </c:pt>
                <c:pt idx="1580">
                  <c:v>13.10076017106417</c:v>
                </c:pt>
                <c:pt idx="1581">
                  <c:v>9.8054516927739748</c:v>
                </c:pt>
                <c:pt idx="1582">
                  <c:v>12.133244942244639</c:v>
                </c:pt>
                <c:pt idx="1583">
                  <c:v>11.64663812354064</c:v>
                </c:pt>
                <c:pt idx="1584">
                  <c:v>11.945367116514401</c:v>
                </c:pt>
                <c:pt idx="1585">
                  <c:v>11.847590429683949</c:v>
                </c:pt>
                <c:pt idx="1586">
                  <c:v>10.76944248872725</c:v>
                </c:pt>
                <c:pt idx="1587">
                  <c:v>11.90217674707319</c:v>
                </c:pt>
                <c:pt idx="1588">
                  <c:v>10.685693657649519</c:v>
                </c:pt>
                <c:pt idx="1589">
                  <c:v>9.2778189464705481</c:v>
                </c:pt>
                <c:pt idx="1590">
                  <c:v>8.1985859698787529</c:v>
                </c:pt>
                <c:pt idx="1591">
                  <c:v>8.8277088549052731</c:v>
                </c:pt>
                <c:pt idx="1592">
                  <c:v>9.0556918999224099</c:v>
                </c:pt>
                <c:pt idx="1593">
                  <c:v>8.3823968646410698</c:v>
                </c:pt>
                <c:pt idx="1594">
                  <c:v>5.0404377647237073</c:v>
                </c:pt>
                <c:pt idx="1595">
                  <c:v>12.67809390949671</c:v>
                </c:pt>
                <c:pt idx="1596">
                  <c:v>15.478848392726221</c:v>
                </c:pt>
                <c:pt idx="1597">
                  <c:v>15.0580972524918</c:v>
                </c:pt>
                <c:pt idx="1598">
                  <c:v>12.78419607919551</c:v>
                </c:pt>
                <c:pt idx="1599">
                  <c:v>13.13385510813065</c:v>
                </c:pt>
                <c:pt idx="1600">
                  <c:v>13.400134594112201</c:v>
                </c:pt>
                <c:pt idx="1601">
                  <c:v>10.71016190519533</c:v>
                </c:pt>
                <c:pt idx="1602">
                  <c:v>9.6639813421455685</c:v>
                </c:pt>
                <c:pt idx="1603">
                  <c:v>17.21756934256921</c:v>
                </c:pt>
                <c:pt idx="1604">
                  <c:v>19.04465918337732</c:v>
                </c:pt>
                <c:pt idx="1605">
                  <c:v>19.164781180423471</c:v>
                </c:pt>
                <c:pt idx="1606">
                  <c:v>19.205986309150429</c:v>
                </c:pt>
                <c:pt idx="1607">
                  <c:v>16.315680492535819</c:v>
                </c:pt>
                <c:pt idx="1608">
                  <c:v>17.13857291085445</c:v>
                </c:pt>
                <c:pt idx="1609">
                  <c:v>16.86468995703606</c:v>
                </c:pt>
                <c:pt idx="1610">
                  <c:v>16.489610253075789</c:v>
                </c:pt>
                <c:pt idx="1611">
                  <c:v>14.867095381185401</c:v>
                </c:pt>
                <c:pt idx="1612">
                  <c:v>12.00130779607983</c:v>
                </c:pt>
                <c:pt idx="1613">
                  <c:v>10.3836596636064</c:v>
                </c:pt>
                <c:pt idx="1614">
                  <c:v>10.95231297054781</c:v>
                </c:pt>
                <c:pt idx="1615">
                  <c:v>12.465184738542559</c:v>
                </c:pt>
                <c:pt idx="1616">
                  <c:v>11.752118354098799</c:v>
                </c:pt>
                <c:pt idx="1617">
                  <c:v>11.752118354098799</c:v>
                </c:pt>
                <c:pt idx="1618">
                  <c:v>9.2240468956983772</c:v>
                </c:pt>
                <c:pt idx="1619">
                  <c:v>12.34401748028036</c:v>
                </c:pt>
                <c:pt idx="1620">
                  <c:v>11.941725004193639</c:v>
                </c:pt>
                <c:pt idx="1621">
                  <c:v>7.3004024325340868</c:v>
                </c:pt>
                <c:pt idx="1622">
                  <c:v>12.95578884667712</c:v>
                </c:pt>
                <c:pt idx="1623">
                  <c:v>12.7342927092377</c:v>
                </c:pt>
                <c:pt idx="1624">
                  <c:v>9.8449088131393552</c:v>
                </c:pt>
                <c:pt idx="1625">
                  <c:v>9.3689786620377511</c:v>
                </c:pt>
                <c:pt idx="1626">
                  <c:v>14.74050487857105</c:v>
                </c:pt>
                <c:pt idx="1627">
                  <c:v>16.09213821464731</c:v>
                </c:pt>
                <c:pt idx="1628">
                  <c:v>11.45316407422723</c:v>
                </c:pt>
                <c:pt idx="1629">
                  <c:v>13.71892742246269</c:v>
                </c:pt>
                <c:pt idx="1630">
                  <c:v>14.16090470198148</c:v>
                </c:pt>
                <c:pt idx="1631">
                  <c:v>13.57974012270981</c:v>
                </c:pt>
                <c:pt idx="1632">
                  <c:v>12.93757549374075</c:v>
                </c:pt>
                <c:pt idx="1633">
                  <c:v>12.813247427614851</c:v>
                </c:pt>
                <c:pt idx="1634">
                  <c:v>13.1801577333653</c:v>
                </c:pt>
                <c:pt idx="1635">
                  <c:v>10.262230954101851</c:v>
                </c:pt>
                <c:pt idx="1636">
                  <c:v>8.4028005811052502</c:v>
                </c:pt>
                <c:pt idx="1637">
                  <c:v>10.40122262824519</c:v>
                </c:pt>
                <c:pt idx="1638">
                  <c:v>11.49653401287862</c:v>
                </c:pt>
                <c:pt idx="1639">
                  <c:v>12.811219115555479</c:v>
                </c:pt>
                <c:pt idx="1640">
                  <c:v>14.373730547023429</c:v>
                </c:pt>
                <c:pt idx="1641">
                  <c:v>12.85271033784468</c:v>
                </c:pt>
                <c:pt idx="1642">
                  <c:v>11.58432084373556</c:v>
                </c:pt>
                <c:pt idx="1643">
                  <c:v>10.568369458665559</c:v>
                </c:pt>
                <c:pt idx="1644">
                  <c:v>10.57646747693275</c:v>
                </c:pt>
                <c:pt idx="1645">
                  <c:v>10.57646747693275</c:v>
                </c:pt>
                <c:pt idx="1646">
                  <c:v>8.9716431749601711</c:v>
                </c:pt>
                <c:pt idx="1647">
                  <c:v>10.45306489720973</c:v>
                </c:pt>
                <c:pt idx="1648">
                  <c:v>8.6502227688099342</c:v>
                </c:pt>
                <c:pt idx="1649">
                  <c:v>8.0264639411123184</c:v>
                </c:pt>
                <c:pt idx="1650">
                  <c:v>6.881541863231341</c:v>
                </c:pt>
                <c:pt idx="1651">
                  <c:v>7.8770207480536554</c:v>
                </c:pt>
                <c:pt idx="1652">
                  <c:v>8.5025538775102305</c:v>
                </c:pt>
                <c:pt idx="1653">
                  <c:v>5.9435671639962599</c:v>
                </c:pt>
                <c:pt idx="1654">
                  <c:v>9.8917327886183308</c:v>
                </c:pt>
                <c:pt idx="1655">
                  <c:v>9.2442742651735461</c:v>
                </c:pt>
                <c:pt idx="1656">
                  <c:v>8.0732978652036245</c:v>
                </c:pt>
                <c:pt idx="1657">
                  <c:v>8.3713696098489496</c:v>
                </c:pt>
                <c:pt idx="1658">
                  <c:v>9.9180862784691701</c:v>
                </c:pt>
                <c:pt idx="1659">
                  <c:v>10.74859570174039</c:v>
                </c:pt>
                <c:pt idx="1660">
                  <c:v>10.424281664022949</c:v>
                </c:pt>
                <c:pt idx="1661">
                  <c:v>9.4894758859375905</c:v>
                </c:pt>
                <c:pt idx="1662">
                  <c:v>8.2755989273761408</c:v>
                </c:pt>
                <c:pt idx="1663">
                  <c:v>8.2755989273761408</c:v>
                </c:pt>
                <c:pt idx="1664">
                  <c:v>7.4855238463025104</c:v>
                </c:pt>
                <c:pt idx="1665">
                  <c:v>6.6141887991433679</c:v>
                </c:pt>
                <c:pt idx="1666">
                  <c:v>10.01461669157524</c:v>
                </c:pt>
                <c:pt idx="1667">
                  <c:v>6.6718158003904113</c:v>
                </c:pt>
                <c:pt idx="1668">
                  <c:v>10.0026070856646</c:v>
                </c:pt>
                <c:pt idx="1669">
                  <c:v>9.0274365439526694</c:v>
                </c:pt>
                <c:pt idx="1670">
                  <c:v>9.3047158268279695</c:v>
                </c:pt>
                <c:pt idx="1671">
                  <c:v>11.174418181927489</c:v>
                </c:pt>
                <c:pt idx="1672">
                  <c:v>11.59058396459492</c:v>
                </c:pt>
                <c:pt idx="1673">
                  <c:v>12.952756774185101</c:v>
                </c:pt>
                <c:pt idx="1674">
                  <c:v>13.0312687544015</c:v>
                </c:pt>
                <c:pt idx="1675">
                  <c:v>12.96118422305317</c:v>
                </c:pt>
                <c:pt idx="1676">
                  <c:v>12.543937981694659</c:v>
                </c:pt>
                <c:pt idx="1677">
                  <c:v>14.104117681630321</c:v>
                </c:pt>
                <c:pt idx="1678">
                  <c:v>13.02278161292274</c:v>
                </c:pt>
                <c:pt idx="1679">
                  <c:v>8.0986260738803146</c:v>
                </c:pt>
                <c:pt idx="1680">
                  <c:v>14.62837157954579</c:v>
                </c:pt>
                <c:pt idx="1681">
                  <c:v>16.198150960180961</c:v>
                </c:pt>
                <c:pt idx="1682">
                  <c:v>15.058881635333799</c:v>
                </c:pt>
                <c:pt idx="1683">
                  <c:v>12.770254008956471</c:v>
                </c:pt>
                <c:pt idx="1684">
                  <c:v>13.05712137832508</c:v>
                </c:pt>
                <c:pt idx="1685">
                  <c:v>12.686943293998921</c:v>
                </c:pt>
                <c:pt idx="1686">
                  <c:v>12.241597158733519</c:v>
                </c:pt>
                <c:pt idx="1687">
                  <c:v>7.6636867242042896</c:v>
                </c:pt>
                <c:pt idx="1688">
                  <c:v>14.582614803933931</c:v>
                </c:pt>
                <c:pt idx="1689">
                  <c:v>14.554827208884721</c:v>
                </c:pt>
                <c:pt idx="1690">
                  <c:v>13.347416312071161</c:v>
                </c:pt>
                <c:pt idx="1691">
                  <c:v>11.5716094721676</c:v>
                </c:pt>
                <c:pt idx="1692">
                  <c:v>11.51665565748741</c:v>
                </c:pt>
                <c:pt idx="1693">
                  <c:v>11.14091665066433</c:v>
                </c:pt>
                <c:pt idx="1694">
                  <c:v>14.48362195872348</c:v>
                </c:pt>
                <c:pt idx="1695">
                  <c:v>15.23731760751075</c:v>
                </c:pt>
                <c:pt idx="1696">
                  <c:v>14.658851131272639</c:v>
                </c:pt>
                <c:pt idx="1697">
                  <c:v>19.19934339888955</c:v>
                </c:pt>
                <c:pt idx="1698">
                  <c:v>16.671540933263159</c:v>
                </c:pt>
                <c:pt idx="1699">
                  <c:v>14.29039321986188</c:v>
                </c:pt>
                <c:pt idx="1700">
                  <c:v>14.6384113075306</c:v>
                </c:pt>
                <c:pt idx="1701">
                  <c:v>15.8353747070474</c:v>
                </c:pt>
                <c:pt idx="1702">
                  <c:v>13.16858071121735</c:v>
                </c:pt>
                <c:pt idx="1703">
                  <c:v>16.590037041812341</c:v>
                </c:pt>
                <c:pt idx="1704">
                  <c:v>17.520943019378631</c:v>
                </c:pt>
                <c:pt idx="1705">
                  <c:v>16.705764149176989</c:v>
                </c:pt>
                <c:pt idx="1706">
                  <c:v>14.821450481985909</c:v>
                </c:pt>
                <c:pt idx="1707">
                  <c:v>14.580820090790841</c:v>
                </c:pt>
                <c:pt idx="1708">
                  <c:v>10.92300434756933</c:v>
                </c:pt>
                <c:pt idx="1709">
                  <c:v>12.68307284071698</c:v>
                </c:pt>
                <c:pt idx="1710">
                  <c:v>15.46824491663955</c:v>
                </c:pt>
                <c:pt idx="1711">
                  <c:v>17.536809693542391</c:v>
                </c:pt>
                <c:pt idx="1712">
                  <c:v>17.021000733086201</c:v>
                </c:pt>
                <c:pt idx="1713">
                  <c:v>15.41844315652965</c:v>
                </c:pt>
                <c:pt idx="1714">
                  <c:v>11.774914060224109</c:v>
                </c:pt>
                <c:pt idx="1715">
                  <c:v>15.494983821332831</c:v>
                </c:pt>
                <c:pt idx="1716">
                  <c:v>12.29022579944113</c:v>
                </c:pt>
                <c:pt idx="1717">
                  <c:v>11.448982750621539</c:v>
                </c:pt>
                <c:pt idx="1718">
                  <c:v>15.21196756377317</c:v>
                </c:pt>
                <c:pt idx="1719">
                  <c:v>12.6918829581387</c:v>
                </c:pt>
                <c:pt idx="1720">
                  <c:v>12.6918829581387</c:v>
                </c:pt>
                <c:pt idx="1721">
                  <c:v>10.915164141401339</c:v>
                </c:pt>
                <c:pt idx="1722">
                  <c:v>10.522459336339701</c:v>
                </c:pt>
                <c:pt idx="1723">
                  <c:v>11.86581621840684</c:v>
                </c:pt>
                <c:pt idx="1724">
                  <c:v>9.4203892828328684</c:v>
                </c:pt>
                <c:pt idx="1725">
                  <c:v>13.80539765732717</c:v>
                </c:pt>
                <c:pt idx="1726">
                  <c:v>13.9951492073765</c:v>
                </c:pt>
                <c:pt idx="1727">
                  <c:v>18.130937578548352</c:v>
                </c:pt>
                <c:pt idx="1728">
                  <c:v>17.033488153436341</c:v>
                </c:pt>
                <c:pt idx="1729">
                  <c:v>15.54475649570217</c:v>
                </c:pt>
                <c:pt idx="1730">
                  <c:v>14.952278067579281</c:v>
                </c:pt>
                <c:pt idx="1731">
                  <c:v>14.247950259301</c:v>
                </c:pt>
                <c:pt idx="1732">
                  <c:v>12.030141392023079</c:v>
                </c:pt>
                <c:pt idx="1733">
                  <c:v>16.848297832449681</c:v>
                </c:pt>
                <c:pt idx="1734">
                  <c:v>18.48890555331316</c:v>
                </c:pt>
                <c:pt idx="1735">
                  <c:v>17.375601788522861</c:v>
                </c:pt>
                <c:pt idx="1736">
                  <c:v>17.073243939645039</c:v>
                </c:pt>
                <c:pt idx="1737">
                  <c:v>15.57511664713885</c:v>
                </c:pt>
                <c:pt idx="1738">
                  <c:v>10.957232622624851</c:v>
                </c:pt>
                <c:pt idx="1739">
                  <c:v>14.45477718213291</c:v>
                </c:pt>
                <c:pt idx="1740">
                  <c:v>16.42668264960292</c:v>
                </c:pt>
                <c:pt idx="1741">
                  <c:v>13.987799263293381</c:v>
                </c:pt>
                <c:pt idx="1742">
                  <c:v>9.9412658107732987</c:v>
                </c:pt>
                <c:pt idx="1743">
                  <c:v>7.828814512798945</c:v>
                </c:pt>
                <c:pt idx="1744">
                  <c:v>9.4728095999772588</c:v>
                </c:pt>
                <c:pt idx="1745">
                  <c:v>11.63212156596038</c:v>
                </c:pt>
                <c:pt idx="1746">
                  <c:v>12.574677196114839</c:v>
                </c:pt>
                <c:pt idx="1747">
                  <c:v>11.62462609817563</c:v>
                </c:pt>
                <c:pt idx="1748">
                  <c:v>8.9822403188615905</c:v>
                </c:pt>
                <c:pt idx="1749">
                  <c:v>6.9729391244588301</c:v>
                </c:pt>
                <c:pt idx="1750">
                  <c:v>5.035674294782714</c:v>
                </c:pt>
                <c:pt idx="1751">
                  <c:v>5.6034421105496461</c:v>
                </c:pt>
                <c:pt idx="1752">
                  <c:v>7.3123355742934013</c:v>
                </c:pt>
                <c:pt idx="1753">
                  <c:v>9.3469193785691491</c:v>
                </c:pt>
                <c:pt idx="1754">
                  <c:v>7.1207786560463244</c:v>
                </c:pt>
                <c:pt idx="1755">
                  <c:v>4.6431644221816981</c:v>
                </c:pt>
                <c:pt idx="1756">
                  <c:v>8.6385910261991441</c:v>
                </c:pt>
                <c:pt idx="1757">
                  <c:v>7.8541794483695426</c:v>
                </c:pt>
                <c:pt idx="1758">
                  <c:v>7.3843099961274978</c:v>
                </c:pt>
                <c:pt idx="1759">
                  <c:v>6.4207008087251616</c:v>
                </c:pt>
                <c:pt idx="1760">
                  <c:v>8.5310777475978625</c:v>
                </c:pt>
                <c:pt idx="1761">
                  <c:v>11.18732560846612</c:v>
                </c:pt>
                <c:pt idx="1762">
                  <c:v>8.1119237741752759</c:v>
                </c:pt>
                <c:pt idx="1763">
                  <c:v>7.3229078047005016</c:v>
                </c:pt>
                <c:pt idx="1764">
                  <c:v>9.5124284555358951</c:v>
                </c:pt>
                <c:pt idx="1765">
                  <c:v>7.74600905599101</c:v>
                </c:pt>
                <c:pt idx="1766">
                  <c:v>8.2531577723470022</c:v>
                </c:pt>
                <c:pt idx="1767">
                  <c:v>9.1987159570857902</c:v>
                </c:pt>
                <c:pt idx="1768">
                  <c:v>7.6296774254091124</c:v>
                </c:pt>
                <c:pt idx="1769">
                  <c:v>9.7405221800455468</c:v>
                </c:pt>
                <c:pt idx="1770">
                  <c:v>10.94160761897095</c:v>
                </c:pt>
                <c:pt idx="1771">
                  <c:v>11.68568405744618</c:v>
                </c:pt>
                <c:pt idx="1772">
                  <c:v>10.39987525146293</c:v>
                </c:pt>
                <c:pt idx="1773">
                  <c:v>14.345798848904529</c:v>
                </c:pt>
                <c:pt idx="1774">
                  <c:v>13.19944746983418</c:v>
                </c:pt>
                <c:pt idx="1775">
                  <c:v>10.61603072817946</c:v>
                </c:pt>
                <c:pt idx="1776">
                  <c:v>15.23790707270066</c:v>
                </c:pt>
                <c:pt idx="1777">
                  <c:v>15.41627581638944</c:v>
                </c:pt>
                <c:pt idx="1778">
                  <c:v>17.20304989479212</c:v>
                </c:pt>
                <c:pt idx="1779">
                  <c:v>17.459694246705219</c:v>
                </c:pt>
                <c:pt idx="1780">
                  <c:v>19.560482392827421</c:v>
                </c:pt>
                <c:pt idx="1781">
                  <c:v>17.750973878465739</c:v>
                </c:pt>
                <c:pt idx="1782">
                  <c:v>12.552116973111801</c:v>
                </c:pt>
                <c:pt idx="1783">
                  <c:v>13.22273703321925</c:v>
                </c:pt>
                <c:pt idx="1784">
                  <c:v>15.987326214925011</c:v>
                </c:pt>
                <c:pt idx="1785">
                  <c:v>13.12126678412838</c:v>
                </c:pt>
                <c:pt idx="1786">
                  <c:v>10.27353505391036</c:v>
                </c:pt>
                <c:pt idx="1787">
                  <c:v>14.912729399600471</c:v>
                </c:pt>
                <c:pt idx="1788">
                  <c:v>15.976871836035439</c:v>
                </c:pt>
                <c:pt idx="1789">
                  <c:v>18.007058243326121</c:v>
                </c:pt>
                <c:pt idx="1790">
                  <c:v>16.877909310974129</c:v>
                </c:pt>
                <c:pt idx="1791">
                  <c:v>13.33909478697946</c:v>
                </c:pt>
                <c:pt idx="1792">
                  <c:v>12.259937090931819</c:v>
                </c:pt>
                <c:pt idx="1793">
                  <c:v>12.578976331597881</c:v>
                </c:pt>
                <c:pt idx="1794">
                  <c:v>10.28210598602235</c:v>
                </c:pt>
                <c:pt idx="1795">
                  <c:v>12.03665723021985</c:v>
                </c:pt>
                <c:pt idx="1796">
                  <c:v>12.330366579187871</c:v>
                </c:pt>
                <c:pt idx="1797">
                  <c:v>11.811916806731221</c:v>
                </c:pt>
                <c:pt idx="1798">
                  <c:v>9.9056945659374893</c:v>
                </c:pt>
                <c:pt idx="1799">
                  <c:v>8.6928919072216093</c:v>
                </c:pt>
                <c:pt idx="1800">
                  <c:v>12.29279614236186</c:v>
                </c:pt>
                <c:pt idx="1801">
                  <c:v>13.74279045890486</c:v>
                </c:pt>
                <c:pt idx="1802">
                  <c:v>11.132343387864401</c:v>
                </c:pt>
                <c:pt idx="1803">
                  <c:v>18.122801161100469</c:v>
                </c:pt>
                <c:pt idx="1804">
                  <c:v>19.35795873685484</c:v>
                </c:pt>
                <c:pt idx="1805">
                  <c:v>19.595799579543598</c:v>
                </c:pt>
                <c:pt idx="1806">
                  <c:v>20.136472156183132</c:v>
                </c:pt>
                <c:pt idx="1807">
                  <c:v>18.438379089465819</c:v>
                </c:pt>
                <c:pt idx="1808">
                  <c:v>16.429102700793411</c:v>
                </c:pt>
                <c:pt idx="1809">
                  <c:v>13.778978084007431</c:v>
                </c:pt>
                <c:pt idx="1810">
                  <c:v>12.448244465265009</c:v>
                </c:pt>
                <c:pt idx="1811">
                  <c:v>13.30226311976296</c:v>
                </c:pt>
                <c:pt idx="1812">
                  <c:v>14.09679080421933</c:v>
                </c:pt>
                <c:pt idx="1813">
                  <c:v>11.53889292226966</c:v>
                </c:pt>
                <c:pt idx="1814">
                  <c:v>10.36882145886258</c:v>
                </c:pt>
                <c:pt idx="1815">
                  <c:v>7.5165842474253273</c:v>
                </c:pt>
                <c:pt idx="1816">
                  <c:v>9.5569092598152707</c:v>
                </c:pt>
                <c:pt idx="1817">
                  <c:v>9.550379954318835</c:v>
                </c:pt>
                <c:pt idx="1818">
                  <c:v>9.2443748037741358</c:v>
                </c:pt>
                <c:pt idx="1819">
                  <c:v>11.54182541055831</c:v>
                </c:pt>
                <c:pt idx="1820">
                  <c:v>16.138545096532042</c:v>
                </c:pt>
                <c:pt idx="1821">
                  <c:v>18.093881238010521</c:v>
                </c:pt>
                <c:pt idx="1822">
                  <c:v>17.804362195667849</c:v>
                </c:pt>
                <c:pt idx="1823">
                  <c:v>18.004698040585161</c:v>
                </c:pt>
                <c:pt idx="1824">
                  <c:v>17.32891613712702</c:v>
                </c:pt>
                <c:pt idx="1825">
                  <c:v>16.34036776038371</c:v>
                </c:pt>
                <c:pt idx="1826">
                  <c:v>13.315661015914751</c:v>
                </c:pt>
                <c:pt idx="1827">
                  <c:v>13.061164245280111</c:v>
                </c:pt>
                <c:pt idx="1828">
                  <c:v>14.845597034815381</c:v>
                </c:pt>
                <c:pt idx="1829">
                  <c:v>14.71852715403551</c:v>
                </c:pt>
                <c:pt idx="1830">
                  <c:v>13.157204024296441</c:v>
                </c:pt>
                <c:pt idx="1831">
                  <c:v>13.78316294322555</c:v>
                </c:pt>
                <c:pt idx="1832">
                  <c:v>12.88293744332522</c:v>
                </c:pt>
                <c:pt idx="1833">
                  <c:v>11.612050140273849</c:v>
                </c:pt>
                <c:pt idx="1834">
                  <c:v>11.70428192023528</c:v>
                </c:pt>
                <c:pt idx="1835">
                  <c:v>12.451390210213731</c:v>
                </c:pt>
                <c:pt idx="1836">
                  <c:v>11.91331532037827</c:v>
                </c:pt>
                <c:pt idx="1837">
                  <c:v>9.6282840381440202</c:v>
                </c:pt>
                <c:pt idx="1838">
                  <c:v>10.03957719394003</c:v>
                </c:pt>
                <c:pt idx="1839">
                  <c:v>10.61331791187537</c:v>
                </c:pt>
                <c:pt idx="1840">
                  <c:v>6.0715844891315189</c:v>
                </c:pt>
                <c:pt idx="1841">
                  <c:v>11.125301662501149</c:v>
                </c:pt>
                <c:pt idx="1842">
                  <c:v>12.310596752774501</c:v>
                </c:pt>
                <c:pt idx="1843">
                  <c:v>15.141853130222399</c:v>
                </c:pt>
                <c:pt idx="1844">
                  <c:v>14.620368770986779</c:v>
                </c:pt>
                <c:pt idx="1845">
                  <c:v>9.8705197487846306</c:v>
                </c:pt>
                <c:pt idx="1846">
                  <c:v>8.6848504895128364</c:v>
                </c:pt>
                <c:pt idx="1847">
                  <c:v>8.3805628131174998</c:v>
                </c:pt>
                <c:pt idx="1848">
                  <c:v>8.979148129000583</c:v>
                </c:pt>
                <c:pt idx="1849">
                  <c:v>16.413832301869771</c:v>
                </c:pt>
                <c:pt idx="1850">
                  <c:v>12.45339241179807</c:v>
                </c:pt>
                <c:pt idx="1851">
                  <c:v>18.672050621058538</c:v>
                </c:pt>
                <c:pt idx="1852">
                  <c:v>21.00264533919546</c:v>
                </c:pt>
                <c:pt idx="1853">
                  <c:v>18.29476631596102</c:v>
                </c:pt>
                <c:pt idx="1854">
                  <c:v>18.808905186813099</c:v>
                </c:pt>
                <c:pt idx="1855">
                  <c:v>19.082809109936122</c:v>
                </c:pt>
                <c:pt idx="1856">
                  <c:v>18.807093924225821</c:v>
                </c:pt>
                <c:pt idx="1857">
                  <c:v>17.42442943851152</c:v>
                </c:pt>
                <c:pt idx="1858">
                  <c:v>12.66417769520082</c:v>
                </c:pt>
                <c:pt idx="1859">
                  <c:v>15.755709428768309</c:v>
                </c:pt>
                <c:pt idx="1860">
                  <c:v>13.575277789701371</c:v>
                </c:pt>
                <c:pt idx="1861">
                  <c:v>13.575277789701371</c:v>
                </c:pt>
                <c:pt idx="1862">
                  <c:v>11.735483454608859</c:v>
                </c:pt>
                <c:pt idx="1863">
                  <c:v>9.4242645577151709</c:v>
                </c:pt>
                <c:pt idx="1864">
                  <c:v>15.840340753921049</c:v>
                </c:pt>
                <c:pt idx="1865">
                  <c:v>16.721211072720319</c:v>
                </c:pt>
                <c:pt idx="1866">
                  <c:v>16.813576478658351</c:v>
                </c:pt>
                <c:pt idx="1867">
                  <c:v>17.517708900934711</c:v>
                </c:pt>
                <c:pt idx="1868">
                  <c:v>15.35006601524598</c:v>
                </c:pt>
                <c:pt idx="1869">
                  <c:v>6.2542240529255686</c:v>
                </c:pt>
                <c:pt idx="1870">
                  <c:v>8.4995567047928517</c:v>
                </c:pt>
                <c:pt idx="1871">
                  <c:v>9.0122355313569997</c:v>
                </c:pt>
                <c:pt idx="1872">
                  <c:v>8.97447251666601</c:v>
                </c:pt>
                <c:pt idx="1873">
                  <c:v>12.210034825169039</c:v>
                </c:pt>
                <c:pt idx="1874">
                  <c:v>13.6276349271754</c:v>
                </c:pt>
                <c:pt idx="1875">
                  <c:v>12.85148485502204</c:v>
                </c:pt>
                <c:pt idx="1876">
                  <c:v>9.2375534412256481</c:v>
                </c:pt>
                <c:pt idx="1877">
                  <c:v>12.43747842977668</c:v>
                </c:pt>
                <c:pt idx="1878">
                  <c:v>8.5874770504832405</c:v>
                </c:pt>
                <c:pt idx="1879">
                  <c:v>5.3456624298291908</c:v>
                </c:pt>
                <c:pt idx="1880">
                  <c:v>10.301539813584419</c:v>
                </c:pt>
                <c:pt idx="1881">
                  <c:v>13.961910239732161</c:v>
                </c:pt>
                <c:pt idx="1882">
                  <c:v>14.02586182717658</c:v>
                </c:pt>
                <c:pt idx="1883">
                  <c:v>16.36528377293412</c:v>
                </c:pt>
                <c:pt idx="1884">
                  <c:v>14.6186099154143</c:v>
                </c:pt>
                <c:pt idx="1885">
                  <c:v>17.393872499620549</c:v>
                </c:pt>
                <c:pt idx="1886">
                  <c:v>15.803875119294609</c:v>
                </c:pt>
                <c:pt idx="1887">
                  <c:v>22.37047045852324</c:v>
                </c:pt>
                <c:pt idx="1888">
                  <c:v>21.613236666491861</c:v>
                </c:pt>
                <c:pt idx="1889">
                  <c:v>15.43657886530211</c:v>
                </c:pt>
                <c:pt idx="1890">
                  <c:v>14.609299915085231</c:v>
                </c:pt>
                <c:pt idx="1891">
                  <c:v>16.45046239234922</c:v>
                </c:pt>
                <c:pt idx="1892">
                  <c:v>20.16322066421602</c:v>
                </c:pt>
                <c:pt idx="1893">
                  <c:v>21.672292340016881</c:v>
                </c:pt>
                <c:pt idx="1894">
                  <c:v>16.57377001016512</c:v>
                </c:pt>
                <c:pt idx="1895">
                  <c:v>12.463504909930551</c:v>
                </c:pt>
                <c:pt idx="1896">
                  <c:v>16.469271395809589</c:v>
                </c:pt>
                <c:pt idx="1897">
                  <c:v>14.464412326013001</c:v>
                </c:pt>
                <c:pt idx="1898">
                  <c:v>11.14103587910804</c:v>
                </c:pt>
                <c:pt idx="1899">
                  <c:v>8.1117812533914631</c:v>
                </c:pt>
                <c:pt idx="1900">
                  <c:v>10.82830798819567</c:v>
                </c:pt>
                <c:pt idx="1901">
                  <c:v>10.82584996622567</c:v>
                </c:pt>
                <c:pt idx="1902">
                  <c:v>11.23083687502173</c:v>
                </c:pt>
                <c:pt idx="1903">
                  <c:v>11.0895991459168</c:v>
                </c:pt>
                <c:pt idx="1904">
                  <c:v>7.7705638675716227</c:v>
                </c:pt>
                <c:pt idx="1905">
                  <c:v>10.001632873535531</c:v>
                </c:pt>
                <c:pt idx="1906">
                  <c:v>11.522762706863711</c:v>
                </c:pt>
                <c:pt idx="1907">
                  <c:v>13.18951502083608</c:v>
                </c:pt>
                <c:pt idx="1908">
                  <c:v>11.940615474294169</c:v>
                </c:pt>
                <c:pt idx="1909">
                  <c:v>12.96041921671705</c:v>
                </c:pt>
                <c:pt idx="1910">
                  <c:v>7.4706319069233817</c:v>
                </c:pt>
                <c:pt idx="1911">
                  <c:v>7.3154727582383741</c:v>
                </c:pt>
                <c:pt idx="1912">
                  <c:v>12.030587596898879</c:v>
                </c:pt>
                <c:pt idx="1913">
                  <c:v>15.688883715342239</c:v>
                </c:pt>
                <c:pt idx="1914">
                  <c:v>18.48213680225513</c:v>
                </c:pt>
                <c:pt idx="1915">
                  <c:v>13.95501061401785</c:v>
                </c:pt>
                <c:pt idx="1916">
                  <c:v>18.189855137742359</c:v>
                </c:pt>
                <c:pt idx="1917">
                  <c:v>12.87233470875203</c:v>
                </c:pt>
                <c:pt idx="1918">
                  <c:v>12.25472848013777</c:v>
                </c:pt>
                <c:pt idx="1919">
                  <c:v>10.958687618218621</c:v>
                </c:pt>
                <c:pt idx="1920">
                  <c:v>15.456316991329951</c:v>
                </c:pt>
                <c:pt idx="1921">
                  <c:v>10.55925318725469</c:v>
                </c:pt>
                <c:pt idx="1922">
                  <c:v>11.83447082312307</c:v>
                </c:pt>
                <c:pt idx="1923">
                  <c:v>9.8560554774310667</c:v>
                </c:pt>
                <c:pt idx="1924">
                  <c:v>17.103752381087929</c:v>
                </c:pt>
                <c:pt idx="1925">
                  <c:v>14.841043956952561</c:v>
                </c:pt>
                <c:pt idx="1926">
                  <c:v>15.04986421693315</c:v>
                </c:pt>
                <c:pt idx="1927">
                  <c:v>14.93547257595197</c:v>
                </c:pt>
                <c:pt idx="1928">
                  <c:v>16.8753817402865</c:v>
                </c:pt>
                <c:pt idx="1929">
                  <c:v>12.737383926926601</c:v>
                </c:pt>
                <c:pt idx="1930">
                  <c:v>10.27252711251065</c:v>
                </c:pt>
                <c:pt idx="1931">
                  <c:v>13.042492875301599</c:v>
                </c:pt>
                <c:pt idx="1932">
                  <c:v>13.998592254837479</c:v>
                </c:pt>
                <c:pt idx="1933">
                  <c:v>13.45047937767675</c:v>
                </c:pt>
                <c:pt idx="1934">
                  <c:v>17.12872987052074</c:v>
                </c:pt>
                <c:pt idx="1935">
                  <c:v>16.02196890119621</c:v>
                </c:pt>
                <c:pt idx="1936">
                  <c:v>16.045763882201179</c:v>
                </c:pt>
                <c:pt idx="1937">
                  <c:v>11.546765949039729</c:v>
                </c:pt>
                <c:pt idx="1938">
                  <c:v>9.1521522154799602</c:v>
                </c:pt>
                <c:pt idx="1939">
                  <c:v>6.2865262574646898</c:v>
                </c:pt>
                <c:pt idx="1940">
                  <c:v>7.119773603343396</c:v>
                </c:pt>
                <c:pt idx="1941">
                  <c:v>8.7111377012028495</c:v>
                </c:pt>
                <c:pt idx="1942">
                  <c:v>12.54795916598658</c:v>
                </c:pt>
                <c:pt idx="1943">
                  <c:v>15.44315761881022</c:v>
                </c:pt>
                <c:pt idx="1944">
                  <c:v>16.507440780269519</c:v>
                </c:pt>
                <c:pt idx="1945">
                  <c:v>13.8231536469142</c:v>
                </c:pt>
                <c:pt idx="1946">
                  <c:v>14.948722361906491</c:v>
                </c:pt>
                <c:pt idx="1947">
                  <c:v>18.761285089785041</c:v>
                </c:pt>
                <c:pt idx="1948">
                  <c:v>17.376165881700189</c:v>
                </c:pt>
                <c:pt idx="1949">
                  <c:v>17.23334706014758</c:v>
                </c:pt>
                <c:pt idx="1950">
                  <c:v>14.117860924353691</c:v>
                </c:pt>
                <c:pt idx="1951">
                  <c:v>14.16845688235626</c:v>
                </c:pt>
                <c:pt idx="1952">
                  <c:v>16.964034672815679</c:v>
                </c:pt>
                <c:pt idx="1953">
                  <c:v>13.969820574737319</c:v>
                </c:pt>
                <c:pt idx="1954">
                  <c:v>14.7678437198255</c:v>
                </c:pt>
                <c:pt idx="1955">
                  <c:v>14.588026990048141</c:v>
                </c:pt>
                <c:pt idx="1956">
                  <c:v>14.155230563278121</c:v>
                </c:pt>
                <c:pt idx="1957">
                  <c:v>14.478764800466999</c:v>
                </c:pt>
                <c:pt idx="1958">
                  <c:v>13.43668355167447</c:v>
                </c:pt>
                <c:pt idx="1959">
                  <c:v>16.134064710418809</c:v>
                </c:pt>
                <c:pt idx="1960">
                  <c:v>10.7465017552635</c:v>
                </c:pt>
                <c:pt idx="1961">
                  <c:v>15.3608777733272</c:v>
                </c:pt>
                <c:pt idx="1962">
                  <c:v>12.53604101071398</c:v>
                </c:pt>
                <c:pt idx="1963">
                  <c:v>17.585657068488018</c:v>
                </c:pt>
                <c:pt idx="1964">
                  <c:v>16.29448597289641</c:v>
                </c:pt>
                <c:pt idx="1965">
                  <c:v>13.683562010438729</c:v>
                </c:pt>
                <c:pt idx="1966">
                  <c:v>12.979161788088611</c:v>
                </c:pt>
                <c:pt idx="1967">
                  <c:v>9.8610661585291552</c:v>
                </c:pt>
                <c:pt idx="1968">
                  <c:v>13.61618743332793</c:v>
                </c:pt>
                <c:pt idx="1969">
                  <c:v>11.76122030601752</c:v>
                </c:pt>
                <c:pt idx="1970">
                  <c:v>16.504832630127179</c:v>
                </c:pt>
                <c:pt idx="1971">
                  <c:v>14.266717615438729</c:v>
                </c:pt>
                <c:pt idx="1972">
                  <c:v>8.0603941942931687</c:v>
                </c:pt>
                <c:pt idx="1973">
                  <c:v>10.54922672673127</c:v>
                </c:pt>
                <c:pt idx="1974">
                  <c:v>10.287384255397271</c:v>
                </c:pt>
                <c:pt idx="1975">
                  <c:v>4.5776020650510301</c:v>
                </c:pt>
                <c:pt idx="1976">
                  <c:v>11.18259035935967</c:v>
                </c:pt>
                <c:pt idx="1977">
                  <c:v>16.153888443923979</c:v>
                </c:pt>
                <c:pt idx="1978">
                  <c:v>14.200959718422601</c:v>
                </c:pt>
                <c:pt idx="1979">
                  <c:v>12.32139608077464</c:v>
                </c:pt>
                <c:pt idx="1980">
                  <c:v>10.342645491690419</c:v>
                </c:pt>
                <c:pt idx="1981">
                  <c:v>12.38932557577095</c:v>
                </c:pt>
                <c:pt idx="1982">
                  <c:v>12.497399013064831</c:v>
                </c:pt>
                <c:pt idx="1983">
                  <c:v>11.29541947111087</c:v>
                </c:pt>
                <c:pt idx="1984">
                  <c:v>10.81084950768031</c:v>
                </c:pt>
                <c:pt idx="1985">
                  <c:v>12.13802508911532</c:v>
                </c:pt>
                <c:pt idx="1986">
                  <c:v>12.50003102661165</c:v>
                </c:pt>
                <c:pt idx="1987">
                  <c:v>11.91853714332585</c:v>
                </c:pt>
                <c:pt idx="1988">
                  <c:v>8.9695902522765696</c:v>
                </c:pt>
                <c:pt idx="1989">
                  <c:v>9.2290452459154686</c:v>
                </c:pt>
                <c:pt idx="1990">
                  <c:v>12.303475548461821</c:v>
                </c:pt>
                <c:pt idx="1991">
                  <c:v>15.29073074588325</c:v>
                </c:pt>
                <c:pt idx="1992">
                  <c:v>14.019013899479051</c:v>
                </c:pt>
                <c:pt idx="1993">
                  <c:v>15.202465360128199</c:v>
                </c:pt>
                <c:pt idx="1994">
                  <c:v>18.36517365003418</c:v>
                </c:pt>
                <c:pt idx="1995">
                  <c:v>16.94054187721057</c:v>
                </c:pt>
                <c:pt idx="1996">
                  <c:v>10.764509361025709</c:v>
                </c:pt>
                <c:pt idx="1997">
                  <c:v>5.01121749158788</c:v>
                </c:pt>
                <c:pt idx="1998">
                  <c:v>7.0658029648354246</c:v>
                </c:pt>
                <c:pt idx="1999">
                  <c:v>8.3948026516703216</c:v>
                </c:pt>
                <c:pt idx="2000">
                  <c:v>7.9387181534111404</c:v>
                </c:pt>
                <c:pt idx="2001">
                  <c:v>8.0939757858787065</c:v>
                </c:pt>
                <c:pt idx="2002">
                  <c:v>5.8213276463622856</c:v>
                </c:pt>
                <c:pt idx="2003">
                  <c:v>8.7513885442943682</c:v>
                </c:pt>
                <c:pt idx="2004">
                  <c:v>6.55868316431346</c:v>
                </c:pt>
                <c:pt idx="2005">
                  <c:v>9.5402203586800187</c:v>
                </c:pt>
                <c:pt idx="2006">
                  <c:v>8.6907949296530216</c:v>
                </c:pt>
                <c:pt idx="2007">
                  <c:v>9.0570398265869301</c:v>
                </c:pt>
                <c:pt idx="2008">
                  <c:v>8.5122224169452601</c:v>
                </c:pt>
                <c:pt idx="2009">
                  <c:v>10.246915668901719</c:v>
                </c:pt>
                <c:pt idx="2010">
                  <c:v>11.450830045236</c:v>
                </c:pt>
                <c:pt idx="2011">
                  <c:v>11.97127318868297</c:v>
                </c:pt>
                <c:pt idx="2012">
                  <c:v>10.361346899063371</c:v>
                </c:pt>
                <c:pt idx="2013">
                  <c:v>10.13846465703125</c:v>
                </c:pt>
                <c:pt idx="2014">
                  <c:v>10.13846465703125</c:v>
                </c:pt>
                <c:pt idx="2015">
                  <c:v>6.6245074862968538</c:v>
                </c:pt>
                <c:pt idx="2016">
                  <c:v>10.98258970465556</c:v>
                </c:pt>
                <c:pt idx="2017">
                  <c:v>9.3037164540650696</c:v>
                </c:pt>
                <c:pt idx="2018">
                  <c:v>7.7353376281522701</c:v>
                </c:pt>
                <c:pt idx="2019">
                  <c:v>7.8950921043386</c:v>
                </c:pt>
                <c:pt idx="2020">
                  <c:v>8.1571993832674572</c:v>
                </c:pt>
                <c:pt idx="2021">
                  <c:v>8.4827514603894461</c:v>
                </c:pt>
                <c:pt idx="2022">
                  <c:v>7.9413278001251504</c:v>
                </c:pt>
                <c:pt idx="2023">
                  <c:v>5.6124283005996318</c:v>
                </c:pt>
                <c:pt idx="2024">
                  <c:v>5.3593786373165742</c:v>
                </c:pt>
                <c:pt idx="2025">
                  <c:v>11.748412930673849</c:v>
                </c:pt>
                <c:pt idx="2026">
                  <c:v>13.131096489634389</c:v>
                </c:pt>
                <c:pt idx="2027">
                  <c:v>13.527610558120401</c:v>
                </c:pt>
                <c:pt idx="2028">
                  <c:v>13.428380691737701</c:v>
                </c:pt>
                <c:pt idx="2029">
                  <c:v>14.046434939554279</c:v>
                </c:pt>
                <c:pt idx="2030">
                  <c:v>16.519760769685519</c:v>
                </c:pt>
                <c:pt idx="2031">
                  <c:v>15.221412423223571</c:v>
                </c:pt>
                <c:pt idx="2032">
                  <c:v>14.849893791606959</c:v>
                </c:pt>
                <c:pt idx="2033">
                  <c:v>12.990736475692239</c:v>
                </c:pt>
                <c:pt idx="2034">
                  <c:v>10.98067377150066</c:v>
                </c:pt>
                <c:pt idx="2035">
                  <c:v>9.6323951455246473</c:v>
                </c:pt>
                <c:pt idx="2036">
                  <c:v>9.8923512644406717</c:v>
                </c:pt>
                <c:pt idx="2037">
                  <c:v>11.1788647756469</c:v>
                </c:pt>
                <c:pt idx="2038">
                  <c:v>8.6901702778896333</c:v>
                </c:pt>
                <c:pt idx="2039">
                  <c:v>11.33228341781976</c:v>
                </c:pt>
                <c:pt idx="2040">
                  <c:v>14.86018943098693</c:v>
                </c:pt>
                <c:pt idx="2041">
                  <c:v>15.058511522191131</c:v>
                </c:pt>
                <c:pt idx="2042">
                  <c:v>15.94049258239462</c:v>
                </c:pt>
                <c:pt idx="2043">
                  <c:v>17.102001588828632</c:v>
                </c:pt>
                <c:pt idx="2044">
                  <c:v>13.28094120612122</c:v>
                </c:pt>
                <c:pt idx="2045">
                  <c:v>17.431154844961259</c:v>
                </c:pt>
                <c:pt idx="2046">
                  <c:v>18.235267235823422</c:v>
                </c:pt>
                <c:pt idx="2047">
                  <c:v>14.450846421630009</c:v>
                </c:pt>
                <c:pt idx="2048">
                  <c:v>14.450846421630009</c:v>
                </c:pt>
                <c:pt idx="2049">
                  <c:v>14.450846421630009</c:v>
                </c:pt>
                <c:pt idx="2050">
                  <c:v>14.450846421630009</c:v>
                </c:pt>
                <c:pt idx="2051">
                  <c:v>13.528209204953519</c:v>
                </c:pt>
                <c:pt idx="2052">
                  <c:v>7.6041742453306114</c:v>
                </c:pt>
                <c:pt idx="2053">
                  <c:v>9.9771997876512231</c:v>
                </c:pt>
                <c:pt idx="2054">
                  <c:v>9.9771997876512231</c:v>
                </c:pt>
                <c:pt idx="2055">
                  <c:v>7.8619344024176936</c:v>
                </c:pt>
                <c:pt idx="2056">
                  <c:v>11.222115589870191</c:v>
                </c:pt>
                <c:pt idx="2057">
                  <c:v>14.53035940795802</c:v>
                </c:pt>
                <c:pt idx="2058">
                  <c:v>13.016193976319309</c:v>
                </c:pt>
                <c:pt idx="2059">
                  <c:v>8.9298171773940282</c:v>
                </c:pt>
                <c:pt idx="2060">
                  <c:v>10.1470236129088</c:v>
                </c:pt>
                <c:pt idx="2061">
                  <c:v>11.7685678247891</c:v>
                </c:pt>
                <c:pt idx="2062">
                  <c:v>10.389545227801181</c:v>
                </c:pt>
                <c:pt idx="2063">
                  <c:v>10.389545227801181</c:v>
                </c:pt>
                <c:pt idx="2064">
                  <c:v>6.040660688180238</c:v>
                </c:pt>
                <c:pt idx="2065">
                  <c:v>8.5744088481079501</c:v>
                </c:pt>
                <c:pt idx="2066">
                  <c:v>10.584276224369249</c:v>
                </c:pt>
                <c:pt idx="2067">
                  <c:v>11.58191518852464</c:v>
                </c:pt>
                <c:pt idx="2068">
                  <c:v>11.306334601388521</c:v>
                </c:pt>
                <c:pt idx="2069">
                  <c:v>9.3742411805282782</c:v>
                </c:pt>
                <c:pt idx="2070">
                  <c:v>9.3742411805282782</c:v>
                </c:pt>
                <c:pt idx="2071">
                  <c:v>9.8038391760539252</c:v>
                </c:pt>
                <c:pt idx="2072">
                  <c:v>10.47789307495484</c:v>
                </c:pt>
                <c:pt idx="2073">
                  <c:v>10.24714093779258</c:v>
                </c:pt>
                <c:pt idx="2074">
                  <c:v>9.0055406720073599</c:v>
                </c:pt>
                <c:pt idx="2075">
                  <c:v>8.6168042223815533</c:v>
                </c:pt>
                <c:pt idx="2076">
                  <c:v>5.0468131322646803</c:v>
                </c:pt>
                <c:pt idx="2077">
                  <c:v>4.610717274987846</c:v>
                </c:pt>
                <c:pt idx="2078">
                  <c:v>3.4159043895816388</c:v>
                </c:pt>
                <c:pt idx="2079">
                  <c:v>9.1192406944806716</c:v>
                </c:pt>
                <c:pt idx="2080">
                  <c:v>10.55563278658542</c:v>
                </c:pt>
                <c:pt idx="2081">
                  <c:v>10.73279709092547</c:v>
                </c:pt>
                <c:pt idx="2082">
                  <c:v>11.3371635511478</c:v>
                </c:pt>
                <c:pt idx="2083">
                  <c:v>11.93714980062385</c:v>
                </c:pt>
                <c:pt idx="2084">
                  <c:v>9.6883880433549905</c:v>
                </c:pt>
                <c:pt idx="2085">
                  <c:v>9.0982159287842634</c:v>
                </c:pt>
                <c:pt idx="2086">
                  <c:v>9.7176226005537227</c:v>
                </c:pt>
                <c:pt idx="2087">
                  <c:v>6.1096419058349802</c:v>
                </c:pt>
                <c:pt idx="2088">
                  <c:v>11.197259427601249</c:v>
                </c:pt>
                <c:pt idx="2089">
                  <c:v>14.747763371229469</c:v>
                </c:pt>
                <c:pt idx="2090">
                  <c:v>15.421401303567441</c:v>
                </c:pt>
                <c:pt idx="2091">
                  <c:v>16.356621950692901</c:v>
                </c:pt>
                <c:pt idx="2092">
                  <c:v>14.808162385782669</c:v>
                </c:pt>
                <c:pt idx="2093">
                  <c:v>10.83191034449464</c:v>
                </c:pt>
                <c:pt idx="2094">
                  <c:v>8.789475776934113</c:v>
                </c:pt>
                <c:pt idx="2095">
                  <c:v>8.1670755013705225</c:v>
                </c:pt>
                <c:pt idx="2096">
                  <c:v>8.6241996709124233</c:v>
                </c:pt>
                <c:pt idx="2097">
                  <c:v>10.02255818900808</c:v>
                </c:pt>
                <c:pt idx="2098">
                  <c:v>10.29442907732688</c:v>
                </c:pt>
                <c:pt idx="2099">
                  <c:v>9.9099003530417704</c:v>
                </c:pt>
                <c:pt idx="2100">
                  <c:v>9.6505186045324685</c:v>
                </c:pt>
                <c:pt idx="2101">
                  <c:v>9.3001396863580545</c:v>
                </c:pt>
                <c:pt idx="2102">
                  <c:v>9.3001396863580545</c:v>
                </c:pt>
                <c:pt idx="2103">
                  <c:v>4.9351876462809274</c:v>
                </c:pt>
                <c:pt idx="2104">
                  <c:v>10.225027859498031</c:v>
                </c:pt>
                <c:pt idx="2105">
                  <c:v>10.760723445557881</c:v>
                </c:pt>
                <c:pt idx="2106">
                  <c:v>15.071142349590531</c:v>
                </c:pt>
                <c:pt idx="2107">
                  <c:v>11.218160843465441</c:v>
                </c:pt>
                <c:pt idx="2108">
                  <c:v>10.25010369265104</c:v>
                </c:pt>
                <c:pt idx="2109">
                  <c:v>13.64098285976023</c:v>
                </c:pt>
                <c:pt idx="2110">
                  <c:v>16.487687445923282</c:v>
                </c:pt>
                <c:pt idx="2111">
                  <c:v>16.716965321271179</c:v>
                </c:pt>
                <c:pt idx="2112">
                  <c:v>14.20550768888044</c:v>
                </c:pt>
                <c:pt idx="2113">
                  <c:v>10.09705293405913</c:v>
                </c:pt>
                <c:pt idx="2114">
                  <c:v>8.9684997300398006</c:v>
                </c:pt>
                <c:pt idx="2115">
                  <c:v>13.207596666629341</c:v>
                </c:pt>
                <c:pt idx="2116">
                  <c:v>12.915664514406309</c:v>
                </c:pt>
                <c:pt idx="2117">
                  <c:v>13.20082377077337</c:v>
                </c:pt>
                <c:pt idx="2118">
                  <c:v>9.5423271063360176</c:v>
                </c:pt>
                <c:pt idx="2119">
                  <c:v>13.03728304043374</c:v>
                </c:pt>
                <c:pt idx="2120">
                  <c:v>11.69097175341221</c:v>
                </c:pt>
                <c:pt idx="2121">
                  <c:v>13.39220759200048</c:v>
                </c:pt>
                <c:pt idx="2122">
                  <c:v>13.71501506698627</c:v>
                </c:pt>
                <c:pt idx="2123">
                  <c:v>10.33397310135507</c:v>
                </c:pt>
                <c:pt idx="2124">
                  <c:v>12.465119253797299</c:v>
                </c:pt>
                <c:pt idx="2125">
                  <c:v>12.24967432158194</c:v>
                </c:pt>
                <c:pt idx="2126">
                  <c:v>11.70375083771537</c:v>
                </c:pt>
                <c:pt idx="2127">
                  <c:v>12.103443832414801</c:v>
                </c:pt>
                <c:pt idx="2128">
                  <c:v>11.074322888390009</c:v>
                </c:pt>
                <c:pt idx="2129">
                  <c:v>6.2975707568450359</c:v>
                </c:pt>
                <c:pt idx="2130">
                  <c:v>11.755660827717101</c:v>
                </c:pt>
                <c:pt idx="2131">
                  <c:v>10.442767212156379</c:v>
                </c:pt>
                <c:pt idx="2132">
                  <c:v>10.26354881575077</c:v>
                </c:pt>
                <c:pt idx="2133">
                  <c:v>7.7940674813091704</c:v>
                </c:pt>
                <c:pt idx="2134">
                  <c:v>5.9170481800483969</c:v>
                </c:pt>
                <c:pt idx="2135">
                  <c:v>7.8921186349884769</c:v>
                </c:pt>
                <c:pt idx="2136">
                  <c:v>6.5321888701820363</c:v>
                </c:pt>
                <c:pt idx="2137">
                  <c:v>11.658286391143269</c:v>
                </c:pt>
                <c:pt idx="2138">
                  <c:v>13.729288469032451</c:v>
                </c:pt>
                <c:pt idx="2139">
                  <c:v>14.12445275863675</c:v>
                </c:pt>
                <c:pt idx="2140">
                  <c:v>13.95250615314321</c:v>
                </c:pt>
                <c:pt idx="2141">
                  <c:v>13.580679278539741</c:v>
                </c:pt>
                <c:pt idx="2142">
                  <c:v>12.42093513543068</c:v>
                </c:pt>
                <c:pt idx="2143">
                  <c:v>10.750067080700051</c:v>
                </c:pt>
                <c:pt idx="2144">
                  <c:v>8.5611325658654867</c:v>
                </c:pt>
                <c:pt idx="2145">
                  <c:v>8.623169745071726</c:v>
                </c:pt>
                <c:pt idx="2146">
                  <c:v>11.441087736438741</c:v>
                </c:pt>
                <c:pt idx="2147">
                  <c:v>12.351262221251471</c:v>
                </c:pt>
                <c:pt idx="2148">
                  <c:v>12.97443348013404</c:v>
                </c:pt>
                <c:pt idx="2149">
                  <c:v>11.55750081301777</c:v>
                </c:pt>
                <c:pt idx="2150">
                  <c:v>14.66150074872624</c:v>
                </c:pt>
                <c:pt idx="2151">
                  <c:v>15.543405593521371</c:v>
                </c:pt>
                <c:pt idx="2152">
                  <c:v>15.664362979194969</c:v>
                </c:pt>
                <c:pt idx="2153">
                  <c:v>14.0327039288655</c:v>
                </c:pt>
                <c:pt idx="2154">
                  <c:v>11.16876344190316</c:v>
                </c:pt>
                <c:pt idx="2155">
                  <c:v>14.919208033141761</c:v>
                </c:pt>
                <c:pt idx="2156">
                  <c:v>14.10820735238725</c:v>
                </c:pt>
                <c:pt idx="2157">
                  <c:v>12.24041577417435</c:v>
                </c:pt>
                <c:pt idx="2158">
                  <c:v>10.017930630681221</c:v>
                </c:pt>
                <c:pt idx="2159">
                  <c:v>7.1031766978282356</c:v>
                </c:pt>
                <c:pt idx="2160">
                  <c:v>6.8316898878912671</c:v>
                </c:pt>
                <c:pt idx="2161">
                  <c:v>7.1020929929151322</c:v>
                </c:pt>
                <c:pt idx="2162">
                  <c:v>6.289705274072988</c:v>
                </c:pt>
                <c:pt idx="2163">
                  <c:v>9.0294181425448485</c:v>
                </c:pt>
                <c:pt idx="2164">
                  <c:v>8.205693742274411</c:v>
                </c:pt>
                <c:pt idx="2165">
                  <c:v>14.453389959399541</c:v>
                </c:pt>
                <c:pt idx="2166">
                  <c:v>15.366376412267639</c:v>
                </c:pt>
                <c:pt idx="2167">
                  <c:v>14.226862656271811</c:v>
                </c:pt>
                <c:pt idx="2168">
                  <c:v>14.62072625723766</c:v>
                </c:pt>
                <c:pt idx="2169">
                  <c:v>14.565842910896141</c:v>
                </c:pt>
                <c:pt idx="2170">
                  <c:v>12.12560902862263</c:v>
                </c:pt>
                <c:pt idx="2171">
                  <c:v>12.28062059937775</c:v>
                </c:pt>
                <c:pt idx="2172">
                  <c:v>12.07075896396073</c:v>
                </c:pt>
                <c:pt idx="2173">
                  <c:v>11.641080897376559</c:v>
                </c:pt>
                <c:pt idx="2174">
                  <c:v>11.9101628088619</c:v>
                </c:pt>
                <c:pt idx="2175">
                  <c:v>11.791892730709719</c:v>
                </c:pt>
                <c:pt idx="2176">
                  <c:v>11.73460481339646</c:v>
                </c:pt>
                <c:pt idx="2177">
                  <c:v>11.38114101161721</c:v>
                </c:pt>
                <c:pt idx="2178">
                  <c:v>11.256965079870019</c:v>
                </c:pt>
                <c:pt idx="2179">
                  <c:v>10.715897369647131</c:v>
                </c:pt>
                <c:pt idx="2180">
                  <c:v>10.88879853446722</c:v>
                </c:pt>
                <c:pt idx="2181">
                  <c:v>10.64790515319917</c:v>
                </c:pt>
                <c:pt idx="2182">
                  <c:v>7.1820020756013889</c:v>
                </c:pt>
                <c:pt idx="2183">
                  <c:v>10.37454332070566</c:v>
                </c:pt>
                <c:pt idx="2184">
                  <c:v>11.421207370272519</c:v>
                </c:pt>
                <c:pt idx="2185">
                  <c:v>12.36065872111728</c:v>
                </c:pt>
                <c:pt idx="2186">
                  <c:v>12.74065825434077</c:v>
                </c:pt>
                <c:pt idx="2187">
                  <c:v>12.80443448697125</c:v>
                </c:pt>
                <c:pt idx="2188">
                  <c:v>12.51178243696434</c:v>
                </c:pt>
                <c:pt idx="2189">
                  <c:v>12.05899175558276</c:v>
                </c:pt>
                <c:pt idx="2190">
                  <c:v>8.3458093997465994</c:v>
                </c:pt>
                <c:pt idx="2191">
                  <c:v>6.4036912151632803</c:v>
                </c:pt>
                <c:pt idx="2192">
                  <c:v>12.157388374141309</c:v>
                </c:pt>
                <c:pt idx="2193">
                  <c:v>14.641423754235809</c:v>
                </c:pt>
                <c:pt idx="2194">
                  <c:v>14.738614919412001</c:v>
                </c:pt>
                <c:pt idx="2195">
                  <c:v>13.6620208216723</c:v>
                </c:pt>
                <c:pt idx="2196">
                  <c:v>12.7678153505805</c:v>
                </c:pt>
                <c:pt idx="2197">
                  <c:v>13.39771878527592</c:v>
                </c:pt>
                <c:pt idx="2198">
                  <c:v>13.13060017072493</c:v>
                </c:pt>
                <c:pt idx="2199">
                  <c:v>10.911603396031319</c:v>
                </c:pt>
                <c:pt idx="2200">
                  <c:v>8.1423639713072706</c:v>
                </c:pt>
                <c:pt idx="2201">
                  <c:v>11.41167465079438</c:v>
                </c:pt>
                <c:pt idx="2202">
                  <c:v>14.12710890119876</c:v>
                </c:pt>
                <c:pt idx="2203">
                  <c:v>15.288955330129321</c:v>
                </c:pt>
                <c:pt idx="2204">
                  <c:v>11.5506501665411</c:v>
                </c:pt>
                <c:pt idx="2205">
                  <c:v>15.30350552256621</c:v>
                </c:pt>
                <c:pt idx="2206">
                  <c:v>15.57906818184458</c:v>
                </c:pt>
                <c:pt idx="2207">
                  <c:v>20.548292475294431</c:v>
                </c:pt>
                <c:pt idx="2208">
                  <c:v>20.16782046298832</c:v>
                </c:pt>
                <c:pt idx="2209">
                  <c:v>18.364245678506769</c:v>
                </c:pt>
                <c:pt idx="2210">
                  <c:v>18.170526234814531</c:v>
                </c:pt>
                <c:pt idx="2211">
                  <c:v>19.482452676532201</c:v>
                </c:pt>
                <c:pt idx="2212">
                  <c:v>16.113088848607369</c:v>
                </c:pt>
                <c:pt idx="2213">
                  <c:v>19.492290442207359</c:v>
                </c:pt>
                <c:pt idx="2214">
                  <c:v>19.696178015626199</c:v>
                </c:pt>
                <c:pt idx="2215">
                  <c:v>17.339570956922479</c:v>
                </c:pt>
                <c:pt idx="2216">
                  <c:v>17.2461994394397</c:v>
                </c:pt>
                <c:pt idx="2217">
                  <c:v>15.81679189599145</c:v>
                </c:pt>
                <c:pt idx="2218">
                  <c:v>13.2726443748431</c:v>
                </c:pt>
                <c:pt idx="2219">
                  <c:v>10.283623434746071</c:v>
                </c:pt>
                <c:pt idx="2220">
                  <c:v>13.61997295054597</c:v>
                </c:pt>
                <c:pt idx="2221">
                  <c:v>10.415700907345199</c:v>
                </c:pt>
                <c:pt idx="2222">
                  <c:v>10.415700907345199</c:v>
                </c:pt>
                <c:pt idx="2223">
                  <c:v>9.7108933550340684</c:v>
                </c:pt>
                <c:pt idx="2224">
                  <c:v>10.758233690625829</c:v>
                </c:pt>
                <c:pt idx="2225">
                  <c:v>12.941480418680969</c:v>
                </c:pt>
                <c:pt idx="2226">
                  <c:v>12.941480418680969</c:v>
                </c:pt>
                <c:pt idx="2227">
                  <c:v>12.396543652039099</c:v>
                </c:pt>
                <c:pt idx="2228">
                  <c:v>12.843755145435169</c:v>
                </c:pt>
                <c:pt idx="2229">
                  <c:v>10.541958183718521</c:v>
                </c:pt>
                <c:pt idx="2230">
                  <c:v>12.535123049419671</c:v>
                </c:pt>
                <c:pt idx="2231">
                  <c:v>11.499651051245699</c:v>
                </c:pt>
                <c:pt idx="2232">
                  <c:v>14.2357350462686</c:v>
                </c:pt>
                <c:pt idx="2233">
                  <c:v>11.738073387626841</c:v>
                </c:pt>
                <c:pt idx="2234">
                  <c:v>16.164064032869231</c:v>
                </c:pt>
                <c:pt idx="2235">
                  <c:v>11.08050810251555</c:v>
                </c:pt>
                <c:pt idx="2236">
                  <c:v>10.8487679218822</c:v>
                </c:pt>
                <c:pt idx="2237">
                  <c:v>11.85113598809453</c:v>
                </c:pt>
                <c:pt idx="2238">
                  <c:v>12.42396750701552</c:v>
                </c:pt>
                <c:pt idx="2239">
                  <c:v>13.788759378240229</c:v>
                </c:pt>
                <c:pt idx="2240">
                  <c:v>13.941425003381481</c:v>
                </c:pt>
                <c:pt idx="2241">
                  <c:v>10.537735942697349</c:v>
                </c:pt>
                <c:pt idx="2242">
                  <c:v>13.97308179407335</c:v>
                </c:pt>
                <c:pt idx="2243">
                  <c:v>13.71770241628133</c:v>
                </c:pt>
                <c:pt idx="2244">
                  <c:v>12.26530653376704</c:v>
                </c:pt>
                <c:pt idx="2245">
                  <c:v>18.971710056327179</c:v>
                </c:pt>
                <c:pt idx="2246">
                  <c:v>18.77030503586974</c:v>
                </c:pt>
                <c:pt idx="2247">
                  <c:v>12.722630344935579</c:v>
                </c:pt>
                <c:pt idx="2248">
                  <c:v>11.254111099313871</c:v>
                </c:pt>
                <c:pt idx="2249">
                  <c:v>12.422248657559541</c:v>
                </c:pt>
                <c:pt idx="2250">
                  <c:v>13.543952938622869</c:v>
                </c:pt>
                <c:pt idx="2251">
                  <c:v>13.39731930581317</c:v>
                </c:pt>
                <c:pt idx="2252">
                  <c:v>17.431489436218751</c:v>
                </c:pt>
                <c:pt idx="2253">
                  <c:v>17.053915729273299</c:v>
                </c:pt>
                <c:pt idx="2254">
                  <c:v>15.25104291915896</c:v>
                </c:pt>
                <c:pt idx="2255">
                  <c:v>13.036735075462129</c:v>
                </c:pt>
                <c:pt idx="2256">
                  <c:v>14.113333354994809</c:v>
                </c:pt>
                <c:pt idx="2257">
                  <c:v>11.672362699208881</c:v>
                </c:pt>
                <c:pt idx="2258">
                  <c:v>12.151372858150079</c:v>
                </c:pt>
                <c:pt idx="2259">
                  <c:v>12.52735311593551</c:v>
                </c:pt>
                <c:pt idx="2260">
                  <c:v>10.133508978194</c:v>
                </c:pt>
                <c:pt idx="2261">
                  <c:v>10.173052323293181</c:v>
                </c:pt>
                <c:pt idx="2262">
                  <c:v>10.316192550227051</c:v>
                </c:pt>
                <c:pt idx="2263">
                  <c:v>9.9540404485906038</c:v>
                </c:pt>
                <c:pt idx="2264">
                  <c:v>10.622500091214</c:v>
                </c:pt>
                <c:pt idx="2265">
                  <c:v>14.976363720983359</c:v>
                </c:pt>
                <c:pt idx="2266">
                  <c:v>15.47355877890778</c:v>
                </c:pt>
                <c:pt idx="2267">
                  <c:v>15.091638522022951</c:v>
                </c:pt>
                <c:pt idx="2268">
                  <c:v>12.68481129921868</c:v>
                </c:pt>
                <c:pt idx="2269">
                  <c:v>11.50214916123231</c:v>
                </c:pt>
                <c:pt idx="2270">
                  <c:v>12.600128625641799</c:v>
                </c:pt>
                <c:pt idx="2271">
                  <c:v>12.255817201050499</c:v>
                </c:pt>
                <c:pt idx="2272">
                  <c:v>12.853482751277401</c:v>
                </c:pt>
                <c:pt idx="2273">
                  <c:v>12.7623122273364</c:v>
                </c:pt>
                <c:pt idx="2274">
                  <c:v>10.697463799168871</c:v>
                </c:pt>
                <c:pt idx="2275">
                  <c:v>14.20112396092156</c:v>
                </c:pt>
                <c:pt idx="2276">
                  <c:v>14.99930268931104</c:v>
                </c:pt>
                <c:pt idx="2277">
                  <c:v>10.43658264490192</c:v>
                </c:pt>
                <c:pt idx="2278">
                  <c:v>14.006508744384501</c:v>
                </c:pt>
                <c:pt idx="2279">
                  <c:v>11.626764605084171</c:v>
                </c:pt>
                <c:pt idx="2280">
                  <c:v>13.452744464293369</c:v>
                </c:pt>
                <c:pt idx="2281">
                  <c:v>10.8742463785856</c:v>
                </c:pt>
                <c:pt idx="2282">
                  <c:v>10.26383599071643</c:v>
                </c:pt>
                <c:pt idx="2283">
                  <c:v>11.717152704691021</c:v>
                </c:pt>
                <c:pt idx="2284">
                  <c:v>9.5787079695167172</c:v>
                </c:pt>
                <c:pt idx="2285">
                  <c:v>8.8464228705866308</c:v>
                </c:pt>
                <c:pt idx="2286">
                  <c:v>8.4081363055520626</c:v>
                </c:pt>
                <c:pt idx="2287">
                  <c:v>12.143049199459959</c:v>
                </c:pt>
                <c:pt idx="2288">
                  <c:v>12.04196078554244</c:v>
                </c:pt>
                <c:pt idx="2289">
                  <c:v>10.42148920525238</c:v>
                </c:pt>
                <c:pt idx="2290">
                  <c:v>8.7970562937350607</c:v>
                </c:pt>
                <c:pt idx="2291">
                  <c:v>14.9999651502705</c:v>
                </c:pt>
                <c:pt idx="2292">
                  <c:v>19.262855299163441</c:v>
                </c:pt>
                <c:pt idx="2293">
                  <c:v>16.787212686587779</c:v>
                </c:pt>
                <c:pt idx="2294">
                  <c:v>14.927714429455429</c:v>
                </c:pt>
                <c:pt idx="2295">
                  <c:v>13.057638497610119</c:v>
                </c:pt>
                <c:pt idx="2296">
                  <c:v>13.559644695438759</c:v>
                </c:pt>
                <c:pt idx="2297">
                  <c:v>13.17891588074615</c:v>
                </c:pt>
                <c:pt idx="2298">
                  <c:v>10.842275757790061</c:v>
                </c:pt>
                <c:pt idx="2299">
                  <c:v>16.18004912609161</c:v>
                </c:pt>
                <c:pt idx="2300">
                  <c:v>14.6497768170849</c:v>
                </c:pt>
                <c:pt idx="2301">
                  <c:v>11.234028948639549</c:v>
                </c:pt>
                <c:pt idx="2302">
                  <c:v>9.8598282288911303</c:v>
                </c:pt>
                <c:pt idx="2303">
                  <c:v>11.43752018151431</c:v>
                </c:pt>
                <c:pt idx="2304">
                  <c:v>13.7270307078565</c:v>
                </c:pt>
                <c:pt idx="2305">
                  <c:v>13.00403467198562</c:v>
                </c:pt>
                <c:pt idx="2306">
                  <c:v>12.76775872635505</c:v>
                </c:pt>
                <c:pt idx="2307">
                  <c:v>15.841920734567941</c:v>
                </c:pt>
                <c:pt idx="2308">
                  <c:v>16.879706573700769</c:v>
                </c:pt>
                <c:pt idx="2309">
                  <c:v>18.112550237801109</c:v>
                </c:pt>
                <c:pt idx="2310">
                  <c:v>17.400248180028179</c:v>
                </c:pt>
                <c:pt idx="2311">
                  <c:v>15.83522666714495</c:v>
                </c:pt>
                <c:pt idx="2312">
                  <c:v>15.89966242896487</c:v>
                </c:pt>
                <c:pt idx="2313">
                  <c:v>14.224307379776221</c:v>
                </c:pt>
                <c:pt idx="2314">
                  <c:v>12.2961050751521</c:v>
                </c:pt>
                <c:pt idx="2315">
                  <c:v>9.0522608453691493</c:v>
                </c:pt>
                <c:pt idx="2316">
                  <c:v>5.0273476861077846</c:v>
                </c:pt>
                <c:pt idx="2317">
                  <c:v>11.5501534483128</c:v>
                </c:pt>
                <c:pt idx="2318">
                  <c:v>11.87340636555783</c:v>
                </c:pt>
                <c:pt idx="2319">
                  <c:v>11.90625106612155</c:v>
                </c:pt>
                <c:pt idx="2320">
                  <c:v>13.276704751761409</c:v>
                </c:pt>
                <c:pt idx="2321">
                  <c:v>11.3326591071453</c:v>
                </c:pt>
                <c:pt idx="2322">
                  <c:v>14.175542298248599</c:v>
                </c:pt>
                <c:pt idx="2323">
                  <c:v>14.769292671032479</c:v>
                </c:pt>
                <c:pt idx="2324">
                  <c:v>13.603014381873081</c:v>
                </c:pt>
                <c:pt idx="2325">
                  <c:v>13.68015846789967</c:v>
                </c:pt>
                <c:pt idx="2326">
                  <c:v>14.0720174972799</c:v>
                </c:pt>
                <c:pt idx="2327">
                  <c:v>15.03014907152822</c:v>
                </c:pt>
                <c:pt idx="2328">
                  <c:v>12.78522032024544</c:v>
                </c:pt>
                <c:pt idx="2329">
                  <c:v>13.262574101076799</c:v>
                </c:pt>
                <c:pt idx="2330">
                  <c:v>12.7400204631645</c:v>
                </c:pt>
                <c:pt idx="2331">
                  <c:v>12.938517592332641</c:v>
                </c:pt>
                <c:pt idx="2332">
                  <c:v>7.5586622241679322</c:v>
                </c:pt>
                <c:pt idx="2333">
                  <c:v>11.602247987753</c:v>
                </c:pt>
                <c:pt idx="2334">
                  <c:v>12.35019791651596</c:v>
                </c:pt>
                <c:pt idx="2335">
                  <c:v>10.697719709071601</c:v>
                </c:pt>
                <c:pt idx="2336">
                  <c:v>17.394325386103191</c:v>
                </c:pt>
                <c:pt idx="2337">
                  <c:v>17.54384446559239</c:v>
                </c:pt>
                <c:pt idx="2338">
                  <c:v>17.022714393477379</c:v>
                </c:pt>
                <c:pt idx="2339">
                  <c:v>14.934355491816159</c:v>
                </c:pt>
                <c:pt idx="2340">
                  <c:v>19.722599050126039</c:v>
                </c:pt>
                <c:pt idx="2341">
                  <c:v>18.407225547193789</c:v>
                </c:pt>
                <c:pt idx="2342">
                  <c:v>15.73739261658338</c:v>
                </c:pt>
                <c:pt idx="2343">
                  <c:v>15.89222468885867</c:v>
                </c:pt>
                <c:pt idx="2344">
                  <c:v>13.936707742314219</c:v>
                </c:pt>
                <c:pt idx="2345">
                  <c:v>19.52534760758358</c:v>
                </c:pt>
                <c:pt idx="2346">
                  <c:v>17.730937568848411</c:v>
                </c:pt>
                <c:pt idx="2347">
                  <c:v>21.56854161160037</c:v>
                </c:pt>
                <c:pt idx="2348">
                  <c:v>21.574145780811751</c:v>
                </c:pt>
                <c:pt idx="2349">
                  <c:v>18.545317234672819</c:v>
                </c:pt>
                <c:pt idx="2350">
                  <c:v>12.62457279826717</c:v>
                </c:pt>
                <c:pt idx="2351">
                  <c:v>12.029652353422071</c:v>
                </c:pt>
                <c:pt idx="2352">
                  <c:v>8.721788190550269</c:v>
                </c:pt>
                <c:pt idx="2353">
                  <c:v>10.42187518016731</c:v>
                </c:pt>
                <c:pt idx="2354">
                  <c:v>10.552603177661259</c:v>
                </c:pt>
                <c:pt idx="2355">
                  <c:v>11.193465682371629</c:v>
                </c:pt>
                <c:pt idx="2356">
                  <c:v>10.967574590469971</c:v>
                </c:pt>
                <c:pt idx="2357">
                  <c:v>5.6772700035290651</c:v>
                </c:pt>
                <c:pt idx="2358">
                  <c:v>12.213223336941891</c:v>
                </c:pt>
                <c:pt idx="2359">
                  <c:v>15.682848920633409</c:v>
                </c:pt>
                <c:pt idx="2360">
                  <c:v>15.4525127944977</c:v>
                </c:pt>
                <c:pt idx="2361">
                  <c:v>14.84063640860751</c:v>
                </c:pt>
                <c:pt idx="2362">
                  <c:v>18.32917960171892</c:v>
                </c:pt>
                <c:pt idx="2363">
                  <c:v>18.755126163759229</c:v>
                </c:pt>
                <c:pt idx="2364">
                  <c:v>19.272926930846801</c:v>
                </c:pt>
                <c:pt idx="2365">
                  <c:v>20.371224103946059</c:v>
                </c:pt>
                <c:pt idx="2366">
                  <c:v>21.100619257451552</c:v>
                </c:pt>
                <c:pt idx="2367">
                  <c:v>16.007087380326229</c:v>
                </c:pt>
                <c:pt idx="2368">
                  <c:v>20.409610651293761</c:v>
                </c:pt>
                <c:pt idx="2369">
                  <c:v>18.036212714842911</c:v>
                </c:pt>
                <c:pt idx="2370">
                  <c:v>14.21324212496304</c:v>
                </c:pt>
                <c:pt idx="2371">
                  <c:v>16.981853852900439</c:v>
                </c:pt>
                <c:pt idx="2372">
                  <c:v>17.48084917327748</c:v>
                </c:pt>
                <c:pt idx="2373">
                  <c:v>17.750414506900022</c:v>
                </c:pt>
                <c:pt idx="2374">
                  <c:v>17.68062447362361</c:v>
                </c:pt>
                <c:pt idx="2375">
                  <c:v>14.63218237350935</c:v>
                </c:pt>
                <c:pt idx="2376">
                  <c:v>13.339290259746059</c:v>
                </c:pt>
                <c:pt idx="2377">
                  <c:v>12.404610348218171</c:v>
                </c:pt>
                <c:pt idx="2378">
                  <c:v>10.03398258764263</c:v>
                </c:pt>
                <c:pt idx="2379">
                  <c:v>12.216956932329509</c:v>
                </c:pt>
                <c:pt idx="2380">
                  <c:v>7.8327238998383724</c:v>
                </c:pt>
                <c:pt idx="2381">
                  <c:v>13.905171968631221</c:v>
                </c:pt>
                <c:pt idx="2382">
                  <c:v>16.728808163043329</c:v>
                </c:pt>
                <c:pt idx="2383">
                  <c:v>15.93126790213033</c:v>
                </c:pt>
                <c:pt idx="2384">
                  <c:v>13.15455639336361</c:v>
                </c:pt>
                <c:pt idx="2385">
                  <c:v>13.9188407228109</c:v>
                </c:pt>
                <c:pt idx="2386">
                  <c:v>13.883608556114551</c:v>
                </c:pt>
                <c:pt idx="2387">
                  <c:v>13.805112522370131</c:v>
                </c:pt>
                <c:pt idx="2388">
                  <c:v>13.192324812264101</c:v>
                </c:pt>
                <c:pt idx="2389">
                  <c:v>14.792248876043759</c:v>
                </c:pt>
                <c:pt idx="2390">
                  <c:v>10.3196761947461</c:v>
                </c:pt>
                <c:pt idx="2391">
                  <c:v>5.3432002884056526</c:v>
                </c:pt>
                <c:pt idx="2392">
                  <c:v>4.7370641176938131</c:v>
                </c:pt>
                <c:pt idx="2393">
                  <c:v>5.8923919016303401</c:v>
                </c:pt>
                <c:pt idx="2394">
                  <c:v>6.6858674203550947</c:v>
                </c:pt>
                <c:pt idx="2395">
                  <c:v>6.3913258547068672</c:v>
                </c:pt>
                <c:pt idx="2396">
                  <c:v>10.455825494466771</c:v>
                </c:pt>
                <c:pt idx="2397">
                  <c:v>10.82509366098742</c:v>
                </c:pt>
                <c:pt idx="2398">
                  <c:v>10.03579593194887</c:v>
                </c:pt>
                <c:pt idx="2399">
                  <c:v>9.0690053507536632</c:v>
                </c:pt>
                <c:pt idx="2400">
                  <c:v>5.9183353412607476</c:v>
                </c:pt>
                <c:pt idx="2401">
                  <c:v>10.858030463338819</c:v>
                </c:pt>
                <c:pt idx="2402">
                  <c:v>11.348369572780021</c:v>
                </c:pt>
                <c:pt idx="2403">
                  <c:v>9.3007231324011688</c:v>
                </c:pt>
                <c:pt idx="2404">
                  <c:v>9.2206773221205314</c:v>
                </c:pt>
                <c:pt idx="2405">
                  <c:v>8.775145604236787</c:v>
                </c:pt>
                <c:pt idx="2406">
                  <c:v>8.775145604236787</c:v>
                </c:pt>
                <c:pt idx="2407">
                  <c:v>8.775145604236787</c:v>
                </c:pt>
                <c:pt idx="2408">
                  <c:v>4.4818015906409574</c:v>
                </c:pt>
                <c:pt idx="2409">
                  <c:v>11.102648251047119</c:v>
                </c:pt>
                <c:pt idx="2410">
                  <c:v>16.105727999007179</c:v>
                </c:pt>
                <c:pt idx="2411">
                  <c:v>16.43429637307559</c:v>
                </c:pt>
                <c:pt idx="2412">
                  <c:v>8.4155887238856799</c:v>
                </c:pt>
                <c:pt idx="2413">
                  <c:v>14.588735340747739</c:v>
                </c:pt>
                <c:pt idx="2414">
                  <c:v>11.13510877408171</c:v>
                </c:pt>
                <c:pt idx="2415">
                  <c:v>9.0151600891041141</c:v>
                </c:pt>
                <c:pt idx="2416">
                  <c:v>11.07355761901718</c:v>
                </c:pt>
                <c:pt idx="2417">
                  <c:v>8.8051308813081004</c:v>
                </c:pt>
                <c:pt idx="2418">
                  <c:v>4.4475234757111304</c:v>
                </c:pt>
                <c:pt idx="2419">
                  <c:v>7.9778185238243564</c:v>
                </c:pt>
                <c:pt idx="2420">
                  <c:v>13.613371690076169</c:v>
                </c:pt>
                <c:pt idx="2421">
                  <c:v>16.43775826695444</c:v>
                </c:pt>
                <c:pt idx="2422">
                  <c:v>13.890162517978631</c:v>
                </c:pt>
                <c:pt idx="2423">
                  <c:v>10.77356262978831</c:v>
                </c:pt>
                <c:pt idx="2424">
                  <c:v>8.3379149283070202</c:v>
                </c:pt>
                <c:pt idx="2425">
                  <c:v>9.6637734567789373</c:v>
                </c:pt>
                <c:pt idx="2426">
                  <c:v>11.838188150658709</c:v>
                </c:pt>
                <c:pt idx="2427">
                  <c:v>11.811310098844841</c:v>
                </c:pt>
                <c:pt idx="2428">
                  <c:v>9.2322081050170848</c:v>
                </c:pt>
                <c:pt idx="2429">
                  <c:v>9.9004327507643008</c:v>
                </c:pt>
                <c:pt idx="2430">
                  <c:v>11.427110919405139</c:v>
                </c:pt>
                <c:pt idx="2431">
                  <c:v>11.427110919405139</c:v>
                </c:pt>
                <c:pt idx="2432">
                  <c:v>11.427110919405139</c:v>
                </c:pt>
                <c:pt idx="2433">
                  <c:v>10.40922137879345</c:v>
                </c:pt>
                <c:pt idx="2434">
                  <c:v>11.408101296024141</c:v>
                </c:pt>
                <c:pt idx="2435">
                  <c:v>11.72121755990012</c:v>
                </c:pt>
                <c:pt idx="2436">
                  <c:v>17.243944536663559</c:v>
                </c:pt>
                <c:pt idx="2437">
                  <c:v>13.59823122183008</c:v>
                </c:pt>
                <c:pt idx="2438">
                  <c:v>13.1782868577271</c:v>
                </c:pt>
                <c:pt idx="2439">
                  <c:v>13.22847115806333</c:v>
                </c:pt>
                <c:pt idx="2440">
                  <c:v>14.05648373536931</c:v>
                </c:pt>
                <c:pt idx="2441">
                  <c:v>10.911035386851781</c:v>
                </c:pt>
                <c:pt idx="2442">
                  <c:v>9.8329024811711214</c:v>
                </c:pt>
                <c:pt idx="2443">
                  <c:v>21.323960220106599</c:v>
                </c:pt>
                <c:pt idx="2444">
                  <c:v>20.874162010833651</c:v>
                </c:pt>
                <c:pt idx="2445">
                  <c:v>13.53902004756997</c:v>
                </c:pt>
                <c:pt idx="2446">
                  <c:v>12.214954576138449</c:v>
                </c:pt>
                <c:pt idx="2447">
                  <c:v>10.85690924018852</c:v>
                </c:pt>
                <c:pt idx="2448">
                  <c:v>10.85690924018852</c:v>
                </c:pt>
                <c:pt idx="2449">
                  <c:v>8.2878213828315452</c:v>
                </c:pt>
                <c:pt idx="2450">
                  <c:v>7.6393249259449227</c:v>
                </c:pt>
                <c:pt idx="2451">
                  <c:v>17.17481008357926</c:v>
                </c:pt>
                <c:pt idx="2452">
                  <c:v>14.003850602669729</c:v>
                </c:pt>
                <c:pt idx="2453">
                  <c:v>17.64741682066369</c:v>
                </c:pt>
                <c:pt idx="2454">
                  <c:v>16.26447149219009</c:v>
                </c:pt>
                <c:pt idx="2455">
                  <c:v>11.625287186665821</c:v>
                </c:pt>
                <c:pt idx="2456">
                  <c:v>17.219660401096199</c:v>
                </c:pt>
                <c:pt idx="2457">
                  <c:v>18.914648933781319</c:v>
                </c:pt>
                <c:pt idx="2458">
                  <c:v>18.31854570916968</c:v>
                </c:pt>
                <c:pt idx="2459">
                  <c:v>16.614972878764199</c:v>
                </c:pt>
                <c:pt idx="2460">
                  <c:v>15.350904067643519</c:v>
                </c:pt>
                <c:pt idx="2461">
                  <c:v>13.846901885775599</c:v>
                </c:pt>
                <c:pt idx="2462">
                  <c:v>10.389156526149829</c:v>
                </c:pt>
                <c:pt idx="2463">
                  <c:v>12.52327105878069</c:v>
                </c:pt>
                <c:pt idx="2464">
                  <c:v>14.339971058311971</c:v>
                </c:pt>
                <c:pt idx="2465">
                  <c:v>10.15974196890811</c:v>
                </c:pt>
                <c:pt idx="2466">
                  <c:v>15.010866480517871</c:v>
                </c:pt>
                <c:pt idx="2467">
                  <c:v>16.024443378519511</c:v>
                </c:pt>
                <c:pt idx="2468">
                  <c:v>19.506521540895111</c:v>
                </c:pt>
                <c:pt idx="2469">
                  <c:v>15.334683107503711</c:v>
                </c:pt>
                <c:pt idx="2470">
                  <c:v>16.12353282219761</c:v>
                </c:pt>
                <c:pt idx="2471">
                  <c:v>13.81578918834712</c:v>
                </c:pt>
                <c:pt idx="2472">
                  <c:v>11.874096597026909</c:v>
                </c:pt>
                <c:pt idx="2473">
                  <c:v>12.9085443723847</c:v>
                </c:pt>
                <c:pt idx="2474">
                  <c:v>15.81618482762824</c:v>
                </c:pt>
                <c:pt idx="2475">
                  <c:v>16.471026895237539</c:v>
                </c:pt>
                <c:pt idx="2476">
                  <c:v>19.10967610908186</c:v>
                </c:pt>
                <c:pt idx="2477">
                  <c:v>19.022822893796221</c:v>
                </c:pt>
                <c:pt idx="2478">
                  <c:v>17.55390836913833</c:v>
                </c:pt>
                <c:pt idx="2479">
                  <c:v>17.45257643295168</c:v>
                </c:pt>
                <c:pt idx="2480">
                  <c:v>19.17743348206092</c:v>
                </c:pt>
                <c:pt idx="2481">
                  <c:v>16.089825025209311</c:v>
                </c:pt>
                <c:pt idx="2482">
                  <c:v>15.968130529668249</c:v>
                </c:pt>
                <c:pt idx="2483">
                  <c:v>13.820611801018661</c:v>
                </c:pt>
                <c:pt idx="2484">
                  <c:v>14.768380403175771</c:v>
                </c:pt>
                <c:pt idx="2485">
                  <c:v>15.20961393801513</c:v>
                </c:pt>
                <c:pt idx="2486">
                  <c:v>11.473986908523679</c:v>
                </c:pt>
                <c:pt idx="2487">
                  <c:v>10.97973717326725</c:v>
                </c:pt>
                <c:pt idx="2488">
                  <c:v>14.56662507619162</c:v>
                </c:pt>
                <c:pt idx="2489">
                  <c:v>13.418719350300011</c:v>
                </c:pt>
                <c:pt idx="2490">
                  <c:v>13.418719350300011</c:v>
                </c:pt>
                <c:pt idx="2491">
                  <c:v>10.769322763755479</c:v>
                </c:pt>
                <c:pt idx="2492">
                  <c:v>13.967392818145109</c:v>
                </c:pt>
                <c:pt idx="2493">
                  <c:v>15.553081951607551</c:v>
                </c:pt>
                <c:pt idx="2494">
                  <c:v>8.8556165675434695</c:v>
                </c:pt>
                <c:pt idx="2495">
                  <c:v>11.62828493504168</c:v>
                </c:pt>
                <c:pt idx="2496">
                  <c:v>10.111109783059691</c:v>
                </c:pt>
                <c:pt idx="2497">
                  <c:v>13.24942086733888</c:v>
                </c:pt>
                <c:pt idx="2498">
                  <c:v>13.681033414461769</c:v>
                </c:pt>
                <c:pt idx="2499">
                  <c:v>12.177100229422329</c:v>
                </c:pt>
                <c:pt idx="2500">
                  <c:v>11.851767187435041</c:v>
                </c:pt>
                <c:pt idx="2501">
                  <c:v>11.22155349227658</c:v>
                </c:pt>
                <c:pt idx="2502">
                  <c:v>7.3585381737215867</c:v>
                </c:pt>
                <c:pt idx="2503">
                  <c:v>13.2819566943362</c:v>
                </c:pt>
                <c:pt idx="2504">
                  <c:v>13.40967578553456</c:v>
                </c:pt>
                <c:pt idx="2505">
                  <c:v>8.4036432141737691</c:v>
                </c:pt>
                <c:pt idx="2506">
                  <c:v>8.0426048067987903</c:v>
                </c:pt>
                <c:pt idx="2507">
                  <c:v>5.9718885157883523</c:v>
                </c:pt>
                <c:pt idx="2508">
                  <c:v>5.4179149415783829</c:v>
                </c:pt>
                <c:pt idx="2509">
                  <c:v>5.2047755680151448</c:v>
                </c:pt>
                <c:pt idx="2510">
                  <c:v>9.6962859604434772</c:v>
                </c:pt>
                <c:pt idx="2511">
                  <c:v>12.277710405201329</c:v>
                </c:pt>
                <c:pt idx="2512">
                  <c:v>12.647820453479209</c:v>
                </c:pt>
                <c:pt idx="2513">
                  <c:v>12.318680914633971</c:v>
                </c:pt>
                <c:pt idx="2514">
                  <c:v>15.48097624503975</c:v>
                </c:pt>
                <c:pt idx="2515">
                  <c:v>13.463601912265901</c:v>
                </c:pt>
                <c:pt idx="2516">
                  <c:v>11.83149862399706</c:v>
                </c:pt>
                <c:pt idx="2517">
                  <c:v>15.074366127321809</c:v>
                </c:pt>
                <c:pt idx="2518">
                  <c:v>14.081819986257781</c:v>
                </c:pt>
                <c:pt idx="2519">
                  <c:v>13.31765194454926</c:v>
                </c:pt>
                <c:pt idx="2520">
                  <c:v>11.580428936697141</c:v>
                </c:pt>
                <c:pt idx="2521">
                  <c:v>12.407333422000489</c:v>
                </c:pt>
                <c:pt idx="2522">
                  <c:v>12.110878791906091</c:v>
                </c:pt>
                <c:pt idx="2523">
                  <c:v>11.4296887947143</c:v>
                </c:pt>
                <c:pt idx="2524">
                  <c:v>14.650800097568251</c:v>
                </c:pt>
                <c:pt idx="2525">
                  <c:v>12.627876643315579</c:v>
                </c:pt>
                <c:pt idx="2526">
                  <c:v>18.49096448893555</c:v>
                </c:pt>
                <c:pt idx="2527">
                  <c:v>18.126187566537499</c:v>
                </c:pt>
                <c:pt idx="2528">
                  <c:v>16.003767033938999</c:v>
                </c:pt>
                <c:pt idx="2529">
                  <c:v>17.879210818890499</c:v>
                </c:pt>
                <c:pt idx="2530">
                  <c:v>15.3928015219429</c:v>
                </c:pt>
                <c:pt idx="2531">
                  <c:v>19.299012302300419</c:v>
                </c:pt>
                <c:pt idx="2532">
                  <c:v>13.1352851472246</c:v>
                </c:pt>
                <c:pt idx="2533">
                  <c:v>19.724738356904641</c:v>
                </c:pt>
                <c:pt idx="2534">
                  <c:v>22.124692033722411</c:v>
                </c:pt>
                <c:pt idx="2535">
                  <c:v>18.654718588906881</c:v>
                </c:pt>
                <c:pt idx="2536">
                  <c:v>21.612257244115831</c:v>
                </c:pt>
                <c:pt idx="2537">
                  <c:v>22.546746534714739</c:v>
                </c:pt>
                <c:pt idx="2538">
                  <c:v>18.5299452851492</c:v>
                </c:pt>
                <c:pt idx="2539">
                  <c:v>16.3187788645557</c:v>
                </c:pt>
                <c:pt idx="2540">
                  <c:v>17.145142875514122</c:v>
                </c:pt>
                <c:pt idx="2541">
                  <c:v>19.419197275933769</c:v>
                </c:pt>
                <c:pt idx="2542">
                  <c:v>19.11044752032732</c:v>
                </c:pt>
                <c:pt idx="2543">
                  <c:v>20.88906149029927</c:v>
                </c:pt>
                <c:pt idx="2544">
                  <c:v>17.329022454292801</c:v>
                </c:pt>
                <c:pt idx="2545">
                  <c:v>14.5425557401033</c:v>
                </c:pt>
                <c:pt idx="2546">
                  <c:v>14.071210739440239</c:v>
                </c:pt>
                <c:pt idx="2547">
                  <c:v>17.725831504665219</c:v>
                </c:pt>
                <c:pt idx="2548">
                  <c:v>18.043491556921179</c:v>
                </c:pt>
                <c:pt idx="2549">
                  <c:v>18.358043277572779</c:v>
                </c:pt>
                <c:pt idx="2550">
                  <c:v>12.74098543496973</c:v>
                </c:pt>
                <c:pt idx="2551">
                  <c:v>13.548191181814561</c:v>
                </c:pt>
                <c:pt idx="2552">
                  <c:v>18.483628322716079</c:v>
                </c:pt>
                <c:pt idx="2553">
                  <c:v>16.14594472960918</c:v>
                </c:pt>
                <c:pt idx="2554">
                  <c:v>13.67135008726914</c:v>
                </c:pt>
                <c:pt idx="2555">
                  <c:v>10.60370689666537</c:v>
                </c:pt>
                <c:pt idx="2556">
                  <c:v>14.3653671649709</c:v>
                </c:pt>
                <c:pt idx="2557">
                  <c:v>13.93190313891048</c:v>
                </c:pt>
                <c:pt idx="2558">
                  <c:v>18.26769863875969</c:v>
                </c:pt>
                <c:pt idx="2559">
                  <c:v>16.686558857442328</c:v>
                </c:pt>
                <c:pt idx="2560">
                  <c:v>13.073420109365861</c:v>
                </c:pt>
                <c:pt idx="2561">
                  <c:v>14.166504943143</c:v>
                </c:pt>
                <c:pt idx="2562">
                  <c:v>16.307041333616361</c:v>
                </c:pt>
                <c:pt idx="2563">
                  <c:v>22.19644425133065</c:v>
                </c:pt>
                <c:pt idx="2564">
                  <c:v>19.61584637927767</c:v>
                </c:pt>
                <c:pt idx="2565">
                  <c:v>18.767409930052249</c:v>
                </c:pt>
                <c:pt idx="2566">
                  <c:v>18.289800691581171</c:v>
                </c:pt>
                <c:pt idx="2567">
                  <c:v>17.110204716223219</c:v>
                </c:pt>
                <c:pt idx="2568">
                  <c:v>15.49908286306357</c:v>
                </c:pt>
                <c:pt idx="2569">
                  <c:v>12.890073227459441</c:v>
                </c:pt>
                <c:pt idx="2570">
                  <c:v>15.886571446124041</c:v>
                </c:pt>
                <c:pt idx="2571">
                  <c:v>16.637189677181478</c:v>
                </c:pt>
                <c:pt idx="2572">
                  <c:v>21.36088652749492</c:v>
                </c:pt>
                <c:pt idx="2573">
                  <c:v>20.364661543859569</c:v>
                </c:pt>
                <c:pt idx="2574">
                  <c:v>19.743434610609619</c:v>
                </c:pt>
                <c:pt idx="2575">
                  <c:v>20.717884841864901</c:v>
                </c:pt>
                <c:pt idx="2576">
                  <c:v>21.443085816889131</c:v>
                </c:pt>
                <c:pt idx="2577">
                  <c:v>24.925319713209522</c:v>
                </c:pt>
                <c:pt idx="2578">
                  <c:v>22.870067940160151</c:v>
                </c:pt>
                <c:pt idx="2579">
                  <c:v>21.95091198697996</c:v>
                </c:pt>
                <c:pt idx="2580">
                  <c:v>19.66573001302282</c:v>
                </c:pt>
                <c:pt idx="2581">
                  <c:v>19.412180491479919</c:v>
                </c:pt>
                <c:pt idx="2582">
                  <c:v>19.497382638496561</c:v>
                </c:pt>
                <c:pt idx="2583">
                  <c:v>18.641791214866501</c:v>
                </c:pt>
                <c:pt idx="2584">
                  <c:v>14.9526893697294</c:v>
                </c:pt>
                <c:pt idx="2585">
                  <c:v>18.905442477848499</c:v>
                </c:pt>
                <c:pt idx="2586">
                  <c:v>25.202264551129879</c:v>
                </c:pt>
                <c:pt idx="2587">
                  <c:v>24.078481089679919</c:v>
                </c:pt>
                <c:pt idx="2588">
                  <c:v>25.551085255036639</c:v>
                </c:pt>
                <c:pt idx="2589">
                  <c:v>24.620716627458041</c:v>
                </c:pt>
                <c:pt idx="2590">
                  <c:v>22.499125409074558</c:v>
                </c:pt>
                <c:pt idx="2591">
                  <c:v>17.34314869881732</c:v>
                </c:pt>
                <c:pt idx="2592">
                  <c:v>22.21648839390345</c:v>
                </c:pt>
                <c:pt idx="2593">
                  <c:v>22.004337936088891</c:v>
                </c:pt>
                <c:pt idx="2594">
                  <c:v>16.14235270971891</c:v>
                </c:pt>
                <c:pt idx="2595">
                  <c:v>13.280398765584859</c:v>
                </c:pt>
                <c:pt idx="2596">
                  <c:v>12.126407913273351</c:v>
                </c:pt>
                <c:pt idx="2597">
                  <c:v>9.4982471822596981</c:v>
                </c:pt>
                <c:pt idx="2598">
                  <c:v>6.8642798164002654</c:v>
                </c:pt>
                <c:pt idx="2599">
                  <c:v>14.8247300283921</c:v>
                </c:pt>
                <c:pt idx="2600">
                  <c:v>17.98644164853658</c:v>
                </c:pt>
                <c:pt idx="2601">
                  <c:v>13.959637833401599</c:v>
                </c:pt>
                <c:pt idx="2602">
                  <c:v>22.33666621775944</c:v>
                </c:pt>
                <c:pt idx="2603">
                  <c:v>21.195773762495278</c:v>
                </c:pt>
                <c:pt idx="2604">
                  <c:v>17.33338723281781</c:v>
                </c:pt>
                <c:pt idx="2605">
                  <c:v>17.03590710561128</c:v>
                </c:pt>
                <c:pt idx="2606">
                  <c:v>17.979833679191039</c:v>
                </c:pt>
                <c:pt idx="2607">
                  <c:v>17.568186527212941</c:v>
                </c:pt>
                <c:pt idx="2608">
                  <c:v>17.014692485256209</c:v>
                </c:pt>
                <c:pt idx="2609">
                  <c:v>11.951293725289061</c:v>
                </c:pt>
                <c:pt idx="2610">
                  <c:v>14.01746910696235</c:v>
                </c:pt>
                <c:pt idx="2611">
                  <c:v>20.318833643925981</c:v>
                </c:pt>
                <c:pt idx="2612">
                  <c:v>16.976421245876441</c:v>
                </c:pt>
                <c:pt idx="2613">
                  <c:v>17.106553100392329</c:v>
                </c:pt>
                <c:pt idx="2614">
                  <c:v>18.265990616077801</c:v>
                </c:pt>
                <c:pt idx="2615">
                  <c:v>18.182195446668189</c:v>
                </c:pt>
                <c:pt idx="2616">
                  <c:v>16.174999523524459</c:v>
                </c:pt>
                <c:pt idx="2617">
                  <c:v>9.5591574752327588</c:v>
                </c:pt>
                <c:pt idx="2618">
                  <c:v>20.231663790515761</c:v>
                </c:pt>
                <c:pt idx="2619">
                  <c:v>22.115042526851809</c:v>
                </c:pt>
                <c:pt idx="2620">
                  <c:v>17.33964246180086</c:v>
                </c:pt>
                <c:pt idx="2621">
                  <c:v>18.177509944304919</c:v>
                </c:pt>
                <c:pt idx="2622">
                  <c:v>18.64144042124985</c:v>
                </c:pt>
                <c:pt idx="2623">
                  <c:v>14.1711827365425</c:v>
                </c:pt>
                <c:pt idx="2624">
                  <c:v>18.481437903091319</c:v>
                </c:pt>
                <c:pt idx="2625">
                  <c:v>15.18320515825101</c:v>
                </c:pt>
                <c:pt idx="2626">
                  <c:v>20.268514222054101</c:v>
                </c:pt>
                <c:pt idx="2627">
                  <c:v>21.210958103965279</c:v>
                </c:pt>
                <c:pt idx="2628">
                  <c:v>20.53232317537142</c:v>
                </c:pt>
                <c:pt idx="2629">
                  <c:v>17.99380388671948</c:v>
                </c:pt>
                <c:pt idx="2630">
                  <c:v>18.656701576503721</c:v>
                </c:pt>
                <c:pt idx="2631">
                  <c:v>15.264889111144541</c:v>
                </c:pt>
                <c:pt idx="2632">
                  <c:v>12.512021400780229</c:v>
                </c:pt>
                <c:pt idx="2633">
                  <c:v>12.06960059796622</c:v>
                </c:pt>
                <c:pt idx="2634">
                  <c:v>6.0630276828433134</c:v>
                </c:pt>
                <c:pt idx="2635">
                  <c:v>13.551363071310661</c:v>
                </c:pt>
                <c:pt idx="2636">
                  <c:v>13.249719062186699</c:v>
                </c:pt>
                <c:pt idx="2637">
                  <c:v>13.149373134465421</c:v>
                </c:pt>
                <c:pt idx="2638">
                  <c:v>13.051475364568921</c:v>
                </c:pt>
                <c:pt idx="2639">
                  <c:v>13.238862837854359</c:v>
                </c:pt>
                <c:pt idx="2640">
                  <c:v>14.212319243282799</c:v>
                </c:pt>
                <c:pt idx="2641">
                  <c:v>12.385140405892381</c:v>
                </c:pt>
                <c:pt idx="2642">
                  <c:v>15.711236728123771</c:v>
                </c:pt>
                <c:pt idx="2643">
                  <c:v>14.008668711503701</c:v>
                </c:pt>
                <c:pt idx="2644">
                  <c:v>14.299531325080441</c:v>
                </c:pt>
                <c:pt idx="2645">
                  <c:v>15.246964598021551</c:v>
                </c:pt>
                <c:pt idx="2646">
                  <c:v>16.38266517078182</c:v>
                </c:pt>
                <c:pt idx="2647">
                  <c:v>16.478560624362089</c:v>
                </c:pt>
                <c:pt idx="2648">
                  <c:v>18.220631827365509</c:v>
                </c:pt>
                <c:pt idx="2649">
                  <c:v>19.446609145712081</c:v>
                </c:pt>
                <c:pt idx="2650">
                  <c:v>14.927569371885371</c:v>
                </c:pt>
                <c:pt idx="2651">
                  <c:v>18.694309643612041</c:v>
                </c:pt>
                <c:pt idx="2652">
                  <c:v>16.40450417074328</c:v>
                </c:pt>
                <c:pt idx="2653">
                  <c:v>12.509999694717941</c:v>
                </c:pt>
                <c:pt idx="2654">
                  <c:v>11.194547977741379</c:v>
                </c:pt>
                <c:pt idx="2655">
                  <c:v>7.8348450480960263</c:v>
                </c:pt>
                <c:pt idx="2656">
                  <c:v>12.93601161797595</c:v>
                </c:pt>
                <c:pt idx="2657">
                  <c:v>11.293073739776711</c:v>
                </c:pt>
                <c:pt idx="2658">
                  <c:v>23.539929647126652</c:v>
                </c:pt>
                <c:pt idx="2659">
                  <c:v>24.358966834865939</c:v>
                </c:pt>
                <c:pt idx="2660">
                  <c:v>26.452570049529079</c:v>
                </c:pt>
                <c:pt idx="2661">
                  <c:v>23.77464956229932</c:v>
                </c:pt>
                <c:pt idx="2662">
                  <c:v>19.606581401094861</c:v>
                </c:pt>
                <c:pt idx="2663">
                  <c:v>18.161865262081061</c:v>
                </c:pt>
                <c:pt idx="2664">
                  <c:v>17.08961975248549</c:v>
                </c:pt>
                <c:pt idx="2665">
                  <c:v>20.696819316660449</c:v>
                </c:pt>
                <c:pt idx="2666">
                  <c:v>19.81737753046858</c:v>
                </c:pt>
                <c:pt idx="2667">
                  <c:v>10.44664307809353</c:v>
                </c:pt>
                <c:pt idx="2668">
                  <c:v>14.659069689415629</c:v>
                </c:pt>
                <c:pt idx="2669">
                  <c:v>17.37758559143327</c:v>
                </c:pt>
                <c:pt idx="2670">
                  <c:v>11.9182331143905</c:v>
                </c:pt>
                <c:pt idx="2671">
                  <c:v>11.89793880385287</c:v>
                </c:pt>
                <c:pt idx="2672">
                  <c:v>12.210442712913441</c:v>
                </c:pt>
                <c:pt idx="2673">
                  <c:v>10.257323227680811</c:v>
                </c:pt>
                <c:pt idx="2674">
                  <c:v>16.302431169043501</c:v>
                </c:pt>
                <c:pt idx="2675">
                  <c:v>19.88366095056811</c:v>
                </c:pt>
                <c:pt idx="2676">
                  <c:v>17.885851495749851</c:v>
                </c:pt>
                <c:pt idx="2677">
                  <c:v>19.018320623208961</c:v>
                </c:pt>
                <c:pt idx="2678">
                  <c:v>20.66104879581917</c:v>
                </c:pt>
                <c:pt idx="2679">
                  <c:v>19.946301740037491</c:v>
                </c:pt>
                <c:pt idx="2680">
                  <c:v>19.100805461931341</c:v>
                </c:pt>
                <c:pt idx="2681">
                  <c:v>11.59518857373531</c:v>
                </c:pt>
                <c:pt idx="2682">
                  <c:v>15.864322007410509</c:v>
                </c:pt>
                <c:pt idx="2683">
                  <c:v>16.464220008364109</c:v>
                </c:pt>
                <c:pt idx="2684">
                  <c:v>11.468478551065511</c:v>
                </c:pt>
                <c:pt idx="2685">
                  <c:v>14.575396096145001</c:v>
                </c:pt>
                <c:pt idx="2686">
                  <c:v>15.05900066823264</c:v>
                </c:pt>
                <c:pt idx="2687">
                  <c:v>10.506163612092671</c:v>
                </c:pt>
                <c:pt idx="2688">
                  <c:v>11.080817532917701</c:v>
                </c:pt>
                <c:pt idx="2689">
                  <c:v>10.711142534808021</c:v>
                </c:pt>
                <c:pt idx="2690">
                  <c:v>14.56470409530603</c:v>
                </c:pt>
                <c:pt idx="2691">
                  <c:v>14.401788470969731</c:v>
                </c:pt>
                <c:pt idx="2692">
                  <c:v>8.0042720594911572</c:v>
                </c:pt>
                <c:pt idx="2693">
                  <c:v>8.2205379331263693</c:v>
                </c:pt>
                <c:pt idx="2694">
                  <c:v>12.459769201297551</c:v>
                </c:pt>
                <c:pt idx="2695">
                  <c:v>13.670006586235329</c:v>
                </c:pt>
                <c:pt idx="2696">
                  <c:v>10.2295923632441</c:v>
                </c:pt>
                <c:pt idx="2697">
                  <c:v>12.60427835661732</c:v>
                </c:pt>
                <c:pt idx="2698">
                  <c:v>11.22100570768052</c:v>
                </c:pt>
                <c:pt idx="2699">
                  <c:v>9.3677988703376496</c:v>
                </c:pt>
                <c:pt idx="2700">
                  <c:v>11.75478327206511</c:v>
                </c:pt>
                <c:pt idx="2701">
                  <c:v>8.0879740876280586</c:v>
                </c:pt>
                <c:pt idx="2702">
                  <c:v>9.6633992533180226</c:v>
                </c:pt>
                <c:pt idx="2703">
                  <c:v>14.33013096196928</c:v>
                </c:pt>
                <c:pt idx="2704">
                  <c:v>13.808416462183731</c:v>
                </c:pt>
                <c:pt idx="2705">
                  <c:v>13.808416462183731</c:v>
                </c:pt>
                <c:pt idx="2706">
                  <c:v>11.308920819086371</c:v>
                </c:pt>
                <c:pt idx="2707">
                  <c:v>13.58515473957428</c:v>
                </c:pt>
                <c:pt idx="2708">
                  <c:v>17.389654468041009</c:v>
                </c:pt>
                <c:pt idx="2709">
                  <c:v>17.2392648614282</c:v>
                </c:pt>
                <c:pt idx="2710">
                  <c:v>15.445649813412921</c:v>
                </c:pt>
                <c:pt idx="2711">
                  <c:v>12.124759774944531</c:v>
                </c:pt>
                <c:pt idx="2712">
                  <c:v>20.743420869047199</c:v>
                </c:pt>
                <c:pt idx="2713">
                  <c:v>17.914902615374199</c:v>
                </c:pt>
                <c:pt idx="2714">
                  <c:v>17.68267111906588</c:v>
                </c:pt>
                <c:pt idx="2715">
                  <c:v>15.603926130742449</c:v>
                </c:pt>
                <c:pt idx="2716">
                  <c:v>13.04858090666019</c:v>
                </c:pt>
                <c:pt idx="2717">
                  <c:v>15.571501109805579</c:v>
                </c:pt>
                <c:pt idx="2718">
                  <c:v>22.092607074265182</c:v>
                </c:pt>
                <c:pt idx="2719">
                  <c:v>20.630351321541369</c:v>
                </c:pt>
                <c:pt idx="2720">
                  <c:v>21.14065957187649</c:v>
                </c:pt>
                <c:pt idx="2721">
                  <c:v>21.503230337892511</c:v>
                </c:pt>
                <c:pt idx="2722">
                  <c:v>21.542308766930951</c:v>
                </c:pt>
                <c:pt idx="2723">
                  <c:v>19.754279310601088</c:v>
                </c:pt>
                <c:pt idx="2724">
                  <c:v>19.3031774572374</c:v>
                </c:pt>
                <c:pt idx="2725">
                  <c:v>21.029665903786551</c:v>
                </c:pt>
                <c:pt idx="2726">
                  <c:v>13.81036724159391</c:v>
                </c:pt>
                <c:pt idx="2727">
                  <c:v>19.234438732067439</c:v>
                </c:pt>
                <c:pt idx="2728">
                  <c:v>20.668796493951579</c:v>
                </c:pt>
                <c:pt idx="2729">
                  <c:v>21.251728500228602</c:v>
                </c:pt>
                <c:pt idx="2730">
                  <c:v>18.722482241741549</c:v>
                </c:pt>
                <c:pt idx="2731">
                  <c:v>21.2279868679468</c:v>
                </c:pt>
                <c:pt idx="2732">
                  <c:v>20.424970437630211</c:v>
                </c:pt>
                <c:pt idx="2733">
                  <c:v>15.57801605112474</c:v>
                </c:pt>
                <c:pt idx="2734">
                  <c:v>14.86101523983192</c:v>
                </c:pt>
                <c:pt idx="2735">
                  <c:v>16.234478163495279</c:v>
                </c:pt>
                <c:pt idx="2736">
                  <c:v>15.22750794656063</c:v>
                </c:pt>
                <c:pt idx="2737">
                  <c:v>15.33288371748688</c:v>
                </c:pt>
                <c:pt idx="2738">
                  <c:v>14.1562903052452</c:v>
                </c:pt>
                <c:pt idx="2739">
                  <c:v>16.244623413364621</c:v>
                </c:pt>
                <c:pt idx="2740">
                  <c:v>19.91554178615198</c:v>
                </c:pt>
                <c:pt idx="2741">
                  <c:v>15.0659029734925</c:v>
                </c:pt>
                <c:pt idx="2742">
                  <c:v>13.77130104887245</c:v>
                </c:pt>
                <c:pt idx="2743">
                  <c:v>16.697918379929021</c:v>
                </c:pt>
                <c:pt idx="2744">
                  <c:v>15.013242273270439</c:v>
                </c:pt>
                <c:pt idx="2745">
                  <c:v>17.970050527878001</c:v>
                </c:pt>
                <c:pt idx="2746">
                  <c:v>18.49402898190592</c:v>
                </c:pt>
                <c:pt idx="2747">
                  <c:v>17.958566388846261</c:v>
                </c:pt>
                <c:pt idx="2748">
                  <c:v>15.995158350464511</c:v>
                </c:pt>
                <c:pt idx="2749">
                  <c:v>13.174156373094631</c:v>
                </c:pt>
                <c:pt idx="2750">
                  <c:v>11.80799600599927</c:v>
                </c:pt>
                <c:pt idx="2751">
                  <c:v>14.415608682019769</c:v>
                </c:pt>
                <c:pt idx="2752">
                  <c:v>21.727782147643261</c:v>
                </c:pt>
                <c:pt idx="2753">
                  <c:v>24.237879913106781</c:v>
                </c:pt>
                <c:pt idx="2754">
                  <c:v>23.28652019020501</c:v>
                </c:pt>
                <c:pt idx="2755">
                  <c:v>25.543149400271069</c:v>
                </c:pt>
                <c:pt idx="2756">
                  <c:v>25.1293920936814</c:v>
                </c:pt>
                <c:pt idx="2757">
                  <c:v>23.786564203849512</c:v>
                </c:pt>
                <c:pt idx="2758">
                  <c:v>24.15955290244915</c:v>
                </c:pt>
                <c:pt idx="2759">
                  <c:v>23.24230142878168</c:v>
                </c:pt>
                <c:pt idx="2760">
                  <c:v>19.62957628705837</c:v>
                </c:pt>
                <c:pt idx="2761">
                  <c:v>19.722484822523189</c:v>
                </c:pt>
                <c:pt idx="2762">
                  <c:v>18.629669903223551</c:v>
                </c:pt>
                <c:pt idx="2763">
                  <c:v>24.192150740873089</c:v>
                </c:pt>
                <c:pt idx="2764">
                  <c:v>21.252198522733782</c:v>
                </c:pt>
                <c:pt idx="2765">
                  <c:v>20.297824222184609</c:v>
                </c:pt>
                <c:pt idx="2766">
                  <c:v>20.552526086421079</c:v>
                </c:pt>
                <c:pt idx="2767">
                  <c:v>17.67164677396492</c:v>
                </c:pt>
                <c:pt idx="2768">
                  <c:v>11.060277487208619</c:v>
                </c:pt>
                <c:pt idx="2769">
                  <c:v>12.989040322036359</c:v>
                </c:pt>
                <c:pt idx="2770">
                  <c:v>13.007524173527701</c:v>
                </c:pt>
                <c:pt idx="2771">
                  <c:v>14.82835458382176</c:v>
                </c:pt>
                <c:pt idx="2772">
                  <c:v>17.140763222838231</c:v>
                </c:pt>
                <c:pt idx="2773">
                  <c:v>14.72554412368577</c:v>
                </c:pt>
                <c:pt idx="2774">
                  <c:v>12.50119738268743</c:v>
                </c:pt>
                <c:pt idx="2775">
                  <c:v>16.316201178303839</c:v>
                </c:pt>
                <c:pt idx="2776">
                  <c:v>17.911771234476159</c:v>
                </c:pt>
                <c:pt idx="2777">
                  <c:v>18.129139664406331</c:v>
                </c:pt>
                <c:pt idx="2778">
                  <c:v>17.49054815823731</c:v>
                </c:pt>
                <c:pt idx="2779">
                  <c:v>16.640778551380691</c:v>
                </c:pt>
                <c:pt idx="2780">
                  <c:v>13.90305795260716</c:v>
                </c:pt>
                <c:pt idx="2781">
                  <c:v>15.817488319735769</c:v>
                </c:pt>
                <c:pt idx="2782">
                  <c:v>17.076853561579899</c:v>
                </c:pt>
                <c:pt idx="2783">
                  <c:v>14.98231421898627</c:v>
                </c:pt>
                <c:pt idx="2784">
                  <c:v>21.285084661574441</c:v>
                </c:pt>
                <c:pt idx="2785">
                  <c:v>22.807081242135592</c:v>
                </c:pt>
                <c:pt idx="2786">
                  <c:v>23.404896385863999</c:v>
                </c:pt>
                <c:pt idx="2787">
                  <c:v>24.78538929743862</c:v>
                </c:pt>
                <c:pt idx="2788">
                  <c:v>23.367279173697021</c:v>
                </c:pt>
                <c:pt idx="2789">
                  <c:v>26.752346446381509</c:v>
                </c:pt>
                <c:pt idx="2790">
                  <c:v>23.364147187197471</c:v>
                </c:pt>
                <c:pt idx="2791">
                  <c:v>24.313329241936682</c:v>
                </c:pt>
                <c:pt idx="2792">
                  <c:v>24.128466846181379</c:v>
                </c:pt>
                <c:pt idx="2793">
                  <c:v>24.07358558390068</c:v>
                </c:pt>
                <c:pt idx="2794">
                  <c:v>19.780029270525588</c:v>
                </c:pt>
                <c:pt idx="2795">
                  <c:v>21.68951631383381</c:v>
                </c:pt>
                <c:pt idx="2796">
                  <c:v>17.38946283907022</c:v>
                </c:pt>
                <c:pt idx="2797">
                  <c:v>12.35948494180513</c:v>
                </c:pt>
                <c:pt idx="2798">
                  <c:v>16.194734417457859</c:v>
                </c:pt>
                <c:pt idx="2799">
                  <c:v>16.052645631768019</c:v>
                </c:pt>
                <c:pt idx="2800">
                  <c:v>10.62255051814995</c:v>
                </c:pt>
                <c:pt idx="2801">
                  <c:v>15.97230563065207</c:v>
                </c:pt>
                <c:pt idx="2802">
                  <c:v>17.90021689626078</c:v>
                </c:pt>
                <c:pt idx="2803">
                  <c:v>13.856807266857951</c:v>
                </c:pt>
                <c:pt idx="2804">
                  <c:v>9.7918568174818592</c:v>
                </c:pt>
                <c:pt idx="2805">
                  <c:v>9.7918568174818592</c:v>
                </c:pt>
                <c:pt idx="2806">
                  <c:v>9.7918568174818592</c:v>
                </c:pt>
                <c:pt idx="2807">
                  <c:v>6.2063777465273349</c:v>
                </c:pt>
                <c:pt idx="2808">
                  <c:v>10.91654103222546</c:v>
                </c:pt>
                <c:pt idx="2809">
                  <c:v>13.56754877355187</c:v>
                </c:pt>
                <c:pt idx="2810">
                  <c:v>14.92647987374486</c:v>
                </c:pt>
                <c:pt idx="2811">
                  <c:v>16.127474075804049</c:v>
                </c:pt>
                <c:pt idx="2812">
                  <c:v>16.024473178062092</c:v>
                </c:pt>
                <c:pt idx="2813">
                  <c:v>15.299716075088799</c:v>
                </c:pt>
                <c:pt idx="2814">
                  <c:v>18.03466283202178</c:v>
                </c:pt>
                <c:pt idx="2815">
                  <c:v>21.576377358638499</c:v>
                </c:pt>
                <c:pt idx="2816">
                  <c:v>16.279091218148181</c:v>
                </c:pt>
                <c:pt idx="2817">
                  <c:v>14.33585203868285</c:v>
                </c:pt>
                <c:pt idx="2818">
                  <c:v>10.65112123425617</c:v>
                </c:pt>
                <c:pt idx="2819">
                  <c:v>13.86178882657134</c:v>
                </c:pt>
                <c:pt idx="2820">
                  <c:v>14.039266442958811</c:v>
                </c:pt>
                <c:pt idx="2821">
                  <c:v>12.43940322056452</c:v>
                </c:pt>
                <c:pt idx="2822">
                  <c:v>15.95902683594762</c:v>
                </c:pt>
                <c:pt idx="2823">
                  <c:v>14.78456240934211</c:v>
                </c:pt>
                <c:pt idx="2824">
                  <c:v>8.7936308147633895</c:v>
                </c:pt>
                <c:pt idx="2825">
                  <c:v>5.30380348872374</c:v>
                </c:pt>
                <c:pt idx="2826">
                  <c:v>8.9506846919771892</c:v>
                </c:pt>
                <c:pt idx="2827">
                  <c:v>17.859975568504751</c:v>
                </c:pt>
                <c:pt idx="2828">
                  <c:v>18.978495668454229</c:v>
                </c:pt>
                <c:pt idx="2829">
                  <c:v>14.49881674055856</c:v>
                </c:pt>
                <c:pt idx="2830">
                  <c:v>18.271317004009109</c:v>
                </c:pt>
                <c:pt idx="2831">
                  <c:v>13.955178423932001</c:v>
                </c:pt>
                <c:pt idx="2832">
                  <c:v>14.409871447061059</c:v>
                </c:pt>
                <c:pt idx="2833">
                  <c:v>14.76332606670227</c:v>
                </c:pt>
                <c:pt idx="2834">
                  <c:v>9.4726311868969706</c:v>
                </c:pt>
                <c:pt idx="2835">
                  <c:v>18.63103547453543</c:v>
                </c:pt>
                <c:pt idx="2836">
                  <c:v>19.09940523804342</c:v>
                </c:pt>
                <c:pt idx="2837">
                  <c:v>15.076438406231039</c:v>
                </c:pt>
                <c:pt idx="2838">
                  <c:v>16.41834801748799</c:v>
                </c:pt>
                <c:pt idx="2839">
                  <c:v>18.70074663920866</c:v>
                </c:pt>
                <c:pt idx="2840">
                  <c:v>19.064360502282181</c:v>
                </c:pt>
                <c:pt idx="2841">
                  <c:v>12.263968501417571</c:v>
                </c:pt>
                <c:pt idx="2842">
                  <c:v>20.914766488005871</c:v>
                </c:pt>
                <c:pt idx="2843">
                  <c:v>18.370475424676911</c:v>
                </c:pt>
                <c:pt idx="2844">
                  <c:v>24.556593683839012</c:v>
                </c:pt>
                <c:pt idx="2845">
                  <c:v>26.58335495266051</c:v>
                </c:pt>
                <c:pt idx="2846">
                  <c:v>26.72505066895533</c:v>
                </c:pt>
                <c:pt idx="2847">
                  <c:v>25.269561486706159</c:v>
                </c:pt>
                <c:pt idx="2848">
                  <c:v>16.929537735743779</c:v>
                </c:pt>
                <c:pt idx="2849">
                  <c:v>14.452048823670619</c:v>
                </c:pt>
                <c:pt idx="2850">
                  <c:v>16.53841399159392</c:v>
                </c:pt>
                <c:pt idx="2851">
                  <c:v>17.023527358898761</c:v>
                </c:pt>
                <c:pt idx="2852">
                  <c:v>20.86077731631201</c:v>
                </c:pt>
                <c:pt idx="2853">
                  <c:v>18.013855544399</c:v>
                </c:pt>
                <c:pt idx="2854">
                  <c:v>7.2021545509727058</c:v>
                </c:pt>
                <c:pt idx="2855">
                  <c:v>16.897727981642589</c:v>
                </c:pt>
                <c:pt idx="2856">
                  <c:v>18.9341708513195</c:v>
                </c:pt>
                <c:pt idx="2857">
                  <c:v>19.631723897499871</c:v>
                </c:pt>
                <c:pt idx="2858">
                  <c:v>16.45941342277656</c:v>
                </c:pt>
                <c:pt idx="2859">
                  <c:v>19.313433244484589</c:v>
                </c:pt>
                <c:pt idx="2860">
                  <c:v>16.49767727835172</c:v>
                </c:pt>
                <c:pt idx="2861">
                  <c:v>15.996303258769419</c:v>
                </c:pt>
                <c:pt idx="2862">
                  <c:v>14.58911670688205</c:v>
                </c:pt>
                <c:pt idx="2863">
                  <c:v>14.887113345651789</c:v>
                </c:pt>
                <c:pt idx="2864">
                  <c:v>15.3171103965825</c:v>
                </c:pt>
                <c:pt idx="2865">
                  <c:v>15.51856325258708</c:v>
                </c:pt>
                <c:pt idx="2866">
                  <c:v>15.689488354221099</c:v>
                </c:pt>
                <c:pt idx="2867">
                  <c:v>15.04377231081221</c:v>
                </c:pt>
                <c:pt idx="2868">
                  <c:v>12.315059940394899</c:v>
                </c:pt>
                <c:pt idx="2869">
                  <c:v>17.237108303930778</c:v>
                </c:pt>
                <c:pt idx="2870">
                  <c:v>17.779694948944201</c:v>
                </c:pt>
                <c:pt idx="2871">
                  <c:v>17.301448489148171</c:v>
                </c:pt>
                <c:pt idx="2872">
                  <c:v>11.634996737398961</c:v>
                </c:pt>
                <c:pt idx="2873">
                  <c:v>16.999893376037839</c:v>
                </c:pt>
                <c:pt idx="2874">
                  <c:v>13.698834395368561</c:v>
                </c:pt>
                <c:pt idx="2875">
                  <c:v>17.636184798431309</c:v>
                </c:pt>
                <c:pt idx="2876">
                  <c:v>15.69263796129964</c:v>
                </c:pt>
                <c:pt idx="2877">
                  <c:v>14.925266807928571</c:v>
                </c:pt>
                <c:pt idx="2878">
                  <c:v>9.7553086193025127</c:v>
                </c:pt>
                <c:pt idx="2879">
                  <c:v>10.18309873507374</c:v>
                </c:pt>
                <c:pt idx="2880">
                  <c:v>9.7147121894076509</c:v>
                </c:pt>
                <c:pt idx="2881">
                  <c:v>9.9918727153906683</c:v>
                </c:pt>
                <c:pt idx="2882">
                  <c:v>10.01543426049223</c:v>
                </c:pt>
                <c:pt idx="2883">
                  <c:v>9.2122585090240712</c:v>
                </c:pt>
                <c:pt idx="2884">
                  <c:v>11.55695412699683</c:v>
                </c:pt>
                <c:pt idx="2885">
                  <c:v>12.97735883620572</c:v>
                </c:pt>
                <c:pt idx="2886">
                  <c:v>11.93273883768587</c:v>
                </c:pt>
                <c:pt idx="2887">
                  <c:v>10.60938479877144</c:v>
                </c:pt>
                <c:pt idx="2888">
                  <c:v>9.3435280773898999</c:v>
                </c:pt>
                <c:pt idx="2889">
                  <c:v>9.997447689432537</c:v>
                </c:pt>
                <c:pt idx="2890">
                  <c:v>9.4220473965675566</c:v>
                </c:pt>
                <c:pt idx="2891">
                  <c:v>4.0137292705164471</c:v>
                </c:pt>
                <c:pt idx="2892">
                  <c:v>10.17661944729524</c:v>
                </c:pt>
                <c:pt idx="2893">
                  <c:v>14.042632548017741</c:v>
                </c:pt>
                <c:pt idx="2894">
                  <c:v>12.5870400033035</c:v>
                </c:pt>
                <c:pt idx="2895">
                  <c:v>16.92470847335473</c:v>
                </c:pt>
                <c:pt idx="2896">
                  <c:v>18.016989188151069</c:v>
                </c:pt>
                <c:pt idx="2897">
                  <c:v>19.685925683743431</c:v>
                </c:pt>
                <c:pt idx="2898">
                  <c:v>19.577051331474099</c:v>
                </c:pt>
                <c:pt idx="2899">
                  <c:v>19.05423015992147</c:v>
                </c:pt>
                <c:pt idx="2900">
                  <c:v>25.179729058945981</c:v>
                </c:pt>
                <c:pt idx="2901">
                  <c:v>24.696179552073151</c:v>
                </c:pt>
                <c:pt idx="2902">
                  <c:v>22.90642531266743</c:v>
                </c:pt>
                <c:pt idx="2903">
                  <c:v>19.829180305627819</c:v>
                </c:pt>
                <c:pt idx="2904">
                  <c:v>13.6149126094304</c:v>
                </c:pt>
                <c:pt idx="2905">
                  <c:v>10.59363747247545</c:v>
                </c:pt>
                <c:pt idx="2906">
                  <c:v>9.2646244999137402</c:v>
                </c:pt>
                <c:pt idx="2907">
                  <c:v>9.2646244999137402</c:v>
                </c:pt>
                <c:pt idx="2908">
                  <c:v>9.2646244999137402</c:v>
                </c:pt>
                <c:pt idx="2909">
                  <c:v>9.2646244999137402</c:v>
                </c:pt>
                <c:pt idx="2910">
                  <c:v>1.1987247547829749</c:v>
                </c:pt>
                <c:pt idx="2911">
                  <c:v>20.423632550583768</c:v>
                </c:pt>
                <c:pt idx="2912">
                  <c:v>22.780052929011841</c:v>
                </c:pt>
                <c:pt idx="2913">
                  <c:v>20.31596753244288</c:v>
                </c:pt>
                <c:pt idx="2914">
                  <c:v>21.614369868941068</c:v>
                </c:pt>
                <c:pt idx="2915">
                  <c:v>15.12944207886312</c:v>
                </c:pt>
                <c:pt idx="2916">
                  <c:v>19.21334698525294</c:v>
                </c:pt>
                <c:pt idx="2917">
                  <c:v>18.594393250970011</c:v>
                </c:pt>
                <c:pt idx="2918">
                  <c:v>12.77118651709424</c:v>
                </c:pt>
                <c:pt idx="2919">
                  <c:v>16.447395885668591</c:v>
                </c:pt>
                <c:pt idx="2920">
                  <c:v>17.688964187427651</c:v>
                </c:pt>
                <c:pt idx="2921">
                  <c:v>22.835379212835491</c:v>
                </c:pt>
                <c:pt idx="2922">
                  <c:v>23.196568095483581</c:v>
                </c:pt>
                <c:pt idx="2923">
                  <c:v>21.634781875241799</c:v>
                </c:pt>
                <c:pt idx="2924">
                  <c:v>23.424136814565131</c:v>
                </c:pt>
                <c:pt idx="2925">
                  <c:v>22.127943439959349</c:v>
                </c:pt>
                <c:pt idx="2926">
                  <c:v>21.03227590386745</c:v>
                </c:pt>
                <c:pt idx="2927">
                  <c:v>20.005417578974679</c:v>
                </c:pt>
                <c:pt idx="2928">
                  <c:v>12.15165438320137</c:v>
                </c:pt>
                <c:pt idx="2929">
                  <c:v>9.3611013849882596</c:v>
                </c:pt>
                <c:pt idx="2930">
                  <c:v>15.351627595708329</c:v>
                </c:pt>
                <c:pt idx="2931">
                  <c:v>16.35485515604984</c:v>
                </c:pt>
                <c:pt idx="2932">
                  <c:v>17.713543397417521</c:v>
                </c:pt>
                <c:pt idx="2933">
                  <c:v>15.830324977983169</c:v>
                </c:pt>
                <c:pt idx="2934">
                  <c:v>20.29042132228027</c:v>
                </c:pt>
                <c:pt idx="2935">
                  <c:v>17.976718615102399</c:v>
                </c:pt>
                <c:pt idx="2936">
                  <c:v>14.581450931732631</c:v>
                </c:pt>
                <c:pt idx="2937">
                  <c:v>15.86472232389643</c:v>
                </c:pt>
                <c:pt idx="2938">
                  <c:v>15.394407158736851</c:v>
                </c:pt>
                <c:pt idx="2939">
                  <c:v>14.43776694914221</c:v>
                </c:pt>
                <c:pt idx="2940">
                  <c:v>9.0473143342369386</c:v>
                </c:pt>
                <c:pt idx="2941">
                  <c:v>12.58277999298404</c:v>
                </c:pt>
                <c:pt idx="2942">
                  <c:v>15.95511509503927</c:v>
                </c:pt>
                <c:pt idx="2943">
                  <c:v>14.62010333201796</c:v>
                </c:pt>
                <c:pt idx="2944">
                  <c:v>13.85547581794061</c:v>
                </c:pt>
                <c:pt idx="2945">
                  <c:v>16.61496506266587</c:v>
                </c:pt>
                <c:pt idx="2946">
                  <c:v>17.39241978654043</c:v>
                </c:pt>
                <c:pt idx="2947">
                  <c:v>17.66530661732018</c:v>
                </c:pt>
                <c:pt idx="2948">
                  <c:v>9.9166083574434243</c:v>
                </c:pt>
                <c:pt idx="2949">
                  <c:v>17.81023354119683</c:v>
                </c:pt>
                <c:pt idx="2950">
                  <c:v>19.88341070044849</c:v>
                </c:pt>
                <c:pt idx="2951">
                  <c:v>12.390005572749461</c:v>
                </c:pt>
                <c:pt idx="2952">
                  <c:v>15.464349336775619</c:v>
                </c:pt>
                <c:pt idx="2953">
                  <c:v>16.354364717874169</c:v>
                </c:pt>
                <c:pt idx="2954">
                  <c:v>16.18014213670169</c:v>
                </c:pt>
                <c:pt idx="2955">
                  <c:v>16.004581490478341</c:v>
                </c:pt>
                <c:pt idx="2956">
                  <c:v>12.0848027199048</c:v>
                </c:pt>
                <c:pt idx="2957">
                  <c:v>17.511394597100089</c:v>
                </c:pt>
                <c:pt idx="2958">
                  <c:v>17.71555217490182</c:v>
                </c:pt>
                <c:pt idx="2959">
                  <c:v>24.113312140692869</c:v>
                </c:pt>
                <c:pt idx="2960">
                  <c:v>25.262375458849199</c:v>
                </c:pt>
                <c:pt idx="2961">
                  <c:v>24.12620703895228</c:v>
                </c:pt>
                <c:pt idx="2962">
                  <c:v>21.086383848063221</c:v>
                </c:pt>
                <c:pt idx="2963">
                  <c:v>15.206647938485331</c:v>
                </c:pt>
                <c:pt idx="2964">
                  <c:v>13.668008161132221</c:v>
                </c:pt>
                <c:pt idx="2965">
                  <c:v>12.46942742917707</c:v>
                </c:pt>
                <c:pt idx="2966">
                  <c:v>16.49657438140127</c:v>
                </c:pt>
                <c:pt idx="2967">
                  <c:v>10.845792567908701</c:v>
                </c:pt>
                <c:pt idx="2968">
                  <c:v>11.03972909568583</c:v>
                </c:pt>
                <c:pt idx="2969">
                  <c:v>17.517382433507901</c:v>
                </c:pt>
                <c:pt idx="2970">
                  <c:v>17.340190474237229</c:v>
                </c:pt>
                <c:pt idx="2971">
                  <c:v>14.43362090883477</c:v>
                </c:pt>
                <c:pt idx="2972">
                  <c:v>12.931265650506409</c:v>
                </c:pt>
                <c:pt idx="2973">
                  <c:v>11.441918744120629</c:v>
                </c:pt>
                <c:pt idx="2974">
                  <c:v>11.79220409048367</c:v>
                </c:pt>
                <c:pt idx="2975">
                  <c:v>11.79220409048367</c:v>
                </c:pt>
                <c:pt idx="2976">
                  <c:v>13.31518563218151</c:v>
                </c:pt>
                <c:pt idx="2977">
                  <c:v>9.7355020829621424</c:v>
                </c:pt>
                <c:pt idx="2978">
                  <c:v>9.6647578786440604</c:v>
                </c:pt>
                <c:pt idx="2979">
                  <c:v>14.56969208633936</c:v>
                </c:pt>
                <c:pt idx="2980">
                  <c:v>12.37778281416624</c:v>
                </c:pt>
                <c:pt idx="2981">
                  <c:v>8.4894342868746708</c:v>
                </c:pt>
                <c:pt idx="2982">
                  <c:v>9.4274962861803395</c:v>
                </c:pt>
                <c:pt idx="2983">
                  <c:v>7.6474465529557758</c:v>
                </c:pt>
                <c:pt idx="2984">
                  <c:v>9.8634444017056602</c:v>
                </c:pt>
                <c:pt idx="2985">
                  <c:v>10.399479884043879</c:v>
                </c:pt>
                <c:pt idx="2986">
                  <c:v>5.9579930256566067</c:v>
                </c:pt>
                <c:pt idx="2987">
                  <c:v>14.913628858703939</c:v>
                </c:pt>
                <c:pt idx="2988">
                  <c:v>22.149328618384121</c:v>
                </c:pt>
                <c:pt idx="2989">
                  <c:v>20.088861868767779</c:v>
                </c:pt>
                <c:pt idx="2990">
                  <c:v>15.72870819508022</c:v>
                </c:pt>
                <c:pt idx="2991">
                  <c:v>17.33600690032813</c:v>
                </c:pt>
                <c:pt idx="2992">
                  <c:v>16.022407151329521</c:v>
                </c:pt>
                <c:pt idx="2993">
                  <c:v>16.022407151329521</c:v>
                </c:pt>
                <c:pt idx="2994">
                  <c:v>11.052151163583099</c:v>
                </c:pt>
                <c:pt idx="2995">
                  <c:v>14.295359681602481</c:v>
                </c:pt>
                <c:pt idx="2996">
                  <c:v>18.947889590119949</c:v>
                </c:pt>
                <c:pt idx="2997">
                  <c:v>15.91863336549077</c:v>
                </c:pt>
                <c:pt idx="2998">
                  <c:v>22.737922710868599</c:v>
                </c:pt>
                <c:pt idx="2999">
                  <c:v>24.45999188969331</c:v>
                </c:pt>
                <c:pt idx="3000">
                  <c:v>27.998641741638011</c:v>
                </c:pt>
                <c:pt idx="3001">
                  <c:v>25.487389481346671</c:v>
                </c:pt>
                <c:pt idx="3002">
                  <c:v>26.548631836676179</c:v>
                </c:pt>
                <c:pt idx="3003">
                  <c:v>17.52502632594496</c:v>
                </c:pt>
                <c:pt idx="3004">
                  <c:v>20.476576305676431</c:v>
                </c:pt>
                <c:pt idx="3005">
                  <c:v>19.461118488860791</c:v>
                </c:pt>
                <c:pt idx="3006">
                  <c:v>17.80136801979663</c:v>
                </c:pt>
                <c:pt idx="3007">
                  <c:v>18.318890892699311</c:v>
                </c:pt>
                <c:pt idx="3008">
                  <c:v>13.76773690576662</c:v>
                </c:pt>
                <c:pt idx="3009">
                  <c:v>11.91941029375924</c:v>
                </c:pt>
                <c:pt idx="3010">
                  <c:v>9.6608540932690907</c:v>
                </c:pt>
                <c:pt idx="3011">
                  <c:v>18.283642919868122</c:v>
                </c:pt>
                <c:pt idx="3012">
                  <c:v>20.969652237628221</c:v>
                </c:pt>
                <c:pt idx="3013">
                  <c:v>17.635845856735632</c:v>
                </c:pt>
                <c:pt idx="3014">
                  <c:v>7.6667310562170927</c:v>
                </c:pt>
                <c:pt idx="3015">
                  <c:v>7.6667310562170927</c:v>
                </c:pt>
                <c:pt idx="3016">
                  <c:v>7.6667310562170927</c:v>
                </c:pt>
                <c:pt idx="3017">
                  <c:v>6.0660793051279027</c:v>
                </c:pt>
                <c:pt idx="3018">
                  <c:v>9.4327868119507698</c:v>
                </c:pt>
                <c:pt idx="3019">
                  <c:v>16.57836120361906</c:v>
                </c:pt>
                <c:pt idx="3020">
                  <c:v>14.12781806341917</c:v>
                </c:pt>
                <c:pt idx="3021">
                  <c:v>18.07668048323999</c:v>
                </c:pt>
                <c:pt idx="3022">
                  <c:v>21.05763638461854</c:v>
                </c:pt>
                <c:pt idx="3023">
                  <c:v>20.46240766504496</c:v>
                </c:pt>
                <c:pt idx="3024">
                  <c:v>18.34194805965592</c:v>
                </c:pt>
                <c:pt idx="3025">
                  <c:v>16.265267090490759</c:v>
                </c:pt>
                <c:pt idx="3026">
                  <c:v>12.723549421007</c:v>
                </c:pt>
                <c:pt idx="3027">
                  <c:v>12.42928487753243</c:v>
                </c:pt>
                <c:pt idx="3028">
                  <c:v>16.54255717555067</c:v>
                </c:pt>
                <c:pt idx="3029">
                  <c:v>11.273181525488869</c:v>
                </c:pt>
                <c:pt idx="3030">
                  <c:v>15.37332482437443</c:v>
                </c:pt>
                <c:pt idx="3031">
                  <c:v>14.635911084151971</c:v>
                </c:pt>
                <c:pt idx="3032">
                  <c:v>21.280877721833701</c:v>
                </c:pt>
                <c:pt idx="3033">
                  <c:v>21.53429327109037</c:v>
                </c:pt>
                <c:pt idx="3034">
                  <c:v>21.11234379769294</c:v>
                </c:pt>
                <c:pt idx="3035">
                  <c:v>13.623943186860361</c:v>
                </c:pt>
                <c:pt idx="3036">
                  <c:v>16.241078317976719</c:v>
                </c:pt>
                <c:pt idx="3037">
                  <c:v>17.58976944029839</c:v>
                </c:pt>
                <c:pt idx="3038">
                  <c:v>12.086859150786969</c:v>
                </c:pt>
                <c:pt idx="3039">
                  <c:v>16.98655874044076</c:v>
                </c:pt>
                <c:pt idx="3040">
                  <c:v>16.20649017252066</c:v>
                </c:pt>
                <c:pt idx="3041">
                  <c:v>10.873171561591301</c:v>
                </c:pt>
                <c:pt idx="3042">
                  <c:v>13.589007612078211</c:v>
                </c:pt>
                <c:pt idx="3043">
                  <c:v>19.087477431788649</c:v>
                </c:pt>
                <c:pt idx="3044">
                  <c:v>17.795328152757079</c:v>
                </c:pt>
                <c:pt idx="3045">
                  <c:v>13.738745880507629</c:v>
                </c:pt>
                <c:pt idx="3046">
                  <c:v>12.551257520397581</c:v>
                </c:pt>
                <c:pt idx="3047">
                  <c:v>13.64089788704946</c:v>
                </c:pt>
                <c:pt idx="3048">
                  <c:v>10.033447030109629</c:v>
                </c:pt>
                <c:pt idx="3049">
                  <c:v>14.109535988973001</c:v>
                </c:pt>
                <c:pt idx="3050">
                  <c:v>12.809932348732399</c:v>
                </c:pt>
                <c:pt idx="3051">
                  <c:v>13.65998887541911</c:v>
                </c:pt>
                <c:pt idx="3052">
                  <c:v>16.43858164677248</c:v>
                </c:pt>
                <c:pt idx="3053">
                  <c:v>17.37590085086962</c:v>
                </c:pt>
                <c:pt idx="3054">
                  <c:v>17.182564322132119</c:v>
                </c:pt>
                <c:pt idx="3055">
                  <c:v>17.012259146941201</c:v>
                </c:pt>
                <c:pt idx="3056">
                  <c:v>17.350842874084499</c:v>
                </c:pt>
                <c:pt idx="3057">
                  <c:v>17.10195488116938</c:v>
                </c:pt>
                <c:pt idx="3058">
                  <c:v>15.11969584227708</c:v>
                </c:pt>
                <c:pt idx="3059">
                  <c:v>11.55530476620955</c:v>
                </c:pt>
                <c:pt idx="3060">
                  <c:v>12.556075946579231</c:v>
                </c:pt>
                <c:pt idx="3061">
                  <c:v>15.369057280574729</c:v>
                </c:pt>
                <c:pt idx="3062">
                  <c:v>15.819400076451251</c:v>
                </c:pt>
                <c:pt idx="3063">
                  <c:v>15.819385548723901</c:v>
                </c:pt>
                <c:pt idx="3064">
                  <c:v>15.819385548723901</c:v>
                </c:pt>
                <c:pt idx="3065">
                  <c:v>15.819385548723901</c:v>
                </c:pt>
                <c:pt idx="3066">
                  <c:v>9.3890722167226599</c:v>
                </c:pt>
                <c:pt idx="3067">
                  <c:v>22.365279682967579</c:v>
                </c:pt>
                <c:pt idx="3068">
                  <c:v>21.991393347153672</c:v>
                </c:pt>
                <c:pt idx="3069">
                  <c:v>20.09388905248025</c:v>
                </c:pt>
                <c:pt idx="3070">
                  <c:v>15.528346547322901</c:v>
                </c:pt>
                <c:pt idx="3071">
                  <c:v>10.965805874361511</c:v>
                </c:pt>
                <c:pt idx="3072">
                  <c:v>16.044646508337419</c:v>
                </c:pt>
                <c:pt idx="3073">
                  <c:v>10.307591558405569</c:v>
                </c:pt>
                <c:pt idx="3074">
                  <c:v>15.100755697621819</c:v>
                </c:pt>
                <c:pt idx="3075">
                  <c:v>23.01101023258413</c:v>
                </c:pt>
                <c:pt idx="3076">
                  <c:v>24.018794004233051</c:v>
                </c:pt>
                <c:pt idx="3077">
                  <c:v>24.38458146033599</c:v>
                </c:pt>
                <c:pt idx="3078">
                  <c:v>19.661102375252241</c:v>
                </c:pt>
                <c:pt idx="3079">
                  <c:v>10.864200449759821</c:v>
                </c:pt>
                <c:pt idx="3080">
                  <c:v>14.231826713212451</c:v>
                </c:pt>
                <c:pt idx="3081">
                  <c:v>13.643676297708749</c:v>
                </c:pt>
                <c:pt idx="3082">
                  <c:v>10.87849121718261</c:v>
                </c:pt>
                <c:pt idx="3083">
                  <c:v>15.890337077904761</c:v>
                </c:pt>
                <c:pt idx="3084">
                  <c:v>16.310764519006199</c:v>
                </c:pt>
                <c:pt idx="3085">
                  <c:v>18.904266981601189</c:v>
                </c:pt>
                <c:pt idx="3086">
                  <c:v>13.491340398844869</c:v>
                </c:pt>
                <c:pt idx="3087">
                  <c:v>18.797777211022961</c:v>
                </c:pt>
                <c:pt idx="3088">
                  <c:v>18.797777211022961</c:v>
                </c:pt>
                <c:pt idx="3089">
                  <c:v>20.942908828113779</c:v>
                </c:pt>
                <c:pt idx="3090">
                  <c:v>22.435544037237619</c:v>
                </c:pt>
                <c:pt idx="3091">
                  <c:v>23.780953491496081</c:v>
                </c:pt>
                <c:pt idx="3092">
                  <c:v>23.974791880436381</c:v>
                </c:pt>
                <c:pt idx="3093">
                  <c:v>22.419052986463349</c:v>
                </c:pt>
                <c:pt idx="3094">
                  <c:v>20.873043479787739</c:v>
                </c:pt>
                <c:pt idx="3095">
                  <c:v>18.6136902156411</c:v>
                </c:pt>
                <c:pt idx="3096">
                  <c:v>15.457324375760651</c:v>
                </c:pt>
                <c:pt idx="3097">
                  <c:v>15.839929945398589</c:v>
                </c:pt>
                <c:pt idx="3098">
                  <c:v>5.3843895228979788</c:v>
                </c:pt>
                <c:pt idx="3099">
                  <c:v>14.813630244418601</c:v>
                </c:pt>
                <c:pt idx="3100">
                  <c:v>15.489326368565809</c:v>
                </c:pt>
                <c:pt idx="3101">
                  <c:v>16.326915891349959</c:v>
                </c:pt>
                <c:pt idx="3102">
                  <c:v>13.449568772867</c:v>
                </c:pt>
                <c:pt idx="3103">
                  <c:v>19.588455901772491</c:v>
                </c:pt>
                <c:pt idx="3104">
                  <c:v>20.32105481611163</c:v>
                </c:pt>
                <c:pt idx="3105">
                  <c:v>15.187475132146931</c:v>
                </c:pt>
                <c:pt idx="3106">
                  <c:v>14.36400362331497</c:v>
                </c:pt>
                <c:pt idx="3107">
                  <c:v>13.014995369401939</c:v>
                </c:pt>
                <c:pt idx="3108">
                  <c:v>14.784803227325421</c:v>
                </c:pt>
                <c:pt idx="3109">
                  <c:v>16.114779691105539</c:v>
                </c:pt>
                <c:pt idx="3110">
                  <c:v>14.38138745577378</c:v>
                </c:pt>
                <c:pt idx="3111">
                  <c:v>14.38138745577378</c:v>
                </c:pt>
                <c:pt idx="3112">
                  <c:v>9.3839329752010805</c:v>
                </c:pt>
                <c:pt idx="3113">
                  <c:v>15.08702870747562</c:v>
                </c:pt>
                <c:pt idx="3114">
                  <c:v>20.670181226101381</c:v>
                </c:pt>
                <c:pt idx="3115">
                  <c:v>22.825882307678992</c:v>
                </c:pt>
                <c:pt idx="3116">
                  <c:v>24.58281467920883</c:v>
                </c:pt>
                <c:pt idx="3117">
                  <c:v>24.872226734277721</c:v>
                </c:pt>
                <c:pt idx="3118">
                  <c:v>21.58545557909823</c:v>
                </c:pt>
                <c:pt idx="3119">
                  <c:v>16.585059601277521</c:v>
                </c:pt>
                <c:pt idx="3120">
                  <c:v>16.559341696955592</c:v>
                </c:pt>
                <c:pt idx="3121">
                  <c:v>16.925732565786479</c:v>
                </c:pt>
                <c:pt idx="3122">
                  <c:v>13.677760201795049</c:v>
                </c:pt>
                <c:pt idx="3123">
                  <c:v>26.297449749279</c:v>
                </c:pt>
                <c:pt idx="3124">
                  <c:v>26.72313092221663</c:v>
                </c:pt>
                <c:pt idx="3125">
                  <c:v>23.47556411283524</c:v>
                </c:pt>
                <c:pt idx="3126">
                  <c:v>21.802408769621891</c:v>
                </c:pt>
                <c:pt idx="3127">
                  <c:v>22.96885175943634</c:v>
                </c:pt>
                <c:pt idx="3128">
                  <c:v>18.35269970240056</c:v>
                </c:pt>
                <c:pt idx="3129">
                  <c:v>22.428140984060931</c:v>
                </c:pt>
                <c:pt idx="3130">
                  <c:v>25.33206502149508</c:v>
                </c:pt>
                <c:pt idx="3131">
                  <c:v>25.492161719028559</c:v>
                </c:pt>
                <c:pt idx="3132">
                  <c:v>20.028555314858099</c:v>
                </c:pt>
                <c:pt idx="3133">
                  <c:v>18.84760757171918</c:v>
                </c:pt>
                <c:pt idx="3134">
                  <c:v>18.492637840331781</c:v>
                </c:pt>
                <c:pt idx="3135">
                  <c:v>17.754125883360881</c:v>
                </c:pt>
                <c:pt idx="3136">
                  <c:v>12.97000520818923</c:v>
                </c:pt>
                <c:pt idx="3137">
                  <c:v>18.62178019092433</c:v>
                </c:pt>
                <c:pt idx="3138">
                  <c:v>19.973970163543729</c:v>
                </c:pt>
                <c:pt idx="3139">
                  <c:v>17.268349087209021</c:v>
                </c:pt>
                <c:pt idx="3140">
                  <c:v>15.257360448160011</c:v>
                </c:pt>
                <c:pt idx="3141">
                  <c:v>13.321878587012529</c:v>
                </c:pt>
                <c:pt idx="3142">
                  <c:v>10.275798976302109</c:v>
                </c:pt>
                <c:pt idx="3143">
                  <c:v>4.6091775696532027</c:v>
                </c:pt>
                <c:pt idx="3144">
                  <c:v>9.6885254343271932</c:v>
                </c:pt>
                <c:pt idx="3145">
                  <c:v>12.36093205746217</c:v>
                </c:pt>
                <c:pt idx="3146">
                  <c:v>12.76680907759545</c:v>
                </c:pt>
                <c:pt idx="3147">
                  <c:v>10.68507008507577</c:v>
                </c:pt>
                <c:pt idx="3148">
                  <c:v>11.763581458760321</c:v>
                </c:pt>
                <c:pt idx="3149">
                  <c:v>11.5112255089889</c:v>
                </c:pt>
                <c:pt idx="3150">
                  <c:v>6.4498129668907156</c:v>
                </c:pt>
                <c:pt idx="3151">
                  <c:v>10.1046600746321</c:v>
                </c:pt>
                <c:pt idx="3152">
                  <c:v>16.670974667203339</c:v>
                </c:pt>
                <c:pt idx="3153">
                  <c:v>13.4546939272168</c:v>
                </c:pt>
                <c:pt idx="3154">
                  <c:v>5.2053282437224624</c:v>
                </c:pt>
                <c:pt idx="3155">
                  <c:v>5.2931831250796968</c:v>
                </c:pt>
                <c:pt idx="3156">
                  <c:v>5.2931831250796968</c:v>
                </c:pt>
                <c:pt idx="3157">
                  <c:v>5.2931831250796968</c:v>
                </c:pt>
                <c:pt idx="3158">
                  <c:v>4.4645993168048088</c:v>
                </c:pt>
                <c:pt idx="3159">
                  <c:v>12.902971335125249</c:v>
                </c:pt>
                <c:pt idx="3160">
                  <c:v>20.793379079436921</c:v>
                </c:pt>
                <c:pt idx="3161">
                  <c:v>19.075455427188459</c:v>
                </c:pt>
                <c:pt idx="3162">
                  <c:v>18.805176259311551</c:v>
                </c:pt>
                <c:pt idx="3163">
                  <c:v>21.90202431283938</c:v>
                </c:pt>
                <c:pt idx="3164">
                  <c:v>23.099417615275431</c:v>
                </c:pt>
                <c:pt idx="3165">
                  <c:v>21.13774587451751</c:v>
                </c:pt>
                <c:pt idx="3166">
                  <c:v>20.272725103465969</c:v>
                </c:pt>
                <c:pt idx="3167">
                  <c:v>19.141248745288031</c:v>
                </c:pt>
                <c:pt idx="3168">
                  <c:v>15.88881504492308</c:v>
                </c:pt>
                <c:pt idx="3169">
                  <c:v>12.15485311885786</c:v>
                </c:pt>
                <c:pt idx="3170">
                  <c:v>11.68617242413532</c:v>
                </c:pt>
                <c:pt idx="3171">
                  <c:v>9.192901822054683</c:v>
                </c:pt>
                <c:pt idx="3172">
                  <c:v>4.6467657031474019</c:v>
                </c:pt>
                <c:pt idx="3173">
                  <c:v>6.0187297463253744</c:v>
                </c:pt>
                <c:pt idx="3174">
                  <c:v>11.34141940967268</c:v>
                </c:pt>
                <c:pt idx="3175">
                  <c:v>9.4509922917087401</c:v>
                </c:pt>
                <c:pt idx="3176">
                  <c:v>12.34349401064487</c:v>
                </c:pt>
                <c:pt idx="3177">
                  <c:v>12.768756081184639</c:v>
                </c:pt>
                <c:pt idx="3178">
                  <c:v>14.955043826347399</c:v>
                </c:pt>
                <c:pt idx="3179">
                  <c:v>13.855164048299899</c:v>
                </c:pt>
                <c:pt idx="3180">
                  <c:v>12.64182879482693</c:v>
                </c:pt>
                <c:pt idx="3181">
                  <c:v>12.679104515567021</c:v>
                </c:pt>
                <c:pt idx="3182">
                  <c:v>14.22603609124655</c:v>
                </c:pt>
                <c:pt idx="3183">
                  <c:v>14.604700185365999</c:v>
                </c:pt>
                <c:pt idx="3184">
                  <c:v>6.6402016989342103</c:v>
                </c:pt>
                <c:pt idx="3185">
                  <c:v>17.49987377243961</c:v>
                </c:pt>
                <c:pt idx="3186">
                  <c:v>21.098369404613461</c:v>
                </c:pt>
                <c:pt idx="3187">
                  <c:v>20.341585613098019</c:v>
                </c:pt>
                <c:pt idx="3188">
                  <c:v>14.82145573875351</c:v>
                </c:pt>
                <c:pt idx="3189">
                  <c:v>17.367742563104279</c:v>
                </c:pt>
                <c:pt idx="3190">
                  <c:v>15.50296146633746</c:v>
                </c:pt>
                <c:pt idx="3191">
                  <c:v>15.50296146633746</c:v>
                </c:pt>
                <c:pt idx="3192">
                  <c:v>12.28140046169646</c:v>
                </c:pt>
                <c:pt idx="3193">
                  <c:v>23.46193545769577</c:v>
                </c:pt>
                <c:pt idx="3194">
                  <c:v>23.225354399063409</c:v>
                </c:pt>
                <c:pt idx="3195">
                  <c:v>16.86790336867406</c:v>
                </c:pt>
                <c:pt idx="3196">
                  <c:v>16.86790336867406</c:v>
                </c:pt>
                <c:pt idx="3197">
                  <c:v>16.86790336867406</c:v>
                </c:pt>
                <c:pt idx="3198">
                  <c:v>11.32055762338068</c:v>
                </c:pt>
                <c:pt idx="3199">
                  <c:v>20.572847790551041</c:v>
                </c:pt>
                <c:pt idx="3200">
                  <c:v>21.82373574267195</c:v>
                </c:pt>
                <c:pt idx="3201">
                  <c:v>22.38085527604704</c:v>
                </c:pt>
                <c:pt idx="3202">
                  <c:v>9.5378751884573916</c:v>
                </c:pt>
                <c:pt idx="3203">
                  <c:v>14.71547641053718</c:v>
                </c:pt>
                <c:pt idx="3204">
                  <c:v>15.880090791477731</c:v>
                </c:pt>
                <c:pt idx="3205">
                  <c:v>10.38156149814111</c:v>
                </c:pt>
                <c:pt idx="3206">
                  <c:v>19.347277893951421</c:v>
                </c:pt>
                <c:pt idx="3207">
                  <c:v>22.281246276520051</c:v>
                </c:pt>
                <c:pt idx="3208">
                  <c:v>24.54189002719453</c:v>
                </c:pt>
                <c:pt idx="3209">
                  <c:v>24.89687823634296</c:v>
                </c:pt>
                <c:pt idx="3210">
                  <c:v>23.971155136933589</c:v>
                </c:pt>
                <c:pt idx="3211">
                  <c:v>15.217188483271171</c:v>
                </c:pt>
                <c:pt idx="3212">
                  <c:v>15.23900325174551</c:v>
                </c:pt>
                <c:pt idx="3213">
                  <c:v>15.620978715133511</c:v>
                </c:pt>
                <c:pt idx="3214">
                  <c:v>14.69207205191052</c:v>
                </c:pt>
                <c:pt idx="3215">
                  <c:v>11.508257728415289</c:v>
                </c:pt>
                <c:pt idx="3216">
                  <c:v>22.212134425221539</c:v>
                </c:pt>
                <c:pt idx="3217">
                  <c:v>18.20330955825845</c:v>
                </c:pt>
                <c:pt idx="3218">
                  <c:v>12.01622775136223</c:v>
                </c:pt>
                <c:pt idx="3219">
                  <c:v>12.01622775136223</c:v>
                </c:pt>
                <c:pt idx="3220">
                  <c:v>12.01622775136223</c:v>
                </c:pt>
                <c:pt idx="3221">
                  <c:v>12.01622775136223</c:v>
                </c:pt>
                <c:pt idx="3222">
                  <c:v>8.216822691138935</c:v>
                </c:pt>
                <c:pt idx="3223">
                  <c:v>16.191194187083209</c:v>
                </c:pt>
                <c:pt idx="3224">
                  <c:v>16.133336472087731</c:v>
                </c:pt>
                <c:pt idx="3225">
                  <c:v>15.167310235718</c:v>
                </c:pt>
                <c:pt idx="3226">
                  <c:v>13.12703386101318</c:v>
                </c:pt>
                <c:pt idx="3227">
                  <c:v>14.71993992991656</c:v>
                </c:pt>
                <c:pt idx="3228">
                  <c:v>14.999182028570001</c:v>
                </c:pt>
                <c:pt idx="3229">
                  <c:v>7.8643559401611656</c:v>
                </c:pt>
                <c:pt idx="3230">
                  <c:v>21.899253623918579</c:v>
                </c:pt>
                <c:pt idx="3231">
                  <c:v>22.66814494511322</c:v>
                </c:pt>
                <c:pt idx="3232">
                  <c:v>18.78810456760359</c:v>
                </c:pt>
                <c:pt idx="3233">
                  <c:v>18.78810456760359</c:v>
                </c:pt>
                <c:pt idx="3234">
                  <c:v>18.78810456760359</c:v>
                </c:pt>
                <c:pt idx="3235">
                  <c:v>8.7091843770093398</c:v>
                </c:pt>
                <c:pt idx="3236">
                  <c:v>19.28773347962068</c:v>
                </c:pt>
                <c:pt idx="3237">
                  <c:v>17.179905075631581</c:v>
                </c:pt>
                <c:pt idx="3238">
                  <c:v>17.068303203695319</c:v>
                </c:pt>
                <c:pt idx="3239">
                  <c:v>12.81552989907121</c:v>
                </c:pt>
                <c:pt idx="3240">
                  <c:v>12.81552989907121</c:v>
                </c:pt>
                <c:pt idx="3241">
                  <c:v>12.81552989907121</c:v>
                </c:pt>
                <c:pt idx="3242">
                  <c:v>12.81552989907121</c:v>
                </c:pt>
                <c:pt idx="3243">
                  <c:v>5.8765552517528876</c:v>
                </c:pt>
                <c:pt idx="3244">
                  <c:v>17.632105658741839</c:v>
                </c:pt>
                <c:pt idx="3245">
                  <c:v>17.399695187010121</c:v>
                </c:pt>
                <c:pt idx="3246">
                  <c:v>24.237373638803209</c:v>
                </c:pt>
                <c:pt idx="3247">
                  <c:v>30.54230765924704</c:v>
                </c:pt>
                <c:pt idx="3248">
                  <c:v>25.83841327229019</c:v>
                </c:pt>
                <c:pt idx="3249">
                  <c:v>20.701302418375739</c:v>
                </c:pt>
                <c:pt idx="3250">
                  <c:v>24.808051769784711</c:v>
                </c:pt>
                <c:pt idx="3251">
                  <c:v>22.65858075288002</c:v>
                </c:pt>
                <c:pt idx="3252">
                  <c:v>16.846777509992439</c:v>
                </c:pt>
                <c:pt idx="3253">
                  <c:v>15.203014018447041</c:v>
                </c:pt>
                <c:pt idx="3254">
                  <c:v>15.174411859808311</c:v>
                </c:pt>
                <c:pt idx="3255">
                  <c:v>10.61362699674091</c:v>
                </c:pt>
                <c:pt idx="3256">
                  <c:v>9.2199641106905101</c:v>
                </c:pt>
                <c:pt idx="3257">
                  <c:v>12.05206251893045</c:v>
                </c:pt>
                <c:pt idx="3258">
                  <c:v>17.724130786164899</c:v>
                </c:pt>
                <c:pt idx="3259">
                  <c:v>17.724130786164899</c:v>
                </c:pt>
                <c:pt idx="3260">
                  <c:v>17.724130786164899</c:v>
                </c:pt>
                <c:pt idx="3261">
                  <c:v>17.724130786164899</c:v>
                </c:pt>
                <c:pt idx="3262">
                  <c:v>17.724130786164899</c:v>
                </c:pt>
                <c:pt idx="3263">
                  <c:v>17.724130786164899</c:v>
                </c:pt>
                <c:pt idx="3264">
                  <c:v>10.96926441400818</c:v>
                </c:pt>
                <c:pt idx="3265">
                  <c:v>19.658293581718059</c:v>
                </c:pt>
                <c:pt idx="3266">
                  <c:v>8.4863804550958655</c:v>
                </c:pt>
                <c:pt idx="3267">
                  <c:v>8.4863804550958655</c:v>
                </c:pt>
                <c:pt idx="3268">
                  <c:v>8.4863804550958655</c:v>
                </c:pt>
                <c:pt idx="3269">
                  <c:v>5.1355096682940076</c:v>
                </c:pt>
                <c:pt idx="3270">
                  <c:v>13.38627390800804</c:v>
                </c:pt>
                <c:pt idx="3271">
                  <c:v>9.5353405586443305</c:v>
                </c:pt>
                <c:pt idx="3272">
                  <c:v>14.052027562240459</c:v>
                </c:pt>
                <c:pt idx="3273">
                  <c:v>17.2456391056987</c:v>
                </c:pt>
                <c:pt idx="3274">
                  <c:v>16.364569834917319</c:v>
                </c:pt>
                <c:pt idx="3275">
                  <c:v>14.03855051117972</c:v>
                </c:pt>
                <c:pt idx="3276">
                  <c:v>6.2766029087021931</c:v>
                </c:pt>
                <c:pt idx="3277">
                  <c:v>6.2766029087021931</c:v>
                </c:pt>
                <c:pt idx="3278">
                  <c:v>9.5167318211680563</c:v>
                </c:pt>
                <c:pt idx="3279">
                  <c:v>10.31609497655584</c:v>
                </c:pt>
                <c:pt idx="3280">
                  <c:v>20.553434722947269</c:v>
                </c:pt>
                <c:pt idx="3281">
                  <c:v>22.340580046478731</c:v>
                </c:pt>
                <c:pt idx="3282">
                  <c:v>22.62130316403611</c:v>
                </c:pt>
                <c:pt idx="3283">
                  <c:v>23.22720180374759</c:v>
                </c:pt>
                <c:pt idx="3284">
                  <c:v>24.83025148546897</c:v>
                </c:pt>
                <c:pt idx="3285">
                  <c:v>25.215228068527821</c:v>
                </c:pt>
                <c:pt idx="3286">
                  <c:v>25.21859369435046</c:v>
                </c:pt>
                <c:pt idx="3287">
                  <c:v>29.551075205475929</c:v>
                </c:pt>
                <c:pt idx="3288">
                  <c:v>25.117041245297781</c:v>
                </c:pt>
                <c:pt idx="3289">
                  <c:v>25.986143148936019</c:v>
                </c:pt>
                <c:pt idx="3290">
                  <c:v>26.572082630906181</c:v>
                </c:pt>
                <c:pt idx="3291">
                  <c:v>36.802971803205999</c:v>
                </c:pt>
                <c:pt idx="3292">
                  <c:v>37.619689631331973</c:v>
                </c:pt>
                <c:pt idx="3293">
                  <c:v>37.928185426466527</c:v>
                </c:pt>
                <c:pt idx="3294">
                  <c:v>37.299187896492121</c:v>
                </c:pt>
                <c:pt idx="3295">
                  <c:v>18.05461972002421</c:v>
                </c:pt>
                <c:pt idx="3296">
                  <c:v>15.41450216947033</c:v>
                </c:pt>
                <c:pt idx="3297">
                  <c:v>11.699446353474469</c:v>
                </c:pt>
                <c:pt idx="3298">
                  <c:v>12.38065467057371</c:v>
                </c:pt>
                <c:pt idx="3299">
                  <c:v>11.89910559371641</c:v>
                </c:pt>
                <c:pt idx="3300">
                  <c:v>11.311351986399851</c:v>
                </c:pt>
                <c:pt idx="3301">
                  <c:v>11.52994381496528</c:v>
                </c:pt>
                <c:pt idx="3302">
                  <c:v>11.52994381496528</c:v>
                </c:pt>
                <c:pt idx="3303">
                  <c:v>13.77728218186494</c:v>
                </c:pt>
                <c:pt idx="3304">
                  <c:v>13.409783565701581</c:v>
                </c:pt>
                <c:pt idx="3305">
                  <c:v>11.827409951963419</c:v>
                </c:pt>
                <c:pt idx="3306">
                  <c:v>10.008235009802339</c:v>
                </c:pt>
                <c:pt idx="3307">
                  <c:v>12.3199343368382</c:v>
                </c:pt>
                <c:pt idx="3308">
                  <c:v>12.3199343368382</c:v>
                </c:pt>
                <c:pt idx="3309">
                  <c:v>12.3199343368382</c:v>
                </c:pt>
                <c:pt idx="3310">
                  <c:v>12.3199343368382</c:v>
                </c:pt>
                <c:pt idx="3311">
                  <c:v>12.3199343368382</c:v>
                </c:pt>
                <c:pt idx="3312">
                  <c:v>12.3199343368382</c:v>
                </c:pt>
                <c:pt idx="3313">
                  <c:v>4.2925150233748877</c:v>
                </c:pt>
                <c:pt idx="3314">
                  <c:v>17.608525378090569</c:v>
                </c:pt>
                <c:pt idx="3315">
                  <c:v>17.664277672660351</c:v>
                </c:pt>
                <c:pt idx="3316">
                  <c:v>15.579753948847181</c:v>
                </c:pt>
                <c:pt idx="3317">
                  <c:v>16.082670556829822</c:v>
                </c:pt>
                <c:pt idx="3318">
                  <c:v>20.0727906245125</c:v>
                </c:pt>
                <c:pt idx="3319">
                  <c:v>21.07660499525624</c:v>
                </c:pt>
                <c:pt idx="3320">
                  <c:v>15.80623746100073</c:v>
                </c:pt>
                <c:pt idx="3321">
                  <c:v>18.458703966200591</c:v>
                </c:pt>
                <c:pt idx="3322">
                  <c:v>13.102698980658451</c:v>
                </c:pt>
                <c:pt idx="3323">
                  <c:v>5.4794992239394702</c:v>
                </c:pt>
                <c:pt idx="3324">
                  <c:v>2.882704178814155</c:v>
                </c:pt>
                <c:pt idx="3325">
                  <c:v>15.44180216279798</c:v>
                </c:pt>
                <c:pt idx="3326">
                  <c:v>20.641064258702109</c:v>
                </c:pt>
                <c:pt idx="3327">
                  <c:v>19.08363466609671</c:v>
                </c:pt>
                <c:pt idx="3328">
                  <c:v>10.78458587140098</c:v>
                </c:pt>
                <c:pt idx="3329">
                  <c:v>10.78458587140098</c:v>
                </c:pt>
                <c:pt idx="3330">
                  <c:v>10.78458587140098</c:v>
                </c:pt>
                <c:pt idx="3331">
                  <c:v>10.78458587140098</c:v>
                </c:pt>
                <c:pt idx="3332">
                  <c:v>2.6673017525593101</c:v>
                </c:pt>
                <c:pt idx="3333">
                  <c:v>19.969250176262221</c:v>
                </c:pt>
                <c:pt idx="3334">
                  <c:v>16.436412243236749</c:v>
                </c:pt>
                <c:pt idx="3335">
                  <c:v>15.17426589770063</c:v>
                </c:pt>
                <c:pt idx="3336">
                  <c:v>22.980520345687719</c:v>
                </c:pt>
                <c:pt idx="3337">
                  <c:v>23.13743332043579</c:v>
                </c:pt>
                <c:pt idx="3338">
                  <c:v>17.211421976328559</c:v>
                </c:pt>
                <c:pt idx="3339">
                  <c:v>10.259209039341339</c:v>
                </c:pt>
                <c:pt idx="3340">
                  <c:v>14.183179428189851</c:v>
                </c:pt>
                <c:pt idx="3341">
                  <c:v>11.61701943267332</c:v>
                </c:pt>
                <c:pt idx="3342">
                  <c:v>3.1947082280061432</c:v>
                </c:pt>
                <c:pt idx="3343">
                  <c:v>3.1947082280061432</c:v>
                </c:pt>
                <c:pt idx="3344">
                  <c:v>3.1947082280061432</c:v>
                </c:pt>
                <c:pt idx="3345">
                  <c:v>1.7404000549548111</c:v>
                </c:pt>
                <c:pt idx="3346">
                  <c:v>15.236677031447281</c:v>
                </c:pt>
                <c:pt idx="3347">
                  <c:v>10.312706273400019</c:v>
                </c:pt>
                <c:pt idx="3348">
                  <c:v>8.5345031534815483</c:v>
                </c:pt>
                <c:pt idx="3349">
                  <c:v>13.6916013129651</c:v>
                </c:pt>
                <c:pt idx="3350">
                  <c:v>14.53380964604621</c:v>
                </c:pt>
                <c:pt idx="3351">
                  <c:v>12.83700941673947</c:v>
                </c:pt>
                <c:pt idx="3352">
                  <c:v>12.70392711564714</c:v>
                </c:pt>
                <c:pt idx="3353">
                  <c:v>5.9021026151681797</c:v>
                </c:pt>
                <c:pt idx="3354">
                  <c:v>4.9025589620702066</c:v>
                </c:pt>
                <c:pt idx="3355">
                  <c:v>14.23897607305733</c:v>
                </c:pt>
                <c:pt idx="3356">
                  <c:v>14.30370247323504</c:v>
                </c:pt>
                <c:pt idx="3357">
                  <c:v>0.90104061597768903</c:v>
                </c:pt>
                <c:pt idx="3358">
                  <c:v>0.90104061597768903</c:v>
                </c:pt>
                <c:pt idx="3359">
                  <c:v>0.90104061597768903</c:v>
                </c:pt>
                <c:pt idx="3360">
                  <c:v>0.90104061597768903</c:v>
                </c:pt>
                <c:pt idx="3361">
                  <c:v>0.90104061597768903</c:v>
                </c:pt>
                <c:pt idx="3362">
                  <c:v>0.90104061597768903</c:v>
                </c:pt>
                <c:pt idx="3363">
                  <c:v>0.90104061597768903</c:v>
                </c:pt>
                <c:pt idx="3364">
                  <c:v>0.90104061597768903</c:v>
                </c:pt>
                <c:pt idx="3365">
                  <c:v>0.90104061597768903</c:v>
                </c:pt>
                <c:pt idx="3366">
                  <c:v>0.90104061597768903</c:v>
                </c:pt>
                <c:pt idx="3367">
                  <c:v>0.90104061597768903</c:v>
                </c:pt>
                <c:pt idx="3368">
                  <c:v>0.90104061597768903</c:v>
                </c:pt>
                <c:pt idx="3369">
                  <c:v>0</c:v>
                </c:pt>
                <c:pt idx="3370">
                  <c:v>0.394850355059154</c:v>
                </c:pt>
                <c:pt idx="3371">
                  <c:v>14.3843263243577</c:v>
                </c:pt>
                <c:pt idx="3372">
                  <c:v>10.132690380398961</c:v>
                </c:pt>
                <c:pt idx="3373">
                  <c:v>6.4427029370715871</c:v>
                </c:pt>
                <c:pt idx="3374">
                  <c:v>15.017283523037669</c:v>
                </c:pt>
                <c:pt idx="3375">
                  <c:v>12.87903356342184</c:v>
                </c:pt>
                <c:pt idx="3376">
                  <c:v>12.87903356342184</c:v>
                </c:pt>
                <c:pt idx="3377">
                  <c:v>12.87903356342184</c:v>
                </c:pt>
                <c:pt idx="3378">
                  <c:v>12.87903356342184</c:v>
                </c:pt>
                <c:pt idx="3379">
                  <c:v>12.87903356342184</c:v>
                </c:pt>
                <c:pt idx="3380">
                  <c:v>12.87903356342184</c:v>
                </c:pt>
                <c:pt idx="3381">
                  <c:v>12.87903356342184</c:v>
                </c:pt>
                <c:pt idx="3382">
                  <c:v>12.87903356342184</c:v>
                </c:pt>
                <c:pt idx="3383">
                  <c:v>12.87903356342184</c:v>
                </c:pt>
                <c:pt idx="3384">
                  <c:v>12.87903356342184</c:v>
                </c:pt>
                <c:pt idx="3385">
                  <c:v>12.87903356342184</c:v>
                </c:pt>
                <c:pt idx="3386">
                  <c:v>12.87903356342184</c:v>
                </c:pt>
                <c:pt idx="3387">
                  <c:v>0.73950146579965004</c:v>
                </c:pt>
                <c:pt idx="3388">
                  <c:v>7.5324217083862344</c:v>
                </c:pt>
                <c:pt idx="3389">
                  <c:v>16.26638285862278</c:v>
                </c:pt>
                <c:pt idx="3390">
                  <c:v>15.03463361949704</c:v>
                </c:pt>
                <c:pt idx="3391">
                  <c:v>15.249104944256541</c:v>
                </c:pt>
                <c:pt idx="3392">
                  <c:v>14.429846556947069</c:v>
                </c:pt>
                <c:pt idx="3393">
                  <c:v>15.951105387702601</c:v>
                </c:pt>
                <c:pt idx="3394">
                  <c:v>16.811270575342188</c:v>
                </c:pt>
                <c:pt idx="3395">
                  <c:v>12.37254140343952</c:v>
                </c:pt>
                <c:pt idx="3396">
                  <c:v>15.5521686789053</c:v>
                </c:pt>
                <c:pt idx="3397">
                  <c:v>11.558555821634419</c:v>
                </c:pt>
                <c:pt idx="3398">
                  <c:v>11.558555821634419</c:v>
                </c:pt>
                <c:pt idx="3399">
                  <c:v>11.558555821634419</c:v>
                </c:pt>
                <c:pt idx="3400">
                  <c:v>11.558555821634419</c:v>
                </c:pt>
                <c:pt idx="3401">
                  <c:v>1.736176389126008</c:v>
                </c:pt>
                <c:pt idx="3402">
                  <c:v>17.68744742934561</c:v>
                </c:pt>
                <c:pt idx="3403">
                  <c:v>18.96090539454045</c:v>
                </c:pt>
                <c:pt idx="3404">
                  <c:v>16.872866026535821</c:v>
                </c:pt>
                <c:pt idx="3405">
                  <c:v>15.89638134393905</c:v>
                </c:pt>
                <c:pt idx="3406">
                  <c:v>14.19468677120417</c:v>
                </c:pt>
                <c:pt idx="3407">
                  <c:v>13.560386858100379</c:v>
                </c:pt>
                <c:pt idx="3408">
                  <c:v>14.07675516055374</c:v>
                </c:pt>
                <c:pt idx="3409">
                  <c:v>14.17599054944125</c:v>
                </c:pt>
                <c:pt idx="3410">
                  <c:v>12.54062388524137</c:v>
                </c:pt>
                <c:pt idx="3411">
                  <c:v>13.552667951805759</c:v>
                </c:pt>
                <c:pt idx="3412">
                  <c:v>11.8081784248352</c:v>
                </c:pt>
                <c:pt idx="3413">
                  <c:v>11.8081784248352</c:v>
                </c:pt>
                <c:pt idx="3414">
                  <c:v>11.8081784248352</c:v>
                </c:pt>
                <c:pt idx="3415">
                  <c:v>11.8081784248352</c:v>
                </c:pt>
                <c:pt idx="3416">
                  <c:v>11.8081784248352</c:v>
                </c:pt>
                <c:pt idx="3417">
                  <c:v>11.8081784248352</c:v>
                </c:pt>
                <c:pt idx="3418">
                  <c:v>11.8081784248352</c:v>
                </c:pt>
                <c:pt idx="3419">
                  <c:v>11.8081784248352</c:v>
                </c:pt>
                <c:pt idx="3420">
                  <c:v>11.8081784248352</c:v>
                </c:pt>
                <c:pt idx="3421">
                  <c:v>11.8081784248352</c:v>
                </c:pt>
                <c:pt idx="3422">
                  <c:v>11.8081784248352</c:v>
                </c:pt>
                <c:pt idx="3423">
                  <c:v>11.8081784248352</c:v>
                </c:pt>
                <c:pt idx="3424">
                  <c:v>0</c:v>
                </c:pt>
                <c:pt idx="3425">
                  <c:v>0.82165724544107299</c:v>
                </c:pt>
                <c:pt idx="3426">
                  <c:v>15.788878255359471</c:v>
                </c:pt>
                <c:pt idx="3427">
                  <c:v>21.789622189738019</c:v>
                </c:pt>
                <c:pt idx="3428">
                  <c:v>20.20653755030088</c:v>
                </c:pt>
                <c:pt idx="3429">
                  <c:v>13.56584067631518</c:v>
                </c:pt>
                <c:pt idx="3430">
                  <c:v>15.409697191116351</c:v>
                </c:pt>
                <c:pt idx="3431">
                  <c:v>15.6440073013357</c:v>
                </c:pt>
                <c:pt idx="3432">
                  <c:v>5.7160673340140811</c:v>
                </c:pt>
                <c:pt idx="3433">
                  <c:v>16.562271431462211</c:v>
                </c:pt>
                <c:pt idx="3434">
                  <c:v>14.39410620773906</c:v>
                </c:pt>
                <c:pt idx="3435">
                  <c:v>9.7606726231168679</c:v>
                </c:pt>
                <c:pt idx="3436">
                  <c:v>17.39970373161513</c:v>
                </c:pt>
                <c:pt idx="3437">
                  <c:v>17.39970373161513</c:v>
                </c:pt>
                <c:pt idx="3438">
                  <c:v>17.39970373161513</c:v>
                </c:pt>
                <c:pt idx="3439">
                  <c:v>4.3109048308546578</c:v>
                </c:pt>
                <c:pt idx="3440">
                  <c:v>18.327952656144301</c:v>
                </c:pt>
                <c:pt idx="3441">
                  <c:v>18.94072246466979</c:v>
                </c:pt>
                <c:pt idx="3442">
                  <c:v>19.348027512150129</c:v>
                </c:pt>
                <c:pt idx="3443">
                  <c:v>11.95727634179768</c:v>
                </c:pt>
                <c:pt idx="3444">
                  <c:v>2.405026521348804</c:v>
                </c:pt>
                <c:pt idx="3445">
                  <c:v>14.6129170778872</c:v>
                </c:pt>
                <c:pt idx="3446">
                  <c:v>15.6867349937065</c:v>
                </c:pt>
                <c:pt idx="3447">
                  <c:v>15.6867349937065</c:v>
                </c:pt>
                <c:pt idx="3448">
                  <c:v>15.6867349937065</c:v>
                </c:pt>
                <c:pt idx="3449">
                  <c:v>1.855464226121732</c:v>
                </c:pt>
                <c:pt idx="3450">
                  <c:v>12.708825733909521</c:v>
                </c:pt>
                <c:pt idx="3451">
                  <c:v>11.283932445933081</c:v>
                </c:pt>
                <c:pt idx="3452">
                  <c:v>11.03544872845147</c:v>
                </c:pt>
                <c:pt idx="3453">
                  <c:v>11.03544872845147</c:v>
                </c:pt>
              </c:numCache>
            </c:numRef>
          </c:yVal>
          <c:smooth val="0"/>
        </c:ser>
        <c:ser>
          <c:idx val="0"/>
          <c:order val="0"/>
          <c:tx>
            <c:v>1-Minute Average</c:v>
          </c:tx>
          <c:spPr>
            <a:ln w="22225" cmpd="sng">
              <a:solidFill>
                <a:schemeClr val="tx1">
                  <a:lumMod val="95000"/>
                  <a:lumOff val="5000"/>
                </a:schemeClr>
              </a:solidFill>
            </a:ln>
          </c:spPr>
          <c:marker>
            <c:symbol val="none"/>
          </c:marker>
          <c:trendline>
            <c:spPr>
              <a:ln w="38100">
                <a:solidFill>
                  <a:schemeClr val="bg1"/>
                </a:solidFill>
              </a:ln>
            </c:spPr>
            <c:trendlineType val="poly"/>
            <c:order val="6"/>
            <c:dispRSqr val="0"/>
            <c:dispEq val="0"/>
          </c:trendline>
          <c:xVal>
            <c:numRef>
              <c:f>'Speed vs Time'!$H$2:$H$3455</c:f>
              <c:numCache>
                <c:formatCode>h:mm:ss;@</c:formatCode>
                <c:ptCount val="3454"/>
                <c:pt idx="0">
                  <c:v>0.241840277777778</c:v>
                </c:pt>
                <c:pt idx="1">
                  <c:v>0.241898148148148</c:v>
                </c:pt>
                <c:pt idx="2">
                  <c:v>0.241956018518519</c:v>
                </c:pt>
                <c:pt idx="3">
                  <c:v>0.242013888888889</c:v>
                </c:pt>
                <c:pt idx="4">
                  <c:v>0.242071759259259</c:v>
                </c:pt>
                <c:pt idx="5">
                  <c:v>0.24212962962963</c:v>
                </c:pt>
                <c:pt idx="6">
                  <c:v>0.2421875</c:v>
                </c:pt>
                <c:pt idx="7">
                  <c:v>0.24224537037037</c:v>
                </c:pt>
                <c:pt idx="8">
                  <c:v>0.242303240740741</c:v>
                </c:pt>
                <c:pt idx="9">
                  <c:v>0.242361111111111</c:v>
                </c:pt>
                <c:pt idx="10">
                  <c:v>0.242418981481482</c:v>
                </c:pt>
                <c:pt idx="11">
                  <c:v>0.242476851851852</c:v>
                </c:pt>
                <c:pt idx="12">
                  <c:v>0.242534722222222</c:v>
                </c:pt>
                <c:pt idx="13">
                  <c:v>0.242592592592593</c:v>
                </c:pt>
                <c:pt idx="14">
                  <c:v>0.242650462962963</c:v>
                </c:pt>
                <c:pt idx="15">
                  <c:v>0.242708333333333</c:v>
                </c:pt>
                <c:pt idx="16">
                  <c:v>0.242766203703704</c:v>
                </c:pt>
                <c:pt idx="17">
                  <c:v>0.242824074074074</c:v>
                </c:pt>
                <c:pt idx="18">
                  <c:v>0.242881944444444</c:v>
                </c:pt>
                <c:pt idx="19">
                  <c:v>0.242939814814815</c:v>
                </c:pt>
                <c:pt idx="20">
                  <c:v>0.242997685185185</c:v>
                </c:pt>
                <c:pt idx="21">
                  <c:v>0.243055555555556</c:v>
                </c:pt>
                <c:pt idx="22">
                  <c:v>0.243113425925926</c:v>
                </c:pt>
                <c:pt idx="23">
                  <c:v>0.243171296296296</c:v>
                </c:pt>
                <c:pt idx="24">
                  <c:v>0.243229166666667</c:v>
                </c:pt>
                <c:pt idx="25">
                  <c:v>0.243287037037037</c:v>
                </c:pt>
                <c:pt idx="26">
                  <c:v>0.243344907407407</c:v>
                </c:pt>
                <c:pt idx="27">
                  <c:v>0.243402777777778</c:v>
                </c:pt>
                <c:pt idx="28">
                  <c:v>0.243460648148148</c:v>
                </c:pt>
                <c:pt idx="29">
                  <c:v>0.24351851851851899</c:v>
                </c:pt>
                <c:pt idx="30">
                  <c:v>0.24357638888888899</c:v>
                </c:pt>
                <c:pt idx="31">
                  <c:v>0.243634259259259</c:v>
                </c:pt>
                <c:pt idx="32">
                  <c:v>0.24369212962962999</c:v>
                </c:pt>
                <c:pt idx="33">
                  <c:v>0.24374999999999999</c:v>
                </c:pt>
                <c:pt idx="34">
                  <c:v>0.24380787037036999</c:v>
                </c:pt>
                <c:pt idx="35">
                  <c:v>0.24386574074074099</c:v>
                </c:pt>
                <c:pt idx="36">
                  <c:v>0.24392361111111099</c:v>
                </c:pt>
                <c:pt idx="37">
                  <c:v>0.24398148148148199</c:v>
                </c:pt>
                <c:pt idx="38">
                  <c:v>0.24403935185185199</c:v>
                </c:pt>
                <c:pt idx="39">
                  <c:v>0.24409722222222199</c:v>
                </c:pt>
                <c:pt idx="40">
                  <c:v>0.24415509259259299</c:v>
                </c:pt>
                <c:pt idx="41">
                  <c:v>0.24421296296296299</c:v>
                </c:pt>
                <c:pt idx="42">
                  <c:v>0.24427083333333299</c:v>
                </c:pt>
                <c:pt idx="43">
                  <c:v>0.24432870370370399</c:v>
                </c:pt>
                <c:pt idx="44">
                  <c:v>0.24438657407407399</c:v>
                </c:pt>
                <c:pt idx="45">
                  <c:v>0.24444444444444399</c:v>
                </c:pt>
                <c:pt idx="46">
                  <c:v>0.24450231481481499</c:v>
                </c:pt>
                <c:pt idx="47">
                  <c:v>0.24456018518518499</c:v>
                </c:pt>
                <c:pt idx="48">
                  <c:v>0.24461805555555599</c:v>
                </c:pt>
                <c:pt idx="49">
                  <c:v>0.24467592592592599</c:v>
                </c:pt>
                <c:pt idx="50">
                  <c:v>0.24473379629629599</c:v>
                </c:pt>
                <c:pt idx="51">
                  <c:v>0.24479166666666699</c:v>
                </c:pt>
                <c:pt idx="52">
                  <c:v>0.24484953703703699</c:v>
                </c:pt>
                <c:pt idx="53">
                  <c:v>0.24490740740740699</c:v>
                </c:pt>
                <c:pt idx="54">
                  <c:v>0.24496527777777799</c:v>
                </c:pt>
                <c:pt idx="55">
                  <c:v>0.24502314814814799</c:v>
                </c:pt>
                <c:pt idx="56">
                  <c:v>0.24508101851851799</c:v>
                </c:pt>
                <c:pt idx="57">
                  <c:v>0.24513888888888899</c:v>
                </c:pt>
                <c:pt idx="58">
                  <c:v>0.24519675925925899</c:v>
                </c:pt>
                <c:pt idx="59">
                  <c:v>0.24525462962962999</c:v>
                </c:pt>
                <c:pt idx="60">
                  <c:v>0.24531249999999999</c:v>
                </c:pt>
                <c:pt idx="61">
                  <c:v>0.24537037037036999</c:v>
                </c:pt>
                <c:pt idx="62">
                  <c:v>0.24542824074074099</c:v>
                </c:pt>
                <c:pt idx="63">
                  <c:v>0.24548611111111099</c:v>
                </c:pt>
                <c:pt idx="64">
                  <c:v>0.24554398148148199</c:v>
                </c:pt>
                <c:pt idx="65">
                  <c:v>0.24560185185185199</c:v>
                </c:pt>
                <c:pt idx="66">
                  <c:v>0.24565972222222199</c:v>
                </c:pt>
                <c:pt idx="67">
                  <c:v>0.24571759259259299</c:v>
                </c:pt>
                <c:pt idx="68">
                  <c:v>0.24577546296296299</c:v>
                </c:pt>
                <c:pt idx="69">
                  <c:v>0.24583333333333299</c:v>
                </c:pt>
                <c:pt idx="70">
                  <c:v>0.24589120370370399</c:v>
                </c:pt>
                <c:pt idx="71">
                  <c:v>0.24594907407407399</c:v>
                </c:pt>
                <c:pt idx="72">
                  <c:v>0.24600694444444399</c:v>
                </c:pt>
                <c:pt idx="73">
                  <c:v>0.24606481481481501</c:v>
                </c:pt>
                <c:pt idx="74">
                  <c:v>0.24612268518518499</c:v>
                </c:pt>
                <c:pt idx="75">
                  <c:v>0.24618055555555601</c:v>
                </c:pt>
                <c:pt idx="76">
                  <c:v>0.24623842592592601</c:v>
                </c:pt>
                <c:pt idx="77">
                  <c:v>0.24629629629629601</c:v>
                </c:pt>
                <c:pt idx="78">
                  <c:v>0.24635416666666701</c:v>
                </c:pt>
                <c:pt idx="79">
                  <c:v>0.24641203703703701</c:v>
                </c:pt>
                <c:pt idx="80">
                  <c:v>0.24646990740740701</c:v>
                </c:pt>
                <c:pt idx="81">
                  <c:v>0.24652777777777801</c:v>
                </c:pt>
                <c:pt idx="82">
                  <c:v>0.24658564814814801</c:v>
                </c:pt>
                <c:pt idx="83">
                  <c:v>0.24664351851851801</c:v>
                </c:pt>
                <c:pt idx="84">
                  <c:v>0.24670138888888901</c:v>
                </c:pt>
                <c:pt idx="85">
                  <c:v>0.24675925925925901</c:v>
                </c:pt>
                <c:pt idx="86">
                  <c:v>0.24681712962963001</c:v>
                </c:pt>
                <c:pt idx="87">
                  <c:v>0.24687500000000001</c:v>
                </c:pt>
                <c:pt idx="88">
                  <c:v>0.24693287037037001</c:v>
                </c:pt>
                <c:pt idx="89">
                  <c:v>0.24699074074074101</c:v>
                </c:pt>
                <c:pt idx="90">
                  <c:v>0.24704861111111101</c:v>
                </c:pt>
                <c:pt idx="91">
                  <c:v>0.24710648148148201</c:v>
                </c:pt>
                <c:pt idx="92">
                  <c:v>0.24716435185185201</c:v>
                </c:pt>
                <c:pt idx="93">
                  <c:v>0.24722222222222201</c:v>
                </c:pt>
                <c:pt idx="94">
                  <c:v>0.24728009259259301</c:v>
                </c:pt>
                <c:pt idx="95">
                  <c:v>0.24733796296296301</c:v>
                </c:pt>
                <c:pt idx="96">
                  <c:v>0.24739583333333301</c:v>
                </c:pt>
                <c:pt idx="97">
                  <c:v>0.24745370370370401</c:v>
                </c:pt>
                <c:pt idx="98">
                  <c:v>0.24751157407407401</c:v>
                </c:pt>
                <c:pt idx="99">
                  <c:v>0.24756944444444401</c:v>
                </c:pt>
                <c:pt idx="100">
                  <c:v>0.24762731481481501</c:v>
                </c:pt>
                <c:pt idx="101">
                  <c:v>0.24768518518518501</c:v>
                </c:pt>
                <c:pt idx="102">
                  <c:v>0.24774305555555601</c:v>
                </c:pt>
                <c:pt idx="103">
                  <c:v>0.24780092592592601</c:v>
                </c:pt>
                <c:pt idx="104">
                  <c:v>0.24785879629629601</c:v>
                </c:pt>
                <c:pt idx="105">
                  <c:v>0.24791666666666701</c:v>
                </c:pt>
                <c:pt idx="106">
                  <c:v>0.24797453703703701</c:v>
                </c:pt>
                <c:pt idx="107">
                  <c:v>0.24803240740740701</c:v>
                </c:pt>
                <c:pt idx="108">
                  <c:v>0.24809027777777801</c:v>
                </c:pt>
                <c:pt idx="109">
                  <c:v>0.24814814814814801</c:v>
                </c:pt>
                <c:pt idx="110">
                  <c:v>0.24820601851851801</c:v>
                </c:pt>
                <c:pt idx="111">
                  <c:v>0.24826388888888901</c:v>
                </c:pt>
                <c:pt idx="112">
                  <c:v>0.24832175925925901</c:v>
                </c:pt>
                <c:pt idx="113">
                  <c:v>0.24837962962963001</c:v>
                </c:pt>
                <c:pt idx="114">
                  <c:v>0.24843750000000001</c:v>
                </c:pt>
                <c:pt idx="115">
                  <c:v>0.24849537037037001</c:v>
                </c:pt>
                <c:pt idx="116">
                  <c:v>0.248553240740741</c:v>
                </c:pt>
                <c:pt idx="117">
                  <c:v>0.24861111111111101</c:v>
                </c:pt>
                <c:pt idx="118">
                  <c:v>0.248668981481482</c:v>
                </c:pt>
                <c:pt idx="119">
                  <c:v>0.248726851851852</c:v>
                </c:pt>
                <c:pt idx="120">
                  <c:v>0.248784722222222</c:v>
                </c:pt>
                <c:pt idx="121">
                  <c:v>0.248842592592593</c:v>
                </c:pt>
                <c:pt idx="122">
                  <c:v>0.248900462962963</c:v>
                </c:pt>
                <c:pt idx="123">
                  <c:v>0.248958333333333</c:v>
                </c:pt>
                <c:pt idx="124">
                  <c:v>0.249016203703704</c:v>
                </c:pt>
                <c:pt idx="125">
                  <c:v>0.249074074074074</c:v>
                </c:pt>
                <c:pt idx="126">
                  <c:v>0.249131944444444</c:v>
                </c:pt>
                <c:pt idx="127">
                  <c:v>0.249189814814815</c:v>
                </c:pt>
                <c:pt idx="128">
                  <c:v>0.249247685185185</c:v>
                </c:pt>
                <c:pt idx="129">
                  <c:v>0.249305555555556</c:v>
                </c:pt>
                <c:pt idx="130">
                  <c:v>0.249363425925926</c:v>
                </c:pt>
                <c:pt idx="131">
                  <c:v>0.249421296296296</c:v>
                </c:pt>
                <c:pt idx="132">
                  <c:v>0.249479166666667</c:v>
                </c:pt>
                <c:pt idx="133">
                  <c:v>0.249537037037037</c:v>
                </c:pt>
                <c:pt idx="134">
                  <c:v>0.249594907407407</c:v>
                </c:pt>
                <c:pt idx="135">
                  <c:v>0.249652777777778</c:v>
                </c:pt>
                <c:pt idx="136">
                  <c:v>0.249710648148148</c:v>
                </c:pt>
                <c:pt idx="137">
                  <c:v>0.249768518518519</c:v>
                </c:pt>
                <c:pt idx="138">
                  <c:v>0.249826388888889</c:v>
                </c:pt>
                <c:pt idx="139">
                  <c:v>0.249884259259259</c:v>
                </c:pt>
                <c:pt idx="140">
                  <c:v>0.24994212962963</c:v>
                </c:pt>
                <c:pt idx="141">
                  <c:v>0.25</c:v>
                </c:pt>
                <c:pt idx="142">
                  <c:v>0.25005787037036997</c:v>
                </c:pt>
                <c:pt idx="143">
                  <c:v>0.250115740740741</c:v>
                </c:pt>
                <c:pt idx="144">
                  <c:v>0.25017361111111103</c:v>
                </c:pt>
                <c:pt idx="145">
                  <c:v>0.250231481481481</c:v>
                </c:pt>
                <c:pt idx="146">
                  <c:v>0.25028935185185203</c:v>
                </c:pt>
                <c:pt idx="147">
                  <c:v>0.250347222222222</c:v>
                </c:pt>
                <c:pt idx="148">
                  <c:v>0.25040509259259303</c:v>
                </c:pt>
                <c:pt idx="149">
                  <c:v>0.250462962962963</c:v>
                </c:pt>
                <c:pt idx="150">
                  <c:v>0.25052083333333303</c:v>
                </c:pt>
                <c:pt idx="151">
                  <c:v>0.250578703703704</c:v>
                </c:pt>
                <c:pt idx="152">
                  <c:v>0.25063657407407403</c:v>
                </c:pt>
                <c:pt idx="153">
                  <c:v>0.250694444444444</c:v>
                </c:pt>
                <c:pt idx="154">
                  <c:v>0.25075231481481502</c:v>
                </c:pt>
                <c:pt idx="155">
                  <c:v>0.250810185185185</c:v>
                </c:pt>
                <c:pt idx="156">
                  <c:v>0.25086805555555602</c:v>
                </c:pt>
                <c:pt idx="157">
                  <c:v>0.250925925925926</c:v>
                </c:pt>
                <c:pt idx="158">
                  <c:v>0.25098379629629602</c:v>
                </c:pt>
                <c:pt idx="159">
                  <c:v>0.251041666666667</c:v>
                </c:pt>
                <c:pt idx="160">
                  <c:v>0.25109953703703702</c:v>
                </c:pt>
                <c:pt idx="161">
                  <c:v>0.251157407407407</c:v>
                </c:pt>
                <c:pt idx="162">
                  <c:v>0.25121527777777802</c:v>
                </c:pt>
                <c:pt idx="163">
                  <c:v>0.251273148148148</c:v>
                </c:pt>
                <c:pt idx="164">
                  <c:v>0.25133101851851802</c:v>
                </c:pt>
                <c:pt idx="165">
                  <c:v>0.25138888888888899</c:v>
                </c:pt>
                <c:pt idx="166">
                  <c:v>0.25144675925925902</c:v>
                </c:pt>
                <c:pt idx="167">
                  <c:v>0.25150462962962999</c:v>
                </c:pt>
                <c:pt idx="168">
                  <c:v>0.25156250000000002</c:v>
                </c:pt>
                <c:pt idx="169">
                  <c:v>0.25162037037036999</c:v>
                </c:pt>
                <c:pt idx="170">
                  <c:v>0.25167824074074102</c:v>
                </c:pt>
                <c:pt idx="171">
                  <c:v>0.25173611111111099</c:v>
                </c:pt>
                <c:pt idx="172">
                  <c:v>0.25179398148148102</c:v>
                </c:pt>
                <c:pt idx="173">
                  <c:v>0.25185185185185199</c:v>
                </c:pt>
                <c:pt idx="174">
                  <c:v>0.25190972222222202</c:v>
                </c:pt>
                <c:pt idx="175">
                  <c:v>0.25196759259259299</c:v>
                </c:pt>
                <c:pt idx="176">
                  <c:v>0.25202546296296302</c:v>
                </c:pt>
                <c:pt idx="177">
                  <c:v>0.25208333333333299</c:v>
                </c:pt>
                <c:pt idx="178">
                  <c:v>0.25214120370370402</c:v>
                </c:pt>
                <c:pt idx="179">
                  <c:v>0.25219907407407399</c:v>
                </c:pt>
                <c:pt idx="180">
                  <c:v>0.25225694444444402</c:v>
                </c:pt>
                <c:pt idx="181">
                  <c:v>0.25231481481481499</c:v>
                </c:pt>
                <c:pt idx="182">
                  <c:v>0.25237268518518502</c:v>
                </c:pt>
                <c:pt idx="183">
                  <c:v>0.25243055555555599</c:v>
                </c:pt>
                <c:pt idx="184">
                  <c:v>0.25248842592592602</c:v>
                </c:pt>
                <c:pt idx="185">
                  <c:v>0.25254629629629599</c:v>
                </c:pt>
                <c:pt idx="186">
                  <c:v>0.25260416666666702</c:v>
                </c:pt>
                <c:pt idx="187">
                  <c:v>0.25266203703703699</c:v>
                </c:pt>
                <c:pt idx="188">
                  <c:v>0.25271990740740702</c:v>
                </c:pt>
                <c:pt idx="189">
                  <c:v>0.25277777777777799</c:v>
                </c:pt>
                <c:pt idx="190">
                  <c:v>0.25283564814814802</c:v>
                </c:pt>
                <c:pt idx="191">
                  <c:v>0.25289351851851799</c:v>
                </c:pt>
                <c:pt idx="192">
                  <c:v>0.25295138888888902</c:v>
                </c:pt>
                <c:pt idx="193">
                  <c:v>0.25300925925925899</c:v>
                </c:pt>
                <c:pt idx="194">
                  <c:v>0.25306712962963002</c:v>
                </c:pt>
                <c:pt idx="195">
                  <c:v>0.25312499999999999</c:v>
                </c:pt>
                <c:pt idx="196">
                  <c:v>0.25318287037037002</c:v>
                </c:pt>
                <c:pt idx="197">
                  <c:v>0.25324074074074099</c:v>
                </c:pt>
                <c:pt idx="198">
                  <c:v>0.25329861111111102</c:v>
                </c:pt>
                <c:pt idx="199">
                  <c:v>0.25335648148148199</c:v>
                </c:pt>
                <c:pt idx="200">
                  <c:v>0.25341435185185202</c:v>
                </c:pt>
                <c:pt idx="201">
                  <c:v>0.25347222222222199</c:v>
                </c:pt>
                <c:pt idx="202">
                  <c:v>0.25353009259259202</c:v>
                </c:pt>
                <c:pt idx="203">
                  <c:v>0.25358796296296299</c:v>
                </c:pt>
                <c:pt idx="204">
                  <c:v>0.25364583333333302</c:v>
                </c:pt>
                <c:pt idx="205">
                  <c:v>0.25370370370370399</c:v>
                </c:pt>
                <c:pt idx="206">
                  <c:v>0.25376157407407401</c:v>
                </c:pt>
                <c:pt idx="207">
                  <c:v>0.25381944444444399</c:v>
                </c:pt>
                <c:pt idx="208">
                  <c:v>0.25387731481481501</c:v>
                </c:pt>
                <c:pt idx="209">
                  <c:v>0.25393518518518499</c:v>
                </c:pt>
                <c:pt idx="210">
                  <c:v>0.25399305555555501</c:v>
                </c:pt>
                <c:pt idx="211">
                  <c:v>0.25405092592592599</c:v>
                </c:pt>
                <c:pt idx="212">
                  <c:v>0.25410879629629601</c:v>
                </c:pt>
                <c:pt idx="213">
                  <c:v>0.25416666666666698</c:v>
                </c:pt>
                <c:pt idx="214">
                  <c:v>0.25422453703703701</c:v>
                </c:pt>
                <c:pt idx="215">
                  <c:v>0.25428240740740699</c:v>
                </c:pt>
                <c:pt idx="216">
                  <c:v>0.25434027777777801</c:v>
                </c:pt>
                <c:pt idx="217">
                  <c:v>0.25439814814814798</c:v>
                </c:pt>
                <c:pt idx="218">
                  <c:v>0.25445601851851801</c:v>
                </c:pt>
                <c:pt idx="219">
                  <c:v>0.25451388888888898</c:v>
                </c:pt>
                <c:pt idx="220">
                  <c:v>0.25457175925925901</c:v>
                </c:pt>
                <c:pt idx="221">
                  <c:v>0.25462962962962998</c:v>
                </c:pt>
                <c:pt idx="222">
                  <c:v>0.25468750000000001</c:v>
                </c:pt>
                <c:pt idx="223">
                  <c:v>0.25474537037036998</c:v>
                </c:pt>
                <c:pt idx="224">
                  <c:v>0.25480324074074101</c:v>
                </c:pt>
                <c:pt idx="225">
                  <c:v>0.25486111111111098</c:v>
                </c:pt>
                <c:pt idx="226">
                  <c:v>0.25491898148148101</c:v>
                </c:pt>
                <c:pt idx="227">
                  <c:v>0.25497685185185198</c:v>
                </c:pt>
                <c:pt idx="228">
                  <c:v>0.25503472222222201</c:v>
                </c:pt>
                <c:pt idx="229">
                  <c:v>0.25509259259259298</c:v>
                </c:pt>
                <c:pt idx="230">
                  <c:v>0.25515046296296301</c:v>
                </c:pt>
                <c:pt idx="231">
                  <c:v>0.25520833333333298</c:v>
                </c:pt>
                <c:pt idx="232">
                  <c:v>0.25526620370370401</c:v>
                </c:pt>
                <c:pt idx="233">
                  <c:v>0.25532407407407398</c:v>
                </c:pt>
                <c:pt idx="234">
                  <c:v>0.25538194444444401</c:v>
                </c:pt>
                <c:pt idx="235">
                  <c:v>0.25543981481481498</c:v>
                </c:pt>
                <c:pt idx="236">
                  <c:v>0.25549768518518501</c:v>
                </c:pt>
                <c:pt idx="237">
                  <c:v>0.25555555555555598</c:v>
                </c:pt>
                <c:pt idx="238">
                  <c:v>0.25561342592592601</c:v>
                </c:pt>
                <c:pt idx="239">
                  <c:v>0.25567129629629598</c:v>
                </c:pt>
                <c:pt idx="240">
                  <c:v>0.25572916666666701</c:v>
                </c:pt>
                <c:pt idx="241">
                  <c:v>0.25578703703703698</c:v>
                </c:pt>
                <c:pt idx="242">
                  <c:v>0.25584490740740701</c:v>
                </c:pt>
                <c:pt idx="243">
                  <c:v>0.25590277777777798</c:v>
                </c:pt>
                <c:pt idx="244">
                  <c:v>0.25596064814814801</c:v>
                </c:pt>
                <c:pt idx="245">
                  <c:v>0.25601851851851898</c:v>
                </c:pt>
                <c:pt idx="246">
                  <c:v>0.25607638888888901</c:v>
                </c:pt>
                <c:pt idx="247">
                  <c:v>0.25613425925925898</c:v>
                </c:pt>
                <c:pt idx="248">
                  <c:v>0.25619212962963001</c:v>
                </c:pt>
                <c:pt idx="249">
                  <c:v>0.25624999999999998</c:v>
                </c:pt>
                <c:pt idx="250">
                  <c:v>0.25630787037037001</c:v>
                </c:pt>
                <c:pt idx="251">
                  <c:v>0.25636574074074098</c:v>
                </c:pt>
                <c:pt idx="252">
                  <c:v>0.25642361111111101</c:v>
                </c:pt>
                <c:pt idx="253">
                  <c:v>0.25648148148148098</c:v>
                </c:pt>
                <c:pt idx="254">
                  <c:v>0.256539351851852</c:v>
                </c:pt>
                <c:pt idx="255">
                  <c:v>0.25659722222222198</c:v>
                </c:pt>
                <c:pt idx="256">
                  <c:v>0.256655092592593</c:v>
                </c:pt>
                <c:pt idx="257">
                  <c:v>0.25671296296296298</c:v>
                </c:pt>
                <c:pt idx="258">
                  <c:v>0.256770833333333</c:v>
                </c:pt>
                <c:pt idx="259">
                  <c:v>0.25682870370370398</c:v>
                </c:pt>
                <c:pt idx="260">
                  <c:v>0.256886574074074</c:v>
                </c:pt>
                <c:pt idx="261">
                  <c:v>0.25694444444444398</c:v>
                </c:pt>
                <c:pt idx="262">
                  <c:v>0.257002314814815</c:v>
                </c:pt>
                <c:pt idx="263">
                  <c:v>0.25706018518518498</c:v>
                </c:pt>
                <c:pt idx="264">
                  <c:v>0.257118055555556</c:v>
                </c:pt>
                <c:pt idx="265">
                  <c:v>0.25717592592592597</c:v>
                </c:pt>
                <c:pt idx="266">
                  <c:v>0.257233796296296</c:v>
                </c:pt>
                <c:pt idx="267">
                  <c:v>0.25729166666666697</c:v>
                </c:pt>
                <c:pt idx="268">
                  <c:v>0.257349537037037</c:v>
                </c:pt>
                <c:pt idx="269">
                  <c:v>0.25740740740740697</c:v>
                </c:pt>
                <c:pt idx="270">
                  <c:v>0.257465277777778</c:v>
                </c:pt>
                <c:pt idx="271">
                  <c:v>0.25752314814814797</c:v>
                </c:pt>
                <c:pt idx="272">
                  <c:v>0.257581018518518</c:v>
                </c:pt>
                <c:pt idx="273">
                  <c:v>0.25763888888888897</c:v>
                </c:pt>
                <c:pt idx="274">
                  <c:v>0.257696759259259</c:v>
                </c:pt>
                <c:pt idx="275">
                  <c:v>0.25775462962963003</c:v>
                </c:pt>
                <c:pt idx="276">
                  <c:v>0.2578125</c:v>
                </c:pt>
                <c:pt idx="277">
                  <c:v>0.25787037037036997</c:v>
                </c:pt>
                <c:pt idx="278">
                  <c:v>0.257928240740741</c:v>
                </c:pt>
                <c:pt idx="279">
                  <c:v>0.25798611111111103</c:v>
                </c:pt>
                <c:pt idx="280">
                  <c:v>0.258043981481481</c:v>
                </c:pt>
                <c:pt idx="281">
                  <c:v>0.25810185185185203</c:v>
                </c:pt>
                <c:pt idx="282">
                  <c:v>0.258159722222222</c:v>
                </c:pt>
                <c:pt idx="283">
                  <c:v>0.25821759259259303</c:v>
                </c:pt>
                <c:pt idx="284">
                  <c:v>0.258275462962963</c:v>
                </c:pt>
                <c:pt idx="285">
                  <c:v>0.25833333333333303</c:v>
                </c:pt>
                <c:pt idx="286">
                  <c:v>0.258391203703704</c:v>
                </c:pt>
                <c:pt idx="287">
                  <c:v>0.25844907407407403</c:v>
                </c:pt>
                <c:pt idx="288">
                  <c:v>0.258506944444444</c:v>
                </c:pt>
                <c:pt idx="289">
                  <c:v>0.25856481481481502</c:v>
                </c:pt>
                <c:pt idx="290">
                  <c:v>0.258622685185185</c:v>
                </c:pt>
                <c:pt idx="291">
                  <c:v>0.25868055555555602</c:v>
                </c:pt>
                <c:pt idx="292">
                  <c:v>0.258738425925926</c:v>
                </c:pt>
                <c:pt idx="293">
                  <c:v>0.25879629629629602</c:v>
                </c:pt>
                <c:pt idx="294">
                  <c:v>0.258854166666667</c:v>
                </c:pt>
                <c:pt idx="295">
                  <c:v>0.25891203703703702</c:v>
                </c:pt>
                <c:pt idx="296">
                  <c:v>0.258969907407407</c:v>
                </c:pt>
                <c:pt idx="297">
                  <c:v>0.25902777777777802</c:v>
                </c:pt>
                <c:pt idx="298">
                  <c:v>0.259085648148148</c:v>
                </c:pt>
                <c:pt idx="299">
                  <c:v>0.25914351851851802</c:v>
                </c:pt>
                <c:pt idx="300">
                  <c:v>0.25920138888888899</c:v>
                </c:pt>
                <c:pt idx="301">
                  <c:v>0.25925925925925902</c:v>
                </c:pt>
                <c:pt idx="302">
                  <c:v>0.25931712962962999</c:v>
                </c:pt>
                <c:pt idx="303">
                  <c:v>0.25937500000000002</c:v>
                </c:pt>
                <c:pt idx="304">
                  <c:v>0.25943287037036999</c:v>
                </c:pt>
                <c:pt idx="305">
                  <c:v>0.25949074074074102</c:v>
                </c:pt>
                <c:pt idx="306">
                  <c:v>0.25954861111111099</c:v>
                </c:pt>
                <c:pt idx="307">
                  <c:v>0.25960648148148102</c:v>
                </c:pt>
                <c:pt idx="308">
                  <c:v>0.25966435185185199</c:v>
                </c:pt>
                <c:pt idx="309">
                  <c:v>0.25972222222222202</c:v>
                </c:pt>
                <c:pt idx="310">
                  <c:v>0.25978009259259299</c:v>
                </c:pt>
                <c:pt idx="311">
                  <c:v>0.25983796296296302</c:v>
                </c:pt>
                <c:pt idx="312">
                  <c:v>0.25989583333333299</c:v>
                </c:pt>
                <c:pt idx="313">
                  <c:v>0.25995370370370402</c:v>
                </c:pt>
                <c:pt idx="314">
                  <c:v>0.26001157407407399</c:v>
                </c:pt>
                <c:pt idx="315">
                  <c:v>0.26006944444444402</c:v>
                </c:pt>
                <c:pt idx="316">
                  <c:v>0.26012731481481499</c:v>
                </c:pt>
                <c:pt idx="317">
                  <c:v>0.26018518518518502</c:v>
                </c:pt>
                <c:pt idx="318">
                  <c:v>0.26024305555555499</c:v>
                </c:pt>
                <c:pt idx="319">
                  <c:v>0.26030092592592602</c:v>
                </c:pt>
                <c:pt idx="320">
                  <c:v>0.26035879629629599</c:v>
                </c:pt>
                <c:pt idx="321">
                  <c:v>0.26041666666666702</c:v>
                </c:pt>
                <c:pt idx="322">
                  <c:v>0.26047453703703699</c:v>
                </c:pt>
                <c:pt idx="323">
                  <c:v>0.26053240740740702</c:v>
                </c:pt>
                <c:pt idx="324">
                  <c:v>0.26059027777777799</c:v>
                </c:pt>
                <c:pt idx="325">
                  <c:v>0.26064814814814802</c:v>
                </c:pt>
                <c:pt idx="326">
                  <c:v>0.26070601851851799</c:v>
                </c:pt>
                <c:pt idx="327">
                  <c:v>0.26076388888888902</c:v>
                </c:pt>
                <c:pt idx="328">
                  <c:v>0.26082175925925899</c:v>
                </c:pt>
                <c:pt idx="329">
                  <c:v>0.26087962962963002</c:v>
                </c:pt>
                <c:pt idx="330">
                  <c:v>0.26093749999999999</c:v>
                </c:pt>
                <c:pt idx="331">
                  <c:v>0.26099537037037002</c:v>
                </c:pt>
                <c:pt idx="332">
                  <c:v>0.26105324074074099</c:v>
                </c:pt>
                <c:pt idx="333">
                  <c:v>0.26111111111111102</c:v>
                </c:pt>
                <c:pt idx="334">
                  <c:v>0.26116898148148199</c:v>
                </c:pt>
                <c:pt idx="335">
                  <c:v>0.26122685185185202</c:v>
                </c:pt>
                <c:pt idx="336">
                  <c:v>0.26128472222222199</c:v>
                </c:pt>
                <c:pt idx="337">
                  <c:v>0.26134259259259301</c:v>
                </c:pt>
                <c:pt idx="338">
                  <c:v>0.26140046296296299</c:v>
                </c:pt>
                <c:pt idx="339">
                  <c:v>0.26145833333333302</c:v>
                </c:pt>
                <c:pt idx="340">
                  <c:v>0.26151620370370399</c:v>
                </c:pt>
                <c:pt idx="341">
                  <c:v>0.26157407407407401</c:v>
                </c:pt>
                <c:pt idx="342">
                  <c:v>0.26163194444444399</c:v>
                </c:pt>
                <c:pt idx="343">
                  <c:v>0.26168981481481501</c:v>
                </c:pt>
                <c:pt idx="344">
                  <c:v>0.26174768518518499</c:v>
                </c:pt>
                <c:pt idx="345">
                  <c:v>0.26180555555555601</c:v>
                </c:pt>
                <c:pt idx="346">
                  <c:v>0.26186342592592599</c:v>
                </c:pt>
                <c:pt idx="347">
                  <c:v>0.26192129629629601</c:v>
                </c:pt>
                <c:pt idx="348">
                  <c:v>0.26197916666666698</c:v>
                </c:pt>
                <c:pt idx="349">
                  <c:v>0.26203703703703701</c:v>
                </c:pt>
                <c:pt idx="350">
                  <c:v>0.26209490740740699</c:v>
                </c:pt>
                <c:pt idx="351">
                  <c:v>0.26215277777777801</c:v>
                </c:pt>
                <c:pt idx="352">
                  <c:v>0.26221064814814798</c:v>
                </c:pt>
                <c:pt idx="353">
                  <c:v>0.26226851851851801</c:v>
                </c:pt>
                <c:pt idx="354">
                  <c:v>0.26232638888888898</c:v>
                </c:pt>
                <c:pt idx="355">
                  <c:v>0.26238425925925901</c:v>
                </c:pt>
                <c:pt idx="356">
                  <c:v>0.26244212962962998</c:v>
                </c:pt>
                <c:pt idx="357">
                  <c:v>0.26250000000000001</c:v>
                </c:pt>
                <c:pt idx="358">
                  <c:v>0.26255787037036998</c:v>
                </c:pt>
                <c:pt idx="359">
                  <c:v>0.26261574074074101</c:v>
                </c:pt>
                <c:pt idx="360">
                  <c:v>0.26267361111111098</c:v>
                </c:pt>
                <c:pt idx="361">
                  <c:v>0.26273148148148101</c:v>
                </c:pt>
                <c:pt idx="362">
                  <c:v>0.26278935185185198</c:v>
                </c:pt>
                <c:pt idx="363">
                  <c:v>0.26284722222222201</c:v>
                </c:pt>
                <c:pt idx="364">
                  <c:v>0.26290509259259298</c:v>
                </c:pt>
                <c:pt idx="365">
                  <c:v>0.26296296296296301</c:v>
                </c:pt>
                <c:pt idx="366">
                  <c:v>0.26302083333333298</c:v>
                </c:pt>
                <c:pt idx="367">
                  <c:v>0.26307870370370401</c:v>
                </c:pt>
                <c:pt idx="368">
                  <c:v>0.26313657407407398</c:v>
                </c:pt>
                <c:pt idx="369">
                  <c:v>0.26319444444444401</c:v>
                </c:pt>
                <c:pt idx="370">
                  <c:v>0.26325231481481498</c:v>
                </c:pt>
                <c:pt idx="371">
                  <c:v>0.26331018518518501</c:v>
                </c:pt>
                <c:pt idx="372">
                  <c:v>0.26336805555555598</c:v>
                </c:pt>
                <c:pt idx="373">
                  <c:v>0.26342592592592601</c:v>
                </c:pt>
                <c:pt idx="374">
                  <c:v>0.26348379629629598</c:v>
                </c:pt>
                <c:pt idx="375">
                  <c:v>0.26354166666666701</c:v>
                </c:pt>
                <c:pt idx="376">
                  <c:v>0.26359953703703698</c:v>
                </c:pt>
                <c:pt idx="377">
                  <c:v>0.26365740740740701</c:v>
                </c:pt>
                <c:pt idx="378">
                  <c:v>0.26371527777777798</c:v>
                </c:pt>
                <c:pt idx="379">
                  <c:v>0.26377314814814801</c:v>
                </c:pt>
                <c:pt idx="380">
                  <c:v>0.26383101851851798</c:v>
                </c:pt>
                <c:pt idx="381">
                  <c:v>0.26388888888888901</c:v>
                </c:pt>
                <c:pt idx="382">
                  <c:v>0.26394675925925898</c:v>
                </c:pt>
                <c:pt idx="383">
                  <c:v>0.26400462962963001</c:v>
                </c:pt>
                <c:pt idx="384">
                  <c:v>0.26406249999999998</c:v>
                </c:pt>
                <c:pt idx="385">
                  <c:v>0.26412037037037001</c:v>
                </c:pt>
                <c:pt idx="386">
                  <c:v>0.26417824074074098</c:v>
                </c:pt>
                <c:pt idx="387">
                  <c:v>0.26423611111111101</c:v>
                </c:pt>
                <c:pt idx="388">
                  <c:v>0.26429398148148098</c:v>
                </c:pt>
                <c:pt idx="389">
                  <c:v>0.264351851851852</c:v>
                </c:pt>
                <c:pt idx="390">
                  <c:v>0.26440972222222198</c:v>
                </c:pt>
                <c:pt idx="391">
                  <c:v>0.264467592592593</c:v>
                </c:pt>
                <c:pt idx="392">
                  <c:v>0.26452546296296298</c:v>
                </c:pt>
                <c:pt idx="393">
                  <c:v>0.264583333333333</c:v>
                </c:pt>
                <c:pt idx="394">
                  <c:v>0.26464120370370398</c:v>
                </c:pt>
                <c:pt idx="395">
                  <c:v>0.264699074074074</c:v>
                </c:pt>
                <c:pt idx="396">
                  <c:v>0.26475694444444398</c:v>
                </c:pt>
                <c:pt idx="397">
                  <c:v>0.264814814814815</c:v>
                </c:pt>
                <c:pt idx="398">
                  <c:v>0.26487268518518498</c:v>
                </c:pt>
                <c:pt idx="399">
                  <c:v>0.264930555555556</c:v>
                </c:pt>
                <c:pt idx="400">
                  <c:v>0.26498842592592597</c:v>
                </c:pt>
                <c:pt idx="401">
                  <c:v>0.265046296296296</c:v>
                </c:pt>
                <c:pt idx="402">
                  <c:v>0.26510416666666697</c:v>
                </c:pt>
                <c:pt idx="403">
                  <c:v>0.265162037037037</c:v>
                </c:pt>
                <c:pt idx="404">
                  <c:v>0.26521990740740697</c:v>
                </c:pt>
                <c:pt idx="405">
                  <c:v>0.265277777777778</c:v>
                </c:pt>
                <c:pt idx="406">
                  <c:v>0.26533564814814797</c:v>
                </c:pt>
                <c:pt idx="407">
                  <c:v>0.265393518518518</c:v>
                </c:pt>
                <c:pt idx="408">
                  <c:v>0.26545138888888897</c:v>
                </c:pt>
                <c:pt idx="409">
                  <c:v>0.265509259259259</c:v>
                </c:pt>
                <c:pt idx="410">
                  <c:v>0.26556712962963003</c:v>
                </c:pt>
                <c:pt idx="411">
                  <c:v>0.265625</c:v>
                </c:pt>
                <c:pt idx="412">
                  <c:v>0.26568287037036997</c:v>
                </c:pt>
                <c:pt idx="413">
                  <c:v>0.265740740740741</c:v>
                </c:pt>
                <c:pt idx="414">
                  <c:v>0.26579861111111103</c:v>
                </c:pt>
                <c:pt idx="415">
                  <c:v>0.265856481481482</c:v>
                </c:pt>
                <c:pt idx="416">
                  <c:v>0.26591435185185203</c:v>
                </c:pt>
                <c:pt idx="417">
                  <c:v>0.265972222222222</c:v>
                </c:pt>
                <c:pt idx="418">
                  <c:v>0.26603009259259303</c:v>
                </c:pt>
                <c:pt idx="419">
                  <c:v>0.266087962962963</c:v>
                </c:pt>
                <c:pt idx="420">
                  <c:v>0.26614583333333303</c:v>
                </c:pt>
                <c:pt idx="421">
                  <c:v>0.266203703703704</c:v>
                </c:pt>
                <c:pt idx="422">
                  <c:v>0.26626157407407403</c:v>
                </c:pt>
                <c:pt idx="423">
                  <c:v>0.266319444444444</c:v>
                </c:pt>
                <c:pt idx="424">
                  <c:v>0.26637731481481502</c:v>
                </c:pt>
                <c:pt idx="425">
                  <c:v>0.266435185185185</c:v>
                </c:pt>
                <c:pt idx="426">
                  <c:v>0.26649305555555503</c:v>
                </c:pt>
                <c:pt idx="427">
                  <c:v>0.266550925925926</c:v>
                </c:pt>
                <c:pt idx="428">
                  <c:v>0.26660879629629602</c:v>
                </c:pt>
                <c:pt idx="429">
                  <c:v>0.266666666666667</c:v>
                </c:pt>
                <c:pt idx="430">
                  <c:v>0.26672453703703702</c:v>
                </c:pt>
                <c:pt idx="431">
                  <c:v>0.266782407407407</c:v>
                </c:pt>
                <c:pt idx="432">
                  <c:v>0.26684027777777802</c:v>
                </c:pt>
                <c:pt idx="433">
                  <c:v>0.266898148148148</c:v>
                </c:pt>
                <c:pt idx="434">
                  <c:v>0.26695601851851802</c:v>
                </c:pt>
                <c:pt idx="435">
                  <c:v>0.26701388888888899</c:v>
                </c:pt>
                <c:pt idx="436">
                  <c:v>0.26707175925925902</c:v>
                </c:pt>
                <c:pt idx="437">
                  <c:v>0.26712962962962999</c:v>
                </c:pt>
                <c:pt idx="438">
                  <c:v>0.26718750000000002</c:v>
                </c:pt>
                <c:pt idx="439">
                  <c:v>0.26724537037036999</c:v>
                </c:pt>
                <c:pt idx="440">
                  <c:v>0.26730324074074102</c:v>
                </c:pt>
                <c:pt idx="441">
                  <c:v>0.26736111111111099</c:v>
                </c:pt>
                <c:pt idx="442">
                  <c:v>0.26741898148148102</c:v>
                </c:pt>
                <c:pt idx="443">
                  <c:v>0.26747685185185199</c:v>
                </c:pt>
                <c:pt idx="444">
                  <c:v>0.26753472222222202</c:v>
                </c:pt>
                <c:pt idx="445">
                  <c:v>0.26759259259259299</c:v>
                </c:pt>
                <c:pt idx="446">
                  <c:v>0.26765046296296302</c:v>
                </c:pt>
                <c:pt idx="447">
                  <c:v>0.26770833333333299</c:v>
                </c:pt>
                <c:pt idx="448">
                  <c:v>0.26776620370370402</c:v>
                </c:pt>
                <c:pt idx="449">
                  <c:v>0.26782407407407399</c:v>
                </c:pt>
                <c:pt idx="450">
                  <c:v>0.26788194444444402</c:v>
                </c:pt>
                <c:pt idx="451">
                  <c:v>0.26793981481481499</c:v>
                </c:pt>
                <c:pt idx="452">
                  <c:v>0.26799768518518502</c:v>
                </c:pt>
                <c:pt idx="453">
                  <c:v>0.26805555555555599</c:v>
                </c:pt>
                <c:pt idx="454">
                  <c:v>0.26811342592592602</c:v>
                </c:pt>
                <c:pt idx="455">
                  <c:v>0.26817129629629599</c:v>
                </c:pt>
                <c:pt idx="456">
                  <c:v>0.26822916666666702</c:v>
                </c:pt>
                <c:pt idx="457">
                  <c:v>0.26828703703703699</c:v>
                </c:pt>
                <c:pt idx="458">
                  <c:v>0.26834490740740702</c:v>
                </c:pt>
                <c:pt idx="459">
                  <c:v>0.26840277777777799</c:v>
                </c:pt>
                <c:pt idx="460">
                  <c:v>0.26846064814814802</c:v>
                </c:pt>
                <c:pt idx="461">
                  <c:v>0.26851851851851899</c:v>
                </c:pt>
                <c:pt idx="462">
                  <c:v>0.26857638888888902</c:v>
                </c:pt>
                <c:pt idx="463">
                  <c:v>0.26863425925925899</c:v>
                </c:pt>
                <c:pt idx="464">
                  <c:v>0.26869212962963002</c:v>
                </c:pt>
                <c:pt idx="465">
                  <c:v>0.26874999999999999</c:v>
                </c:pt>
                <c:pt idx="466">
                  <c:v>0.26880787037037002</c:v>
                </c:pt>
                <c:pt idx="467">
                  <c:v>0.26886574074074099</c:v>
                </c:pt>
                <c:pt idx="468">
                  <c:v>0.26892361111111102</c:v>
                </c:pt>
                <c:pt idx="469">
                  <c:v>0.26898148148148199</c:v>
                </c:pt>
                <c:pt idx="470">
                  <c:v>0.26903935185185202</c:v>
                </c:pt>
                <c:pt idx="471">
                  <c:v>0.26909722222222199</c:v>
                </c:pt>
                <c:pt idx="472">
                  <c:v>0.26915509259259202</c:v>
                </c:pt>
                <c:pt idx="473">
                  <c:v>0.26921296296296299</c:v>
                </c:pt>
                <c:pt idx="474">
                  <c:v>0.26927083333333302</c:v>
                </c:pt>
                <c:pt idx="475">
                  <c:v>0.26932870370370399</c:v>
                </c:pt>
                <c:pt idx="476">
                  <c:v>0.26938657407407401</c:v>
                </c:pt>
                <c:pt idx="477">
                  <c:v>0.26944444444444399</c:v>
                </c:pt>
                <c:pt idx="478">
                  <c:v>0.26950231481481501</c:v>
                </c:pt>
                <c:pt idx="479">
                  <c:v>0.26956018518518499</c:v>
                </c:pt>
                <c:pt idx="480">
                  <c:v>0.26961805555555601</c:v>
                </c:pt>
                <c:pt idx="481">
                  <c:v>0.26967592592592599</c:v>
                </c:pt>
                <c:pt idx="482">
                  <c:v>0.26973379629629601</c:v>
                </c:pt>
                <c:pt idx="483">
                  <c:v>0.26979166666666698</c:v>
                </c:pt>
                <c:pt idx="484">
                  <c:v>0.26984953703703701</c:v>
                </c:pt>
                <c:pt idx="485">
                  <c:v>0.26990740740740699</c:v>
                </c:pt>
                <c:pt idx="486">
                  <c:v>0.26996527777777801</c:v>
                </c:pt>
                <c:pt idx="487">
                  <c:v>0.27002314814814798</c:v>
                </c:pt>
                <c:pt idx="488">
                  <c:v>0.27008101851851801</c:v>
                </c:pt>
                <c:pt idx="489">
                  <c:v>0.27013888888888898</c:v>
                </c:pt>
                <c:pt idx="490">
                  <c:v>0.27019675925925901</c:v>
                </c:pt>
                <c:pt idx="491">
                  <c:v>0.27025462962962998</c:v>
                </c:pt>
                <c:pt idx="492">
                  <c:v>0.27031250000000001</c:v>
                </c:pt>
                <c:pt idx="493">
                  <c:v>0.27037037037036998</c:v>
                </c:pt>
                <c:pt idx="494">
                  <c:v>0.27042824074074101</c:v>
                </c:pt>
                <c:pt idx="495">
                  <c:v>0.27048611111111098</c:v>
                </c:pt>
                <c:pt idx="496">
                  <c:v>0.27054398148148101</c:v>
                </c:pt>
                <c:pt idx="497">
                  <c:v>0.27060185185185198</c:v>
                </c:pt>
                <c:pt idx="498">
                  <c:v>0.27065972222222201</c:v>
                </c:pt>
                <c:pt idx="499">
                  <c:v>0.27071759259259298</c:v>
                </c:pt>
                <c:pt idx="500">
                  <c:v>0.27077546296296301</c:v>
                </c:pt>
                <c:pt idx="501">
                  <c:v>0.27083333333333298</c:v>
                </c:pt>
                <c:pt idx="502">
                  <c:v>0.27089120370370401</c:v>
                </c:pt>
                <c:pt idx="503">
                  <c:v>0.27094907407407398</c:v>
                </c:pt>
                <c:pt idx="504">
                  <c:v>0.27100694444444401</c:v>
                </c:pt>
                <c:pt idx="505">
                  <c:v>0.27106481481481498</c:v>
                </c:pt>
                <c:pt idx="506">
                  <c:v>0.27112268518518501</c:v>
                </c:pt>
                <c:pt idx="507">
                  <c:v>0.27118055555555598</c:v>
                </c:pt>
                <c:pt idx="508">
                  <c:v>0.27123842592592601</c:v>
                </c:pt>
                <c:pt idx="509">
                  <c:v>0.27129629629629598</c:v>
                </c:pt>
                <c:pt idx="510">
                  <c:v>0.27135416666666701</c:v>
                </c:pt>
                <c:pt idx="511">
                  <c:v>0.27141203703703698</c:v>
                </c:pt>
                <c:pt idx="512">
                  <c:v>0.27146990740740701</c:v>
                </c:pt>
                <c:pt idx="513">
                  <c:v>0.27152777777777798</c:v>
                </c:pt>
                <c:pt idx="514">
                  <c:v>0.27158564814814801</c:v>
                </c:pt>
                <c:pt idx="515">
                  <c:v>0.27164351851851798</c:v>
                </c:pt>
                <c:pt idx="516">
                  <c:v>0.27170138888888901</c:v>
                </c:pt>
                <c:pt idx="517">
                  <c:v>0.27175925925925898</c:v>
                </c:pt>
                <c:pt idx="518">
                  <c:v>0.27181712962963001</c:v>
                </c:pt>
                <c:pt idx="519">
                  <c:v>0.27187499999999998</c:v>
                </c:pt>
                <c:pt idx="520">
                  <c:v>0.27193287037037001</c:v>
                </c:pt>
                <c:pt idx="521">
                  <c:v>0.27199074074074098</c:v>
                </c:pt>
                <c:pt idx="522">
                  <c:v>0.27204861111111101</c:v>
                </c:pt>
                <c:pt idx="523">
                  <c:v>0.27210648148148098</c:v>
                </c:pt>
                <c:pt idx="524">
                  <c:v>0.272164351851852</c:v>
                </c:pt>
                <c:pt idx="525">
                  <c:v>0.27222222222222198</c:v>
                </c:pt>
                <c:pt idx="526">
                  <c:v>0.272280092592593</c:v>
                </c:pt>
                <c:pt idx="527">
                  <c:v>0.27233796296296298</c:v>
                </c:pt>
                <c:pt idx="528">
                  <c:v>0.272395833333333</c:v>
                </c:pt>
                <c:pt idx="529">
                  <c:v>0.27245370370370398</c:v>
                </c:pt>
                <c:pt idx="530">
                  <c:v>0.272511574074074</c:v>
                </c:pt>
                <c:pt idx="531">
                  <c:v>0.27256944444444398</c:v>
                </c:pt>
                <c:pt idx="532">
                  <c:v>0.272627314814815</c:v>
                </c:pt>
                <c:pt idx="533">
                  <c:v>0.27268518518518498</c:v>
                </c:pt>
                <c:pt idx="534">
                  <c:v>0.272743055555555</c:v>
                </c:pt>
                <c:pt idx="535">
                  <c:v>0.27280092592592597</c:v>
                </c:pt>
                <c:pt idx="536">
                  <c:v>0.272858796296296</c:v>
                </c:pt>
                <c:pt idx="537">
                  <c:v>0.27291666666666697</c:v>
                </c:pt>
                <c:pt idx="538">
                  <c:v>0.272974537037037</c:v>
                </c:pt>
                <c:pt idx="539">
                  <c:v>0.27303240740740697</c:v>
                </c:pt>
                <c:pt idx="540">
                  <c:v>0.273090277777778</c:v>
                </c:pt>
                <c:pt idx="541">
                  <c:v>0.27314814814814797</c:v>
                </c:pt>
                <c:pt idx="542">
                  <c:v>0.273206018518518</c:v>
                </c:pt>
                <c:pt idx="543">
                  <c:v>0.27326388888888897</c:v>
                </c:pt>
                <c:pt idx="544">
                  <c:v>0.273321759259259</c:v>
                </c:pt>
                <c:pt idx="545">
                  <c:v>0.27337962962963003</c:v>
                </c:pt>
                <c:pt idx="546">
                  <c:v>0.2734375</c:v>
                </c:pt>
                <c:pt idx="547">
                  <c:v>0.27349537037036997</c:v>
                </c:pt>
                <c:pt idx="548">
                  <c:v>0.273553240740741</c:v>
                </c:pt>
                <c:pt idx="549">
                  <c:v>0.27361111111111103</c:v>
                </c:pt>
                <c:pt idx="550">
                  <c:v>0.273668981481482</c:v>
                </c:pt>
                <c:pt idx="551">
                  <c:v>0.27372685185185203</c:v>
                </c:pt>
                <c:pt idx="552">
                  <c:v>0.273784722222222</c:v>
                </c:pt>
                <c:pt idx="553">
                  <c:v>0.27384259259259303</c:v>
                </c:pt>
                <c:pt idx="554">
                  <c:v>0.273900462962963</c:v>
                </c:pt>
                <c:pt idx="555">
                  <c:v>0.27395833333333303</c:v>
                </c:pt>
                <c:pt idx="556">
                  <c:v>0.274016203703704</c:v>
                </c:pt>
                <c:pt idx="557">
                  <c:v>0.27407407407407403</c:v>
                </c:pt>
                <c:pt idx="558">
                  <c:v>0.274131944444444</c:v>
                </c:pt>
                <c:pt idx="559">
                  <c:v>0.27418981481481502</c:v>
                </c:pt>
                <c:pt idx="560">
                  <c:v>0.274247685185185</c:v>
                </c:pt>
                <c:pt idx="561">
                  <c:v>0.27430555555555602</c:v>
                </c:pt>
                <c:pt idx="562">
                  <c:v>0.274363425925926</c:v>
                </c:pt>
                <c:pt idx="563">
                  <c:v>0.27442129629629602</c:v>
                </c:pt>
                <c:pt idx="564">
                  <c:v>0.274479166666667</c:v>
                </c:pt>
                <c:pt idx="565">
                  <c:v>0.27453703703703702</c:v>
                </c:pt>
                <c:pt idx="566">
                  <c:v>0.274594907407407</c:v>
                </c:pt>
                <c:pt idx="567">
                  <c:v>0.27465277777777802</c:v>
                </c:pt>
                <c:pt idx="568">
                  <c:v>0.274710648148148</c:v>
                </c:pt>
                <c:pt idx="569">
                  <c:v>0.27476851851851802</c:v>
                </c:pt>
                <c:pt idx="570">
                  <c:v>0.27482638888888899</c:v>
                </c:pt>
                <c:pt idx="571">
                  <c:v>0.27488425925925902</c:v>
                </c:pt>
                <c:pt idx="572">
                  <c:v>0.27494212962962999</c:v>
                </c:pt>
                <c:pt idx="573">
                  <c:v>0.27500000000000002</c:v>
                </c:pt>
                <c:pt idx="574">
                  <c:v>0.27505787037036999</c:v>
                </c:pt>
                <c:pt idx="575">
                  <c:v>0.27511574074074102</c:v>
                </c:pt>
                <c:pt idx="576">
                  <c:v>0.27517361111111099</c:v>
                </c:pt>
                <c:pt idx="577">
                  <c:v>0.27523148148148102</c:v>
                </c:pt>
                <c:pt idx="578">
                  <c:v>0.27528935185185199</c:v>
                </c:pt>
                <c:pt idx="579">
                  <c:v>0.27534722222222202</c:v>
                </c:pt>
                <c:pt idx="580">
                  <c:v>0.27540509259259299</c:v>
                </c:pt>
                <c:pt idx="581">
                  <c:v>0.27546296296296302</c:v>
                </c:pt>
                <c:pt idx="582">
                  <c:v>0.27552083333333299</c:v>
                </c:pt>
                <c:pt idx="583">
                  <c:v>0.27557870370370402</c:v>
                </c:pt>
                <c:pt idx="584">
                  <c:v>0.27563657407407399</c:v>
                </c:pt>
                <c:pt idx="585">
                  <c:v>0.27569444444444402</c:v>
                </c:pt>
                <c:pt idx="586">
                  <c:v>0.27575231481481499</c:v>
                </c:pt>
                <c:pt idx="587">
                  <c:v>0.27581018518518502</c:v>
                </c:pt>
                <c:pt idx="588">
                  <c:v>0.27586805555555599</c:v>
                </c:pt>
                <c:pt idx="589">
                  <c:v>0.27592592592592602</c:v>
                </c:pt>
                <c:pt idx="590">
                  <c:v>0.27598379629629599</c:v>
                </c:pt>
                <c:pt idx="591">
                  <c:v>0.27604166666666702</c:v>
                </c:pt>
                <c:pt idx="592">
                  <c:v>0.27609953703703699</c:v>
                </c:pt>
                <c:pt idx="593">
                  <c:v>0.27615740740740702</c:v>
                </c:pt>
                <c:pt idx="594">
                  <c:v>0.27621527777777799</c:v>
                </c:pt>
                <c:pt idx="595">
                  <c:v>0.27627314814814802</c:v>
                </c:pt>
                <c:pt idx="596">
                  <c:v>0.27633101851851799</c:v>
                </c:pt>
                <c:pt idx="597">
                  <c:v>0.27638888888888902</c:v>
                </c:pt>
                <c:pt idx="598">
                  <c:v>0.27644675925925899</c:v>
                </c:pt>
                <c:pt idx="599">
                  <c:v>0.27650462962963002</c:v>
                </c:pt>
                <c:pt idx="600">
                  <c:v>0.27656249999999999</c:v>
                </c:pt>
                <c:pt idx="601">
                  <c:v>0.27662037037037002</c:v>
                </c:pt>
                <c:pt idx="602">
                  <c:v>0.27667824074074099</c:v>
                </c:pt>
                <c:pt idx="603">
                  <c:v>0.27673611111111102</c:v>
                </c:pt>
                <c:pt idx="604">
                  <c:v>0.27679398148148099</c:v>
                </c:pt>
                <c:pt idx="605">
                  <c:v>0.27685185185185202</c:v>
                </c:pt>
                <c:pt idx="606">
                  <c:v>0.27690972222222199</c:v>
                </c:pt>
                <c:pt idx="607">
                  <c:v>0.27696759259259301</c:v>
                </c:pt>
                <c:pt idx="608">
                  <c:v>0.27702546296296299</c:v>
                </c:pt>
                <c:pt idx="609">
                  <c:v>0.27708333333333302</c:v>
                </c:pt>
                <c:pt idx="610">
                  <c:v>0.27714120370370399</c:v>
                </c:pt>
                <c:pt idx="611">
                  <c:v>0.27719907407407401</c:v>
                </c:pt>
                <c:pt idx="612">
                  <c:v>0.27725694444444399</c:v>
                </c:pt>
                <c:pt idx="613">
                  <c:v>0.27731481481481501</c:v>
                </c:pt>
                <c:pt idx="614">
                  <c:v>0.27737268518518499</c:v>
                </c:pt>
                <c:pt idx="615">
                  <c:v>0.27743055555555601</c:v>
                </c:pt>
                <c:pt idx="616">
                  <c:v>0.27748842592592599</c:v>
                </c:pt>
                <c:pt idx="617">
                  <c:v>0.27754629629629601</c:v>
                </c:pt>
                <c:pt idx="618">
                  <c:v>0.27760416666666698</c:v>
                </c:pt>
                <c:pt idx="619">
                  <c:v>0.27766203703703701</c:v>
                </c:pt>
                <c:pt idx="620">
                  <c:v>0.27771990740740699</c:v>
                </c:pt>
                <c:pt idx="621">
                  <c:v>0.27777777777777801</c:v>
                </c:pt>
                <c:pt idx="622">
                  <c:v>0.27783564814814798</c:v>
                </c:pt>
                <c:pt idx="623">
                  <c:v>0.27789351851851801</c:v>
                </c:pt>
                <c:pt idx="624">
                  <c:v>0.27795138888888898</c:v>
                </c:pt>
                <c:pt idx="625">
                  <c:v>0.27800925925925901</c:v>
                </c:pt>
                <c:pt idx="626">
                  <c:v>0.27806712962962998</c:v>
                </c:pt>
                <c:pt idx="627">
                  <c:v>0.27812500000000001</c:v>
                </c:pt>
                <c:pt idx="628">
                  <c:v>0.27818287037036998</c:v>
                </c:pt>
                <c:pt idx="629">
                  <c:v>0.27824074074074101</c:v>
                </c:pt>
                <c:pt idx="630">
                  <c:v>0.27829861111111098</c:v>
                </c:pt>
                <c:pt idx="631">
                  <c:v>0.27835648148148101</c:v>
                </c:pt>
                <c:pt idx="632">
                  <c:v>0.27841435185185198</c:v>
                </c:pt>
                <c:pt idx="633">
                  <c:v>0.27847222222222201</c:v>
                </c:pt>
                <c:pt idx="634">
                  <c:v>0.27853009259259298</c:v>
                </c:pt>
                <c:pt idx="635">
                  <c:v>0.27858796296296301</c:v>
                </c:pt>
                <c:pt idx="636">
                  <c:v>0.27864583333333298</c:v>
                </c:pt>
                <c:pt idx="637">
                  <c:v>0.27870370370370401</c:v>
                </c:pt>
                <c:pt idx="638">
                  <c:v>0.27876157407407398</c:v>
                </c:pt>
                <c:pt idx="639">
                  <c:v>0.27881944444444401</c:v>
                </c:pt>
                <c:pt idx="640">
                  <c:v>0.27887731481481498</c:v>
                </c:pt>
                <c:pt idx="641">
                  <c:v>0.27893518518518501</c:v>
                </c:pt>
                <c:pt idx="642">
                  <c:v>0.27899305555555598</c:v>
                </c:pt>
                <c:pt idx="643">
                  <c:v>0.27905092592592601</c:v>
                </c:pt>
                <c:pt idx="644">
                  <c:v>0.27910879629629598</c:v>
                </c:pt>
                <c:pt idx="645">
                  <c:v>0.27916666666666701</c:v>
                </c:pt>
                <c:pt idx="646">
                  <c:v>0.27922453703703698</c:v>
                </c:pt>
                <c:pt idx="647">
                  <c:v>0.27928240740740701</c:v>
                </c:pt>
                <c:pt idx="648">
                  <c:v>0.27934027777777798</c:v>
                </c:pt>
                <c:pt idx="649">
                  <c:v>0.27939814814814801</c:v>
                </c:pt>
                <c:pt idx="650">
                  <c:v>0.27945601851851898</c:v>
                </c:pt>
                <c:pt idx="651">
                  <c:v>0.27951388888888901</c:v>
                </c:pt>
                <c:pt idx="652">
                  <c:v>0.27957175925925898</c:v>
                </c:pt>
                <c:pt idx="653">
                  <c:v>0.27962962962963001</c:v>
                </c:pt>
                <c:pt idx="654">
                  <c:v>0.27968749999999998</c:v>
                </c:pt>
                <c:pt idx="655">
                  <c:v>0.27974537037037001</c:v>
                </c:pt>
                <c:pt idx="656">
                  <c:v>0.27980324074074098</c:v>
                </c:pt>
                <c:pt idx="657">
                  <c:v>0.27986111111111101</c:v>
                </c:pt>
                <c:pt idx="658">
                  <c:v>0.27991898148148198</c:v>
                </c:pt>
                <c:pt idx="659">
                  <c:v>0.279976851851852</c:v>
                </c:pt>
                <c:pt idx="660">
                  <c:v>0.28003472222222198</c:v>
                </c:pt>
                <c:pt idx="661">
                  <c:v>0.280092592592593</c:v>
                </c:pt>
                <c:pt idx="662">
                  <c:v>0.28015046296296298</c:v>
                </c:pt>
                <c:pt idx="663">
                  <c:v>0.280208333333333</c:v>
                </c:pt>
                <c:pt idx="664">
                  <c:v>0.28026620370370398</c:v>
                </c:pt>
                <c:pt idx="665">
                  <c:v>0.280324074074074</c:v>
                </c:pt>
                <c:pt idx="666">
                  <c:v>0.28038194444444398</c:v>
                </c:pt>
                <c:pt idx="667">
                  <c:v>0.280439814814815</c:v>
                </c:pt>
                <c:pt idx="668">
                  <c:v>0.28049768518518498</c:v>
                </c:pt>
                <c:pt idx="669">
                  <c:v>0.280555555555556</c:v>
                </c:pt>
                <c:pt idx="670">
                  <c:v>0.28061342592592597</c:v>
                </c:pt>
                <c:pt idx="671">
                  <c:v>0.280671296296296</c:v>
                </c:pt>
                <c:pt idx="672">
                  <c:v>0.28072916666666697</c:v>
                </c:pt>
                <c:pt idx="673">
                  <c:v>0.280787037037037</c:v>
                </c:pt>
                <c:pt idx="674">
                  <c:v>0.28084490740740697</c:v>
                </c:pt>
                <c:pt idx="675">
                  <c:v>0.280902777777778</c:v>
                </c:pt>
                <c:pt idx="676">
                  <c:v>0.28096064814814797</c:v>
                </c:pt>
                <c:pt idx="677">
                  <c:v>0.281018518518518</c:v>
                </c:pt>
                <c:pt idx="678">
                  <c:v>0.28107638888888897</c:v>
                </c:pt>
                <c:pt idx="679">
                  <c:v>0.281134259259259</c:v>
                </c:pt>
                <c:pt idx="680">
                  <c:v>0.28119212962963003</c:v>
                </c:pt>
                <c:pt idx="681">
                  <c:v>0.28125</c:v>
                </c:pt>
                <c:pt idx="682">
                  <c:v>0.28130787037036997</c:v>
                </c:pt>
                <c:pt idx="683">
                  <c:v>0.281365740740741</c:v>
                </c:pt>
                <c:pt idx="684">
                  <c:v>0.28142361111111103</c:v>
                </c:pt>
                <c:pt idx="685">
                  <c:v>0.281481481481482</c:v>
                </c:pt>
                <c:pt idx="686">
                  <c:v>0.28153935185185203</c:v>
                </c:pt>
                <c:pt idx="687">
                  <c:v>0.281597222222222</c:v>
                </c:pt>
                <c:pt idx="688">
                  <c:v>0.28165509259259203</c:v>
                </c:pt>
                <c:pt idx="689">
                  <c:v>0.281712962962963</c:v>
                </c:pt>
                <c:pt idx="690">
                  <c:v>0.28177083333333303</c:v>
                </c:pt>
                <c:pt idx="691">
                  <c:v>0.281828703703704</c:v>
                </c:pt>
                <c:pt idx="692">
                  <c:v>0.28188657407407403</c:v>
                </c:pt>
                <c:pt idx="693">
                  <c:v>0.281944444444444</c:v>
                </c:pt>
                <c:pt idx="694">
                  <c:v>0.28200231481481502</c:v>
                </c:pt>
                <c:pt idx="695">
                  <c:v>0.282060185185185</c:v>
                </c:pt>
                <c:pt idx="696">
                  <c:v>0.28211805555555602</c:v>
                </c:pt>
                <c:pt idx="697">
                  <c:v>0.282175925925926</c:v>
                </c:pt>
                <c:pt idx="698">
                  <c:v>0.28223379629629602</c:v>
                </c:pt>
                <c:pt idx="699">
                  <c:v>0.282291666666667</c:v>
                </c:pt>
                <c:pt idx="700">
                  <c:v>0.28234953703703702</c:v>
                </c:pt>
                <c:pt idx="701">
                  <c:v>0.282407407407407</c:v>
                </c:pt>
                <c:pt idx="702">
                  <c:v>0.28246527777777802</c:v>
                </c:pt>
                <c:pt idx="703">
                  <c:v>0.282523148148148</c:v>
                </c:pt>
                <c:pt idx="704">
                  <c:v>0.28258101851851802</c:v>
                </c:pt>
                <c:pt idx="705">
                  <c:v>0.28263888888888899</c:v>
                </c:pt>
                <c:pt idx="706">
                  <c:v>0.28269675925925902</c:v>
                </c:pt>
                <c:pt idx="707">
                  <c:v>0.28275462962962999</c:v>
                </c:pt>
                <c:pt idx="708">
                  <c:v>0.28281250000000002</c:v>
                </c:pt>
                <c:pt idx="709">
                  <c:v>0.28287037037036999</c:v>
                </c:pt>
                <c:pt idx="710">
                  <c:v>0.28292824074074102</c:v>
                </c:pt>
                <c:pt idx="711">
                  <c:v>0.28298611111111099</c:v>
                </c:pt>
                <c:pt idx="712">
                  <c:v>0.28304398148148102</c:v>
                </c:pt>
                <c:pt idx="713">
                  <c:v>0.28310185185185199</c:v>
                </c:pt>
                <c:pt idx="714">
                  <c:v>0.28315972222222202</c:v>
                </c:pt>
                <c:pt idx="715">
                  <c:v>0.28321759259259299</c:v>
                </c:pt>
                <c:pt idx="716">
                  <c:v>0.28327546296296302</c:v>
                </c:pt>
                <c:pt idx="717">
                  <c:v>0.28333333333333299</c:v>
                </c:pt>
                <c:pt idx="718">
                  <c:v>0.28339120370370402</c:v>
                </c:pt>
                <c:pt idx="719">
                  <c:v>0.28344907407407399</c:v>
                </c:pt>
                <c:pt idx="720">
                  <c:v>0.28350694444444402</c:v>
                </c:pt>
                <c:pt idx="721">
                  <c:v>0.28356481481481499</c:v>
                </c:pt>
                <c:pt idx="722">
                  <c:v>0.28362268518518502</c:v>
                </c:pt>
                <c:pt idx="723">
                  <c:v>0.28368055555555599</c:v>
                </c:pt>
                <c:pt idx="724">
                  <c:v>0.28373842592592602</c:v>
                </c:pt>
                <c:pt idx="725">
                  <c:v>0.28379629629629599</c:v>
                </c:pt>
                <c:pt idx="726">
                  <c:v>0.28385416666666702</c:v>
                </c:pt>
                <c:pt idx="727">
                  <c:v>0.28391203703703699</c:v>
                </c:pt>
                <c:pt idx="728">
                  <c:v>0.28396990740740702</c:v>
                </c:pt>
                <c:pt idx="729">
                  <c:v>0.28402777777777799</c:v>
                </c:pt>
                <c:pt idx="730">
                  <c:v>0.28408564814814802</c:v>
                </c:pt>
                <c:pt idx="731">
                  <c:v>0.28414351851851799</c:v>
                </c:pt>
                <c:pt idx="732">
                  <c:v>0.28420138888888902</c:v>
                </c:pt>
                <c:pt idx="733">
                  <c:v>0.28425925925925899</c:v>
                </c:pt>
                <c:pt idx="734">
                  <c:v>0.28431712962963002</c:v>
                </c:pt>
                <c:pt idx="735">
                  <c:v>0.28437499999999999</c:v>
                </c:pt>
                <c:pt idx="736">
                  <c:v>0.28443287037037002</c:v>
                </c:pt>
                <c:pt idx="737">
                  <c:v>0.28449074074074099</c:v>
                </c:pt>
                <c:pt idx="738">
                  <c:v>0.28454861111111102</c:v>
                </c:pt>
                <c:pt idx="739">
                  <c:v>0.28460648148148199</c:v>
                </c:pt>
                <c:pt idx="740">
                  <c:v>0.28466435185185202</c:v>
                </c:pt>
                <c:pt idx="741">
                  <c:v>0.28472222222222199</c:v>
                </c:pt>
                <c:pt idx="742">
                  <c:v>0.28478009259259301</c:v>
                </c:pt>
                <c:pt idx="743">
                  <c:v>0.28483796296296299</c:v>
                </c:pt>
                <c:pt idx="744">
                  <c:v>0.28489583333333302</c:v>
                </c:pt>
                <c:pt idx="745">
                  <c:v>0.28495370370370399</c:v>
                </c:pt>
                <c:pt idx="746">
                  <c:v>0.28501157407407401</c:v>
                </c:pt>
                <c:pt idx="747">
                  <c:v>0.28506944444444399</c:v>
                </c:pt>
                <c:pt idx="748">
                  <c:v>0.28512731481481501</c:v>
                </c:pt>
                <c:pt idx="749">
                  <c:v>0.28518518518518499</c:v>
                </c:pt>
                <c:pt idx="750">
                  <c:v>0.28524305555555501</c:v>
                </c:pt>
                <c:pt idx="751">
                  <c:v>0.28530092592592599</c:v>
                </c:pt>
                <c:pt idx="752">
                  <c:v>0.28535879629629601</c:v>
                </c:pt>
                <c:pt idx="753">
                  <c:v>0.28541666666666698</c:v>
                </c:pt>
                <c:pt idx="754">
                  <c:v>0.28547453703703701</c:v>
                </c:pt>
                <c:pt idx="755">
                  <c:v>0.28553240740740699</c:v>
                </c:pt>
                <c:pt idx="756">
                  <c:v>0.28559027777777801</c:v>
                </c:pt>
                <c:pt idx="757">
                  <c:v>0.28564814814814798</c:v>
                </c:pt>
                <c:pt idx="758">
                  <c:v>0.28570601851851801</c:v>
                </c:pt>
                <c:pt idx="759">
                  <c:v>0.28576388888888898</c:v>
                </c:pt>
                <c:pt idx="760">
                  <c:v>0.28582175925925901</c:v>
                </c:pt>
                <c:pt idx="761">
                  <c:v>0.28587962962962998</c:v>
                </c:pt>
                <c:pt idx="762">
                  <c:v>0.28593750000000001</c:v>
                </c:pt>
                <c:pt idx="763">
                  <c:v>0.28599537037036998</c:v>
                </c:pt>
                <c:pt idx="764">
                  <c:v>0.28605324074074101</c:v>
                </c:pt>
                <c:pt idx="765">
                  <c:v>0.28611111111111098</c:v>
                </c:pt>
                <c:pt idx="766">
                  <c:v>0.28616898148148101</c:v>
                </c:pt>
                <c:pt idx="767">
                  <c:v>0.28622685185185198</c:v>
                </c:pt>
                <c:pt idx="768">
                  <c:v>0.28628472222222201</c:v>
                </c:pt>
                <c:pt idx="769">
                  <c:v>0.28634259259259298</c:v>
                </c:pt>
                <c:pt idx="770">
                  <c:v>0.28640046296296301</c:v>
                </c:pt>
                <c:pt idx="771">
                  <c:v>0.28645833333333298</c:v>
                </c:pt>
                <c:pt idx="772">
                  <c:v>0.28651620370370401</c:v>
                </c:pt>
                <c:pt idx="773">
                  <c:v>0.28657407407407398</c:v>
                </c:pt>
                <c:pt idx="774">
                  <c:v>0.28663194444444401</c:v>
                </c:pt>
                <c:pt idx="775">
                  <c:v>0.28668981481481498</c:v>
                </c:pt>
                <c:pt idx="776">
                  <c:v>0.28674768518518501</c:v>
                </c:pt>
                <c:pt idx="777">
                  <c:v>0.28680555555555598</c:v>
                </c:pt>
                <c:pt idx="778">
                  <c:v>0.28686342592592601</c:v>
                </c:pt>
                <c:pt idx="779">
                  <c:v>0.28692129629629598</c:v>
                </c:pt>
                <c:pt idx="780">
                  <c:v>0.28697916666666701</c:v>
                </c:pt>
                <c:pt idx="781">
                  <c:v>0.28703703703703698</c:v>
                </c:pt>
                <c:pt idx="782">
                  <c:v>0.28709490740740701</c:v>
                </c:pt>
                <c:pt idx="783">
                  <c:v>0.28715277777777798</c:v>
                </c:pt>
                <c:pt idx="784">
                  <c:v>0.28721064814814801</c:v>
                </c:pt>
                <c:pt idx="785">
                  <c:v>0.28726851851851898</c:v>
                </c:pt>
                <c:pt idx="786">
                  <c:v>0.28732638888888901</c:v>
                </c:pt>
                <c:pt idx="787">
                  <c:v>0.28738425925925898</c:v>
                </c:pt>
                <c:pt idx="788">
                  <c:v>0.28744212962963001</c:v>
                </c:pt>
                <c:pt idx="789">
                  <c:v>0.28749999999999998</c:v>
                </c:pt>
                <c:pt idx="790">
                  <c:v>0.28755787037037001</c:v>
                </c:pt>
                <c:pt idx="791">
                  <c:v>0.28761574074074098</c:v>
                </c:pt>
                <c:pt idx="792">
                  <c:v>0.28767361111111101</c:v>
                </c:pt>
                <c:pt idx="793">
                  <c:v>0.28773148148148098</c:v>
                </c:pt>
                <c:pt idx="794">
                  <c:v>0.287789351851852</c:v>
                </c:pt>
                <c:pt idx="795">
                  <c:v>0.28784722222222198</c:v>
                </c:pt>
                <c:pt idx="796">
                  <c:v>0.287905092592593</c:v>
                </c:pt>
                <c:pt idx="797">
                  <c:v>0.28796296296296298</c:v>
                </c:pt>
                <c:pt idx="798">
                  <c:v>0.288020833333333</c:v>
                </c:pt>
                <c:pt idx="799">
                  <c:v>0.28807870370370398</c:v>
                </c:pt>
                <c:pt idx="800">
                  <c:v>0.288136574074074</c:v>
                </c:pt>
                <c:pt idx="801">
                  <c:v>0.28819444444444398</c:v>
                </c:pt>
                <c:pt idx="802">
                  <c:v>0.288252314814815</c:v>
                </c:pt>
                <c:pt idx="803">
                  <c:v>0.28831018518518498</c:v>
                </c:pt>
                <c:pt idx="804">
                  <c:v>0.288368055555556</c:v>
                </c:pt>
                <c:pt idx="805">
                  <c:v>0.28842592592592597</c:v>
                </c:pt>
                <c:pt idx="806">
                  <c:v>0.288483796296296</c:v>
                </c:pt>
                <c:pt idx="807">
                  <c:v>0.28854166666666697</c:v>
                </c:pt>
                <c:pt idx="808">
                  <c:v>0.288599537037037</c:v>
                </c:pt>
                <c:pt idx="809">
                  <c:v>0.28865740740740697</c:v>
                </c:pt>
                <c:pt idx="810">
                  <c:v>0.288715277777778</c:v>
                </c:pt>
                <c:pt idx="811">
                  <c:v>0.28877314814814797</c:v>
                </c:pt>
                <c:pt idx="812">
                  <c:v>0.288831018518518</c:v>
                </c:pt>
                <c:pt idx="813">
                  <c:v>0.28888888888888897</c:v>
                </c:pt>
                <c:pt idx="814">
                  <c:v>0.288946759259259</c:v>
                </c:pt>
                <c:pt idx="815">
                  <c:v>0.28900462962963003</c:v>
                </c:pt>
                <c:pt idx="816">
                  <c:v>0.2890625</c:v>
                </c:pt>
                <c:pt idx="817">
                  <c:v>0.28912037037036997</c:v>
                </c:pt>
                <c:pt idx="818">
                  <c:v>0.289178240740741</c:v>
                </c:pt>
                <c:pt idx="819">
                  <c:v>0.28923611111111103</c:v>
                </c:pt>
                <c:pt idx="820">
                  <c:v>0.289293981481481</c:v>
                </c:pt>
                <c:pt idx="821">
                  <c:v>0.28935185185185203</c:v>
                </c:pt>
                <c:pt idx="822">
                  <c:v>0.289409722222222</c:v>
                </c:pt>
                <c:pt idx="823">
                  <c:v>0.28946759259259303</c:v>
                </c:pt>
                <c:pt idx="824">
                  <c:v>0.289525462962963</c:v>
                </c:pt>
                <c:pt idx="825">
                  <c:v>0.28958333333333303</c:v>
                </c:pt>
                <c:pt idx="826">
                  <c:v>0.289641203703704</c:v>
                </c:pt>
                <c:pt idx="827">
                  <c:v>0.28969907407407403</c:v>
                </c:pt>
                <c:pt idx="828">
                  <c:v>0.289756944444444</c:v>
                </c:pt>
                <c:pt idx="829">
                  <c:v>0.28981481481481502</c:v>
                </c:pt>
                <c:pt idx="830">
                  <c:v>0.289872685185185</c:v>
                </c:pt>
                <c:pt idx="831">
                  <c:v>0.28993055555555602</c:v>
                </c:pt>
                <c:pt idx="832">
                  <c:v>0.289988425925926</c:v>
                </c:pt>
                <c:pt idx="833">
                  <c:v>0.29004629629629602</c:v>
                </c:pt>
                <c:pt idx="834">
                  <c:v>0.290104166666667</c:v>
                </c:pt>
                <c:pt idx="835">
                  <c:v>0.29016203703703702</c:v>
                </c:pt>
                <c:pt idx="836">
                  <c:v>0.290219907407407</c:v>
                </c:pt>
                <c:pt idx="837">
                  <c:v>0.29027777777777802</c:v>
                </c:pt>
                <c:pt idx="838">
                  <c:v>0.290335648148148</c:v>
                </c:pt>
                <c:pt idx="839">
                  <c:v>0.29039351851851802</c:v>
                </c:pt>
                <c:pt idx="840">
                  <c:v>0.29045138888888899</c:v>
                </c:pt>
                <c:pt idx="841">
                  <c:v>0.29050925925925902</c:v>
                </c:pt>
                <c:pt idx="842">
                  <c:v>0.29056712962962999</c:v>
                </c:pt>
                <c:pt idx="843">
                  <c:v>0.29062500000000002</c:v>
                </c:pt>
                <c:pt idx="844">
                  <c:v>0.29068287037036999</c:v>
                </c:pt>
                <c:pt idx="845">
                  <c:v>0.29074074074074102</c:v>
                </c:pt>
                <c:pt idx="846">
                  <c:v>0.29079861111111099</c:v>
                </c:pt>
                <c:pt idx="847">
                  <c:v>0.29085648148148102</c:v>
                </c:pt>
                <c:pt idx="848">
                  <c:v>0.29091435185185199</c:v>
                </c:pt>
                <c:pt idx="849">
                  <c:v>0.29097222222222202</c:v>
                </c:pt>
                <c:pt idx="850">
                  <c:v>0.29103009259259299</c:v>
                </c:pt>
                <c:pt idx="851">
                  <c:v>0.29108796296296302</c:v>
                </c:pt>
                <c:pt idx="852">
                  <c:v>0.29114583333333299</c:v>
                </c:pt>
                <c:pt idx="853">
                  <c:v>0.29120370370370402</c:v>
                </c:pt>
                <c:pt idx="854">
                  <c:v>0.29126157407407399</c:v>
                </c:pt>
                <c:pt idx="855">
                  <c:v>0.29131944444444402</c:v>
                </c:pt>
                <c:pt idx="856">
                  <c:v>0.29137731481481499</c:v>
                </c:pt>
                <c:pt idx="857">
                  <c:v>0.29143518518518502</c:v>
                </c:pt>
                <c:pt idx="858">
                  <c:v>0.29149305555555599</c:v>
                </c:pt>
                <c:pt idx="859">
                  <c:v>0.29155092592592602</c:v>
                </c:pt>
                <c:pt idx="860">
                  <c:v>0.29160879629629599</c:v>
                </c:pt>
                <c:pt idx="861">
                  <c:v>0.29166666666666702</c:v>
                </c:pt>
                <c:pt idx="862">
                  <c:v>0.29172453703703699</c:v>
                </c:pt>
                <c:pt idx="863">
                  <c:v>0.29178240740740702</c:v>
                </c:pt>
                <c:pt idx="864">
                  <c:v>0.29184027777777799</c:v>
                </c:pt>
                <c:pt idx="865">
                  <c:v>0.29189814814814802</c:v>
                </c:pt>
                <c:pt idx="866">
                  <c:v>0.29195601851851899</c:v>
                </c:pt>
                <c:pt idx="867">
                  <c:v>0.29201388888888902</c:v>
                </c:pt>
                <c:pt idx="868">
                  <c:v>0.29207175925925899</c:v>
                </c:pt>
                <c:pt idx="869">
                  <c:v>0.29212962962963002</c:v>
                </c:pt>
                <c:pt idx="870">
                  <c:v>0.29218749999999999</c:v>
                </c:pt>
                <c:pt idx="871">
                  <c:v>0.29224537037037002</c:v>
                </c:pt>
                <c:pt idx="872">
                  <c:v>0.29230324074074099</c:v>
                </c:pt>
                <c:pt idx="873">
                  <c:v>0.29236111111111102</c:v>
                </c:pt>
                <c:pt idx="874">
                  <c:v>0.29241898148148199</c:v>
                </c:pt>
                <c:pt idx="875">
                  <c:v>0.29247685185185202</c:v>
                </c:pt>
                <c:pt idx="876">
                  <c:v>0.29253472222222199</c:v>
                </c:pt>
                <c:pt idx="877">
                  <c:v>0.29259259259259301</c:v>
                </c:pt>
                <c:pt idx="878">
                  <c:v>0.29265046296296299</c:v>
                </c:pt>
                <c:pt idx="879">
                  <c:v>0.29270833333333302</c:v>
                </c:pt>
                <c:pt idx="880">
                  <c:v>0.29276620370370399</c:v>
                </c:pt>
                <c:pt idx="881">
                  <c:v>0.29282407407407401</c:v>
                </c:pt>
                <c:pt idx="882">
                  <c:v>0.29288194444444499</c:v>
                </c:pt>
                <c:pt idx="883">
                  <c:v>0.29293981481481501</c:v>
                </c:pt>
                <c:pt idx="884">
                  <c:v>0.29299768518518499</c:v>
                </c:pt>
                <c:pt idx="885">
                  <c:v>0.29305555555555601</c:v>
                </c:pt>
                <c:pt idx="886">
                  <c:v>0.29311342592592599</c:v>
                </c:pt>
                <c:pt idx="887">
                  <c:v>0.29317129629629601</c:v>
                </c:pt>
                <c:pt idx="888">
                  <c:v>0.29322916666666698</c:v>
                </c:pt>
                <c:pt idx="889">
                  <c:v>0.29328703703703701</c:v>
                </c:pt>
                <c:pt idx="890">
                  <c:v>0.29334490740740798</c:v>
                </c:pt>
                <c:pt idx="891">
                  <c:v>0.29340277777777801</c:v>
                </c:pt>
                <c:pt idx="892">
                  <c:v>0.29346064814814798</c:v>
                </c:pt>
                <c:pt idx="893">
                  <c:v>0.29351851851851801</c:v>
                </c:pt>
                <c:pt idx="894">
                  <c:v>0.29357638888888898</c:v>
                </c:pt>
                <c:pt idx="895">
                  <c:v>0.29363425925925901</c:v>
                </c:pt>
                <c:pt idx="896">
                  <c:v>0.29369212962962998</c:v>
                </c:pt>
                <c:pt idx="897">
                  <c:v>0.29375000000000001</c:v>
                </c:pt>
                <c:pt idx="898">
                  <c:v>0.29380787037036998</c:v>
                </c:pt>
                <c:pt idx="899">
                  <c:v>0.29386574074074101</c:v>
                </c:pt>
                <c:pt idx="900">
                  <c:v>0.29392361111111098</c:v>
                </c:pt>
                <c:pt idx="901">
                  <c:v>0.29398148148148101</c:v>
                </c:pt>
                <c:pt idx="902">
                  <c:v>0.29403935185185198</c:v>
                </c:pt>
                <c:pt idx="903">
                  <c:v>0.29409722222222201</c:v>
                </c:pt>
                <c:pt idx="904">
                  <c:v>0.29415509259259298</c:v>
                </c:pt>
                <c:pt idx="905">
                  <c:v>0.29421296296296301</c:v>
                </c:pt>
                <c:pt idx="906">
                  <c:v>0.29427083333333298</c:v>
                </c:pt>
                <c:pt idx="907">
                  <c:v>0.29432870370370401</c:v>
                </c:pt>
                <c:pt idx="908">
                  <c:v>0.29438657407407398</c:v>
                </c:pt>
                <c:pt idx="909">
                  <c:v>0.29444444444444401</c:v>
                </c:pt>
                <c:pt idx="910">
                  <c:v>0.29450231481481498</c:v>
                </c:pt>
                <c:pt idx="911">
                  <c:v>0.29456018518518501</c:v>
                </c:pt>
                <c:pt idx="912">
                  <c:v>0.29461805555555598</c:v>
                </c:pt>
                <c:pt idx="913">
                  <c:v>0.29467592592592601</c:v>
                </c:pt>
                <c:pt idx="914">
                  <c:v>0.29473379629629598</c:v>
                </c:pt>
                <c:pt idx="915">
                  <c:v>0.29479166666666701</c:v>
                </c:pt>
                <c:pt idx="916">
                  <c:v>0.29484953703703698</c:v>
                </c:pt>
                <c:pt idx="917">
                  <c:v>0.29490740740740701</c:v>
                </c:pt>
                <c:pt idx="918">
                  <c:v>0.29496527777777798</c:v>
                </c:pt>
                <c:pt idx="919">
                  <c:v>0.29502314814814801</c:v>
                </c:pt>
                <c:pt idx="920">
                  <c:v>0.29508101851851798</c:v>
                </c:pt>
                <c:pt idx="921">
                  <c:v>0.29513888888888901</c:v>
                </c:pt>
                <c:pt idx="922">
                  <c:v>0.29519675925925898</c:v>
                </c:pt>
                <c:pt idx="923">
                  <c:v>0.29525462962963001</c:v>
                </c:pt>
                <c:pt idx="924">
                  <c:v>0.29531249999999998</c:v>
                </c:pt>
                <c:pt idx="925">
                  <c:v>0.29537037037037001</c:v>
                </c:pt>
                <c:pt idx="926">
                  <c:v>0.29542824074074098</c:v>
                </c:pt>
                <c:pt idx="927">
                  <c:v>0.29548611111111101</c:v>
                </c:pt>
                <c:pt idx="928">
                  <c:v>0.29554398148148098</c:v>
                </c:pt>
                <c:pt idx="929">
                  <c:v>0.295601851851852</c:v>
                </c:pt>
                <c:pt idx="930">
                  <c:v>0.29565972222222198</c:v>
                </c:pt>
                <c:pt idx="931">
                  <c:v>0.295717592592593</c:v>
                </c:pt>
                <c:pt idx="932">
                  <c:v>0.29577546296296298</c:v>
                </c:pt>
                <c:pt idx="933">
                  <c:v>0.295833333333333</c:v>
                </c:pt>
                <c:pt idx="934">
                  <c:v>0.29589120370370398</c:v>
                </c:pt>
                <c:pt idx="935">
                  <c:v>0.295949074074074</c:v>
                </c:pt>
                <c:pt idx="936">
                  <c:v>0.29600694444444398</c:v>
                </c:pt>
                <c:pt idx="937">
                  <c:v>0.296064814814815</c:v>
                </c:pt>
                <c:pt idx="938">
                  <c:v>0.29612268518518498</c:v>
                </c:pt>
                <c:pt idx="939">
                  <c:v>0.296180555555556</c:v>
                </c:pt>
                <c:pt idx="940">
                  <c:v>0.29623842592592597</c:v>
                </c:pt>
                <c:pt idx="941">
                  <c:v>0.296296296296296</c:v>
                </c:pt>
                <c:pt idx="942">
                  <c:v>0.29635416666666697</c:v>
                </c:pt>
                <c:pt idx="943">
                  <c:v>0.296412037037037</c:v>
                </c:pt>
                <c:pt idx="944">
                  <c:v>0.29646990740740697</c:v>
                </c:pt>
                <c:pt idx="945">
                  <c:v>0.296527777777778</c:v>
                </c:pt>
                <c:pt idx="946">
                  <c:v>0.29658564814814797</c:v>
                </c:pt>
                <c:pt idx="947">
                  <c:v>0.296643518518518</c:v>
                </c:pt>
                <c:pt idx="948">
                  <c:v>0.29670138888888897</c:v>
                </c:pt>
                <c:pt idx="949">
                  <c:v>0.296759259259259</c:v>
                </c:pt>
                <c:pt idx="950">
                  <c:v>0.29681712962963003</c:v>
                </c:pt>
                <c:pt idx="951">
                  <c:v>0.296875</c:v>
                </c:pt>
                <c:pt idx="952">
                  <c:v>0.29693287037036997</c:v>
                </c:pt>
                <c:pt idx="953">
                  <c:v>0.296990740740741</c:v>
                </c:pt>
                <c:pt idx="954">
                  <c:v>0.29704861111111103</c:v>
                </c:pt>
                <c:pt idx="955">
                  <c:v>0.297106481481482</c:v>
                </c:pt>
                <c:pt idx="956">
                  <c:v>0.29716435185185203</c:v>
                </c:pt>
                <c:pt idx="957">
                  <c:v>0.297222222222222</c:v>
                </c:pt>
                <c:pt idx="958">
                  <c:v>0.29728009259259303</c:v>
                </c:pt>
                <c:pt idx="959">
                  <c:v>0.297337962962963</c:v>
                </c:pt>
                <c:pt idx="960">
                  <c:v>0.29739583333333303</c:v>
                </c:pt>
                <c:pt idx="961">
                  <c:v>0.297453703703704</c:v>
                </c:pt>
                <c:pt idx="962">
                  <c:v>0.29751157407407403</c:v>
                </c:pt>
                <c:pt idx="963">
                  <c:v>0.297569444444444</c:v>
                </c:pt>
                <c:pt idx="964">
                  <c:v>0.29762731481481502</c:v>
                </c:pt>
                <c:pt idx="965">
                  <c:v>0.297685185185185</c:v>
                </c:pt>
                <c:pt idx="966">
                  <c:v>0.29774305555555503</c:v>
                </c:pt>
                <c:pt idx="967">
                  <c:v>0.297800925925926</c:v>
                </c:pt>
                <c:pt idx="968">
                  <c:v>0.29785879629629602</c:v>
                </c:pt>
                <c:pt idx="969">
                  <c:v>0.297916666666667</c:v>
                </c:pt>
                <c:pt idx="970">
                  <c:v>0.29797453703703702</c:v>
                </c:pt>
                <c:pt idx="971">
                  <c:v>0.298032407407407</c:v>
                </c:pt>
                <c:pt idx="972">
                  <c:v>0.29809027777777802</c:v>
                </c:pt>
                <c:pt idx="973">
                  <c:v>0.298148148148148</c:v>
                </c:pt>
                <c:pt idx="974">
                  <c:v>0.29820601851851802</c:v>
                </c:pt>
                <c:pt idx="975">
                  <c:v>0.29826388888888899</c:v>
                </c:pt>
                <c:pt idx="976">
                  <c:v>0.29832175925925902</c:v>
                </c:pt>
                <c:pt idx="977">
                  <c:v>0.29837962962962999</c:v>
                </c:pt>
                <c:pt idx="978">
                  <c:v>0.29843750000000002</c:v>
                </c:pt>
                <c:pt idx="979">
                  <c:v>0.29849537037036999</c:v>
                </c:pt>
                <c:pt idx="980">
                  <c:v>0.29855324074074102</c:v>
                </c:pt>
                <c:pt idx="981">
                  <c:v>0.29861111111111099</c:v>
                </c:pt>
                <c:pt idx="982">
                  <c:v>0.29866898148148102</c:v>
                </c:pt>
                <c:pt idx="983">
                  <c:v>0.29872685185185199</c:v>
                </c:pt>
                <c:pt idx="984">
                  <c:v>0.29878472222222202</c:v>
                </c:pt>
                <c:pt idx="985">
                  <c:v>0.29884259259259299</c:v>
                </c:pt>
                <c:pt idx="986">
                  <c:v>0.29890046296296302</c:v>
                </c:pt>
                <c:pt idx="987">
                  <c:v>0.29895833333333299</c:v>
                </c:pt>
                <c:pt idx="988">
                  <c:v>0.29901620370370402</c:v>
                </c:pt>
                <c:pt idx="989">
                  <c:v>0.29907407407407399</c:v>
                </c:pt>
                <c:pt idx="990">
                  <c:v>0.29913194444444402</c:v>
                </c:pt>
                <c:pt idx="991">
                  <c:v>0.29918981481481499</c:v>
                </c:pt>
                <c:pt idx="992">
                  <c:v>0.29924768518518502</c:v>
                </c:pt>
                <c:pt idx="993">
                  <c:v>0.29930555555555599</c:v>
                </c:pt>
                <c:pt idx="994">
                  <c:v>0.29936342592592602</c:v>
                </c:pt>
                <c:pt idx="995">
                  <c:v>0.29942129629629599</c:v>
                </c:pt>
                <c:pt idx="996">
                  <c:v>0.29947916666666702</c:v>
                </c:pt>
                <c:pt idx="997">
                  <c:v>0.29953703703703699</c:v>
                </c:pt>
                <c:pt idx="998">
                  <c:v>0.29959490740740702</c:v>
                </c:pt>
                <c:pt idx="999">
                  <c:v>0.29965277777777799</c:v>
                </c:pt>
                <c:pt idx="1000">
                  <c:v>0.29971064814814802</c:v>
                </c:pt>
                <c:pt idx="1001">
                  <c:v>0.29976851851851899</c:v>
                </c:pt>
                <c:pt idx="1002">
                  <c:v>0.29982638888888902</c:v>
                </c:pt>
                <c:pt idx="1003">
                  <c:v>0.29988425925925899</c:v>
                </c:pt>
                <c:pt idx="1004">
                  <c:v>0.29994212962963002</c:v>
                </c:pt>
                <c:pt idx="1005">
                  <c:v>0.3</c:v>
                </c:pt>
                <c:pt idx="1006">
                  <c:v>0.30005787037037002</c:v>
                </c:pt>
                <c:pt idx="1007">
                  <c:v>0.30011574074074099</c:v>
                </c:pt>
                <c:pt idx="1008">
                  <c:v>0.30017361111111102</c:v>
                </c:pt>
                <c:pt idx="1009">
                  <c:v>0.30023148148148099</c:v>
                </c:pt>
                <c:pt idx="1010">
                  <c:v>0.30028935185185202</c:v>
                </c:pt>
                <c:pt idx="1011">
                  <c:v>0.30034722222222199</c:v>
                </c:pt>
                <c:pt idx="1012">
                  <c:v>0.30040509259259301</c:v>
                </c:pt>
                <c:pt idx="1013">
                  <c:v>0.30046296296296299</c:v>
                </c:pt>
                <c:pt idx="1014">
                  <c:v>0.30052083333333302</c:v>
                </c:pt>
                <c:pt idx="1015">
                  <c:v>0.30057870370370399</c:v>
                </c:pt>
                <c:pt idx="1016">
                  <c:v>0.30063657407407401</c:v>
                </c:pt>
                <c:pt idx="1017">
                  <c:v>0.30069444444444399</c:v>
                </c:pt>
                <c:pt idx="1018">
                  <c:v>0.30075231481481501</c:v>
                </c:pt>
                <c:pt idx="1019">
                  <c:v>0.30081018518518499</c:v>
                </c:pt>
                <c:pt idx="1020">
                  <c:v>0.30086805555555601</c:v>
                </c:pt>
                <c:pt idx="1021">
                  <c:v>0.30092592592592599</c:v>
                </c:pt>
                <c:pt idx="1022">
                  <c:v>0.30098379629629601</c:v>
                </c:pt>
                <c:pt idx="1023">
                  <c:v>0.30104166666666698</c:v>
                </c:pt>
                <c:pt idx="1024">
                  <c:v>0.30109953703703701</c:v>
                </c:pt>
                <c:pt idx="1025">
                  <c:v>0.30115740740740699</c:v>
                </c:pt>
                <c:pt idx="1026">
                  <c:v>0.30121527777777801</c:v>
                </c:pt>
                <c:pt idx="1027">
                  <c:v>0.30127314814814798</c:v>
                </c:pt>
                <c:pt idx="1028">
                  <c:v>0.30133101851851801</c:v>
                </c:pt>
                <c:pt idx="1029">
                  <c:v>0.30138888888888898</c:v>
                </c:pt>
                <c:pt idx="1030">
                  <c:v>0.30144675925925901</c:v>
                </c:pt>
                <c:pt idx="1031">
                  <c:v>0.30150462962962998</c:v>
                </c:pt>
                <c:pt idx="1032">
                  <c:v>0.30156250000000001</c:v>
                </c:pt>
                <c:pt idx="1033">
                  <c:v>0.30162037037036998</c:v>
                </c:pt>
                <c:pt idx="1034">
                  <c:v>0.30167824074074101</c:v>
                </c:pt>
                <c:pt idx="1035">
                  <c:v>0.30173611111111098</c:v>
                </c:pt>
                <c:pt idx="1036">
                  <c:v>0.30179398148148101</c:v>
                </c:pt>
                <c:pt idx="1037">
                  <c:v>0.30185185185185198</c:v>
                </c:pt>
                <c:pt idx="1038">
                  <c:v>0.30190972222222201</c:v>
                </c:pt>
                <c:pt idx="1039">
                  <c:v>0.30196759259259298</c:v>
                </c:pt>
                <c:pt idx="1040">
                  <c:v>0.30202546296296301</c:v>
                </c:pt>
                <c:pt idx="1041">
                  <c:v>0.30208333333333298</c:v>
                </c:pt>
                <c:pt idx="1042">
                  <c:v>0.30214120370370401</c:v>
                </c:pt>
                <c:pt idx="1043">
                  <c:v>0.30219907407407398</c:v>
                </c:pt>
                <c:pt idx="1044">
                  <c:v>0.30225694444444401</c:v>
                </c:pt>
                <c:pt idx="1045">
                  <c:v>0.30231481481481498</c:v>
                </c:pt>
                <c:pt idx="1046">
                  <c:v>0.30237268518518501</c:v>
                </c:pt>
                <c:pt idx="1047">
                  <c:v>0.30243055555555598</c:v>
                </c:pt>
                <c:pt idx="1048">
                  <c:v>0.30248842592592601</c:v>
                </c:pt>
                <c:pt idx="1049">
                  <c:v>0.30254629629629598</c:v>
                </c:pt>
                <c:pt idx="1050">
                  <c:v>0.30260416666666701</c:v>
                </c:pt>
                <c:pt idx="1051">
                  <c:v>0.30266203703703698</c:v>
                </c:pt>
                <c:pt idx="1052">
                  <c:v>0.30271990740740701</c:v>
                </c:pt>
                <c:pt idx="1053">
                  <c:v>0.30277777777777798</c:v>
                </c:pt>
                <c:pt idx="1054">
                  <c:v>0.30283564814814801</c:v>
                </c:pt>
                <c:pt idx="1055">
                  <c:v>0.30289351851851798</c:v>
                </c:pt>
                <c:pt idx="1056">
                  <c:v>0.30295138888888901</c:v>
                </c:pt>
                <c:pt idx="1057">
                  <c:v>0.30300925925925898</c:v>
                </c:pt>
                <c:pt idx="1058">
                  <c:v>0.30306712962963001</c:v>
                </c:pt>
                <c:pt idx="1059">
                  <c:v>0.30312499999999998</c:v>
                </c:pt>
                <c:pt idx="1060">
                  <c:v>0.30318287037037001</c:v>
                </c:pt>
                <c:pt idx="1061">
                  <c:v>0.30324074074074098</c:v>
                </c:pt>
                <c:pt idx="1062">
                  <c:v>0.30329861111111101</c:v>
                </c:pt>
                <c:pt idx="1063">
                  <c:v>0.30335648148148098</c:v>
                </c:pt>
                <c:pt idx="1064">
                  <c:v>0.303414351851852</c:v>
                </c:pt>
                <c:pt idx="1065">
                  <c:v>0.30347222222222198</c:v>
                </c:pt>
                <c:pt idx="1066">
                  <c:v>0.303530092592593</c:v>
                </c:pt>
                <c:pt idx="1067">
                  <c:v>0.30358796296296298</c:v>
                </c:pt>
                <c:pt idx="1068">
                  <c:v>0.303645833333333</c:v>
                </c:pt>
                <c:pt idx="1069">
                  <c:v>0.30370370370370398</c:v>
                </c:pt>
                <c:pt idx="1070">
                  <c:v>0.303761574074074</c:v>
                </c:pt>
                <c:pt idx="1071">
                  <c:v>0.30381944444444398</c:v>
                </c:pt>
                <c:pt idx="1072">
                  <c:v>0.303877314814815</c:v>
                </c:pt>
                <c:pt idx="1073">
                  <c:v>0.30393518518518498</c:v>
                </c:pt>
                <c:pt idx="1074">
                  <c:v>0.303993055555556</c:v>
                </c:pt>
                <c:pt idx="1075">
                  <c:v>0.30405092592592597</c:v>
                </c:pt>
                <c:pt idx="1076">
                  <c:v>0.304108796296296</c:v>
                </c:pt>
                <c:pt idx="1077">
                  <c:v>0.30416666666666697</c:v>
                </c:pt>
                <c:pt idx="1078">
                  <c:v>0.304224537037037</c:v>
                </c:pt>
                <c:pt idx="1079">
                  <c:v>0.30428240740740697</c:v>
                </c:pt>
                <c:pt idx="1080">
                  <c:v>0.304340277777778</c:v>
                </c:pt>
                <c:pt idx="1081">
                  <c:v>0.30439814814814797</c:v>
                </c:pt>
                <c:pt idx="1082">
                  <c:v>0.304456018518518</c:v>
                </c:pt>
                <c:pt idx="1083">
                  <c:v>0.30451388888888897</c:v>
                </c:pt>
                <c:pt idx="1084">
                  <c:v>0.304571759259259</c:v>
                </c:pt>
                <c:pt idx="1085">
                  <c:v>0.30462962962963003</c:v>
                </c:pt>
                <c:pt idx="1086">
                  <c:v>0.3046875</c:v>
                </c:pt>
                <c:pt idx="1087">
                  <c:v>0.30474537037036997</c:v>
                </c:pt>
                <c:pt idx="1088">
                  <c:v>0.304803240740741</c:v>
                </c:pt>
                <c:pt idx="1089">
                  <c:v>0.30486111111111103</c:v>
                </c:pt>
                <c:pt idx="1090">
                  <c:v>0.304918981481482</c:v>
                </c:pt>
                <c:pt idx="1091">
                  <c:v>0.30497685185185203</c:v>
                </c:pt>
                <c:pt idx="1092">
                  <c:v>0.305034722222222</c:v>
                </c:pt>
                <c:pt idx="1093">
                  <c:v>0.30509259259259303</c:v>
                </c:pt>
                <c:pt idx="1094">
                  <c:v>0.305150462962963</c:v>
                </c:pt>
                <c:pt idx="1095">
                  <c:v>0.30520833333333303</c:v>
                </c:pt>
                <c:pt idx="1096">
                  <c:v>0.305266203703704</c:v>
                </c:pt>
                <c:pt idx="1097">
                  <c:v>0.30532407407407403</c:v>
                </c:pt>
                <c:pt idx="1098">
                  <c:v>0.305381944444445</c:v>
                </c:pt>
                <c:pt idx="1099">
                  <c:v>0.30543981481481502</c:v>
                </c:pt>
                <c:pt idx="1100">
                  <c:v>0.305497685185185</c:v>
                </c:pt>
                <c:pt idx="1101">
                  <c:v>0.30555555555555602</c:v>
                </c:pt>
                <c:pt idx="1102">
                  <c:v>0.305613425925926</c:v>
                </c:pt>
                <c:pt idx="1103">
                  <c:v>0.30567129629629602</c:v>
                </c:pt>
                <c:pt idx="1104">
                  <c:v>0.305729166666667</c:v>
                </c:pt>
                <c:pt idx="1105">
                  <c:v>0.30578703703703702</c:v>
                </c:pt>
                <c:pt idx="1106">
                  <c:v>0.305844907407407</c:v>
                </c:pt>
                <c:pt idx="1107">
                  <c:v>0.30590277777777802</c:v>
                </c:pt>
                <c:pt idx="1108">
                  <c:v>0.305960648148148</c:v>
                </c:pt>
                <c:pt idx="1109">
                  <c:v>0.30601851851851802</c:v>
                </c:pt>
                <c:pt idx="1110">
                  <c:v>0.30607638888888899</c:v>
                </c:pt>
                <c:pt idx="1111">
                  <c:v>0.30613425925925902</c:v>
                </c:pt>
                <c:pt idx="1112">
                  <c:v>0.30619212962962999</c:v>
                </c:pt>
                <c:pt idx="1113">
                  <c:v>0.30625000000000002</c:v>
                </c:pt>
                <c:pt idx="1114">
                  <c:v>0.30630787037036999</c:v>
                </c:pt>
                <c:pt idx="1115">
                  <c:v>0.30636574074074102</c:v>
                </c:pt>
                <c:pt idx="1116">
                  <c:v>0.30642361111111099</c:v>
                </c:pt>
                <c:pt idx="1117">
                  <c:v>0.30648148148148102</c:v>
                </c:pt>
                <c:pt idx="1118">
                  <c:v>0.30653935185185199</c:v>
                </c:pt>
                <c:pt idx="1119">
                  <c:v>0.30659722222222202</c:v>
                </c:pt>
                <c:pt idx="1120">
                  <c:v>0.30665509259259299</c:v>
                </c:pt>
                <c:pt idx="1121">
                  <c:v>0.30671296296296302</c:v>
                </c:pt>
                <c:pt idx="1122">
                  <c:v>0.30677083333333299</c:v>
                </c:pt>
                <c:pt idx="1123">
                  <c:v>0.30682870370370402</c:v>
                </c:pt>
                <c:pt idx="1124">
                  <c:v>0.30688657407407399</c:v>
                </c:pt>
                <c:pt idx="1125">
                  <c:v>0.30694444444444402</c:v>
                </c:pt>
                <c:pt idx="1126">
                  <c:v>0.30700231481481499</c:v>
                </c:pt>
                <c:pt idx="1127">
                  <c:v>0.30706018518518502</c:v>
                </c:pt>
                <c:pt idx="1128">
                  <c:v>0.30711805555555599</c:v>
                </c:pt>
                <c:pt idx="1129">
                  <c:v>0.30717592592592602</c:v>
                </c:pt>
                <c:pt idx="1130">
                  <c:v>0.30723379629629599</c:v>
                </c:pt>
                <c:pt idx="1131">
                  <c:v>0.30729166666666702</c:v>
                </c:pt>
                <c:pt idx="1132">
                  <c:v>0.30734953703703699</c:v>
                </c:pt>
                <c:pt idx="1133">
                  <c:v>0.30740740740740702</c:v>
                </c:pt>
                <c:pt idx="1134">
                  <c:v>0.30746527777777799</c:v>
                </c:pt>
                <c:pt idx="1135">
                  <c:v>0.30752314814814802</c:v>
                </c:pt>
                <c:pt idx="1136">
                  <c:v>0.30758101851851799</c:v>
                </c:pt>
                <c:pt idx="1137">
                  <c:v>0.30763888888888902</c:v>
                </c:pt>
                <c:pt idx="1138">
                  <c:v>0.30769675925925899</c:v>
                </c:pt>
                <c:pt idx="1139">
                  <c:v>0.30775462962963002</c:v>
                </c:pt>
                <c:pt idx="1140">
                  <c:v>0.30781249999999999</c:v>
                </c:pt>
                <c:pt idx="1141">
                  <c:v>0.30787037037037002</c:v>
                </c:pt>
                <c:pt idx="1142">
                  <c:v>0.30792824074074099</c:v>
                </c:pt>
                <c:pt idx="1143">
                  <c:v>0.30798611111111102</c:v>
                </c:pt>
                <c:pt idx="1144">
                  <c:v>0.30804398148148099</c:v>
                </c:pt>
                <c:pt idx="1145">
                  <c:v>0.30810185185185202</c:v>
                </c:pt>
                <c:pt idx="1146">
                  <c:v>0.30815972222222199</c:v>
                </c:pt>
                <c:pt idx="1147">
                  <c:v>0.30821759259259301</c:v>
                </c:pt>
                <c:pt idx="1148">
                  <c:v>0.30827546296296299</c:v>
                </c:pt>
                <c:pt idx="1149">
                  <c:v>0.30833333333333302</c:v>
                </c:pt>
                <c:pt idx="1150">
                  <c:v>0.30839120370370399</c:v>
                </c:pt>
                <c:pt idx="1151">
                  <c:v>0.30844907407407401</c:v>
                </c:pt>
                <c:pt idx="1152">
                  <c:v>0.30850694444444399</c:v>
                </c:pt>
                <c:pt idx="1153">
                  <c:v>0.30856481481481501</c:v>
                </c:pt>
                <c:pt idx="1154">
                  <c:v>0.30862268518518499</c:v>
                </c:pt>
                <c:pt idx="1155">
                  <c:v>0.30868055555555601</c:v>
                </c:pt>
                <c:pt idx="1156">
                  <c:v>0.30873842592592599</c:v>
                </c:pt>
                <c:pt idx="1157">
                  <c:v>0.30879629629629601</c:v>
                </c:pt>
                <c:pt idx="1158">
                  <c:v>0.30885416666666698</c:v>
                </c:pt>
                <c:pt idx="1159">
                  <c:v>0.30891203703703701</c:v>
                </c:pt>
                <c:pt idx="1160">
                  <c:v>0.30896990740740699</c:v>
                </c:pt>
                <c:pt idx="1161">
                  <c:v>0.30902777777777801</c:v>
                </c:pt>
                <c:pt idx="1162">
                  <c:v>0.30908564814814798</c:v>
                </c:pt>
                <c:pt idx="1163">
                  <c:v>0.30914351851851801</c:v>
                </c:pt>
                <c:pt idx="1164">
                  <c:v>0.30920138888888898</c:v>
                </c:pt>
                <c:pt idx="1165">
                  <c:v>0.30925925925925901</c:v>
                </c:pt>
                <c:pt idx="1166">
                  <c:v>0.30931712962962998</c:v>
                </c:pt>
                <c:pt idx="1167">
                  <c:v>0.30937500000000001</c:v>
                </c:pt>
                <c:pt idx="1168">
                  <c:v>0.30943287037036998</c:v>
                </c:pt>
                <c:pt idx="1169">
                  <c:v>0.30949074074074101</c:v>
                </c:pt>
                <c:pt idx="1170">
                  <c:v>0.30954861111111098</c:v>
                </c:pt>
                <c:pt idx="1171">
                  <c:v>0.30960648148148101</c:v>
                </c:pt>
                <c:pt idx="1172">
                  <c:v>0.30966435185185198</c:v>
                </c:pt>
                <c:pt idx="1173">
                  <c:v>0.30972222222222201</c:v>
                </c:pt>
                <c:pt idx="1174">
                  <c:v>0.30978009259259298</c:v>
                </c:pt>
                <c:pt idx="1175">
                  <c:v>0.30983796296296301</c:v>
                </c:pt>
                <c:pt idx="1176">
                  <c:v>0.30989583333333298</c:v>
                </c:pt>
                <c:pt idx="1177">
                  <c:v>0.30995370370370401</c:v>
                </c:pt>
                <c:pt idx="1178">
                  <c:v>0.31001157407407398</c:v>
                </c:pt>
                <c:pt idx="1179">
                  <c:v>0.31006944444444401</c:v>
                </c:pt>
                <c:pt idx="1180">
                  <c:v>0.31012731481481498</c:v>
                </c:pt>
                <c:pt idx="1181">
                  <c:v>0.31018518518518501</c:v>
                </c:pt>
                <c:pt idx="1182">
                  <c:v>0.31024305555555498</c:v>
                </c:pt>
                <c:pt idx="1183">
                  <c:v>0.31030092592592601</c:v>
                </c:pt>
                <c:pt idx="1184">
                  <c:v>0.31035879629629598</c:v>
                </c:pt>
                <c:pt idx="1185">
                  <c:v>0.31041666666666701</c:v>
                </c:pt>
                <c:pt idx="1186">
                  <c:v>0.31047453703703698</c:v>
                </c:pt>
                <c:pt idx="1187">
                  <c:v>0.31053240740740701</c:v>
                </c:pt>
                <c:pt idx="1188">
                  <c:v>0.31059027777777798</c:v>
                </c:pt>
                <c:pt idx="1189">
                  <c:v>0.31064814814814801</c:v>
                </c:pt>
                <c:pt idx="1190">
                  <c:v>0.31070601851851798</c:v>
                </c:pt>
                <c:pt idx="1191">
                  <c:v>0.31076388888888901</c:v>
                </c:pt>
                <c:pt idx="1192">
                  <c:v>0.31082175925925898</c:v>
                </c:pt>
                <c:pt idx="1193">
                  <c:v>0.31087962962963001</c:v>
                </c:pt>
                <c:pt idx="1194">
                  <c:v>0.31093749999999998</c:v>
                </c:pt>
                <c:pt idx="1195">
                  <c:v>0.31099537037037001</c:v>
                </c:pt>
                <c:pt idx="1196">
                  <c:v>0.31105324074074098</c:v>
                </c:pt>
                <c:pt idx="1197">
                  <c:v>0.31111111111111101</c:v>
                </c:pt>
                <c:pt idx="1198">
                  <c:v>0.31116898148148098</c:v>
                </c:pt>
                <c:pt idx="1199">
                  <c:v>0.311226851851852</c:v>
                </c:pt>
                <c:pt idx="1200">
                  <c:v>0.31128472222222198</c:v>
                </c:pt>
                <c:pt idx="1201">
                  <c:v>0.311342592592593</c:v>
                </c:pt>
                <c:pt idx="1202">
                  <c:v>0.31140046296296298</c:v>
                </c:pt>
                <c:pt idx="1203">
                  <c:v>0.311458333333333</c:v>
                </c:pt>
                <c:pt idx="1204">
                  <c:v>0.31151620370370398</c:v>
                </c:pt>
                <c:pt idx="1205">
                  <c:v>0.311574074074074</c:v>
                </c:pt>
                <c:pt idx="1206">
                  <c:v>0.31163194444444398</c:v>
                </c:pt>
                <c:pt idx="1207">
                  <c:v>0.311689814814815</c:v>
                </c:pt>
                <c:pt idx="1208">
                  <c:v>0.31174768518518498</c:v>
                </c:pt>
                <c:pt idx="1209">
                  <c:v>0.311805555555556</c:v>
                </c:pt>
                <c:pt idx="1210">
                  <c:v>0.31186342592592597</c:v>
                </c:pt>
                <c:pt idx="1211">
                  <c:v>0.311921296296296</c:v>
                </c:pt>
                <c:pt idx="1212">
                  <c:v>0.31197916666666697</c:v>
                </c:pt>
                <c:pt idx="1213">
                  <c:v>0.312037037037037</c:v>
                </c:pt>
                <c:pt idx="1214">
                  <c:v>0.31209490740740697</c:v>
                </c:pt>
                <c:pt idx="1215">
                  <c:v>0.312152777777778</c:v>
                </c:pt>
                <c:pt idx="1216">
                  <c:v>0.31221064814814797</c:v>
                </c:pt>
                <c:pt idx="1217">
                  <c:v>0.312268518518518</c:v>
                </c:pt>
                <c:pt idx="1218">
                  <c:v>0.31232638888888897</c:v>
                </c:pt>
                <c:pt idx="1219">
                  <c:v>0.312384259259259</c:v>
                </c:pt>
                <c:pt idx="1220">
                  <c:v>0.31244212962963003</c:v>
                </c:pt>
                <c:pt idx="1221">
                  <c:v>0.3125</c:v>
                </c:pt>
                <c:pt idx="1222">
                  <c:v>0.31255787037036997</c:v>
                </c:pt>
                <c:pt idx="1223">
                  <c:v>0.312615740740741</c:v>
                </c:pt>
                <c:pt idx="1224">
                  <c:v>0.31267361111111103</c:v>
                </c:pt>
                <c:pt idx="1225">
                  <c:v>0.312731481481481</c:v>
                </c:pt>
                <c:pt idx="1226">
                  <c:v>0.31278935185185203</c:v>
                </c:pt>
                <c:pt idx="1227">
                  <c:v>0.312847222222222</c:v>
                </c:pt>
                <c:pt idx="1228">
                  <c:v>0.31290509259259303</c:v>
                </c:pt>
                <c:pt idx="1229">
                  <c:v>0.312962962962963</c:v>
                </c:pt>
                <c:pt idx="1230">
                  <c:v>0.31302083333333303</c:v>
                </c:pt>
                <c:pt idx="1231">
                  <c:v>0.313078703703704</c:v>
                </c:pt>
                <c:pt idx="1232">
                  <c:v>0.31313657407407403</c:v>
                </c:pt>
                <c:pt idx="1233">
                  <c:v>0.313194444444444</c:v>
                </c:pt>
                <c:pt idx="1234">
                  <c:v>0.31325231481481502</c:v>
                </c:pt>
                <c:pt idx="1235">
                  <c:v>0.313310185185185</c:v>
                </c:pt>
                <c:pt idx="1236">
                  <c:v>0.31336805555555602</c:v>
                </c:pt>
                <c:pt idx="1237">
                  <c:v>0.313425925925926</c:v>
                </c:pt>
                <c:pt idx="1238">
                  <c:v>0.31348379629629602</c:v>
                </c:pt>
                <c:pt idx="1239">
                  <c:v>0.313541666666667</c:v>
                </c:pt>
                <c:pt idx="1240">
                  <c:v>0.31359953703703702</c:v>
                </c:pt>
                <c:pt idx="1241">
                  <c:v>0.313657407407407</c:v>
                </c:pt>
                <c:pt idx="1242">
                  <c:v>0.31371527777777802</c:v>
                </c:pt>
                <c:pt idx="1243">
                  <c:v>0.313773148148148</c:v>
                </c:pt>
                <c:pt idx="1244">
                  <c:v>0.31383101851851802</c:v>
                </c:pt>
                <c:pt idx="1245">
                  <c:v>0.31388888888888899</c:v>
                </c:pt>
                <c:pt idx="1246">
                  <c:v>0.31394675925925902</c:v>
                </c:pt>
                <c:pt idx="1247">
                  <c:v>0.31400462962962999</c:v>
                </c:pt>
                <c:pt idx="1248">
                  <c:v>0.31406250000000002</c:v>
                </c:pt>
                <c:pt idx="1249">
                  <c:v>0.31412037037036999</c:v>
                </c:pt>
                <c:pt idx="1250">
                  <c:v>0.31417824074074102</c:v>
                </c:pt>
                <c:pt idx="1251">
                  <c:v>0.31423611111111099</c:v>
                </c:pt>
                <c:pt idx="1252">
                  <c:v>0.31429398148148102</c:v>
                </c:pt>
                <c:pt idx="1253">
                  <c:v>0.31435185185185199</c:v>
                </c:pt>
                <c:pt idx="1254">
                  <c:v>0.31440972222222202</c:v>
                </c:pt>
                <c:pt idx="1255">
                  <c:v>0.31446759259259299</c:v>
                </c:pt>
                <c:pt idx="1256">
                  <c:v>0.31452546296296302</c:v>
                </c:pt>
                <c:pt idx="1257">
                  <c:v>0.31458333333333299</c:v>
                </c:pt>
                <c:pt idx="1258">
                  <c:v>0.31464120370370402</c:v>
                </c:pt>
                <c:pt idx="1259">
                  <c:v>0.31469907407407399</c:v>
                </c:pt>
                <c:pt idx="1260">
                  <c:v>0.31475694444444402</c:v>
                </c:pt>
                <c:pt idx="1261">
                  <c:v>0.31481481481481499</c:v>
                </c:pt>
                <c:pt idx="1262">
                  <c:v>0.31487268518518502</c:v>
                </c:pt>
                <c:pt idx="1263">
                  <c:v>0.31493055555555599</c:v>
                </c:pt>
                <c:pt idx="1264">
                  <c:v>0.31498842592592602</c:v>
                </c:pt>
                <c:pt idx="1265">
                  <c:v>0.31504629629629599</c:v>
                </c:pt>
                <c:pt idx="1266">
                  <c:v>0.31510416666666702</c:v>
                </c:pt>
                <c:pt idx="1267">
                  <c:v>0.31516203703703699</c:v>
                </c:pt>
                <c:pt idx="1268">
                  <c:v>0.31521990740740702</c:v>
                </c:pt>
                <c:pt idx="1269">
                  <c:v>0.31527777777777799</c:v>
                </c:pt>
                <c:pt idx="1270">
                  <c:v>0.31533564814814802</c:v>
                </c:pt>
                <c:pt idx="1271">
                  <c:v>0.31539351851851799</c:v>
                </c:pt>
                <c:pt idx="1272">
                  <c:v>0.31545138888888902</c:v>
                </c:pt>
                <c:pt idx="1273">
                  <c:v>0.31550925925925899</c:v>
                </c:pt>
                <c:pt idx="1274">
                  <c:v>0.31556712962963002</c:v>
                </c:pt>
                <c:pt idx="1275">
                  <c:v>0.31562499999999999</c:v>
                </c:pt>
                <c:pt idx="1276">
                  <c:v>0.31568287037037002</c:v>
                </c:pt>
                <c:pt idx="1277">
                  <c:v>0.31574074074074099</c:v>
                </c:pt>
                <c:pt idx="1278">
                  <c:v>0.31579861111111102</c:v>
                </c:pt>
                <c:pt idx="1279">
                  <c:v>0.31585648148148199</c:v>
                </c:pt>
                <c:pt idx="1280">
                  <c:v>0.31591435185185202</c:v>
                </c:pt>
                <c:pt idx="1281">
                  <c:v>0.31597222222222199</c:v>
                </c:pt>
                <c:pt idx="1282">
                  <c:v>0.31603009259259301</c:v>
                </c:pt>
                <c:pt idx="1283">
                  <c:v>0.31608796296296299</c:v>
                </c:pt>
                <c:pt idx="1284">
                  <c:v>0.31614583333333302</c:v>
                </c:pt>
                <c:pt idx="1285">
                  <c:v>0.31620370370370399</c:v>
                </c:pt>
                <c:pt idx="1286">
                  <c:v>0.31626157407407401</c:v>
                </c:pt>
                <c:pt idx="1287">
                  <c:v>0.31631944444444399</c:v>
                </c:pt>
                <c:pt idx="1288">
                  <c:v>0.31637731481481501</c:v>
                </c:pt>
                <c:pt idx="1289">
                  <c:v>0.31643518518518499</c:v>
                </c:pt>
                <c:pt idx="1290">
                  <c:v>0.31649305555555601</c:v>
                </c:pt>
                <c:pt idx="1291">
                  <c:v>0.31655092592592599</c:v>
                </c:pt>
                <c:pt idx="1292">
                  <c:v>0.31660879629629601</c:v>
                </c:pt>
                <c:pt idx="1293">
                  <c:v>0.31666666666666698</c:v>
                </c:pt>
                <c:pt idx="1294">
                  <c:v>0.31672453703703701</c:v>
                </c:pt>
                <c:pt idx="1295">
                  <c:v>0.31678240740740699</c:v>
                </c:pt>
                <c:pt idx="1296">
                  <c:v>0.31684027777777801</c:v>
                </c:pt>
                <c:pt idx="1297">
                  <c:v>0.31689814814814798</c:v>
                </c:pt>
                <c:pt idx="1298">
                  <c:v>0.31695601851851801</c:v>
                </c:pt>
                <c:pt idx="1299">
                  <c:v>0.31701388888888898</c:v>
                </c:pt>
                <c:pt idx="1300">
                  <c:v>0.31707175925925901</c:v>
                </c:pt>
                <c:pt idx="1301">
                  <c:v>0.31712962962962998</c:v>
                </c:pt>
                <c:pt idx="1302">
                  <c:v>0.31718750000000001</c:v>
                </c:pt>
                <c:pt idx="1303">
                  <c:v>0.31724537037036998</c:v>
                </c:pt>
                <c:pt idx="1304">
                  <c:v>0.31730324074074101</c:v>
                </c:pt>
                <c:pt idx="1305">
                  <c:v>0.31736111111111098</c:v>
                </c:pt>
                <c:pt idx="1306">
                  <c:v>0.31741898148148201</c:v>
                </c:pt>
                <c:pt idx="1307">
                  <c:v>0.31747685185185198</c:v>
                </c:pt>
                <c:pt idx="1308">
                  <c:v>0.31753472222222201</c:v>
                </c:pt>
                <c:pt idx="1309">
                  <c:v>0.31759259259259298</c:v>
                </c:pt>
                <c:pt idx="1310">
                  <c:v>0.31765046296296301</c:v>
                </c:pt>
                <c:pt idx="1311">
                  <c:v>0.31770833333333298</c:v>
                </c:pt>
                <c:pt idx="1312">
                  <c:v>0.31776620370370401</c:v>
                </c:pt>
                <c:pt idx="1313">
                  <c:v>0.31782407407407398</c:v>
                </c:pt>
                <c:pt idx="1314">
                  <c:v>0.31788194444444501</c:v>
                </c:pt>
                <c:pt idx="1315">
                  <c:v>0.31793981481481498</c:v>
                </c:pt>
                <c:pt idx="1316">
                  <c:v>0.31799768518518501</c:v>
                </c:pt>
                <c:pt idx="1317">
                  <c:v>0.31805555555555598</c:v>
                </c:pt>
                <c:pt idx="1318">
                  <c:v>0.31811342592592601</c:v>
                </c:pt>
                <c:pt idx="1319">
                  <c:v>0.31817129629629598</c:v>
                </c:pt>
                <c:pt idx="1320">
                  <c:v>0.31822916666666701</c:v>
                </c:pt>
                <c:pt idx="1321">
                  <c:v>0.31828703703703698</c:v>
                </c:pt>
                <c:pt idx="1322">
                  <c:v>0.31834490740740701</c:v>
                </c:pt>
                <c:pt idx="1323">
                  <c:v>0.31840277777777798</c:v>
                </c:pt>
                <c:pt idx="1324">
                  <c:v>0.31846064814814801</c:v>
                </c:pt>
                <c:pt idx="1325">
                  <c:v>0.31851851851851898</c:v>
                </c:pt>
                <c:pt idx="1326">
                  <c:v>0.31857638888888901</c:v>
                </c:pt>
                <c:pt idx="1327">
                  <c:v>0.31863425925925898</c:v>
                </c:pt>
                <c:pt idx="1328">
                  <c:v>0.31869212962963001</c:v>
                </c:pt>
                <c:pt idx="1329">
                  <c:v>0.31874999999999998</c:v>
                </c:pt>
                <c:pt idx="1330">
                  <c:v>0.31880787037037001</c:v>
                </c:pt>
                <c:pt idx="1331">
                  <c:v>0.31886574074074098</c:v>
                </c:pt>
                <c:pt idx="1332">
                  <c:v>0.31892361111111101</c:v>
                </c:pt>
                <c:pt idx="1333">
                  <c:v>0.31898148148148098</c:v>
                </c:pt>
                <c:pt idx="1334">
                  <c:v>0.319039351851852</c:v>
                </c:pt>
                <c:pt idx="1335">
                  <c:v>0.31909722222222198</c:v>
                </c:pt>
                <c:pt idx="1336">
                  <c:v>0.319155092592593</c:v>
                </c:pt>
                <c:pt idx="1337">
                  <c:v>0.31921296296296298</c:v>
                </c:pt>
                <c:pt idx="1338">
                  <c:v>0.319270833333333</c:v>
                </c:pt>
                <c:pt idx="1339">
                  <c:v>0.31932870370370398</c:v>
                </c:pt>
                <c:pt idx="1340">
                  <c:v>0.319386574074074</c:v>
                </c:pt>
                <c:pt idx="1341">
                  <c:v>0.31944444444444398</c:v>
                </c:pt>
                <c:pt idx="1342">
                  <c:v>0.319502314814815</c:v>
                </c:pt>
                <c:pt idx="1343">
                  <c:v>0.31956018518518498</c:v>
                </c:pt>
                <c:pt idx="1344">
                  <c:v>0.319618055555556</c:v>
                </c:pt>
                <c:pt idx="1345">
                  <c:v>0.31967592592592597</c:v>
                </c:pt>
                <c:pt idx="1346">
                  <c:v>0.319733796296296</c:v>
                </c:pt>
                <c:pt idx="1347">
                  <c:v>0.31979166666666697</c:v>
                </c:pt>
                <c:pt idx="1348">
                  <c:v>0.319849537037037</c:v>
                </c:pt>
                <c:pt idx="1349">
                  <c:v>0.31990740740740697</c:v>
                </c:pt>
                <c:pt idx="1350">
                  <c:v>0.319965277777778</c:v>
                </c:pt>
                <c:pt idx="1351">
                  <c:v>0.32002314814814797</c:v>
                </c:pt>
                <c:pt idx="1352">
                  <c:v>0.320081018518518</c:v>
                </c:pt>
                <c:pt idx="1353">
                  <c:v>0.32013888888888897</c:v>
                </c:pt>
                <c:pt idx="1354">
                  <c:v>0.320196759259259</c:v>
                </c:pt>
                <c:pt idx="1355">
                  <c:v>0.32025462962963003</c:v>
                </c:pt>
                <c:pt idx="1356">
                  <c:v>0.3203125</c:v>
                </c:pt>
                <c:pt idx="1357">
                  <c:v>0.32037037037036997</c:v>
                </c:pt>
                <c:pt idx="1358">
                  <c:v>0.320428240740741</c:v>
                </c:pt>
                <c:pt idx="1359">
                  <c:v>0.32048611111111103</c:v>
                </c:pt>
                <c:pt idx="1360">
                  <c:v>0.320543981481482</c:v>
                </c:pt>
                <c:pt idx="1361">
                  <c:v>0.32060185185185203</c:v>
                </c:pt>
                <c:pt idx="1362">
                  <c:v>0.320659722222222</c:v>
                </c:pt>
                <c:pt idx="1363">
                  <c:v>0.32071759259259303</c:v>
                </c:pt>
                <c:pt idx="1364">
                  <c:v>0.320775462962963</c:v>
                </c:pt>
                <c:pt idx="1365">
                  <c:v>0.32083333333333303</c:v>
                </c:pt>
                <c:pt idx="1366">
                  <c:v>0.320891203703704</c:v>
                </c:pt>
                <c:pt idx="1367">
                  <c:v>0.32094907407407403</c:v>
                </c:pt>
                <c:pt idx="1368">
                  <c:v>0.321006944444445</c:v>
                </c:pt>
                <c:pt idx="1369">
                  <c:v>0.32106481481481502</c:v>
                </c:pt>
                <c:pt idx="1370">
                  <c:v>0.321122685185185</c:v>
                </c:pt>
                <c:pt idx="1371">
                  <c:v>0.32118055555555602</c:v>
                </c:pt>
                <c:pt idx="1372">
                  <c:v>0.321238425925926</c:v>
                </c:pt>
                <c:pt idx="1373">
                  <c:v>0.32129629629629602</c:v>
                </c:pt>
                <c:pt idx="1374">
                  <c:v>0.321354166666667</c:v>
                </c:pt>
                <c:pt idx="1375">
                  <c:v>0.32141203703703702</c:v>
                </c:pt>
                <c:pt idx="1376">
                  <c:v>0.321469907407407</c:v>
                </c:pt>
                <c:pt idx="1377">
                  <c:v>0.32152777777777802</c:v>
                </c:pt>
                <c:pt idx="1378">
                  <c:v>0.321585648148148</c:v>
                </c:pt>
                <c:pt idx="1379">
                  <c:v>0.32164351851851802</c:v>
                </c:pt>
                <c:pt idx="1380">
                  <c:v>0.32170138888888899</c:v>
                </c:pt>
                <c:pt idx="1381">
                  <c:v>0.32175925925925902</c:v>
                </c:pt>
                <c:pt idx="1382">
                  <c:v>0.32181712962962999</c:v>
                </c:pt>
                <c:pt idx="1383">
                  <c:v>0.32187500000000002</c:v>
                </c:pt>
                <c:pt idx="1384">
                  <c:v>0.32193287037036999</c:v>
                </c:pt>
                <c:pt idx="1385">
                  <c:v>0.32199074074074102</c:v>
                </c:pt>
                <c:pt idx="1386">
                  <c:v>0.32204861111111099</c:v>
                </c:pt>
                <c:pt idx="1387">
                  <c:v>0.32210648148148102</c:v>
                </c:pt>
                <c:pt idx="1388">
                  <c:v>0.32216435185185199</c:v>
                </c:pt>
                <c:pt idx="1389">
                  <c:v>0.32222222222222202</c:v>
                </c:pt>
                <c:pt idx="1390">
                  <c:v>0.32228009259259299</c:v>
                </c:pt>
                <c:pt idx="1391">
                  <c:v>0.32233796296296302</c:v>
                </c:pt>
                <c:pt idx="1392">
                  <c:v>0.32239583333333299</c:v>
                </c:pt>
                <c:pt idx="1393">
                  <c:v>0.32245370370370402</c:v>
                </c:pt>
                <c:pt idx="1394">
                  <c:v>0.32251157407407399</c:v>
                </c:pt>
                <c:pt idx="1395">
                  <c:v>0.32256944444444402</c:v>
                </c:pt>
                <c:pt idx="1396">
                  <c:v>0.32262731481481499</c:v>
                </c:pt>
                <c:pt idx="1397">
                  <c:v>0.32268518518518502</c:v>
                </c:pt>
                <c:pt idx="1398">
                  <c:v>0.32274305555555499</c:v>
                </c:pt>
                <c:pt idx="1399">
                  <c:v>0.32280092592592602</c:v>
                </c:pt>
                <c:pt idx="1400">
                  <c:v>0.32285879629629599</c:v>
                </c:pt>
                <c:pt idx="1401">
                  <c:v>0.32291666666666702</c:v>
                </c:pt>
                <c:pt idx="1402">
                  <c:v>0.32297453703703699</c:v>
                </c:pt>
                <c:pt idx="1403">
                  <c:v>0.32303240740740702</c:v>
                </c:pt>
                <c:pt idx="1404">
                  <c:v>0.32309027777777799</c:v>
                </c:pt>
                <c:pt idx="1405">
                  <c:v>0.32314814814814802</c:v>
                </c:pt>
                <c:pt idx="1406">
                  <c:v>0.32320601851851799</c:v>
                </c:pt>
                <c:pt idx="1407">
                  <c:v>0.32326388888888902</c:v>
                </c:pt>
                <c:pt idx="1408">
                  <c:v>0.32332175925925899</c:v>
                </c:pt>
                <c:pt idx="1409">
                  <c:v>0.32337962962963002</c:v>
                </c:pt>
                <c:pt idx="1410">
                  <c:v>0.32343749999999999</c:v>
                </c:pt>
                <c:pt idx="1411">
                  <c:v>0.32349537037037002</c:v>
                </c:pt>
                <c:pt idx="1412">
                  <c:v>0.32355324074074099</c:v>
                </c:pt>
                <c:pt idx="1413">
                  <c:v>0.32361111111111102</c:v>
                </c:pt>
                <c:pt idx="1414">
                  <c:v>0.32366898148148199</c:v>
                </c:pt>
                <c:pt idx="1415">
                  <c:v>0.32372685185185202</c:v>
                </c:pt>
                <c:pt idx="1416">
                  <c:v>0.32378472222222199</c:v>
                </c:pt>
                <c:pt idx="1417">
                  <c:v>0.32384259259259301</c:v>
                </c:pt>
                <c:pt idx="1418">
                  <c:v>0.32390046296296299</c:v>
                </c:pt>
                <c:pt idx="1419">
                  <c:v>0.32395833333333302</c:v>
                </c:pt>
                <c:pt idx="1420">
                  <c:v>0.32401620370370399</c:v>
                </c:pt>
                <c:pt idx="1421">
                  <c:v>0.32407407407407401</c:v>
                </c:pt>
                <c:pt idx="1422">
                  <c:v>0.32413194444444399</c:v>
                </c:pt>
                <c:pt idx="1423">
                  <c:v>0.32418981481481501</c:v>
                </c:pt>
                <c:pt idx="1424">
                  <c:v>0.32424768518518499</c:v>
                </c:pt>
                <c:pt idx="1425">
                  <c:v>0.32430555555555601</c:v>
                </c:pt>
                <c:pt idx="1426">
                  <c:v>0.32436342592592599</c:v>
                </c:pt>
                <c:pt idx="1427">
                  <c:v>0.32442129629629601</c:v>
                </c:pt>
                <c:pt idx="1428">
                  <c:v>0.32447916666666698</c:v>
                </c:pt>
                <c:pt idx="1429">
                  <c:v>0.32453703703703701</c:v>
                </c:pt>
                <c:pt idx="1430">
                  <c:v>0.32459490740740699</c:v>
                </c:pt>
                <c:pt idx="1431">
                  <c:v>0.32465277777777801</c:v>
                </c:pt>
                <c:pt idx="1432">
                  <c:v>0.32471064814814798</c:v>
                </c:pt>
                <c:pt idx="1433">
                  <c:v>0.32476851851851801</c:v>
                </c:pt>
                <c:pt idx="1434">
                  <c:v>0.32482638888888898</c:v>
                </c:pt>
                <c:pt idx="1435">
                  <c:v>0.32488425925925901</c:v>
                </c:pt>
                <c:pt idx="1436">
                  <c:v>0.32494212962962998</c:v>
                </c:pt>
                <c:pt idx="1437">
                  <c:v>0.32500000000000001</c:v>
                </c:pt>
                <c:pt idx="1438">
                  <c:v>0.32505787037036998</c:v>
                </c:pt>
                <c:pt idx="1439">
                  <c:v>0.32511574074074101</c:v>
                </c:pt>
                <c:pt idx="1440">
                  <c:v>0.32517361111111098</c:v>
                </c:pt>
                <c:pt idx="1441">
                  <c:v>0.32523148148148101</c:v>
                </c:pt>
                <c:pt idx="1442">
                  <c:v>0.32528935185185198</c:v>
                </c:pt>
                <c:pt idx="1443">
                  <c:v>0.32534722222222201</c:v>
                </c:pt>
                <c:pt idx="1444">
                  <c:v>0.32540509259259298</c:v>
                </c:pt>
                <c:pt idx="1445">
                  <c:v>0.32546296296296301</c:v>
                </c:pt>
                <c:pt idx="1446">
                  <c:v>0.32552083333333298</c:v>
                </c:pt>
                <c:pt idx="1447">
                  <c:v>0.32557870370370401</c:v>
                </c:pt>
                <c:pt idx="1448">
                  <c:v>0.32563657407407398</c:v>
                </c:pt>
                <c:pt idx="1449">
                  <c:v>0.32569444444444401</c:v>
                </c:pt>
                <c:pt idx="1450">
                  <c:v>0.32575231481481498</c:v>
                </c:pt>
                <c:pt idx="1451">
                  <c:v>0.32581018518518501</c:v>
                </c:pt>
                <c:pt idx="1452">
                  <c:v>0.32586805555555598</c:v>
                </c:pt>
                <c:pt idx="1453">
                  <c:v>0.32592592592592601</c:v>
                </c:pt>
                <c:pt idx="1454">
                  <c:v>0.32598379629629598</c:v>
                </c:pt>
                <c:pt idx="1455">
                  <c:v>0.32604166666666701</c:v>
                </c:pt>
                <c:pt idx="1456">
                  <c:v>0.32609953703703698</c:v>
                </c:pt>
                <c:pt idx="1457">
                  <c:v>0.32615740740740701</c:v>
                </c:pt>
                <c:pt idx="1458">
                  <c:v>0.32621527777777798</c:v>
                </c:pt>
                <c:pt idx="1459">
                  <c:v>0.32627314814814801</c:v>
                </c:pt>
                <c:pt idx="1460">
                  <c:v>0.32633101851851798</c:v>
                </c:pt>
                <c:pt idx="1461">
                  <c:v>0.32638888888888901</c:v>
                </c:pt>
                <c:pt idx="1462">
                  <c:v>0.32644675925925898</c:v>
                </c:pt>
                <c:pt idx="1463">
                  <c:v>0.32650462962963001</c:v>
                </c:pt>
                <c:pt idx="1464">
                  <c:v>0.32656249999999998</c:v>
                </c:pt>
                <c:pt idx="1465">
                  <c:v>0.32662037037037001</c:v>
                </c:pt>
                <c:pt idx="1466">
                  <c:v>0.32667824074074098</c:v>
                </c:pt>
                <c:pt idx="1467">
                  <c:v>0.32673611111111101</c:v>
                </c:pt>
                <c:pt idx="1468">
                  <c:v>0.32679398148148098</c:v>
                </c:pt>
                <c:pt idx="1469">
                  <c:v>0.326851851851852</c:v>
                </c:pt>
                <c:pt idx="1470">
                  <c:v>0.32690972222222198</c:v>
                </c:pt>
                <c:pt idx="1471">
                  <c:v>0.326967592592593</c:v>
                </c:pt>
                <c:pt idx="1472">
                  <c:v>0.32702546296296298</c:v>
                </c:pt>
                <c:pt idx="1473">
                  <c:v>0.327083333333333</c:v>
                </c:pt>
                <c:pt idx="1474">
                  <c:v>0.32714120370370398</c:v>
                </c:pt>
                <c:pt idx="1475">
                  <c:v>0.327199074074074</c:v>
                </c:pt>
                <c:pt idx="1476">
                  <c:v>0.32725694444444398</c:v>
                </c:pt>
                <c:pt idx="1477">
                  <c:v>0.327314814814815</c:v>
                </c:pt>
                <c:pt idx="1478">
                  <c:v>0.32737268518518498</c:v>
                </c:pt>
                <c:pt idx="1479">
                  <c:v>0.327430555555556</c:v>
                </c:pt>
                <c:pt idx="1480">
                  <c:v>0.32748842592592597</c:v>
                </c:pt>
                <c:pt idx="1481">
                  <c:v>0.327546296296296</c:v>
                </c:pt>
                <c:pt idx="1482">
                  <c:v>0.32760416666666697</c:v>
                </c:pt>
                <c:pt idx="1483">
                  <c:v>0.327662037037037</c:v>
                </c:pt>
                <c:pt idx="1484">
                  <c:v>0.32771990740740697</c:v>
                </c:pt>
                <c:pt idx="1485">
                  <c:v>0.327777777777778</c:v>
                </c:pt>
                <c:pt idx="1486">
                  <c:v>0.32783564814814797</c:v>
                </c:pt>
                <c:pt idx="1487">
                  <c:v>0.327893518518518</c:v>
                </c:pt>
                <c:pt idx="1488">
                  <c:v>0.32795138888888897</c:v>
                </c:pt>
                <c:pt idx="1489">
                  <c:v>0.328009259259259</c:v>
                </c:pt>
                <c:pt idx="1490">
                  <c:v>0.32806712962963003</c:v>
                </c:pt>
                <c:pt idx="1491">
                  <c:v>0.328125</c:v>
                </c:pt>
                <c:pt idx="1492">
                  <c:v>0.32818287037036997</c:v>
                </c:pt>
                <c:pt idx="1493">
                  <c:v>0.328240740740741</c:v>
                </c:pt>
                <c:pt idx="1494">
                  <c:v>0.32829861111111103</c:v>
                </c:pt>
                <c:pt idx="1495">
                  <c:v>0.328356481481482</c:v>
                </c:pt>
                <c:pt idx="1496">
                  <c:v>0.32841435185185203</c:v>
                </c:pt>
                <c:pt idx="1497">
                  <c:v>0.328472222222222</c:v>
                </c:pt>
                <c:pt idx="1498">
                  <c:v>0.32853009259259303</c:v>
                </c:pt>
                <c:pt idx="1499">
                  <c:v>0.328587962962963</c:v>
                </c:pt>
                <c:pt idx="1500">
                  <c:v>0.32864583333333303</c:v>
                </c:pt>
                <c:pt idx="1501">
                  <c:v>0.328703703703704</c:v>
                </c:pt>
                <c:pt idx="1502">
                  <c:v>0.32876157407407403</c:v>
                </c:pt>
                <c:pt idx="1503">
                  <c:v>0.328819444444445</c:v>
                </c:pt>
                <c:pt idx="1504">
                  <c:v>0.32887731481481502</c:v>
                </c:pt>
                <c:pt idx="1505">
                  <c:v>0.328935185185185</c:v>
                </c:pt>
                <c:pt idx="1506">
                  <c:v>0.32899305555555602</c:v>
                </c:pt>
                <c:pt idx="1507">
                  <c:v>0.329050925925926</c:v>
                </c:pt>
                <c:pt idx="1508">
                  <c:v>0.32910879629629602</c:v>
                </c:pt>
                <c:pt idx="1509">
                  <c:v>0.329166666666667</c:v>
                </c:pt>
                <c:pt idx="1510">
                  <c:v>0.32922453703703702</c:v>
                </c:pt>
                <c:pt idx="1511">
                  <c:v>0.329282407407407</c:v>
                </c:pt>
                <c:pt idx="1512">
                  <c:v>0.32934027777777802</c:v>
                </c:pt>
                <c:pt idx="1513">
                  <c:v>0.329398148148148</c:v>
                </c:pt>
                <c:pt idx="1514">
                  <c:v>0.32945601851851802</c:v>
                </c:pt>
                <c:pt idx="1515">
                  <c:v>0.32951388888888899</c:v>
                </c:pt>
                <c:pt idx="1516">
                  <c:v>0.32957175925925902</c:v>
                </c:pt>
                <c:pt idx="1517">
                  <c:v>0.32962962962962999</c:v>
                </c:pt>
                <c:pt idx="1518">
                  <c:v>0.32968750000000002</c:v>
                </c:pt>
                <c:pt idx="1519">
                  <c:v>0.32974537037036999</c:v>
                </c:pt>
                <c:pt idx="1520">
                  <c:v>0.32980324074074102</c:v>
                </c:pt>
                <c:pt idx="1521">
                  <c:v>0.32986111111111099</c:v>
                </c:pt>
                <c:pt idx="1522">
                  <c:v>0.32991898148148202</c:v>
                </c:pt>
                <c:pt idx="1523">
                  <c:v>0.32997685185185199</c:v>
                </c:pt>
                <c:pt idx="1524">
                  <c:v>0.33003472222222202</c:v>
                </c:pt>
                <c:pt idx="1525">
                  <c:v>0.33009259259259299</c:v>
                </c:pt>
                <c:pt idx="1526">
                  <c:v>0.33015046296296302</c:v>
                </c:pt>
                <c:pt idx="1527">
                  <c:v>0.33020833333333299</c:v>
                </c:pt>
                <c:pt idx="1528">
                  <c:v>0.33026620370370402</c:v>
                </c:pt>
                <c:pt idx="1529">
                  <c:v>0.33032407407407399</c:v>
                </c:pt>
                <c:pt idx="1530">
                  <c:v>0.33038194444444502</c:v>
                </c:pt>
                <c:pt idx="1531">
                  <c:v>0.33043981481481499</c:v>
                </c:pt>
                <c:pt idx="1532">
                  <c:v>0.33049768518518502</c:v>
                </c:pt>
                <c:pt idx="1533">
                  <c:v>0.33055555555555599</c:v>
                </c:pt>
                <c:pt idx="1534">
                  <c:v>0.33061342592592602</c:v>
                </c:pt>
                <c:pt idx="1535">
                  <c:v>0.33067129629629599</c:v>
                </c:pt>
                <c:pt idx="1536">
                  <c:v>0.33072916666666702</c:v>
                </c:pt>
                <c:pt idx="1537">
                  <c:v>0.33078703703703699</c:v>
                </c:pt>
                <c:pt idx="1538">
                  <c:v>0.33084490740740702</c:v>
                </c:pt>
                <c:pt idx="1539">
                  <c:v>0.33090277777777799</c:v>
                </c:pt>
                <c:pt idx="1540">
                  <c:v>0.33096064814814802</c:v>
                </c:pt>
                <c:pt idx="1541">
                  <c:v>0.33101851851851899</c:v>
                </c:pt>
                <c:pt idx="1542">
                  <c:v>0.33107638888888902</c:v>
                </c:pt>
                <c:pt idx="1543">
                  <c:v>0.33113425925925899</c:v>
                </c:pt>
                <c:pt idx="1544">
                  <c:v>0.33119212962963002</c:v>
                </c:pt>
                <c:pt idx="1545">
                  <c:v>0.33124999999999999</c:v>
                </c:pt>
                <c:pt idx="1546">
                  <c:v>0.33130787037037002</c:v>
                </c:pt>
                <c:pt idx="1547">
                  <c:v>0.33136574074074099</c:v>
                </c:pt>
                <c:pt idx="1548">
                  <c:v>0.33142361111111102</c:v>
                </c:pt>
                <c:pt idx="1549">
                  <c:v>0.33148148148148199</c:v>
                </c:pt>
                <c:pt idx="1550">
                  <c:v>0.33153935185185202</c:v>
                </c:pt>
                <c:pt idx="1551">
                  <c:v>0.33159722222222199</c:v>
                </c:pt>
                <c:pt idx="1552">
                  <c:v>0.33165509259259301</c:v>
                </c:pt>
                <c:pt idx="1553">
                  <c:v>0.33171296296296299</c:v>
                </c:pt>
                <c:pt idx="1554">
                  <c:v>0.33177083333333302</c:v>
                </c:pt>
                <c:pt idx="1555">
                  <c:v>0.33182870370370399</c:v>
                </c:pt>
                <c:pt idx="1556">
                  <c:v>0.33188657407407401</c:v>
                </c:pt>
                <c:pt idx="1557">
                  <c:v>0.33194444444444399</c:v>
                </c:pt>
                <c:pt idx="1558">
                  <c:v>0.33200231481481501</c:v>
                </c:pt>
                <c:pt idx="1559">
                  <c:v>0.33206018518518499</c:v>
                </c:pt>
                <c:pt idx="1560">
                  <c:v>0.33211805555555601</c:v>
                </c:pt>
                <c:pt idx="1561">
                  <c:v>0.33217592592592599</c:v>
                </c:pt>
                <c:pt idx="1562">
                  <c:v>0.33223379629629601</c:v>
                </c:pt>
                <c:pt idx="1563">
                  <c:v>0.33229166666666698</c:v>
                </c:pt>
                <c:pt idx="1564">
                  <c:v>0.33234953703703701</c:v>
                </c:pt>
                <c:pt idx="1565">
                  <c:v>0.33240740740740699</c:v>
                </c:pt>
                <c:pt idx="1566">
                  <c:v>0.33246527777777801</c:v>
                </c:pt>
                <c:pt idx="1567">
                  <c:v>0.33252314814814798</c:v>
                </c:pt>
                <c:pt idx="1568">
                  <c:v>0.33258101851851801</c:v>
                </c:pt>
                <c:pt idx="1569">
                  <c:v>0.33263888888888898</c:v>
                </c:pt>
                <c:pt idx="1570">
                  <c:v>0.33269675925925901</c:v>
                </c:pt>
                <c:pt idx="1571">
                  <c:v>0.33275462962962998</c:v>
                </c:pt>
                <c:pt idx="1572">
                  <c:v>0.33281250000000001</c:v>
                </c:pt>
                <c:pt idx="1573">
                  <c:v>0.33287037037036998</c:v>
                </c:pt>
                <c:pt idx="1574">
                  <c:v>0.33292824074074101</c:v>
                </c:pt>
                <c:pt idx="1575">
                  <c:v>0.33298611111111098</c:v>
                </c:pt>
                <c:pt idx="1576">
                  <c:v>0.33304398148148101</c:v>
                </c:pt>
                <c:pt idx="1577">
                  <c:v>0.33310185185185198</c:v>
                </c:pt>
                <c:pt idx="1578">
                  <c:v>0.33315972222222201</c:v>
                </c:pt>
                <c:pt idx="1579">
                  <c:v>0.33321759259259298</c:v>
                </c:pt>
                <c:pt idx="1580">
                  <c:v>0.33327546296296301</c:v>
                </c:pt>
                <c:pt idx="1581">
                  <c:v>0.33333333333333298</c:v>
                </c:pt>
                <c:pt idx="1582">
                  <c:v>0.33339120370370401</c:v>
                </c:pt>
                <c:pt idx="1583">
                  <c:v>0.33344907407407398</c:v>
                </c:pt>
                <c:pt idx="1584">
                  <c:v>0.33350694444444501</c:v>
                </c:pt>
                <c:pt idx="1585">
                  <c:v>0.33356481481481498</c:v>
                </c:pt>
                <c:pt idx="1586">
                  <c:v>0.33362268518518501</c:v>
                </c:pt>
                <c:pt idx="1587">
                  <c:v>0.33368055555555598</c:v>
                </c:pt>
                <c:pt idx="1588">
                  <c:v>0.33373842592592601</c:v>
                </c:pt>
                <c:pt idx="1589">
                  <c:v>0.33379629629629598</c:v>
                </c:pt>
                <c:pt idx="1590">
                  <c:v>0.33385416666666701</c:v>
                </c:pt>
                <c:pt idx="1591">
                  <c:v>0.33391203703703698</c:v>
                </c:pt>
                <c:pt idx="1592">
                  <c:v>0.33396990740740701</c:v>
                </c:pt>
                <c:pt idx="1593">
                  <c:v>0.33402777777777798</c:v>
                </c:pt>
                <c:pt idx="1594">
                  <c:v>0.33408564814814801</c:v>
                </c:pt>
                <c:pt idx="1595">
                  <c:v>0.33414351851851798</c:v>
                </c:pt>
                <c:pt idx="1596">
                  <c:v>0.33420138888888901</c:v>
                </c:pt>
                <c:pt idx="1597">
                  <c:v>0.33425925925925898</c:v>
                </c:pt>
                <c:pt idx="1598">
                  <c:v>0.33431712962963001</c:v>
                </c:pt>
                <c:pt idx="1599">
                  <c:v>0.33437499999999998</c:v>
                </c:pt>
                <c:pt idx="1600">
                  <c:v>0.33443287037037001</c:v>
                </c:pt>
                <c:pt idx="1601">
                  <c:v>0.33449074074074098</c:v>
                </c:pt>
                <c:pt idx="1602">
                  <c:v>0.33454861111111101</c:v>
                </c:pt>
                <c:pt idx="1603">
                  <c:v>0.33460648148148098</c:v>
                </c:pt>
                <c:pt idx="1604">
                  <c:v>0.334664351851852</c:v>
                </c:pt>
                <c:pt idx="1605">
                  <c:v>0.33472222222222198</c:v>
                </c:pt>
                <c:pt idx="1606">
                  <c:v>0.334780092592593</c:v>
                </c:pt>
                <c:pt idx="1607">
                  <c:v>0.33483796296296298</c:v>
                </c:pt>
                <c:pt idx="1608">
                  <c:v>0.334895833333333</c:v>
                </c:pt>
                <c:pt idx="1609">
                  <c:v>0.33495370370370398</c:v>
                </c:pt>
                <c:pt idx="1610">
                  <c:v>0.335011574074074</c:v>
                </c:pt>
                <c:pt idx="1611">
                  <c:v>0.33506944444444398</c:v>
                </c:pt>
                <c:pt idx="1612">
                  <c:v>0.335127314814815</c:v>
                </c:pt>
                <c:pt idx="1613">
                  <c:v>0.33518518518518498</c:v>
                </c:pt>
                <c:pt idx="1614">
                  <c:v>0.335243055555556</c:v>
                </c:pt>
                <c:pt idx="1615">
                  <c:v>0.33530092592592597</c:v>
                </c:pt>
                <c:pt idx="1616">
                  <c:v>0.335358796296296</c:v>
                </c:pt>
                <c:pt idx="1617">
                  <c:v>0.33541666666666697</c:v>
                </c:pt>
                <c:pt idx="1618">
                  <c:v>0.335474537037037</c:v>
                </c:pt>
                <c:pt idx="1619">
                  <c:v>0.33553240740740697</c:v>
                </c:pt>
                <c:pt idx="1620">
                  <c:v>0.335590277777778</c:v>
                </c:pt>
                <c:pt idx="1621">
                  <c:v>0.33564814814814797</c:v>
                </c:pt>
                <c:pt idx="1622">
                  <c:v>0.335706018518518</c:v>
                </c:pt>
                <c:pt idx="1623">
                  <c:v>0.33576388888888897</c:v>
                </c:pt>
                <c:pt idx="1624">
                  <c:v>0.335821759259259</c:v>
                </c:pt>
                <c:pt idx="1625">
                  <c:v>0.33587962962963003</c:v>
                </c:pt>
                <c:pt idx="1626">
                  <c:v>0.3359375</c:v>
                </c:pt>
                <c:pt idx="1627">
                  <c:v>0.33599537037036997</c:v>
                </c:pt>
                <c:pt idx="1628">
                  <c:v>0.336053240740741</c:v>
                </c:pt>
                <c:pt idx="1629">
                  <c:v>0.33611111111111103</c:v>
                </c:pt>
                <c:pt idx="1630">
                  <c:v>0.336168981481482</c:v>
                </c:pt>
                <c:pt idx="1631">
                  <c:v>0.33622685185185203</c:v>
                </c:pt>
                <c:pt idx="1632">
                  <c:v>0.336284722222222</c:v>
                </c:pt>
                <c:pt idx="1633">
                  <c:v>0.33634259259259303</c:v>
                </c:pt>
                <c:pt idx="1634">
                  <c:v>0.336400462962963</c:v>
                </c:pt>
                <c:pt idx="1635">
                  <c:v>0.33645833333333303</c:v>
                </c:pt>
                <c:pt idx="1636">
                  <c:v>0.336516203703704</c:v>
                </c:pt>
                <c:pt idx="1637">
                  <c:v>0.33657407407407403</c:v>
                </c:pt>
                <c:pt idx="1638">
                  <c:v>0.336631944444444</c:v>
                </c:pt>
                <c:pt idx="1639">
                  <c:v>0.33668981481481502</c:v>
                </c:pt>
                <c:pt idx="1640">
                  <c:v>0.336747685185185</c:v>
                </c:pt>
                <c:pt idx="1641">
                  <c:v>0.33680555555555602</c:v>
                </c:pt>
                <c:pt idx="1642">
                  <c:v>0.336863425925926</c:v>
                </c:pt>
                <c:pt idx="1643">
                  <c:v>0.33692129629629602</c:v>
                </c:pt>
                <c:pt idx="1644">
                  <c:v>0.336979166666667</c:v>
                </c:pt>
                <c:pt idx="1645">
                  <c:v>0.33703703703703702</c:v>
                </c:pt>
                <c:pt idx="1646">
                  <c:v>0.337094907407407</c:v>
                </c:pt>
                <c:pt idx="1647">
                  <c:v>0.33715277777777802</c:v>
                </c:pt>
                <c:pt idx="1648">
                  <c:v>0.337210648148148</c:v>
                </c:pt>
                <c:pt idx="1649">
                  <c:v>0.33726851851851802</c:v>
                </c:pt>
                <c:pt idx="1650">
                  <c:v>0.33732638888888899</c:v>
                </c:pt>
                <c:pt idx="1651">
                  <c:v>0.33738425925925902</c:v>
                </c:pt>
                <c:pt idx="1652">
                  <c:v>0.33744212962962999</c:v>
                </c:pt>
                <c:pt idx="1653">
                  <c:v>0.33750000000000002</c:v>
                </c:pt>
                <c:pt idx="1654">
                  <c:v>0.33755787037036999</c:v>
                </c:pt>
                <c:pt idx="1655">
                  <c:v>0.33761574074074102</c:v>
                </c:pt>
                <c:pt idx="1656">
                  <c:v>0.33767361111111099</c:v>
                </c:pt>
                <c:pt idx="1657">
                  <c:v>0.33773148148148102</c:v>
                </c:pt>
                <c:pt idx="1658">
                  <c:v>0.33778935185185199</c:v>
                </c:pt>
                <c:pt idx="1659">
                  <c:v>0.33784722222222202</c:v>
                </c:pt>
                <c:pt idx="1660">
                  <c:v>0.33790509259259299</c:v>
                </c:pt>
                <c:pt idx="1661">
                  <c:v>0.33796296296296302</c:v>
                </c:pt>
                <c:pt idx="1662">
                  <c:v>0.33802083333333299</c:v>
                </c:pt>
                <c:pt idx="1663">
                  <c:v>0.33807870370370402</c:v>
                </c:pt>
                <c:pt idx="1664">
                  <c:v>0.33813657407407399</c:v>
                </c:pt>
                <c:pt idx="1665">
                  <c:v>0.33819444444444402</c:v>
                </c:pt>
                <c:pt idx="1666">
                  <c:v>0.33825231481481499</c:v>
                </c:pt>
                <c:pt idx="1667">
                  <c:v>0.33831018518518502</c:v>
                </c:pt>
                <c:pt idx="1668">
                  <c:v>0.33836805555555599</c:v>
                </c:pt>
                <c:pt idx="1669">
                  <c:v>0.33842592592592602</c:v>
                </c:pt>
                <c:pt idx="1670">
                  <c:v>0.33848379629629599</c:v>
                </c:pt>
                <c:pt idx="1671">
                  <c:v>0.33854166666666702</c:v>
                </c:pt>
                <c:pt idx="1672">
                  <c:v>0.33859953703703699</c:v>
                </c:pt>
                <c:pt idx="1673">
                  <c:v>0.33865740740740702</c:v>
                </c:pt>
                <c:pt idx="1674">
                  <c:v>0.33871527777777799</c:v>
                </c:pt>
                <c:pt idx="1675">
                  <c:v>0.33877314814814802</c:v>
                </c:pt>
                <c:pt idx="1676">
                  <c:v>0.33883101851851799</c:v>
                </c:pt>
                <c:pt idx="1677">
                  <c:v>0.33888888888888902</c:v>
                </c:pt>
                <c:pt idx="1678">
                  <c:v>0.33894675925925899</c:v>
                </c:pt>
                <c:pt idx="1679">
                  <c:v>0.33900462962963002</c:v>
                </c:pt>
                <c:pt idx="1680">
                  <c:v>0.33906249999999999</c:v>
                </c:pt>
                <c:pt idx="1681">
                  <c:v>0.33912037037037002</c:v>
                </c:pt>
                <c:pt idx="1682">
                  <c:v>0.33917824074074099</c:v>
                </c:pt>
                <c:pt idx="1683">
                  <c:v>0.33923611111111102</c:v>
                </c:pt>
                <c:pt idx="1684">
                  <c:v>0.33929398148148099</c:v>
                </c:pt>
                <c:pt idx="1685">
                  <c:v>0.33935185185185202</c:v>
                </c:pt>
                <c:pt idx="1686">
                  <c:v>0.33940972222222199</c:v>
                </c:pt>
                <c:pt idx="1687">
                  <c:v>0.33946759259259301</c:v>
                </c:pt>
                <c:pt idx="1688">
                  <c:v>0.33952546296296299</c:v>
                </c:pt>
                <c:pt idx="1689">
                  <c:v>0.33958333333333302</c:v>
                </c:pt>
                <c:pt idx="1690">
                  <c:v>0.33964120370370399</c:v>
                </c:pt>
                <c:pt idx="1691">
                  <c:v>0.33969907407407401</c:v>
                </c:pt>
                <c:pt idx="1692">
                  <c:v>0.33975694444444399</c:v>
                </c:pt>
                <c:pt idx="1693">
                  <c:v>0.33981481481481501</c:v>
                </c:pt>
                <c:pt idx="1694">
                  <c:v>0.33987268518518499</c:v>
                </c:pt>
                <c:pt idx="1695">
                  <c:v>0.33993055555555601</c:v>
                </c:pt>
                <c:pt idx="1696">
                  <c:v>0.33998842592592599</c:v>
                </c:pt>
                <c:pt idx="1697">
                  <c:v>0.34004629629629601</c:v>
                </c:pt>
                <c:pt idx="1698">
                  <c:v>0.34010416666666698</c:v>
                </c:pt>
                <c:pt idx="1699">
                  <c:v>0.34016203703703701</c:v>
                </c:pt>
                <c:pt idx="1700">
                  <c:v>0.34021990740740699</c:v>
                </c:pt>
                <c:pt idx="1701">
                  <c:v>0.34027777777777801</c:v>
                </c:pt>
                <c:pt idx="1702">
                  <c:v>0.34033564814814798</c:v>
                </c:pt>
                <c:pt idx="1703">
                  <c:v>0.34039351851851801</c:v>
                </c:pt>
                <c:pt idx="1704">
                  <c:v>0.34045138888888898</c:v>
                </c:pt>
                <c:pt idx="1705">
                  <c:v>0.34050925925925901</c:v>
                </c:pt>
                <c:pt idx="1706">
                  <c:v>0.34056712962962998</c:v>
                </c:pt>
                <c:pt idx="1707">
                  <c:v>0.34062500000000001</c:v>
                </c:pt>
                <c:pt idx="1708">
                  <c:v>0.34068287037036998</c:v>
                </c:pt>
                <c:pt idx="1709">
                  <c:v>0.34074074074074101</c:v>
                </c:pt>
                <c:pt idx="1710">
                  <c:v>0.34079861111111098</c:v>
                </c:pt>
                <c:pt idx="1711">
                  <c:v>0.34085648148148201</c:v>
                </c:pt>
                <c:pt idx="1712">
                  <c:v>0.34091435185185198</c:v>
                </c:pt>
                <c:pt idx="1713">
                  <c:v>0.34097222222222201</c:v>
                </c:pt>
                <c:pt idx="1714">
                  <c:v>0.34103009259259298</c:v>
                </c:pt>
                <c:pt idx="1715">
                  <c:v>0.34108796296296301</c:v>
                </c:pt>
                <c:pt idx="1716">
                  <c:v>0.34114583333333298</c:v>
                </c:pt>
                <c:pt idx="1717">
                  <c:v>0.34120370370370401</c:v>
                </c:pt>
                <c:pt idx="1718">
                  <c:v>0.34126157407407398</c:v>
                </c:pt>
                <c:pt idx="1719">
                  <c:v>0.34131944444444501</c:v>
                </c:pt>
                <c:pt idx="1720">
                  <c:v>0.34137731481481498</c:v>
                </c:pt>
                <c:pt idx="1721">
                  <c:v>0.34143518518518501</c:v>
                </c:pt>
                <c:pt idx="1722">
                  <c:v>0.34149305555555598</c:v>
                </c:pt>
                <c:pt idx="1723">
                  <c:v>0.34155092592592601</c:v>
                </c:pt>
                <c:pt idx="1724">
                  <c:v>0.34160879629629598</c:v>
                </c:pt>
                <c:pt idx="1725">
                  <c:v>0.34166666666666701</c:v>
                </c:pt>
                <c:pt idx="1726">
                  <c:v>0.34172453703703698</c:v>
                </c:pt>
                <c:pt idx="1727">
                  <c:v>0.34178240740740701</c:v>
                </c:pt>
                <c:pt idx="1728">
                  <c:v>0.34184027777777798</c:v>
                </c:pt>
                <c:pt idx="1729">
                  <c:v>0.34189814814814801</c:v>
                </c:pt>
                <c:pt idx="1730">
                  <c:v>0.34195601851851898</c:v>
                </c:pt>
                <c:pt idx="1731">
                  <c:v>0.34201388888888901</c:v>
                </c:pt>
                <c:pt idx="1732">
                  <c:v>0.34207175925925898</c:v>
                </c:pt>
                <c:pt idx="1733">
                  <c:v>0.34212962962963001</c:v>
                </c:pt>
                <c:pt idx="1734">
                  <c:v>0.34218749999999998</c:v>
                </c:pt>
                <c:pt idx="1735">
                  <c:v>0.34224537037037001</c:v>
                </c:pt>
                <c:pt idx="1736">
                  <c:v>0.34230324074074098</c:v>
                </c:pt>
                <c:pt idx="1737">
                  <c:v>0.34236111111111101</c:v>
                </c:pt>
                <c:pt idx="1738">
                  <c:v>0.34241898148148198</c:v>
                </c:pt>
                <c:pt idx="1739">
                  <c:v>0.342476851851852</c:v>
                </c:pt>
                <c:pt idx="1740">
                  <c:v>0.34253472222222198</c:v>
                </c:pt>
                <c:pt idx="1741">
                  <c:v>0.342592592592593</c:v>
                </c:pt>
                <c:pt idx="1742">
                  <c:v>0.34265046296296298</c:v>
                </c:pt>
                <c:pt idx="1743">
                  <c:v>0.342708333333333</c:v>
                </c:pt>
                <c:pt idx="1744">
                  <c:v>0.34276620370370398</c:v>
                </c:pt>
                <c:pt idx="1745">
                  <c:v>0.342824074074074</c:v>
                </c:pt>
                <c:pt idx="1746">
                  <c:v>0.34288194444444398</c:v>
                </c:pt>
                <c:pt idx="1747">
                  <c:v>0.342939814814815</c:v>
                </c:pt>
                <c:pt idx="1748">
                  <c:v>0.34299768518518498</c:v>
                </c:pt>
                <c:pt idx="1749">
                  <c:v>0.343055555555556</c:v>
                </c:pt>
                <c:pt idx="1750">
                  <c:v>0.34311342592592597</c:v>
                </c:pt>
                <c:pt idx="1751">
                  <c:v>0.343171296296296</c:v>
                </c:pt>
                <c:pt idx="1752">
                  <c:v>0.34322916666666697</c:v>
                </c:pt>
                <c:pt idx="1753">
                  <c:v>0.343287037037037</c:v>
                </c:pt>
                <c:pt idx="1754">
                  <c:v>0.34334490740740697</c:v>
                </c:pt>
                <c:pt idx="1755">
                  <c:v>0.343402777777778</c:v>
                </c:pt>
                <c:pt idx="1756">
                  <c:v>0.34346064814814797</c:v>
                </c:pt>
                <c:pt idx="1757">
                  <c:v>0.343518518518519</c:v>
                </c:pt>
                <c:pt idx="1758">
                  <c:v>0.34357638888888897</c:v>
                </c:pt>
                <c:pt idx="1759">
                  <c:v>0.343634259259259</c:v>
                </c:pt>
                <c:pt idx="1760">
                  <c:v>0.34369212962963003</c:v>
                </c:pt>
                <c:pt idx="1761">
                  <c:v>0.34375</c:v>
                </c:pt>
                <c:pt idx="1762">
                  <c:v>0.34380787037036997</c:v>
                </c:pt>
                <c:pt idx="1763">
                  <c:v>0.343865740740741</c:v>
                </c:pt>
                <c:pt idx="1764">
                  <c:v>0.34392361111111103</c:v>
                </c:pt>
                <c:pt idx="1765">
                  <c:v>0.343981481481482</c:v>
                </c:pt>
                <c:pt idx="1766">
                  <c:v>0.34403935185185203</c:v>
                </c:pt>
                <c:pt idx="1767">
                  <c:v>0.344097222222222</c:v>
                </c:pt>
                <c:pt idx="1768">
                  <c:v>0.34415509259259303</c:v>
                </c:pt>
                <c:pt idx="1769">
                  <c:v>0.344212962962963</c:v>
                </c:pt>
                <c:pt idx="1770">
                  <c:v>0.34427083333333303</c:v>
                </c:pt>
                <c:pt idx="1771">
                  <c:v>0.344328703703704</c:v>
                </c:pt>
                <c:pt idx="1772">
                  <c:v>0.34438657407407403</c:v>
                </c:pt>
                <c:pt idx="1773">
                  <c:v>0.344444444444444</c:v>
                </c:pt>
                <c:pt idx="1774">
                  <c:v>0.34450231481481502</c:v>
                </c:pt>
                <c:pt idx="1775">
                  <c:v>0.344560185185185</c:v>
                </c:pt>
                <c:pt idx="1776">
                  <c:v>0.34461805555555602</c:v>
                </c:pt>
                <c:pt idx="1777">
                  <c:v>0.344675925925926</c:v>
                </c:pt>
                <c:pt idx="1778">
                  <c:v>0.34473379629629602</c:v>
                </c:pt>
                <c:pt idx="1779">
                  <c:v>0.344791666666667</c:v>
                </c:pt>
                <c:pt idx="1780">
                  <c:v>0.34484953703703702</c:v>
                </c:pt>
                <c:pt idx="1781">
                  <c:v>0.344907407407407</c:v>
                </c:pt>
                <c:pt idx="1782">
                  <c:v>0.34496527777777802</c:v>
                </c:pt>
                <c:pt idx="1783">
                  <c:v>0.345023148148148</c:v>
                </c:pt>
                <c:pt idx="1784">
                  <c:v>0.34508101851851802</c:v>
                </c:pt>
                <c:pt idx="1785">
                  <c:v>0.34513888888888899</c:v>
                </c:pt>
                <c:pt idx="1786">
                  <c:v>0.34519675925925902</c:v>
                </c:pt>
                <c:pt idx="1787">
                  <c:v>0.34525462962962999</c:v>
                </c:pt>
                <c:pt idx="1788">
                  <c:v>0.34531250000000002</c:v>
                </c:pt>
                <c:pt idx="1789">
                  <c:v>0.34537037037036999</c:v>
                </c:pt>
                <c:pt idx="1790">
                  <c:v>0.34542824074074102</c:v>
                </c:pt>
                <c:pt idx="1791">
                  <c:v>0.34548611111111099</c:v>
                </c:pt>
                <c:pt idx="1792">
                  <c:v>0.34554398148148102</c:v>
                </c:pt>
                <c:pt idx="1793">
                  <c:v>0.34560185185185199</c:v>
                </c:pt>
                <c:pt idx="1794">
                  <c:v>0.34565972222222202</c:v>
                </c:pt>
                <c:pt idx="1795">
                  <c:v>0.34571759259259299</c:v>
                </c:pt>
                <c:pt idx="1796">
                  <c:v>0.34577546296296302</c:v>
                </c:pt>
                <c:pt idx="1797">
                  <c:v>0.34583333333333299</c:v>
                </c:pt>
                <c:pt idx="1798">
                  <c:v>0.34589120370370402</c:v>
                </c:pt>
                <c:pt idx="1799">
                  <c:v>0.34594907407407399</c:v>
                </c:pt>
                <c:pt idx="1800">
                  <c:v>0.34600694444444502</c:v>
                </c:pt>
                <c:pt idx="1801">
                  <c:v>0.34606481481481499</c:v>
                </c:pt>
                <c:pt idx="1802">
                  <c:v>0.34612268518518502</c:v>
                </c:pt>
                <c:pt idx="1803">
                  <c:v>0.34618055555555599</c:v>
                </c:pt>
                <c:pt idx="1804">
                  <c:v>0.34623842592592602</c:v>
                </c:pt>
                <c:pt idx="1805">
                  <c:v>0.34629629629629599</c:v>
                </c:pt>
                <c:pt idx="1806">
                  <c:v>0.34635416666666702</c:v>
                </c:pt>
                <c:pt idx="1807">
                  <c:v>0.34641203703703699</c:v>
                </c:pt>
                <c:pt idx="1808">
                  <c:v>0.34646990740740702</c:v>
                </c:pt>
                <c:pt idx="1809">
                  <c:v>0.34652777777777799</c:v>
                </c:pt>
                <c:pt idx="1810">
                  <c:v>0.34658564814814802</c:v>
                </c:pt>
                <c:pt idx="1811">
                  <c:v>0.34664351851851799</c:v>
                </c:pt>
                <c:pt idx="1812">
                  <c:v>0.34670138888888902</c:v>
                </c:pt>
                <c:pt idx="1813">
                  <c:v>0.34675925925925899</c:v>
                </c:pt>
                <c:pt idx="1814">
                  <c:v>0.34681712962963002</c:v>
                </c:pt>
                <c:pt idx="1815">
                  <c:v>0.34687499999999999</c:v>
                </c:pt>
                <c:pt idx="1816">
                  <c:v>0.34693287037037002</c:v>
                </c:pt>
                <c:pt idx="1817">
                  <c:v>0.34699074074074099</c:v>
                </c:pt>
                <c:pt idx="1818">
                  <c:v>0.34704861111111102</c:v>
                </c:pt>
                <c:pt idx="1819">
                  <c:v>0.34710648148148199</c:v>
                </c:pt>
                <c:pt idx="1820">
                  <c:v>0.34716435185185202</c:v>
                </c:pt>
                <c:pt idx="1821">
                  <c:v>0.34722222222222199</c:v>
                </c:pt>
                <c:pt idx="1822">
                  <c:v>0.34728009259259301</c:v>
                </c:pt>
                <c:pt idx="1823">
                  <c:v>0.34733796296296299</c:v>
                </c:pt>
                <c:pt idx="1824">
                  <c:v>0.34739583333333302</c:v>
                </c:pt>
                <c:pt idx="1825">
                  <c:v>0.34745370370370399</c:v>
                </c:pt>
                <c:pt idx="1826">
                  <c:v>0.34751157407407401</c:v>
                </c:pt>
                <c:pt idx="1827">
                  <c:v>0.34756944444444399</c:v>
                </c:pt>
                <c:pt idx="1828">
                  <c:v>0.34762731481481501</c:v>
                </c:pt>
                <c:pt idx="1829">
                  <c:v>0.34768518518518499</c:v>
                </c:pt>
                <c:pt idx="1830">
                  <c:v>0.34774305555555601</c:v>
                </c:pt>
                <c:pt idx="1831">
                  <c:v>0.34780092592592599</c:v>
                </c:pt>
                <c:pt idx="1832">
                  <c:v>0.34785879629629601</c:v>
                </c:pt>
                <c:pt idx="1833">
                  <c:v>0.34791666666666698</c:v>
                </c:pt>
                <c:pt idx="1834">
                  <c:v>0.34797453703703701</c:v>
                </c:pt>
                <c:pt idx="1835">
                  <c:v>0.34803240740740699</c:v>
                </c:pt>
                <c:pt idx="1836">
                  <c:v>0.34809027777777801</c:v>
                </c:pt>
                <c:pt idx="1837">
                  <c:v>0.34814814814814798</c:v>
                </c:pt>
                <c:pt idx="1838">
                  <c:v>0.34820601851851801</c:v>
                </c:pt>
                <c:pt idx="1839">
                  <c:v>0.34826388888888898</c:v>
                </c:pt>
                <c:pt idx="1840">
                  <c:v>0.34832175925925901</c:v>
                </c:pt>
                <c:pt idx="1841">
                  <c:v>0.34837962962962998</c:v>
                </c:pt>
                <c:pt idx="1842">
                  <c:v>0.34843750000000001</c:v>
                </c:pt>
                <c:pt idx="1843">
                  <c:v>0.34849537037036998</c:v>
                </c:pt>
                <c:pt idx="1844">
                  <c:v>0.34855324074074101</c:v>
                </c:pt>
                <c:pt idx="1845">
                  <c:v>0.34861111111111098</c:v>
                </c:pt>
                <c:pt idx="1846">
                  <c:v>0.34866898148148201</c:v>
                </c:pt>
                <c:pt idx="1847">
                  <c:v>0.34872685185185198</c:v>
                </c:pt>
                <c:pt idx="1848">
                  <c:v>0.34878472222222201</c:v>
                </c:pt>
                <c:pt idx="1849">
                  <c:v>0.34884259259259298</c:v>
                </c:pt>
                <c:pt idx="1850">
                  <c:v>0.34890046296296301</c:v>
                </c:pt>
                <c:pt idx="1851">
                  <c:v>0.34895833333333298</c:v>
                </c:pt>
                <c:pt idx="1852">
                  <c:v>0.34901620370370401</c:v>
                </c:pt>
                <c:pt idx="1853">
                  <c:v>0.34907407407407398</c:v>
                </c:pt>
                <c:pt idx="1854">
                  <c:v>0.34913194444444401</c:v>
                </c:pt>
                <c:pt idx="1855">
                  <c:v>0.34918981481481498</c:v>
                </c:pt>
                <c:pt idx="1856">
                  <c:v>0.34924768518518501</c:v>
                </c:pt>
                <c:pt idx="1857">
                  <c:v>0.34930555555555598</c:v>
                </c:pt>
                <c:pt idx="1858">
                  <c:v>0.34936342592592601</c:v>
                </c:pt>
                <c:pt idx="1859">
                  <c:v>0.34942129629629598</c:v>
                </c:pt>
                <c:pt idx="1860">
                  <c:v>0.34947916666666701</c:v>
                </c:pt>
                <c:pt idx="1861">
                  <c:v>0.34953703703703698</c:v>
                </c:pt>
                <c:pt idx="1862">
                  <c:v>0.34959490740740701</c:v>
                </c:pt>
                <c:pt idx="1863">
                  <c:v>0.34965277777777798</c:v>
                </c:pt>
                <c:pt idx="1864">
                  <c:v>0.34971064814814801</c:v>
                </c:pt>
                <c:pt idx="1865">
                  <c:v>0.34976851851851898</c:v>
                </c:pt>
                <c:pt idx="1866">
                  <c:v>0.34982638888888901</c:v>
                </c:pt>
                <c:pt idx="1867">
                  <c:v>0.34988425925925898</c:v>
                </c:pt>
                <c:pt idx="1868">
                  <c:v>0.34994212962963001</c:v>
                </c:pt>
                <c:pt idx="1869">
                  <c:v>0.35</c:v>
                </c:pt>
                <c:pt idx="1870">
                  <c:v>0.35005787037037001</c:v>
                </c:pt>
                <c:pt idx="1871">
                  <c:v>0.35011574074074098</c:v>
                </c:pt>
                <c:pt idx="1872">
                  <c:v>0.35017361111111101</c:v>
                </c:pt>
                <c:pt idx="1873">
                  <c:v>0.35023148148148098</c:v>
                </c:pt>
                <c:pt idx="1874">
                  <c:v>0.350289351851852</c:v>
                </c:pt>
                <c:pt idx="1875">
                  <c:v>0.35034722222222198</c:v>
                </c:pt>
                <c:pt idx="1876">
                  <c:v>0.350405092592593</c:v>
                </c:pt>
                <c:pt idx="1877">
                  <c:v>0.35046296296296298</c:v>
                </c:pt>
                <c:pt idx="1878">
                  <c:v>0.350520833333333</c:v>
                </c:pt>
                <c:pt idx="1879">
                  <c:v>0.35057870370370398</c:v>
                </c:pt>
                <c:pt idx="1880">
                  <c:v>0.350636574074074</c:v>
                </c:pt>
                <c:pt idx="1881">
                  <c:v>0.35069444444444398</c:v>
                </c:pt>
                <c:pt idx="1882">
                  <c:v>0.350752314814815</c:v>
                </c:pt>
                <c:pt idx="1883">
                  <c:v>0.35081018518518498</c:v>
                </c:pt>
                <c:pt idx="1884">
                  <c:v>0.350868055555556</c:v>
                </c:pt>
                <c:pt idx="1885">
                  <c:v>0.35092592592592597</c:v>
                </c:pt>
                <c:pt idx="1886">
                  <c:v>0.350983796296296</c:v>
                </c:pt>
                <c:pt idx="1887">
                  <c:v>0.35104166666666697</c:v>
                </c:pt>
                <c:pt idx="1888">
                  <c:v>0.351099537037037</c:v>
                </c:pt>
                <c:pt idx="1889">
                  <c:v>0.35115740740740697</c:v>
                </c:pt>
                <c:pt idx="1890">
                  <c:v>0.351215277777778</c:v>
                </c:pt>
                <c:pt idx="1891">
                  <c:v>0.35127314814814797</c:v>
                </c:pt>
                <c:pt idx="1892">
                  <c:v>0.351331018518518</c:v>
                </c:pt>
                <c:pt idx="1893">
                  <c:v>0.35138888888888897</c:v>
                </c:pt>
                <c:pt idx="1894">
                  <c:v>0.351446759259259</c:v>
                </c:pt>
                <c:pt idx="1895">
                  <c:v>0.35150462962963003</c:v>
                </c:pt>
                <c:pt idx="1896">
                  <c:v>0.3515625</c:v>
                </c:pt>
                <c:pt idx="1897">
                  <c:v>0.35162037037036997</c:v>
                </c:pt>
                <c:pt idx="1898">
                  <c:v>0.351678240740741</c:v>
                </c:pt>
                <c:pt idx="1899">
                  <c:v>0.35173611111111103</c:v>
                </c:pt>
                <c:pt idx="1900">
                  <c:v>0.351793981481481</c:v>
                </c:pt>
                <c:pt idx="1901">
                  <c:v>0.35185185185185203</c:v>
                </c:pt>
                <c:pt idx="1902">
                  <c:v>0.351909722222222</c:v>
                </c:pt>
                <c:pt idx="1903">
                  <c:v>0.35196759259259303</c:v>
                </c:pt>
                <c:pt idx="1904">
                  <c:v>0.352025462962963</c:v>
                </c:pt>
                <c:pt idx="1905">
                  <c:v>0.35208333333333303</c:v>
                </c:pt>
                <c:pt idx="1906">
                  <c:v>0.352141203703704</c:v>
                </c:pt>
                <c:pt idx="1907">
                  <c:v>0.35219907407407403</c:v>
                </c:pt>
                <c:pt idx="1908">
                  <c:v>0.352256944444444</c:v>
                </c:pt>
                <c:pt idx="1909">
                  <c:v>0.35231481481481502</c:v>
                </c:pt>
                <c:pt idx="1910">
                  <c:v>0.352372685185185</c:v>
                </c:pt>
                <c:pt idx="1911">
                  <c:v>0.35243055555555602</c:v>
                </c:pt>
                <c:pt idx="1912">
                  <c:v>0.352488425925926</c:v>
                </c:pt>
                <c:pt idx="1913">
                  <c:v>0.35254629629629602</c:v>
                </c:pt>
                <c:pt idx="1914">
                  <c:v>0.352604166666667</c:v>
                </c:pt>
                <c:pt idx="1915">
                  <c:v>0.35266203703703702</c:v>
                </c:pt>
                <c:pt idx="1916">
                  <c:v>0.352719907407407</c:v>
                </c:pt>
                <c:pt idx="1917">
                  <c:v>0.35277777777777802</c:v>
                </c:pt>
                <c:pt idx="1918">
                  <c:v>0.352835648148148</c:v>
                </c:pt>
                <c:pt idx="1919">
                  <c:v>0.35289351851851802</c:v>
                </c:pt>
                <c:pt idx="1920">
                  <c:v>0.35295138888888899</c:v>
                </c:pt>
                <c:pt idx="1921">
                  <c:v>0.35300925925925902</c:v>
                </c:pt>
                <c:pt idx="1922">
                  <c:v>0.35306712962962999</c:v>
                </c:pt>
                <c:pt idx="1923">
                  <c:v>0.35312500000000002</c:v>
                </c:pt>
                <c:pt idx="1924">
                  <c:v>0.35318287037036999</c:v>
                </c:pt>
                <c:pt idx="1925">
                  <c:v>0.35324074074074102</c:v>
                </c:pt>
                <c:pt idx="1926">
                  <c:v>0.35329861111111099</c:v>
                </c:pt>
                <c:pt idx="1927">
                  <c:v>0.35335648148148102</c:v>
                </c:pt>
                <c:pt idx="1928">
                  <c:v>0.35341435185185199</c:v>
                </c:pt>
                <c:pt idx="1929">
                  <c:v>0.35347222222222202</c:v>
                </c:pt>
                <c:pt idx="1930">
                  <c:v>0.35353009259259299</c:v>
                </c:pt>
                <c:pt idx="1931">
                  <c:v>0.35358796296296302</c:v>
                </c:pt>
                <c:pt idx="1932">
                  <c:v>0.35364583333333299</c:v>
                </c:pt>
                <c:pt idx="1933">
                  <c:v>0.35370370370370402</c:v>
                </c:pt>
                <c:pt idx="1934">
                  <c:v>0.35376157407407399</c:v>
                </c:pt>
                <c:pt idx="1935">
                  <c:v>0.35381944444444402</c:v>
                </c:pt>
                <c:pt idx="1936">
                  <c:v>0.35387731481481499</c:v>
                </c:pt>
                <c:pt idx="1937">
                  <c:v>0.35393518518518502</c:v>
                </c:pt>
                <c:pt idx="1938">
                  <c:v>0.35399305555555499</c:v>
                </c:pt>
                <c:pt idx="1939">
                  <c:v>0.35405092592592602</c:v>
                </c:pt>
                <c:pt idx="1940">
                  <c:v>0.35410879629629599</c:v>
                </c:pt>
                <c:pt idx="1941">
                  <c:v>0.35416666666666702</c:v>
                </c:pt>
                <c:pt idx="1942">
                  <c:v>0.35422453703703699</c:v>
                </c:pt>
                <c:pt idx="1943">
                  <c:v>0.35428240740740702</c:v>
                </c:pt>
                <c:pt idx="1944">
                  <c:v>0.35434027777777799</c:v>
                </c:pt>
                <c:pt idx="1945">
                  <c:v>0.35439814814814802</c:v>
                </c:pt>
                <c:pt idx="1946">
                  <c:v>0.35445601851851799</c:v>
                </c:pt>
                <c:pt idx="1947">
                  <c:v>0.35451388888888902</c:v>
                </c:pt>
                <c:pt idx="1948">
                  <c:v>0.35457175925925899</c:v>
                </c:pt>
                <c:pt idx="1949">
                  <c:v>0.35462962962963002</c:v>
                </c:pt>
                <c:pt idx="1950">
                  <c:v>0.35468749999999999</c:v>
                </c:pt>
                <c:pt idx="1951">
                  <c:v>0.35474537037037002</c:v>
                </c:pt>
                <c:pt idx="1952">
                  <c:v>0.35480324074074099</c:v>
                </c:pt>
                <c:pt idx="1953">
                  <c:v>0.35486111111111102</c:v>
                </c:pt>
                <c:pt idx="1954">
                  <c:v>0.35491898148148199</c:v>
                </c:pt>
                <c:pt idx="1955">
                  <c:v>0.35497685185185202</c:v>
                </c:pt>
                <c:pt idx="1956">
                  <c:v>0.35503472222222199</c:v>
                </c:pt>
                <c:pt idx="1957">
                  <c:v>0.35509259259259301</c:v>
                </c:pt>
                <c:pt idx="1958">
                  <c:v>0.35515046296296299</c:v>
                </c:pt>
                <c:pt idx="1959">
                  <c:v>0.35520833333333302</c:v>
                </c:pt>
                <c:pt idx="1960">
                  <c:v>0.35526620370370399</c:v>
                </c:pt>
                <c:pt idx="1961">
                  <c:v>0.35532407407407401</c:v>
                </c:pt>
                <c:pt idx="1962">
                  <c:v>0.35538194444444399</c:v>
                </c:pt>
                <c:pt idx="1963">
                  <c:v>0.35543981481481501</c:v>
                </c:pt>
                <c:pt idx="1964">
                  <c:v>0.35549768518518499</c:v>
                </c:pt>
                <c:pt idx="1965">
                  <c:v>0.35555555555555601</c:v>
                </c:pt>
                <c:pt idx="1966">
                  <c:v>0.35561342592592599</c:v>
                </c:pt>
                <c:pt idx="1967">
                  <c:v>0.35567129629629601</c:v>
                </c:pt>
                <c:pt idx="1968">
                  <c:v>0.35572916666666698</c:v>
                </c:pt>
                <c:pt idx="1969">
                  <c:v>0.35578703703703701</c:v>
                </c:pt>
                <c:pt idx="1970">
                  <c:v>0.35584490740740699</c:v>
                </c:pt>
                <c:pt idx="1971">
                  <c:v>0.35590277777777801</c:v>
                </c:pt>
                <c:pt idx="1972">
                  <c:v>0.35596064814814798</c:v>
                </c:pt>
                <c:pt idx="1973">
                  <c:v>0.35601851851851801</c:v>
                </c:pt>
                <c:pt idx="1974">
                  <c:v>0.35607638888888898</c:v>
                </c:pt>
                <c:pt idx="1975">
                  <c:v>0.35613425925925901</c:v>
                </c:pt>
                <c:pt idx="1976">
                  <c:v>0.35619212962962998</c:v>
                </c:pt>
                <c:pt idx="1977">
                  <c:v>0.35625000000000001</c:v>
                </c:pt>
                <c:pt idx="1978">
                  <c:v>0.35630787037036998</c:v>
                </c:pt>
                <c:pt idx="1979">
                  <c:v>0.35636574074074101</c:v>
                </c:pt>
                <c:pt idx="1980">
                  <c:v>0.35642361111111098</c:v>
                </c:pt>
                <c:pt idx="1981">
                  <c:v>0.35648148148148101</c:v>
                </c:pt>
                <c:pt idx="1982">
                  <c:v>0.35653935185185198</c:v>
                </c:pt>
                <c:pt idx="1983">
                  <c:v>0.35659722222222201</c:v>
                </c:pt>
                <c:pt idx="1984">
                  <c:v>0.35665509259259298</c:v>
                </c:pt>
                <c:pt idx="1985">
                  <c:v>0.35671296296296301</c:v>
                </c:pt>
                <c:pt idx="1986">
                  <c:v>0.35677083333333298</c:v>
                </c:pt>
                <c:pt idx="1987">
                  <c:v>0.35682870370370401</c:v>
                </c:pt>
                <c:pt idx="1988">
                  <c:v>0.35688657407407398</c:v>
                </c:pt>
                <c:pt idx="1989">
                  <c:v>0.35694444444444401</c:v>
                </c:pt>
                <c:pt idx="1990">
                  <c:v>0.35700231481481498</c:v>
                </c:pt>
                <c:pt idx="1991">
                  <c:v>0.35706018518518501</c:v>
                </c:pt>
                <c:pt idx="1992">
                  <c:v>0.35711805555555598</c:v>
                </c:pt>
                <c:pt idx="1993">
                  <c:v>0.35717592592592601</c:v>
                </c:pt>
                <c:pt idx="1994">
                  <c:v>0.35723379629629598</c:v>
                </c:pt>
                <c:pt idx="1995">
                  <c:v>0.35729166666666701</c:v>
                </c:pt>
                <c:pt idx="1996">
                  <c:v>0.35734953703703698</c:v>
                </c:pt>
                <c:pt idx="1997">
                  <c:v>0.35740740740740701</c:v>
                </c:pt>
                <c:pt idx="1998">
                  <c:v>0.35746527777777798</c:v>
                </c:pt>
                <c:pt idx="1999">
                  <c:v>0.35752314814814801</c:v>
                </c:pt>
                <c:pt idx="2000">
                  <c:v>0.35758101851851798</c:v>
                </c:pt>
                <c:pt idx="2001">
                  <c:v>0.35763888888888901</c:v>
                </c:pt>
                <c:pt idx="2002">
                  <c:v>0.35769675925925898</c:v>
                </c:pt>
                <c:pt idx="2003">
                  <c:v>0.35775462962963001</c:v>
                </c:pt>
                <c:pt idx="2004">
                  <c:v>0.35781249999999998</c:v>
                </c:pt>
                <c:pt idx="2005">
                  <c:v>0.35787037037037001</c:v>
                </c:pt>
                <c:pt idx="2006">
                  <c:v>0.35792824074074098</c:v>
                </c:pt>
                <c:pt idx="2007">
                  <c:v>0.35798611111111101</c:v>
                </c:pt>
                <c:pt idx="2008">
                  <c:v>0.35804398148148098</c:v>
                </c:pt>
                <c:pt idx="2009">
                  <c:v>0.358101851851852</c:v>
                </c:pt>
                <c:pt idx="2010">
                  <c:v>0.35815972222222198</c:v>
                </c:pt>
                <c:pt idx="2011">
                  <c:v>0.358217592592593</c:v>
                </c:pt>
                <c:pt idx="2012">
                  <c:v>0.35827546296296298</c:v>
                </c:pt>
                <c:pt idx="2013">
                  <c:v>0.358333333333333</c:v>
                </c:pt>
                <c:pt idx="2014">
                  <c:v>0.35839120370370398</c:v>
                </c:pt>
                <c:pt idx="2015">
                  <c:v>0.358449074074074</c:v>
                </c:pt>
                <c:pt idx="2016">
                  <c:v>0.35850694444444398</c:v>
                </c:pt>
                <c:pt idx="2017">
                  <c:v>0.358564814814815</c:v>
                </c:pt>
                <c:pt idx="2018">
                  <c:v>0.35862268518518498</c:v>
                </c:pt>
                <c:pt idx="2019">
                  <c:v>0.358680555555556</c:v>
                </c:pt>
                <c:pt idx="2020">
                  <c:v>0.35873842592592597</c:v>
                </c:pt>
                <c:pt idx="2021">
                  <c:v>0.358796296296296</c:v>
                </c:pt>
                <c:pt idx="2022">
                  <c:v>0.35885416666666697</c:v>
                </c:pt>
                <c:pt idx="2023">
                  <c:v>0.358912037037037</c:v>
                </c:pt>
                <c:pt idx="2024">
                  <c:v>0.35896990740740697</c:v>
                </c:pt>
                <c:pt idx="2025">
                  <c:v>0.359027777777778</c:v>
                </c:pt>
                <c:pt idx="2026">
                  <c:v>0.35908564814814797</c:v>
                </c:pt>
                <c:pt idx="2027">
                  <c:v>0.359143518518518</c:v>
                </c:pt>
                <c:pt idx="2028">
                  <c:v>0.35920138888888897</c:v>
                </c:pt>
                <c:pt idx="2029">
                  <c:v>0.359259259259259</c:v>
                </c:pt>
                <c:pt idx="2030">
                  <c:v>0.35931712962963003</c:v>
                </c:pt>
                <c:pt idx="2031">
                  <c:v>0.359375</c:v>
                </c:pt>
                <c:pt idx="2032">
                  <c:v>0.35943287037036997</c:v>
                </c:pt>
                <c:pt idx="2033">
                  <c:v>0.359490740740741</c:v>
                </c:pt>
                <c:pt idx="2034">
                  <c:v>0.35954861111111103</c:v>
                </c:pt>
                <c:pt idx="2035">
                  <c:v>0.359606481481481</c:v>
                </c:pt>
                <c:pt idx="2036">
                  <c:v>0.35966435185185203</c:v>
                </c:pt>
                <c:pt idx="2037">
                  <c:v>0.359722222222222</c:v>
                </c:pt>
                <c:pt idx="2038">
                  <c:v>0.35978009259259303</c:v>
                </c:pt>
                <c:pt idx="2039">
                  <c:v>0.359837962962963</c:v>
                </c:pt>
                <c:pt idx="2040">
                  <c:v>0.35989583333333303</c:v>
                </c:pt>
                <c:pt idx="2041">
                  <c:v>0.359953703703704</c:v>
                </c:pt>
                <c:pt idx="2042">
                  <c:v>0.36001157407407403</c:v>
                </c:pt>
                <c:pt idx="2043">
                  <c:v>0.360069444444444</c:v>
                </c:pt>
                <c:pt idx="2044">
                  <c:v>0.36012731481481502</c:v>
                </c:pt>
                <c:pt idx="2045">
                  <c:v>0.360185185185185</c:v>
                </c:pt>
                <c:pt idx="2046">
                  <c:v>0.36024305555555503</c:v>
                </c:pt>
                <c:pt idx="2047">
                  <c:v>0.360300925925926</c:v>
                </c:pt>
                <c:pt idx="2048">
                  <c:v>0.36035879629629602</c:v>
                </c:pt>
                <c:pt idx="2049">
                  <c:v>0.360416666666667</c:v>
                </c:pt>
                <c:pt idx="2050">
                  <c:v>0.36047453703703702</c:v>
                </c:pt>
                <c:pt idx="2051">
                  <c:v>0.360532407407407</c:v>
                </c:pt>
                <c:pt idx="2052">
                  <c:v>0.36059027777777802</c:v>
                </c:pt>
                <c:pt idx="2053">
                  <c:v>0.360648148148148</c:v>
                </c:pt>
                <c:pt idx="2054">
                  <c:v>0.36070601851851802</c:v>
                </c:pt>
                <c:pt idx="2055">
                  <c:v>0.36076388888888899</c:v>
                </c:pt>
                <c:pt idx="2056">
                  <c:v>0.36082175925925902</c:v>
                </c:pt>
                <c:pt idx="2057">
                  <c:v>0.36087962962962999</c:v>
                </c:pt>
                <c:pt idx="2058">
                  <c:v>0.36093750000000002</c:v>
                </c:pt>
                <c:pt idx="2059">
                  <c:v>0.36099537037036999</c:v>
                </c:pt>
                <c:pt idx="2060">
                  <c:v>0.36105324074074102</c:v>
                </c:pt>
                <c:pt idx="2061">
                  <c:v>0.36111111111111099</c:v>
                </c:pt>
                <c:pt idx="2062">
                  <c:v>0.36116898148148102</c:v>
                </c:pt>
                <c:pt idx="2063">
                  <c:v>0.36122685185185199</c:v>
                </c:pt>
                <c:pt idx="2064">
                  <c:v>0.36128472222222202</c:v>
                </c:pt>
                <c:pt idx="2065">
                  <c:v>0.36134259259259299</c:v>
                </c:pt>
                <c:pt idx="2066">
                  <c:v>0.36140046296296302</c:v>
                </c:pt>
                <c:pt idx="2067">
                  <c:v>0.36145833333333299</c:v>
                </c:pt>
                <c:pt idx="2068">
                  <c:v>0.36151620370370402</c:v>
                </c:pt>
                <c:pt idx="2069">
                  <c:v>0.36157407407407399</c:v>
                </c:pt>
                <c:pt idx="2070">
                  <c:v>0.36163194444444402</c:v>
                </c:pt>
                <c:pt idx="2071">
                  <c:v>0.36168981481481499</c:v>
                </c:pt>
                <c:pt idx="2072">
                  <c:v>0.36174768518518502</c:v>
                </c:pt>
                <c:pt idx="2073">
                  <c:v>0.36180555555555599</c:v>
                </c:pt>
                <c:pt idx="2074">
                  <c:v>0.36186342592592602</c:v>
                </c:pt>
                <c:pt idx="2075">
                  <c:v>0.36192129629629599</c:v>
                </c:pt>
                <c:pt idx="2076">
                  <c:v>0.36197916666666702</c:v>
                </c:pt>
                <c:pt idx="2077">
                  <c:v>0.36203703703703699</c:v>
                </c:pt>
                <c:pt idx="2078">
                  <c:v>0.36209490740740702</c:v>
                </c:pt>
                <c:pt idx="2079">
                  <c:v>0.36215277777777799</c:v>
                </c:pt>
                <c:pt idx="2080">
                  <c:v>0.36221064814814802</c:v>
                </c:pt>
                <c:pt idx="2081">
                  <c:v>0.36226851851851799</c:v>
                </c:pt>
                <c:pt idx="2082">
                  <c:v>0.36232638888888902</c:v>
                </c:pt>
                <c:pt idx="2083">
                  <c:v>0.36238425925925899</c:v>
                </c:pt>
                <c:pt idx="2084">
                  <c:v>0.36244212962963002</c:v>
                </c:pt>
                <c:pt idx="2085">
                  <c:v>0.36249999999999999</c:v>
                </c:pt>
                <c:pt idx="2086">
                  <c:v>0.36255787037037002</c:v>
                </c:pt>
                <c:pt idx="2087">
                  <c:v>0.36261574074074099</c:v>
                </c:pt>
                <c:pt idx="2088">
                  <c:v>0.36267361111111102</c:v>
                </c:pt>
                <c:pt idx="2089">
                  <c:v>0.36273148148148099</c:v>
                </c:pt>
                <c:pt idx="2090">
                  <c:v>0.36278935185185202</c:v>
                </c:pt>
                <c:pt idx="2091">
                  <c:v>0.36284722222222199</c:v>
                </c:pt>
                <c:pt idx="2092">
                  <c:v>0.36290509259259301</c:v>
                </c:pt>
                <c:pt idx="2093">
                  <c:v>0.36296296296296299</c:v>
                </c:pt>
                <c:pt idx="2094">
                  <c:v>0.36302083333333302</c:v>
                </c:pt>
                <c:pt idx="2095">
                  <c:v>0.36307870370370399</c:v>
                </c:pt>
                <c:pt idx="2096">
                  <c:v>0.36313657407407401</c:v>
                </c:pt>
                <c:pt idx="2097">
                  <c:v>0.36319444444444399</c:v>
                </c:pt>
                <c:pt idx="2098">
                  <c:v>0.36325231481481501</c:v>
                </c:pt>
                <c:pt idx="2099">
                  <c:v>0.36331018518518499</c:v>
                </c:pt>
                <c:pt idx="2100">
                  <c:v>0.36336805555555601</c:v>
                </c:pt>
                <c:pt idx="2101">
                  <c:v>0.36342592592592599</c:v>
                </c:pt>
                <c:pt idx="2102">
                  <c:v>0.36348379629629601</c:v>
                </c:pt>
                <c:pt idx="2103">
                  <c:v>0.36354166666666698</c:v>
                </c:pt>
                <c:pt idx="2104">
                  <c:v>0.36359953703703701</c:v>
                </c:pt>
                <c:pt idx="2105">
                  <c:v>0.36365740740740699</c:v>
                </c:pt>
                <c:pt idx="2106">
                  <c:v>0.36371527777777801</c:v>
                </c:pt>
                <c:pt idx="2107">
                  <c:v>0.36377314814814798</c:v>
                </c:pt>
                <c:pt idx="2108">
                  <c:v>0.36383101851851801</c:v>
                </c:pt>
                <c:pt idx="2109">
                  <c:v>0.36388888888888898</c:v>
                </c:pt>
                <c:pt idx="2110">
                  <c:v>0.36394675925925901</c:v>
                </c:pt>
                <c:pt idx="2111">
                  <c:v>0.36400462962962998</c:v>
                </c:pt>
                <c:pt idx="2112">
                  <c:v>0.36406250000000001</c:v>
                </c:pt>
                <c:pt idx="2113">
                  <c:v>0.36412037037036998</c:v>
                </c:pt>
                <c:pt idx="2114">
                  <c:v>0.36417824074074101</c:v>
                </c:pt>
                <c:pt idx="2115">
                  <c:v>0.36423611111111098</c:v>
                </c:pt>
                <c:pt idx="2116">
                  <c:v>0.36429398148148101</c:v>
                </c:pt>
                <c:pt idx="2117">
                  <c:v>0.36435185185185198</c:v>
                </c:pt>
                <c:pt idx="2118">
                  <c:v>0.36440972222222201</c:v>
                </c:pt>
                <c:pt idx="2119">
                  <c:v>0.36446759259259298</c:v>
                </c:pt>
                <c:pt idx="2120">
                  <c:v>0.36452546296296301</c:v>
                </c:pt>
                <c:pt idx="2121">
                  <c:v>0.36458333333333298</c:v>
                </c:pt>
                <c:pt idx="2122">
                  <c:v>0.36464120370370401</c:v>
                </c:pt>
                <c:pt idx="2123">
                  <c:v>0.36469907407407398</c:v>
                </c:pt>
                <c:pt idx="2124">
                  <c:v>0.36475694444444401</c:v>
                </c:pt>
                <c:pt idx="2125">
                  <c:v>0.36481481481481498</c:v>
                </c:pt>
                <c:pt idx="2126">
                  <c:v>0.36487268518518501</c:v>
                </c:pt>
                <c:pt idx="2127">
                  <c:v>0.36493055555555598</c:v>
                </c:pt>
                <c:pt idx="2128">
                  <c:v>0.36498842592592601</c:v>
                </c:pt>
                <c:pt idx="2129">
                  <c:v>0.36504629629629598</c:v>
                </c:pt>
                <c:pt idx="2130">
                  <c:v>0.36510416666666701</c:v>
                </c:pt>
                <c:pt idx="2131">
                  <c:v>0.36516203703703698</c:v>
                </c:pt>
                <c:pt idx="2132">
                  <c:v>0.36521990740740701</c:v>
                </c:pt>
                <c:pt idx="2133">
                  <c:v>0.36527777777777798</c:v>
                </c:pt>
                <c:pt idx="2134">
                  <c:v>0.36533564814814801</c:v>
                </c:pt>
                <c:pt idx="2135">
                  <c:v>0.36539351851851798</c:v>
                </c:pt>
                <c:pt idx="2136">
                  <c:v>0.36545138888888901</c:v>
                </c:pt>
                <c:pt idx="2137">
                  <c:v>0.36550925925925898</c:v>
                </c:pt>
                <c:pt idx="2138">
                  <c:v>0.36556712962963001</c:v>
                </c:pt>
                <c:pt idx="2139">
                  <c:v>0.36562499999999998</c:v>
                </c:pt>
                <c:pt idx="2140">
                  <c:v>0.36568287037037001</c:v>
                </c:pt>
                <c:pt idx="2141">
                  <c:v>0.36574074074074098</c:v>
                </c:pt>
                <c:pt idx="2142">
                  <c:v>0.36579861111111101</c:v>
                </c:pt>
                <c:pt idx="2143">
                  <c:v>0.36585648148148098</c:v>
                </c:pt>
                <c:pt idx="2144">
                  <c:v>0.365914351851852</c:v>
                </c:pt>
                <c:pt idx="2145">
                  <c:v>0.36597222222222198</c:v>
                </c:pt>
                <c:pt idx="2146">
                  <c:v>0.366030092592593</c:v>
                </c:pt>
                <c:pt idx="2147">
                  <c:v>0.36608796296296298</c:v>
                </c:pt>
                <c:pt idx="2148">
                  <c:v>0.366145833333333</c:v>
                </c:pt>
                <c:pt idx="2149">
                  <c:v>0.36620370370370398</c:v>
                </c:pt>
                <c:pt idx="2150">
                  <c:v>0.366261574074074</c:v>
                </c:pt>
                <c:pt idx="2151">
                  <c:v>0.36631944444444398</c:v>
                </c:pt>
                <c:pt idx="2152">
                  <c:v>0.366377314814815</c:v>
                </c:pt>
                <c:pt idx="2153">
                  <c:v>0.36643518518518498</c:v>
                </c:pt>
                <c:pt idx="2154">
                  <c:v>0.366493055555555</c:v>
                </c:pt>
                <c:pt idx="2155">
                  <c:v>0.36655092592592597</c:v>
                </c:pt>
                <c:pt idx="2156">
                  <c:v>0.366608796296296</c:v>
                </c:pt>
                <c:pt idx="2157">
                  <c:v>0.36666666666666697</c:v>
                </c:pt>
                <c:pt idx="2158">
                  <c:v>0.366724537037037</c:v>
                </c:pt>
                <c:pt idx="2159">
                  <c:v>0.36678240740740697</c:v>
                </c:pt>
                <c:pt idx="2160">
                  <c:v>0.366840277777778</c:v>
                </c:pt>
                <c:pt idx="2161">
                  <c:v>0.36689814814814797</c:v>
                </c:pt>
                <c:pt idx="2162">
                  <c:v>0.366956018518518</c:v>
                </c:pt>
                <c:pt idx="2163">
                  <c:v>0.36701388888888897</c:v>
                </c:pt>
                <c:pt idx="2164">
                  <c:v>0.367071759259259</c:v>
                </c:pt>
                <c:pt idx="2165">
                  <c:v>0.36712962962963003</c:v>
                </c:pt>
                <c:pt idx="2166">
                  <c:v>0.3671875</c:v>
                </c:pt>
                <c:pt idx="2167">
                  <c:v>0.36724537037036997</c:v>
                </c:pt>
                <c:pt idx="2168">
                  <c:v>0.367303240740741</c:v>
                </c:pt>
                <c:pt idx="2169">
                  <c:v>0.36736111111111103</c:v>
                </c:pt>
                <c:pt idx="2170">
                  <c:v>0.367418981481482</c:v>
                </c:pt>
                <c:pt idx="2171">
                  <c:v>0.36747685185185203</c:v>
                </c:pt>
                <c:pt idx="2172">
                  <c:v>0.367534722222222</c:v>
                </c:pt>
                <c:pt idx="2173">
                  <c:v>0.36759259259259303</c:v>
                </c:pt>
                <c:pt idx="2174">
                  <c:v>0.367650462962963</c:v>
                </c:pt>
                <c:pt idx="2175">
                  <c:v>0.36770833333333303</c:v>
                </c:pt>
                <c:pt idx="2176">
                  <c:v>0.367766203703704</c:v>
                </c:pt>
                <c:pt idx="2177">
                  <c:v>0.36782407407407403</c:v>
                </c:pt>
                <c:pt idx="2178">
                  <c:v>0.367881944444444</c:v>
                </c:pt>
                <c:pt idx="2179">
                  <c:v>0.36793981481481502</c:v>
                </c:pt>
                <c:pt idx="2180">
                  <c:v>0.367997685185185</c:v>
                </c:pt>
                <c:pt idx="2181">
                  <c:v>0.36805555555555602</c:v>
                </c:pt>
                <c:pt idx="2182">
                  <c:v>0.368113425925926</c:v>
                </c:pt>
                <c:pt idx="2183">
                  <c:v>0.36817129629629602</c:v>
                </c:pt>
                <c:pt idx="2184">
                  <c:v>0.368229166666667</c:v>
                </c:pt>
                <c:pt idx="2185">
                  <c:v>0.36828703703703702</c:v>
                </c:pt>
                <c:pt idx="2186">
                  <c:v>0.368344907407407</c:v>
                </c:pt>
                <c:pt idx="2187">
                  <c:v>0.36840277777777802</c:v>
                </c:pt>
                <c:pt idx="2188">
                  <c:v>0.368460648148148</c:v>
                </c:pt>
                <c:pt idx="2189">
                  <c:v>0.36851851851851802</c:v>
                </c:pt>
                <c:pt idx="2190">
                  <c:v>0.36857638888888899</c:v>
                </c:pt>
                <c:pt idx="2191">
                  <c:v>0.36863425925925902</c:v>
                </c:pt>
                <c:pt idx="2192">
                  <c:v>0.36869212962962999</c:v>
                </c:pt>
                <c:pt idx="2193">
                  <c:v>0.36875000000000002</c:v>
                </c:pt>
                <c:pt idx="2194">
                  <c:v>0.36880787037036999</c:v>
                </c:pt>
                <c:pt idx="2195">
                  <c:v>0.36886574074074102</c:v>
                </c:pt>
                <c:pt idx="2196">
                  <c:v>0.36892361111111099</c:v>
                </c:pt>
                <c:pt idx="2197">
                  <c:v>0.36898148148148102</c:v>
                </c:pt>
                <c:pt idx="2198">
                  <c:v>0.36903935185185199</c:v>
                </c:pt>
                <c:pt idx="2199">
                  <c:v>0.36909722222222202</c:v>
                </c:pt>
                <c:pt idx="2200">
                  <c:v>0.36915509259259299</c:v>
                </c:pt>
                <c:pt idx="2201">
                  <c:v>0.36921296296296302</c:v>
                </c:pt>
                <c:pt idx="2202">
                  <c:v>0.36927083333333299</c:v>
                </c:pt>
                <c:pt idx="2203">
                  <c:v>0.36932870370370402</c:v>
                </c:pt>
                <c:pt idx="2204">
                  <c:v>0.36938657407407399</c:v>
                </c:pt>
                <c:pt idx="2205">
                  <c:v>0.36944444444444402</c:v>
                </c:pt>
                <c:pt idx="2206">
                  <c:v>0.36950231481481499</c:v>
                </c:pt>
                <c:pt idx="2207">
                  <c:v>0.36956018518518502</c:v>
                </c:pt>
                <c:pt idx="2208">
                  <c:v>0.36961805555555599</c:v>
                </c:pt>
                <c:pt idx="2209">
                  <c:v>0.36967592592592602</c:v>
                </c:pt>
                <c:pt idx="2210">
                  <c:v>0.36973379629629599</c:v>
                </c:pt>
                <c:pt idx="2211">
                  <c:v>0.36979166666666702</c:v>
                </c:pt>
                <c:pt idx="2212">
                  <c:v>0.36984953703703699</c:v>
                </c:pt>
                <c:pt idx="2213">
                  <c:v>0.36990740740740702</c:v>
                </c:pt>
                <c:pt idx="2214">
                  <c:v>0.36996527777777799</c:v>
                </c:pt>
                <c:pt idx="2215">
                  <c:v>0.37002314814814802</c:v>
                </c:pt>
                <c:pt idx="2216">
                  <c:v>0.37008101851851799</c:v>
                </c:pt>
                <c:pt idx="2217">
                  <c:v>0.37013888888888902</c:v>
                </c:pt>
                <c:pt idx="2218">
                  <c:v>0.37019675925925899</c:v>
                </c:pt>
                <c:pt idx="2219">
                  <c:v>0.37025462962963002</c:v>
                </c:pt>
                <c:pt idx="2220">
                  <c:v>0.37031249999999999</c:v>
                </c:pt>
                <c:pt idx="2221">
                  <c:v>0.37037037037037002</c:v>
                </c:pt>
                <c:pt idx="2222">
                  <c:v>0.37042824074074099</c:v>
                </c:pt>
                <c:pt idx="2223">
                  <c:v>0.37048611111111102</c:v>
                </c:pt>
                <c:pt idx="2224">
                  <c:v>0.37054398148148099</c:v>
                </c:pt>
                <c:pt idx="2225">
                  <c:v>0.37060185185185202</c:v>
                </c:pt>
                <c:pt idx="2226">
                  <c:v>0.37065972222222199</c:v>
                </c:pt>
                <c:pt idx="2227">
                  <c:v>0.37071759259259301</c:v>
                </c:pt>
                <c:pt idx="2228">
                  <c:v>0.37077546296296299</c:v>
                </c:pt>
                <c:pt idx="2229">
                  <c:v>0.37083333333333302</c:v>
                </c:pt>
                <c:pt idx="2230">
                  <c:v>0.37089120370370399</c:v>
                </c:pt>
                <c:pt idx="2231">
                  <c:v>0.37094907407407401</c:v>
                </c:pt>
                <c:pt idx="2232">
                  <c:v>0.37100694444444399</c:v>
                </c:pt>
                <c:pt idx="2233">
                  <c:v>0.37106481481481501</c:v>
                </c:pt>
                <c:pt idx="2234">
                  <c:v>0.37112268518518499</c:v>
                </c:pt>
                <c:pt idx="2235">
                  <c:v>0.37118055555555601</c:v>
                </c:pt>
                <c:pt idx="2236">
                  <c:v>0.37123842592592599</c:v>
                </c:pt>
                <c:pt idx="2237">
                  <c:v>0.37129629629629601</c:v>
                </c:pt>
                <c:pt idx="2238">
                  <c:v>0.37135416666666698</c:v>
                </c:pt>
                <c:pt idx="2239">
                  <c:v>0.37141203703703701</c:v>
                </c:pt>
                <c:pt idx="2240">
                  <c:v>0.37146990740740699</c:v>
                </c:pt>
                <c:pt idx="2241">
                  <c:v>0.37152777777777801</c:v>
                </c:pt>
                <c:pt idx="2242">
                  <c:v>0.37158564814814798</c:v>
                </c:pt>
                <c:pt idx="2243">
                  <c:v>0.37164351851851801</c:v>
                </c:pt>
                <c:pt idx="2244">
                  <c:v>0.37170138888888898</c:v>
                </c:pt>
                <c:pt idx="2245">
                  <c:v>0.37175925925925901</c:v>
                </c:pt>
                <c:pt idx="2246">
                  <c:v>0.37181712962962998</c:v>
                </c:pt>
                <c:pt idx="2247">
                  <c:v>0.37187500000000001</c:v>
                </c:pt>
                <c:pt idx="2248">
                  <c:v>0.37193287037036998</c:v>
                </c:pt>
                <c:pt idx="2249">
                  <c:v>0.37199074074074101</c:v>
                </c:pt>
                <c:pt idx="2250">
                  <c:v>0.37204861111111098</c:v>
                </c:pt>
                <c:pt idx="2251">
                  <c:v>0.37210648148148101</c:v>
                </c:pt>
                <c:pt idx="2252">
                  <c:v>0.37216435185185198</c:v>
                </c:pt>
                <c:pt idx="2253">
                  <c:v>0.37222222222222201</c:v>
                </c:pt>
                <c:pt idx="2254">
                  <c:v>0.37228009259259298</c:v>
                </c:pt>
                <c:pt idx="2255">
                  <c:v>0.37233796296296301</c:v>
                </c:pt>
                <c:pt idx="2256">
                  <c:v>0.37239583333333298</c:v>
                </c:pt>
                <c:pt idx="2257">
                  <c:v>0.37245370370370401</c:v>
                </c:pt>
                <c:pt idx="2258">
                  <c:v>0.37251157407407398</c:v>
                </c:pt>
                <c:pt idx="2259">
                  <c:v>0.37256944444444401</c:v>
                </c:pt>
                <c:pt idx="2260">
                  <c:v>0.37262731481481498</c:v>
                </c:pt>
                <c:pt idx="2261">
                  <c:v>0.37268518518518501</c:v>
                </c:pt>
                <c:pt idx="2262">
                  <c:v>0.37274305555555498</c:v>
                </c:pt>
                <c:pt idx="2263">
                  <c:v>0.37280092592592601</c:v>
                </c:pt>
                <c:pt idx="2264">
                  <c:v>0.37285879629629598</c:v>
                </c:pt>
                <c:pt idx="2265">
                  <c:v>0.37291666666666701</c:v>
                </c:pt>
                <c:pt idx="2266">
                  <c:v>0.37297453703703698</c:v>
                </c:pt>
                <c:pt idx="2267">
                  <c:v>0.37303240740740701</c:v>
                </c:pt>
                <c:pt idx="2268">
                  <c:v>0.37309027777777798</c:v>
                </c:pt>
                <c:pt idx="2269">
                  <c:v>0.37314814814814801</c:v>
                </c:pt>
                <c:pt idx="2270">
                  <c:v>0.37320601851851798</c:v>
                </c:pt>
                <c:pt idx="2271">
                  <c:v>0.37326388888888901</c:v>
                </c:pt>
                <c:pt idx="2272">
                  <c:v>0.37332175925925898</c:v>
                </c:pt>
                <c:pt idx="2273">
                  <c:v>0.37337962962963001</c:v>
                </c:pt>
                <c:pt idx="2274">
                  <c:v>0.37343749999999998</c:v>
                </c:pt>
                <c:pt idx="2275">
                  <c:v>0.37349537037037001</c:v>
                </c:pt>
                <c:pt idx="2276">
                  <c:v>0.37355324074074098</c:v>
                </c:pt>
                <c:pt idx="2277">
                  <c:v>0.37361111111111101</c:v>
                </c:pt>
                <c:pt idx="2278">
                  <c:v>0.37366898148148098</c:v>
                </c:pt>
                <c:pt idx="2279">
                  <c:v>0.373726851851852</c:v>
                </c:pt>
                <c:pt idx="2280">
                  <c:v>0.37378472222222198</c:v>
                </c:pt>
                <c:pt idx="2281">
                  <c:v>0.373842592592593</c:v>
                </c:pt>
                <c:pt idx="2282">
                  <c:v>0.37390046296296298</c:v>
                </c:pt>
                <c:pt idx="2283">
                  <c:v>0.373958333333333</c:v>
                </c:pt>
                <c:pt idx="2284">
                  <c:v>0.37401620370370398</c:v>
                </c:pt>
                <c:pt idx="2285">
                  <c:v>0.374074074074074</c:v>
                </c:pt>
                <c:pt idx="2286">
                  <c:v>0.37413194444444398</c:v>
                </c:pt>
                <c:pt idx="2287">
                  <c:v>0.374189814814815</c:v>
                </c:pt>
                <c:pt idx="2288">
                  <c:v>0.37424768518518498</c:v>
                </c:pt>
                <c:pt idx="2289">
                  <c:v>0.374305555555556</c:v>
                </c:pt>
                <c:pt idx="2290">
                  <c:v>0.37436342592592597</c:v>
                </c:pt>
                <c:pt idx="2291">
                  <c:v>0.374421296296296</c:v>
                </c:pt>
                <c:pt idx="2292">
                  <c:v>0.37447916666666697</c:v>
                </c:pt>
                <c:pt idx="2293">
                  <c:v>0.374537037037037</c:v>
                </c:pt>
                <c:pt idx="2294">
                  <c:v>0.37459490740740697</c:v>
                </c:pt>
                <c:pt idx="2295">
                  <c:v>0.374652777777778</c:v>
                </c:pt>
                <c:pt idx="2296">
                  <c:v>0.37471064814814797</c:v>
                </c:pt>
                <c:pt idx="2297">
                  <c:v>0.374768518518518</c:v>
                </c:pt>
                <c:pt idx="2298">
                  <c:v>0.37482638888888897</c:v>
                </c:pt>
                <c:pt idx="2299">
                  <c:v>0.374884259259259</c:v>
                </c:pt>
                <c:pt idx="2300">
                  <c:v>0.37494212962963003</c:v>
                </c:pt>
                <c:pt idx="2301">
                  <c:v>0.375</c:v>
                </c:pt>
                <c:pt idx="2302">
                  <c:v>0.37505787037036997</c:v>
                </c:pt>
                <c:pt idx="2303">
                  <c:v>0.375115740740741</c:v>
                </c:pt>
                <c:pt idx="2304">
                  <c:v>0.37517361111111103</c:v>
                </c:pt>
                <c:pt idx="2305">
                  <c:v>0.375231481481481</c:v>
                </c:pt>
                <c:pt idx="2306">
                  <c:v>0.37528935185185203</c:v>
                </c:pt>
                <c:pt idx="2307">
                  <c:v>0.375347222222222</c:v>
                </c:pt>
                <c:pt idx="2308">
                  <c:v>0.37540509259259303</c:v>
                </c:pt>
                <c:pt idx="2309">
                  <c:v>0.375462962962963</c:v>
                </c:pt>
                <c:pt idx="2310">
                  <c:v>0.37552083333333303</c:v>
                </c:pt>
                <c:pt idx="2311">
                  <c:v>0.375578703703704</c:v>
                </c:pt>
                <c:pt idx="2312">
                  <c:v>0.37563657407407403</c:v>
                </c:pt>
                <c:pt idx="2313">
                  <c:v>0.375694444444444</c:v>
                </c:pt>
                <c:pt idx="2314">
                  <c:v>0.37575231481481502</c:v>
                </c:pt>
                <c:pt idx="2315">
                  <c:v>0.375810185185185</c:v>
                </c:pt>
                <c:pt idx="2316">
                  <c:v>0.37586805555555602</c:v>
                </c:pt>
                <c:pt idx="2317">
                  <c:v>0.375925925925926</c:v>
                </c:pt>
                <c:pt idx="2318">
                  <c:v>0.37598379629629602</c:v>
                </c:pt>
                <c:pt idx="2319">
                  <c:v>0.376041666666667</c:v>
                </c:pt>
                <c:pt idx="2320">
                  <c:v>0.37609953703703702</c:v>
                </c:pt>
                <c:pt idx="2321">
                  <c:v>0.376157407407407</c:v>
                </c:pt>
                <c:pt idx="2322">
                  <c:v>0.37621527777777802</c:v>
                </c:pt>
                <c:pt idx="2323">
                  <c:v>0.376273148148148</c:v>
                </c:pt>
                <c:pt idx="2324">
                  <c:v>0.37633101851851802</c:v>
                </c:pt>
                <c:pt idx="2325">
                  <c:v>0.37638888888888899</c:v>
                </c:pt>
                <c:pt idx="2326">
                  <c:v>0.37644675925925902</c:v>
                </c:pt>
                <c:pt idx="2327">
                  <c:v>0.37650462962962999</c:v>
                </c:pt>
                <c:pt idx="2328">
                  <c:v>0.37656250000000002</c:v>
                </c:pt>
                <c:pt idx="2329">
                  <c:v>0.37662037037036999</c:v>
                </c:pt>
                <c:pt idx="2330">
                  <c:v>0.37667824074074102</c:v>
                </c:pt>
                <c:pt idx="2331">
                  <c:v>0.37673611111111099</c:v>
                </c:pt>
                <c:pt idx="2332">
                  <c:v>0.37679398148148102</c:v>
                </c:pt>
                <c:pt idx="2333">
                  <c:v>0.37685185185185199</c:v>
                </c:pt>
                <c:pt idx="2334">
                  <c:v>0.37690972222222202</c:v>
                </c:pt>
                <c:pt idx="2335">
                  <c:v>0.37696759259259299</c:v>
                </c:pt>
                <c:pt idx="2336">
                  <c:v>0.37702546296296302</c:v>
                </c:pt>
                <c:pt idx="2337">
                  <c:v>0.37708333333333299</c:v>
                </c:pt>
                <c:pt idx="2338">
                  <c:v>0.37714120370370402</c:v>
                </c:pt>
                <c:pt idx="2339">
                  <c:v>0.37719907407407399</c:v>
                </c:pt>
                <c:pt idx="2340">
                  <c:v>0.37725694444444402</c:v>
                </c:pt>
                <c:pt idx="2341">
                  <c:v>0.37731481481481499</c:v>
                </c:pt>
                <c:pt idx="2342">
                  <c:v>0.37737268518518502</c:v>
                </c:pt>
                <c:pt idx="2343">
                  <c:v>0.37743055555555599</c:v>
                </c:pt>
                <c:pt idx="2344">
                  <c:v>0.37748842592592602</c:v>
                </c:pt>
                <c:pt idx="2345">
                  <c:v>0.37754629629629599</c:v>
                </c:pt>
                <c:pt idx="2346">
                  <c:v>0.37760416666666702</c:v>
                </c:pt>
                <c:pt idx="2347">
                  <c:v>0.37766203703703699</c:v>
                </c:pt>
                <c:pt idx="2348">
                  <c:v>0.37771990740740702</c:v>
                </c:pt>
                <c:pt idx="2349">
                  <c:v>0.37777777777777799</c:v>
                </c:pt>
                <c:pt idx="2350">
                  <c:v>0.37783564814814802</c:v>
                </c:pt>
                <c:pt idx="2351">
                  <c:v>0.37789351851851799</c:v>
                </c:pt>
                <c:pt idx="2352">
                  <c:v>0.37795138888888902</c:v>
                </c:pt>
                <c:pt idx="2353">
                  <c:v>0.37800925925925899</c:v>
                </c:pt>
                <c:pt idx="2354">
                  <c:v>0.37806712962963002</c:v>
                </c:pt>
                <c:pt idx="2355">
                  <c:v>0.37812499999999999</c:v>
                </c:pt>
                <c:pt idx="2356">
                  <c:v>0.37818287037037002</c:v>
                </c:pt>
                <c:pt idx="2357">
                  <c:v>0.37824074074074099</c:v>
                </c:pt>
                <c:pt idx="2358">
                  <c:v>0.37829861111111102</c:v>
                </c:pt>
                <c:pt idx="2359">
                  <c:v>0.37835648148148199</c:v>
                </c:pt>
                <c:pt idx="2360">
                  <c:v>0.37841435185185202</c:v>
                </c:pt>
                <c:pt idx="2361">
                  <c:v>0.37847222222222199</c:v>
                </c:pt>
                <c:pt idx="2362">
                  <c:v>0.37853009259259301</c:v>
                </c:pt>
                <c:pt idx="2363">
                  <c:v>0.37858796296296299</c:v>
                </c:pt>
                <c:pt idx="2364">
                  <c:v>0.37864583333333302</c:v>
                </c:pt>
                <c:pt idx="2365">
                  <c:v>0.37870370370370399</c:v>
                </c:pt>
                <c:pt idx="2366">
                  <c:v>0.37876157407407401</c:v>
                </c:pt>
                <c:pt idx="2367">
                  <c:v>0.37881944444444399</c:v>
                </c:pt>
                <c:pt idx="2368">
                  <c:v>0.37887731481481501</c:v>
                </c:pt>
                <c:pt idx="2369">
                  <c:v>0.37893518518518499</c:v>
                </c:pt>
                <c:pt idx="2370">
                  <c:v>0.37899305555555601</c:v>
                </c:pt>
                <c:pt idx="2371">
                  <c:v>0.37905092592592599</c:v>
                </c:pt>
                <c:pt idx="2372">
                  <c:v>0.37910879629629601</c:v>
                </c:pt>
                <c:pt idx="2373">
                  <c:v>0.37916666666666698</c:v>
                </c:pt>
                <c:pt idx="2374">
                  <c:v>0.37922453703703701</c:v>
                </c:pt>
                <c:pt idx="2375">
                  <c:v>0.37928240740740699</c:v>
                </c:pt>
                <c:pt idx="2376">
                  <c:v>0.37934027777777801</c:v>
                </c:pt>
                <c:pt idx="2377">
                  <c:v>0.37939814814814798</c:v>
                </c:pt>
                <c:pt idx="2378">
                  <c:v>0.37945601851851801</c:v>
                </c:pt>
                <c:pt idx="2379">
                  <c:v>0.37951388888888898</c:v>
                </c:pt>
                <c:pt idx="2380">
                  <c:v>0.37957175925925901</c:v>
                </c:pt>
                <c:pt idx="2381">
                  <c:v>0.37962962962962998</c:v>
                </c:pt>
                <c:pt idx="2382">
                  <c:v>0.37968750000000001</c:v>
                </c:pt>
                <c:pt idx="2383">
                  <c:v>0.37974537037036998</c:v>
                </c:pt>
                <c:pt idx="2384">
                  <c:v>0.37980324074074101</c:v>
                </c:pt>
                <c:pt idx="2385">
                  <c:v>0.37986111111111098</c:v>
                </c:pt>
                <c:pt idx="2386">
                  <c:v>0.37991898148148201</c:v>
                </c:pt>
                <c:pt idx="2387">
                  <c:v>0.37997685185185198</c:v>
                </c:pt>
                <c:pt idx="2388">
                  <c:v>0.38003472222222201</c:v>
                </c:pt>
                <c:pt idx="2389">
                  <c:v>0.38009259259259298</c:v>
                </c:pt>
                <c:pt idx="2390">
                  <c:v>0.38015046296296301</c:v>
                </c:pt>
                <c:pt idx="2391">
                  <c:v>0.38020833333333298</c:v>
                </c:pt>
                <c:pt idx="2392">
                  <c:v>0.38026620370370401</c:v>
                </c:pt>
                <c:pt idx="2393">
                  <c:v>0.38032407407407398</c:v>
                </c:pt>
                <c:pt idx="2394">
                  <c:v>0.38038194444444501</c:v>
                </c:pt>
                <c:pt idx="2395">
                  <c:v>0.38043981481481498</c:v>
                </c:pt>
                <c:pt idx="2396">
                  <c:v>0.38049768518518501</c:v>
                </c:pt>
                <c:pt idx="2397">
                  <c:v>0.38055555555555598</c:v>
                </c:pt>
                <c:pt idx="2398">
                  <c:v>0.38061342592592601</c:v>
                </c:pt>
                <c:pt idx="2399">
                  <c:v>0.38067129629629598</c:v>
                </c:pt>
                <c:pt idx="2400">
                  <c:v>0.38072916666666701</c:v>
                </c:pt>
                <c:pt idx="2401">
                  <c:v>0.38078703703703698</c:v>
                </c:pt>
                <c:pt idx="2402">
                  <c:v>0.38084490740740701</c:v>
                </c:pt>
                <c:pt idx="2403">
                  <c:v>0.38090277777777798</c:v>
                </c:pt>
                <c:pt idx="2404">
                  <c:v>0.38096064814814801</c:v>
                </c:pt>
                <c:pt idx="2405">
                  <c:v>0.38101851851851898</c:v>
                </c:pt>
                <c:pt idx="2406">
                  <c:v>0.38107638888888901</c:v>
                </c:pt>
                <c:pt idx="2407">
                  <c:v>0.38113425925925898</c:v>
                </c:pt>
                <c:pt idx="2408">
                  <c:v>0.38119212962963001</c:v>
                </c:pt>
                <c:pt idx="2409">
                  <c:v>0.38124999999999998</c:v>
                </c:pt>
                <c:pt idx="2410">
                  <c:v>0.38130787037037001</c:v>
                </c:pt>
                <c:pt idx="2411">
                  <c:v>0.38136574074074098</c:v>
                </c:pt>
                <c:pt idx="2412">
                  <c:v>0.38142361111111101</c:v>
                </c:pt>
                <c:pt idx="2413">
                  <c:v>0.38148148148148098</c:v>
                </c:pt>
                <c:pt idx="2414">
                  <c:v>0.381539351851852</c:v>
                </c:pt>
                <c:pt idx="2415">
                  <c:v>0.38159722222222198</c:v>
                </c:pt>
                <c:pt idx="2416">
                  <c:v>0.381655092592593</c:v>
                </c:pt>
                <c:pt idx="2417">
                  <c:v>0.38171296296296298</c:v>
                </c:pt>
                <c:pt idx="2418">
                  <c:v>0.381770833333333</c:v>
                </c:pt>
                <c:pt idx="2419">
                  <c:v>0.38182870370370398</c:v>
                </c:pt>
                <c:pt idx="2420">
                  <c:v>0.381886574074074</c:v>
                </c:pt>
                <c:pt idx="2421">
                  <c:v>0.38194444444444398</c:v>
                </c:pt>
                <c:pt idx="2422">
                  <c:v>0.382002314814815</c:v>
                </c:pt>
                <c:pt idx="2423">
                  <c:v>0.38206018518518498</c:v>
                </c:pt>
                <c:pt idx="2424">
                  <c:v>0.382118055555556</c:v>
                </c:pt>
                <c:pt idx="2425">
                  <c:v>0.38217592592592597</c:v>
                </c:pt>
                <c:pt idx="2426">
                  <c:v>0.382233796296296</c:v>
                </c:pt>
                <c:pt idx="2427">
                  <c:v>0.38229166666666697</c:v>
                </c:pt>
                <c:pt idx="2428">
                  <c:v>0.382349537037037</c:v>
                </c:pt>
                <c:pt idx="2429">
                  <c:v>0.38240740740740697</c:v>
                </c:pt>
                <c:pt idx="2430">
                  <c:v>0.382465277777778</c:v>
                </c:pt>
                <c:pt idx="2431">
                  <c:v>0.38252314814814797</c:v>
                </c:pt>
                <c:pt idx="2432">
                  <c:v>0.382581018518518</c:v>
                </c:pt>
                <c:pt idx="2433">
                  <c:v>0.38263888888888897</c:v>
                </c:pt>
                <c:pt idx="2434">
                  <c:v>0.382696759259259</c:v>
                </c:pt>
                <c:pt idx="2435">
                  <c:v>0.38275462962963003</c:v>
                </c:pt>
                <c:pt idx="2436">
                  <c:v>0.3828125</c:v>
                </c:pt>
                <c:pt idx="2437">
                  <c:v>0.38287037037036997</c:v>
                </c:pt>
                <c:pt idx="2438">
                  <c:v>0.382928240740741</c:v>
                </c:pt>
                <c:pt idx="2439">
                  <c:v>0.38298611111111103</c:v>
                </c:pt>
                <c:pt idx="2440">
                  <c:v>0.383043981481481</c:v>
                </c:pt>
                <c:pt idx="2441">
                  <c:v>0.38310185185185203</c:v>
                </c:pt>
                <c:pt idx="2442">
                  <c:v>0.383159722222222</c:v>
                </c:pt>
                <c:pt idx="2443">
                  <c:v>0.38321759259259303</c:v>
                </c:pt>
                <c:pt idx="2444">
                  <c:v>0.383275462962963</c:v>
                </c:pt>
                <c:pt idx="2445">
                  <c:v>0.38333333333333303</c:v>
                </c:pt>
                <c:pt idx="2446">
                  <c:v>0.383391203703704</c:v>
                </c:pt>
                <c:pt idx="2447">
                  <c:v>0.38344907407407403</c:v>
                </c:pt>
                <c:pt idx="2448">
                  <c:v>0.383506944444444</c:v>
                </c:pt>
                <c:pt idx="2449">
                  <c:v>0.38356481481481502</c:v>
                </c:pt>
                <c:pt idx="2450">
                  <c:v>0.383622685185185</c:v>
                </c:pt>
                <c:pt idx="2451">
                  <c:v>0.38368055555555602</c:v>
                </c:pt>
                <c:pt idx="2452">
                  <c:v>0.383738425925926</c:v>
                </c:pt>
                <c:pt idx="2453">
                  <c:v>0.38379629629629602</c:v>
                </c:pt>
                <c:pt idx="2454">
                  <c:v>0.383854166666667</c:v>
                </c:pt>
                <c:pt idx="2455">
                  <c:v>0.38391203703703702</c:v>
                </c:pt>
                <c:pt idx="2456">
                  <c:v>0.383969907407407</c:v>
                </c:pt>
                <c:pt idx="2457">
                  <c:v>0.38402777777777802</c:v>
                </c:pt>
                <c:pt idx="2458">
                  <c:v>0.384085648148148</c:v>
                </c:pt>
                <c:pt idx="2459">
                  <c:v>0.38414351851851802</c:v>
                </c:pt>
                <c:pt idx="2460">
                  <c:v>0.38420138888888899</c:v>
                </c:pt>
                <c:pt idx="2461">
                  <c:v>0.38425925925925902</c:v>
                </c:pt>
                <c:pt idx="2462">
                  <c:v>0.38431712962962999</c:v>
                </c:pt>
                <c:pt idx="2463">
                  <c:v>0.38437500000000002</c:v>
                </c:pt>
                <c:pt idx="2464">
                  <c:v>0.38443287037036999</c:v>
                </c:pt>
                <c:pt idx="2465">
                  <c:v>0.38449074074074102</c:v>
                </c:pt>
                <c:pt idx="2466">
                  <c:v>0.38454861111111099</c:v>
                </c:pt>
                <c:pt idx="2467">
                  <c:v>0.38460648148148102</c:v>
                </c:pt>
                <c:pt idx="2468">
                  <c:v>0.38466435185185199</c:v>
                </c:pt>
                <c:pt idx="2469">
                  <c:v>0.38472222222222202</c:v>
                </c:pt>
                <c:pt idx="2470">
                  <c:v>0.38478009259259299</c:v>
                </c:pt>
                <c:pt idx="2471">
                  <c:v>0.38483796296296302</c:v>
                </c:pt>
                <c:pt idx="2472">
                  <c:v>0.38489583333333299</c:v>
                </c:pt>
                <c:pt idx="2473">
                  <c:v>0.38495370370370402</c:v>
                </c:pt>
                <c:pt idx="2474">
                  <c:v>0.38501157407407399</c:v>
                </c:pt>
                <c:pt idx="2475">
                  <c:v>0.38506944444444402</c:v>
                </c:pt>
                <c:pt idx="2476">
                  <c:v>0.38512731481481499</c:v>
                </c:pt>
                <c:pt idx="2477">
                  <c:v>0.38518518518518502</c:v>
                </c:pt>
                <c:pt idx="2478">
                  <c:v>0.38524305555555499</c:v>
                </c:pt>
                <c:pt idx="2479">
                  <c:v>0.38530092592592602</c:v>
                </c:pt>
                <c:pt idx="2480">
                  <c:v>0.38535879629629599</c:v>
                </c:pt>
                <c:pt idx="2481">
                  <c:v>0.38541666666666702</c:v>
                </c:pt>
                <c:pt idx="2482">
                  <c:v>0.38547453703703699</c:v>
                </c:pt>
                <c:pt idx="2483">
                  <c:v>0.38553240740740702</c:v>
                </c:pt>
                <c:pt idx="2484">
                  <c:v>0.38559027777777799</c:v>
                </c:pt>
                <c:pt idx="2485">
                  <c:v>0.38564814814814802</c:v>
                </c:pt>
                <c:pt idx="2486">
                  <c:v>0.38570601851851799</c:v>
                </c:pt>
                <c:pt idx="2487">
                  <c:v>0.38576388888888902</c:v>
                </c:pt>
                <c:pt idx="2488">
                  <c:v>0.38582175925925899</c:v>
                </c:pt>
                <c:pt idx="2489">
                  <c:v>0.38587962962963002</c:v>
                </c:pt>
                <c:pt idx="2490">
                  <c:v>0.38593749999999999</c:v>
                </c:pt>
                <c:pt idx="2491">
                  <c:v>0.38599537037037002</c:v>
                </c:pt>
                <c:pt idx="2492">
                  <c:v>0.38605324074074099</c:v>
                </c:pt>
                <c:pt idx="2493">
                  <c:v>0.38611111111111102</c:v>
                </c:pt>
                <c:pt idx="2494">
                  <c:v>0.38616898148148199</c:v>
                </c:pt>
                <c:pt idx="2495">
                  <c:v>0.38622685185185202</c:v>
                </c:pt>
                <c:pt idx="2496">
                  <c:v>0.38628472222222199</c:v>
                </c:pt>
                <c:pt idx="2497">
                  <c:v>0.38634259259259301</c:v>
                </c:pt>
                <c:pt idx="2498">
                  <c:v>0.38640046296296299</c:v>
                </c:pt>
                <c:pt idx="2499">
                  <c:v>0.38645833333333302</c:v>
                </c:pt>
                <c:pt idx="2500">
                  <c:v>0.38651620370370399</c:v>
                </c:pt>
                <c:pt idx="2501">
                  <c:v>0.38657407407407401</c:v>
                </c:pt>
                <c:pt idx="2502">
                  <c:v>0.38663194444444399</c:v>
                </c:pt>
                <c:pt idx="2503">
                  <c:v>0.38668981481481501</c:v>
                </c:pt>
                <c:pt idx="2504">
                  <c:v>0.38674768518518499</c:v>
                </c:pt>
                <c:pt idx="2505">
                  <c:v>0.38680555555555601</c:v>
                </c:pt>
                <c:pt idx="2506">
                  <c:v>0.38686342592592599</c:v>
                </c:pt>
                <c:pt idx="2507">
                  <c:v>0.38692129629629601</c:v>
                </c:pt>
                <c:pt idx="2508">
                  <c:v>0.38697916666666698</c:v>
                </c:pt>
                <c:pt idx="2509">
                  <c:v>0.38703703703703701</c:v>
                </c:pt>
                <c:pt idx="2510">
                  <c:v>0.38709490740740699</c:v>
                </c:pt>
                <c:pt idx="2511">
                  <c:v>0.38715277777777801</c:v>
                </c:pt>
                <c:pt idx="2512">
                  <c:v>0.38721064814814798</c:v>
                </c:pt>
                <c:pt idx="2513">
                  <c:v>0.38726851851851801</c:v>
                </c:pt>
                <c:pt idx="2514">
                  <c:v>0.38732638888888898</c:v>
                </c:pt>
                <c:pt idx="2515">
                  <c:v>0.38738425925925901</c:v>
                </c:pt>
                <c:pt idx="2516">
                  <c:v>0.38744212962962998</c:v>
                </c:pt>
                <c:pt idx="2517">
                  <c:v>0.38750000000000001</c:v>
                </c:pt>
                <c:pt idx="2518">
                  <c:v>0.38755787037036998</c:v>
                </c:pt>
                <c:pt idx="2519">
                  <c:v>0.38761574074074101</c:v>
                </c:pt>
                <c:pt idx="2520">
                  <c:v>0.38767361111111098</c:v>
                </c:pt>
                <c:pt idx="2521">
                  <c:v>0.38773148148148101</c:v>
                </c:pt>
                <c:pt idx="2522">
                  <c:v>0.38778935185185198</c:v>
                </c:pt>
                <c:pt idx="2523">
                  <c:v>0.38784722222222201</c:v>
                </c:pt>
                <c:pt idx="2524">
                  <c:v>0.38790509259259298</c:v>
                </c:pt>
                <c:pt idx="2525">
                  <c:v>0.38796296296296301</c:v>
                </c:pt>
                <c:pt idx="2526">
                  <c:v>0.38802083333333298</c:v>
                </c:pt>
                <c:pt idx="2527">
                  <c:v>0.38807870370370401</c:v>
                </c:pt>
                <c:pt idx="2528">
                  <c:v>0.38813657407407398</c:v>
                </c:pt>
                <c:pt idx="2529">
                  <c:v>0.38819444444444401</c:v>
                </c:pt>
                <c:pt idx="2530">
                  <c:v>0.38825231481481498</c:v>
                </c:pt>
                <c:pt idx="2531">
                  <c:v>0.38831018518518501</c:v>
                </c:pt>
                <c:pt idx="2532">
                  <c:v>0.38836805555555598</c:v>
                </c:pt>
                <c:pt idx="2533">
                  <c:v>0.38842592592592601</c:v>
                </c:pt>
                <c:pt idx="2534">
                  <c:v>0.38848379629629598</c:v>
                </c:pt>
                <c:pt idx="2535">
                  <c:v>0.38854166666666701</c:v>
                </c:pt>
                <c:pt idx="2536">
                  <c:v>0.38859953703703698</c:v>
                </c:pt>
                <c:pt idx="2537">
                  <c:v>0.38865740740740701</c:v>
                </c:pt>
                <c:pt idx="2538">
                  <c:v>0.38871527777777798</c:v>
                </c:pt>
                <c:pt idx="2539">
                  <c:v>0.38877314814814801</c:v>
                </c:pt>
                <c:pt idx="2540">
                  <c:v>0.38883101851851798</c:v>
                </c:pt>
                <c:pt idx="2541">
                  <c:v>0.38888888888888901</c:v>
                </c:pt>
                <c:pt idx="2542">
                  <c:v>0.38894675925925898</c:v>
                </c:pt>
                <c:pt idx="2543">
                  <c:v>0.38900462962963001</c:v>
                </c:pt>
                <c:pt idx="2544">
                  <c:v>0.38906249999999998</c:v>
                </c:pt>
                <c:pt idx="2545">
                  <c:v>0.38912037037037001</c:v>
                </c:pt>
                <c:pt idx="2546">
                  <c:v>0.38917824074074098</c:v>
                </c:pt>
                <c:pt idx="2547">
                  <c:v>0.38923611111111101</c:v>
                </c:pt>
                <c:pt idx="2548">
                  <c:v>0.38929398148148098</c:v>
                </c:pt>
                <c:pt idx="2549">
                  <c:v>0.389351851851852</c:v>
                </c:pt>
                <c:pt idx="2550">
                  <c:v>0.38940972222222198</c:v>
                </c:pt>
                <c:pt idx="2551">
                  <c:v>0.389467592592593</c:v>
                </c:pt>
                <c:pt idx="2552">
                  <c:v>0.38952546296296298</c:v>
                </c:pt>
                <c:pt idx="2553">
                  <c:v>0.389583333333333</c:v>
                </c:pt>
                <c:pt idx="2554">
                  <c:v>0.38964120370370398</c:v>
                </c:pt>
                <c:pt idx="2555">
                  <c:v>0.389699074074074</c:v>
                </c:pt>
                <c:pt idx="2556">
                  <c:v>0.38975694444444398</c:v>
                </c:pt>
                <c:pt idx="2557">
                  <c:v>0.389814814814815</c:v>
                </c:pt>
                <c:pt idx="2558">
                  <c:v>0.38987268518518498</c:v>
                </c:pt>
                <c:pt idx="2559">
                  <c:v>0.389930555555556</c:v>
                </c:pt>
                <c:pt idx="2560">
                  <c:v>0.38998842592592597</c:v>
                </c:pt>
                <c:pt idx="2561">
                  <c:v>0.390046296296296</c:v>
                </c:pt>
                <c:pt idx="2562">
                  <c:v>0.39010416666666697</c:v>
                </c:pt>
                <c:pt idx="2563">
                  <c:v>0.390162037037037</c:v>
                </c:pt>
                <c:pt idx="2564">
                  <c:v>0.39021990740740697</c:v>
                </c:pt>
                <c:pt idx="2565">
                  <c:v>0.390277777777778</c:v>
                </c:pt>
                <c:pt idx="2566">
                  <c:v>0.39033564814814797</c:v>
                </c:pt>
                <c:pt idx="2567">
                  <c:v>0.390393518518518</c:v>
                </c:pt>
                <c:pt idx="2568">
                  <c:v>0.39045138888888897</c:v>
                </c:pt>
                <c:pt idx="2569">
                  <c:v>0.390509259259259</c:v>
                </c:pt>
                <c:pt idx="2570">
                  <c:v>0.39056712962963003</c:v>
                </c:pt>
                <c:pt idx="2571">
                  <c:v>0.390625</c:v>
                </c:pt>
                <c:pt idx="2572">
                  <c:v>0.39068287037036997</c:v>
                </c:pt>
                <c:pt idx="2573">
                  <c:v>0.390740740740741</c:v>
                </c:pt>
                <c:pt idx="2574">
                  <c:v>0.39079861111111103</c:v>
                </c:pt>
                <c:pt idx="2575">
                  <c:v>0.390856481481482</c:v>
                </c:pt>
                <c:pt idx="2576">
                  <c:v>0.39091435185185203</c:v>
                </c:pt>
                <c:pt idx="2577">
                  <c:v>0.390972222222222</c:v>
                </c:pt>
                <c:pt idx="2578">
                  <c:v>0.39103009259259303</c:v>
                </c:pt>
                <c:pt idx="2579">
                  <c:v>0.391087962962963</c:v>
                </c:pt>
                <c:pt idx="2580">
                  <c:v>0.39114583333333303</c:v>
                </c:pt>
                <c:pt idx="2581">
                  <c:v>0.391203703703704</c:v>
                </c:pt>
                <c:pt idx="2582">
                  <c:v>0.39126157407407403</c:v>
                </c:pt>
                <c:pt idx="2583">
                  <c:v>0.391319444444444</c:v>
                </c:pt>
                <c:pt idx="2584">
                  <c:v>0.39137731481481502</c:v>
                </c:pt>
                <c:pt idx="2585">
                  <c:v>0.391435185185185</c:v>
                </c:pt>
                <c:pt idx="2586">
                  <c:v>0.39149305555555602</c:v>
                </c:pt>
                <c:pt idx="2587">
                  <c:v>0.391550925925926</c:v>
                </c:pt>
                <c:pt idx="2588">
                  <c:v>0.39160879629629602</c:v>
                </c:pt>
                <c:pt idx="2589">
                  <c:v>0.391666666666667</c:v>
                </c:pt>
                <c:pt idx="2590">
                  <c:v>0.39172453703703702</c:v>
                </c:pt>
                <c:pt idx="2591">
                  <c:v>0.391782407407407</c:v>
                </c:pt>
                <c:pt idx="2592">
                  <c:v>0.39184027777777802</c:v>
                </c:pt>
                <c:pt idx="2593">
                  <c:v>0.391898148148148</c:v>
                </c:pt>
                <c:pt idx="2594">
                  <c:v>0.39195601851851802</c:v>
                </c:pt>
                <c:pt idx="2595">
                  <c:v>0.39201388888888899</c:v>
                </c:pt>
                <c:pt idx="2596">
                  <c:v>0.39207175925925902</c:v>
                </c:pt>
                <c:pt idx="2597">
                  <c:v>0.39212962962962999</c:v>
                </c:pt>
                <c:pt idx="2598">
                  <c:v>0.39218750000000002</c:v>
                </c:pt>
                <c:pt idx="2599">
                  <c:v>0.39224537037036999</c:v>
                </c:pt>
                <c:pt idx="2600">
                  <c:v>0.39230324074074102</c:v>
                </c:pt>
                <c:pt idx="2601">
                  <c:v>0.39236111111111099</c:v>
                </c:pt>
                <c:pt idx="2602">
                  <c:v>0.39241898148148202</c:v>
                </c:pt>
                <c:pt idx="2603">
                  <c:v>0.39247685185185199</c:v>
                </c:pt>
                <c:pt idx="2604">
                  <c:v>0.39253472222222202</c:v>
                </c:pt>
                <c:pt idx="2605">
                  <c:v>0.39259259259259299</c:v>
                </c:pt>
                <c:pt idx="2606">
                  <c:v>0.39265046296296302</c:v>
                </c:pt>
                <c:pt idx="2607">
                  <c:v>0.39270833333333299</c:v>
                </c:pt>
                <c:pt idx="2608">
                  <c:v>0.39276620370370402</c:v>
                </c:pt>
                <c:pt idx="2609">
                  <c:v>0.39282407407407399</c:v>
                </c:pt>
                <c:pt idx="2610">
                  <c:v>0.39288194444444502</c:v>
                </c:pt>
                <c:pt idx="2611">
                  <c:v>0.39293981481481499</c:v>
                </c:pt>
                <c:pt idx="2612">
                  <c:v>0.39299768518518502</c:v>
                </c:pt>
                <c:pt idx="2613">
                  <c:v>0.39305555555555599</c:v>
                </c:pt>
                <c:pt idx="2614">
                  <c:v>0.39311342592592602</c:v>
                </c:pt>
                <c:pt idx="2615">
                  <c:v>0.39317129629629599</c:v>
                </c:pt>
                <c:pt idx="2616">
                  <c:v>0.39322916666666702</c:v>
                </c:pt>
                <c:pt idx="2617">
                  <c:v>0.39328703703703699</c:v>
                </c:pt>
                <c:pt idx="2618">
                  <c:v>0.39334490740740702</c:v>
                </c:pt>
                <c:pt idx="2619">
                  <c:v>0.39340277777777799</c:v>
                </c:pt>
                <c:pt idx="2620">
                  <c:v>0.39346064814814802</c:v>
                </c:pt>
                <c:pt idx="2621">
                  <c:v>0.39351851851851899</c:v>
                </c:pt>
                <c:pt idx="2622">
                  <c:v>0.39357638888888902</c:v>
                </c:pt>
                <c:pt idx="2623">
                  <c:v>0.39363425925925899</c:v>
                </c:pt>
                <c:pt idx="2624">
                  <c:v>0.39369212962963002</c:v>
                </c:pt>
                <c:pt idx="2625">
                  <c:v>0.39374999999999999</c:v>
                </c:pt>
                <c:pt idx="2626">
                  <c:v>0.39380787037037002</c:v>
                </c:pt>
                <c:pt idx="2627">
                  <c:v>0.39386574074074099</c:v>
                </c:pt>
                <c:pt idx="2628">
                  <c:v>0.39392361111111102</c:v>
                </c:pt>
                <c:pt idx="2629">
                  <c:v>0.39398148148148199</c:v>
                </c:pt>
                <c:pt idx="2630">
                  <c:v>0.39403935185185202</c:v>
                </c:pt>
                <c:pt idx="2631">
                  <c:v>0.39409722222222199</c:v>
                </c:pt>
                <c:pt idx="2632">
                  <c:v>0.39415509259259301</c:v>
                </c:pt>
                <c:pt idx="2633">
                  <c:v>0.39421296296296299</c:v>
                </c:pt>
                <c:pt idx="2634">
                  <c:v>0.39427083333333302</c:v>
                </c:pt>
                <c:pt idx="2635">
                  <c:v>0.39432870370370399</c:v>
                </c:pt>
                <c:pt idx="2636">
                  <c:v>0.39438657407407401</c:v>
                </c:pt>
                <c:pt idx="2637">
                  <c:v>0.39444444444444399</c:v>
                </c:pt>
                <c:pt idx="2638">
                  <c:v>0.39450231481481501</c:v>
                </c:pt>
                <c:pt idx="2639">
                  <c:v>0.39456018518518499</c:v>
                </c:pt>
                <c:pt idx="2640">
                  <c:v>0.39461805555555601</c:v>
                </c:pt>
                <c:pt idx="2641">
                  <c:v>0.39467592592592599</c:v>
                </c:pt>
                <c:pt idx="2642">
                  <c:v>0.39473379629629601</c:v>
                </c:pt>
                <c:pt idx="2643">
                  <c:v>0.39479166666666698</c:v>
                </c:pt>
                <c:pt idx="2644">
                  <c:v>0.39484953703703701</c:v>
                </c:pt>
                <c:pt idx="2645">
                  <c:v>0.39490740740740699</c:v>
                </c:pt>
                <c:pt idx="2646">
                  <c:v>0.39496527777777801</c:v>
                </c:pt>
                <c:pt idx="2647">
                  <c:v>0.39502314814814798</c:v>
                </c:pt>
                <c:pt idx="2648">
                  <c:v>0.39508101851851801</c:v>
                </c:pt>
                <c:pt idx="2649">
                  <c:v>0.39513888888888898</c:v>
                </c:pt>
                <c:pt idx="2650">
                  <c:v>0.39519675925925901</c:v>
                </c:pt>
                <c:pt idx="2651">
                  <c:v>0.39525462962962998</c:v>
                </c:pt>
                <c:pt idx="2652">
                  <c:v>0.39531250000000001</c:v>
                </c:pt>
                <c:pt idx="2653">
                  <c:v>0.39537037037036998</c:v>
                </c:pt>
                <c:pt idx="2654">
                  <c:v>0.39542824074074101</c:v>
                </c:pt>
                <c:pt idx="2655">
                  <c:v>0.39548611111111098</c:v>
                </c:pt>
                <c:pt idx="2656">
                  <c:v>0.39554398148148101</c:v>
                </c:pt>
                <c:pt idx="2657">
                  <c:v>0.39560185185185198</c:v>
                </c:pt>
                <c:pt idx="2658">
                  <c:v>0.39565972222222201</c:v>
                </c:pt>
                <c:pt idx="2659">
                  <c:v>0.39571759259259298</c:v>
                </c:pt>
                <c:pt idx="2660">
                  <c:v>0.39577546296296301</c:v>
                </c:pt>
                <c:pt idx="2661">
                  <c:v>0.39583333333333298</c:v>
                </c:pt>
                <c:pt idx="2662">
                  <c:v>0.39589120370370401</c:v>
                </c:pt>
                <c:pt idx="2663">
                  <c:v>0.39594907407407398</c:v>
                </c:pt>
                <c:pt idx="2664">
                  <c:v>0.39600694444444401</c:v>
                </c:pt>
                <c:pt idx="2665">
                  <c:v>0.39606481481481498</c:v>
                </c:pt>
                <c:pt idx="2666">
                  <c:v>0.39612268518518501</c:v>
                </c:pt>
                <c:pt idx="2667">
                  <c:v>0.39618055555555598</c:v>
                </c:pt>
                <c:pt idx="2668">
                  <c:v>0.39623842592592601</c:v>
                </c:pt>
                <c:pt idx="2669">
                  <c:v>0.39629629629629598</c:v>
                </c:pt>
                <c:pt idx="2670">
                  <c:v>0.39635416666666701</c:v>
                </c:pt>
                <c:pt idx="2671">
                  <c:v>0.39641203703703698</c:v>
                </c:pt>
                <c:pt idx="2672">
                  <c:v>0.39646990740740701</c:v>
                </c:pt>
                <c:pt idx="2673">
                  <c:v>0.39652777777777798</c:v>
                </c:pt>
                <c:pt idx="2674">
                  <c:v>0.39658564814814801</c:v>
                </c:pt>
                <c:pt idx="2675">
                  <c:v>0.39664351851851798</c:v>
                </c:pt>
                <c:pt idx="2676">
                  <c:v>0.39670138888888901</c:v>
                </c:pt>
                <c:pt idx="2677">
                  <c:v>0.39675925925925898</c:v>
                </c:pt>
                <c:pt idx="2678">
                  <c:v>0.39681712962963001</c:v>
                </c:pt>
                <c:pt idx="2679">
                  <c:v>0.39687499999999998</c:v>
                </c:pt>
                <c:pt idx="2680">
                  <c:v>0.39693287037037001</c:v>
                </c:pt>
                <c:pt idx="2681">
                  <c:v>0.39699074074074098</c:v>
                </c:pt>
                <c:pt idx="2682">
                  <c:v>0.39704861111111101</c:v>
                </c:pt>
                <c:pt idx="2683">
                  <c:v>0.39710648148148098</c:v>
                </c:pt>
                <c:pt idx="2684">
                  <c:v>0.397164351851852</c:v>
                </c:pt>
                <c:pt idx="2685">
                  <c:v>0.39722222222222198</c:v>
                </c:pt>
                <c:pt idx="2686">
                  <c:v>0.397280092592593</c:v>
                </c:pt>
                <c:pt idx="2687">
                  <c:v>0.39733796296296298</c:v>
                </c:pt>
                <c:pt idx="2688">
                  <c:v>0.397395833333333</c:v>
                </c:pt>
                <c:pt idx="2689">
                  <c:v>0.39745370370370398</c:v>
                </c:pt>
                <c:pt idx="2690">
                  <c:v>0.397511574074074</c:v>
                </c:pt>
                <c:pt idx="2691">
                  <c:v>0.39756944444444398</c:v>
                </c:pt>
                <c:pt idx="2692">
                  <c:v>0.397627314814815</c:v>
                </c:pt>
                <c:pt idx="2693">
                  <c:v>0.39768518518518498</c:v>
                </c:pt>
                <c:pt idx="2694">
                  <c:v>0.397743055555555</c:v>
                </c:pt>
                <c:pt idx="2695">
                  <c:v>0.39780092592592597</c:v>
                </c:pt>
                <c:pt idx="2696">
                  <c:v>0.397858796296296</c:v>
                </c:pt>
                <c:pt idx="2697">
                  <c:v>0.39791666666666697</c:v>
                </c:pt>
                <c:pt idx="2698">
                  <c:v>0.397974537037037</c:v>
                </c:pt>
                <c:pt idx="2699">
                  <c:v>0.39803240740740697</c:v>
                </c:pt>
                <c:pt idx="2700">
                  <c:v>0.398090277777778</c:v>
                </c:pt>
                <c:pt idx="2701">
                  <c:v>0.39814814814814797</c:v>
                </c:pt>
                <c:pt idx="2702">
                  <c:v>0.398206018518518</c:v>
                </c:pt>
                <c:pt idx="2703">
                  <c:v>0.39826388888888897</c:v>
                </c:pt>
                <c:pt idx="2704">
                  <c:v>0.398321759259259</c:v>
                </c:pt>
                <c:pt idx="2705">
                  <c:v>0.39837962962963003</c:v>
                </c:pt>
                <c:pt idx="2706">
                  <c:v>0.3984375</c:v>
                </c:pt>
                <c:pt idx="2707">
                  <c:v>0.39849537037036997</c:v>
                </c:pt>
                <c:pt idx="2708">
                  <c:v>0.398553240740741</c:v>
                </c:pt>
                <c:pt idx="2709">
                  <c:v>0.39861111111111103</c:v>
                </c:pt>
                <c:pt idx="2710">
                  <c:v>0.398668981481482</c:v>
                </c:pt>
                <c:pt idx="2711">
                  <c:v>0.39872685185185203</c:v>
                </c:pt>
                <c:pt idx="2712">
                  <c:v>0.398784722222222</c:v>
                </c:pt>
                <c:pt idx="2713">
                  <c:v>0.39884259259259303</c:v>
                </c:pt>
                <c:pt idx="2714">
                  <c:v>0.398900462962963</c:v>
                </c:pt>
                <c:pt idx="2715">
                  <c:v>0.39895833333333303</c:v>
                </c:pt>
                <c:pt idx="2716">
                  <c:v>0.399016203703704</c:v>
                </c:pt>
                <c:pt idx="2717">
                  <c:v>0.39907407407407403</c:v>
                </c:pt>
                <c:pt idx="2718">
                  <c:v>0.399131944444444</c:v>
                </c:pt>
                <c:pt idx="2719">
                  <c:v>0.39918981481481502</c:v>
                </c:pt>
                <c:pt idx="2720">
                  <c:v>0.399247685185185</c:v>
                </c:pt>
                <c:pt idx="2721">
                  <c:v>0.39930555555555602</c:v>
                </c:pt>
                <c:pt idx="2722">
                  <c:v>0.399363425925926</c:v>
                </c:pt>
                <c:pt idx="2723">
                  <c:v>0.39942129629629602</c:v>
                </c:pt>
                <c:pt idx="2724">
                  <c:v>0.399479166666667</c:v>
                </c:pt>
                <c:pt idx="2725">
                  <c:v>0.39953703703703702</c:v>
                </c:pt>
                <c:pt idx="2726">
                  <c:v>0.399594907407407</c:v>
                </c:pt>
                <c:pt idx="2727">
                  <c:v>0.39965277777777802</c:v>
                </c:pt>
                <c:pt idx="2728">
                  <c:v>0.399710648148148</c:v>
                </c:pt>
                <c:pt idx="2729">
                  <c:v>0.39976851851851802</c:v>
                </c:pt>
                <c:pt idx="2730">
                  <c:v>0.39982638888888899</c:v>
                </c:pt>
                <c:pt idx="2731">
                  <c:v>0.39988425925925902</c:v>
                </c:pt>
                <c:pt idx="2732">
                  <c:v>0.39994212962962999</c:v>
                </c:pt>
                <c:pt idx="2733">
                  <c:v>0.4</c:v>
                </c:pt>
                <c:pt idx="2734">
                  <c:v>0.40005787037036999</c:v>
                </c:pt>
                <c:pt idx="2735">
                  <c:v>0.40011574074074102</c:v>
                </c:pt>
                <c:pt idx="2736">
                  <c:v>0.40017361111111099</c:v>
                </c:pt>
                <c:pt idx="2737">
                  <c:v>0.40023148148148102</c:v>
                </c:pt>
                <c:pt idx="2738">
                  <c:v>0.40028935185185199</c:v>
                </c:pt>
                <c:pt idx="2739">
                  <c:v>0.40034722222222202</c:v>
                </c:pt>
                <c:pt idx="2740">
                  <c:v>0.40040509259259299</c:v>
                </c:pt>
                <c:pt idx="2741">
                  <c:v>0.40046296296296302</c:v>
                </c:pt>
                <c:pt idx="2742">
                  <c:v>0.40052083333333299</c:v>
                </c:pt>
                <c:pt idx="2743">
                  <c:v>0.40057870370370402</c:v>
                </c:pt>
                <c:pt idx="2744">
                  <c:v>0.40063657407407399</c:v>
                </c:pt>
                <c:pt idx="2745">
                  <c:v>0.40069444444444402</c:v>
                </c:pt>
                <c:pt idx="2746">
                  <c:v>0.40075231481481499</c:v>
                </c:pt>
                <c:pt idx="2747">
                  <c:v>0.40081018518518502</c:v>
                </c:pt>
                <c:pt idx="2748">
                  <c:v>0.40086805555555599</c:v>
                </c:pt>
                <c:pt idx="2749">
                  <c:v>0.40092592592592602</c:v>
                </c:pt>
                <c:pt idx="2750">
                  <c:v>0.40098379629629599</c:v>
                </c:pt>
                <c:pt idx="2751">
                  <c:v>0.40104166666666702</c:v>
                </c:pt>
                <c:pt idx="2752">
                  <c:v>0.40109953703703699</c:v>
                </c:pt>
                <c:pt idx="2753">
                  <c:v>0.40115740740740702</c:v>
                </c:pt>
                <c:pt idx="2754">
                  <c:v>0.40121527777777799</c:v>
                </c:pt>
                <c:pt idx="2755">
                  <c:v>0.40127314814814802</c:v>
                </c:pt>
                <c:pt idx="2756">
                  <c:v>0.40133101851851799</c:v>
                </c:pt>
                <c:pt idx="2757">
                  <c:v>0.40138888888888902</c:v>
                </c:pt>
                <c:pt idx="2758">
                  <c:v>0.40144675925925899</c:v>
                </c:pt>
                <c:pt idx="2759">
                  <c:v>0.40150462962963002</c:v>
                </c:pt>
                <c:pt idx="2760">
                  <c:v>0.40156249999999999</c:v>
                </c:pt>
                <c:pt idx="2761">
                  <c:v>0.40162037037037002</c:v>
                </c:pt>
                <c:pt idx="2762">
                  <c:v>0.40167824074074099</c:v>
                </c:pt>
                <c:pt idx="2763">
                  <c:v>0.40173611111111102</c:v>
                </c:pt>
                <c:pt idx="2764">
                  <c:v>0.40179398148148099</c:v>
                </c:pt>
                <c:pt idx="2765">
                  <c:v>0.40185185185185202</c:v>
                </c:pt>
                <c:pt idx="2766">
                  <c:v>0.40190972222222199</c:v>
                </c:pt>
                <c:pt idx="2767">
                  <c:v>0.40196759259259301</c:v>
                </c:pt>
                <c:pt idx="2768">
                  <c:v>0.40202546296296299</c:v>
                </c:pt>
                <c:pt idx="2769">
                  <c:v>0.40208333333333302</c:v>
                </c:pt>
                <c:pt idx="2770">
                  <c:v>0.40214120370370399</c:v>
                </c:pt>
                <c:pt idx="2771">
                  <c:v>0.40219907407407401</c:v>
                </c:pt>
                <c:pt idx="2772">
                  <c:v>0.40225694444444399</c:v>
                </c:pt>
                <c:pt idx="2773">
                  <c:v>0.40231481481481501</c:v>
                </c:pt>
                <c:pt idx="2774">
                  <c:v>0.40237268518518499</c:v>
                </c:pt>
                <c:pt idx="2775">
                  <c:v>0.40243055555555601</c:v>
                </c:pt>
                <c:pt idx="2776">
                  <c:v>0.40248842592592599</c:v>
                </c:pt>
                <c:pt idx="2777">
                  <c:v>0.40254629629629601</c:v>
                </c:pt>
                <c:pt idx="2778">
                  <c:v>0.40260416666666698</c:v>
                </c:pt>
                <c:pt idx="2779">
                  <c:v>0.40266203703703701</c:v>
                </c:pt>
                <c:pt idx="2780">
                  <c:v>0.40271990740740699</c:v>
                </c:pt>
                <c:pt idx="2781">
                  <c:v>0.40277777777777801</c:v>
                </c:pt>
                <c:pt idx="2782">
                  <c:v>0.40283564814814798</c:v>
                </c:pt>
                <c:pt idx="2783">
                  <c:v>0.40289351851851801</c:v>
                </c:pt>
                <c:pt idx="2784">
                  <c:v>0.40295138888888898</c:v>
                </c:pt>
                <c:pt idx="2785">
                  <c:v>0.40300925925925901</c:v>
                </c:pt>
                <c:pt idx="2786">
                  <c:v>0.40306712962962998</c:v>
                </c:pt>
                <c:pt idx="2787">
                  <c:v>0.40312500000000001</c:v>
                </c:pt>
                <c:pt idx="2788">
                  <c:v>0.40318287037036998</c:v>
                </c:pt>
                <c:pt idx="2789">
                  <c:v>0.40324074074074101</c:v>
                </c:pt>
                <c:pt idx="2790">
                  <c:v>0.40329861111111098</c:v>
                </c:pt>
                <c:pt idx="2791">
                  <c:v>0.40335648148148101</c:v>
                </c:pt>
                <c:pt idx="2792">
                  <c:v>0.40341435185185198</c:v>
                </c:pt>
                <c:pt idx="2793">
                  <c:v>0.40347222222222201</c:v>
                </c:pt>
                <c:pt idx="2794">
                  <c:v>0.40353009259259298</c:v>
                </c:pt>
                <c:pt idx="2795">
                  <c:v>0.40358796296296301</c:v>
                </c:pt>
                <c:pt idx="2796">
                  <c:v>0.40364583333333298</c:v>
                </c:pt>
                <c:pt idx="2797">
                  <c:v>0.40370370370370401</c:v>
                </c:pt>
                <c:pt idx="2798">
                  <c:v>0.40376157407407398</c:v>
                </c:pt>
                <c:pt idx="2799">
                  <c:v>0.40381944444444401</c:v>
                </c:pt>
                <c:pt idx="2800">
                  <c:v>0.40387731481481498</c:v>
                </c:pt>
                <c:pt idx="2801">
                  <c:v>0.40393518518518501</c:v>
                </c:pt>
                <c:pt idx="2802">
                  <c:v>0.40399305555555598</c:v>
                </c:pt>
                <c:pt idx="2803">
                  <c:v>0.40405092592592601</c:v>
                </c:pt>
                <c:pt idx="2804">
                  <c:v>0.40410879629629598</c:v>
                </c:pt>
                <c:pt idx="2805">
                  <c:v>0.40416666666666701</c:v>
                </c:pt>
                <c:pt idx="2806">
                  <c:v>0.40422453703703698</c:v>
                </c:pt>
                <c:pt idx="2807">
                  <c:v>0.40428240740740701</c:v>
                </c:pt>
                <c:pt idx="2808">
                  <c:v>0.40434027777777798</c:v>
                </c:pt>
                <c:pt idx="2809">
                  <c:v>0.40439814814814801</c:v>
                </c:pt>
                <c:pt idx="2810">
                  <c:v>0.40445601851851898</c:v>
                </c:pt>
                <c:pt idx="2811">
                  <c:v>0.40451388888888901</c:v>
                </c:pt>
                <c:pt idx="2812">
                  <c:v>0.40457175925925898</c:v>
                </c:pt>
                <c:pt idx="2813">
                  <c:v>0.40462962962963001</c:v>
                </c:pt>
                <c:pt idx="2814">
                  <c:v>0.40468749999999998</c:v>
                </c:pt>
                <c:pt idx="2815">
                  <c:v>0.40474537037037001</c:v>
                </c:pt>
                <c:pt idx="2816">
                  <c:v>0.40480324074074098</c:v>
                </c:pt>
                <c:pt idx="2817">
                  <c:v>0.40486111111111101</c:v>
                </c:pt>
                <c:pt idx="2818">
                  <c:v>0.40491898148148198</c:v>
                </c:pt>
                <c:pt idx="2819">
                  <c:v>0.404976851851852</c:v>
                </c:pt>
                <c:pt idx="2820">
                  <c:v>0.40503472222222198</c:v>
                </c:pt>
                <c:pt idx="2821">
                  <c:v>0.405092592592593</c:v>
                </c:pt>
                <c:pt idx="2822">
                  <c:v>0.40515046296296298</c:v>
                </c:pt>
                <c:pt idx="2823">
                  <c:v>0.405208333333333</c:v>
                </c:pt>
                <c:pt idx="2824">
                  <c:v>0.40526620370370398</c:v>
                </c:pt>
                <c:pt idx="2825">
                  <c:v>0.405324074074074</c:v>
                </c:pt>
                <c:pt idx="2826">
                  <c:v>0.40538194444444398</c:v>
                </c:pt>
                <c:pt idx="2827">
                  <c:v>0.405439814814815</c:v>
                </c:pt>
                <c:pt idx="2828">
                  <c:v>0.40549768518518498</c:v>
                </c:pt>
                <c:pt idx="2829">
                  <c:v>0.405555555555556</c:v>
                </c:pt>
                <c:pt idx="2830">
                  <c:v>0.40561342592592597</c:v>
                </c:pt>
                <c:pt idx="2831">
                  <c:v>0.405671296296296</c:v>
                </c:pt>
                <c:pt idx="2832">
                  <c:v>0.40572916666666697</c:v>
                </c:pt>
                <c:pt idx="2833">
                  <c:v>0.405787037037037</c:v>
                </c:pt>
                <c:pt idx="2834">
                  <c:v>0.40584490740740697</c:v>
                </c:pt>
                <c:pt idx="2835">
                  <c:v>0.405902777777778</c:v>
                </c:pt>
                <c:pt idx="2836">
                  <c:v>0.40596064814814797</c:v>
                </c:pt>
                <c:pt idx="2837">
                  <c:v>0.406018518518518</c:v>
                </c:pt>
                <c:pt idx="2838">
                  <c:v>0.40607638888888897</c:v>
                </c:pt>
                <c:pt idx="2839">
                  <c:v>0.406134259259259</c:v>
                </c:pt>
                <c:pt idx="2840">
                  <c:v>0.40619212962963003</c:v>
                </c:pt>
                <c:pt idx="2841">
                  <c:v>0.40625</c:v>
                </c:pt>
                <c:pt idx="2842">
                  <c:v>0.40630787037036997</c:v>
                </c:pt>
                <c:pt idx="2843">
                  <c:v>0.406365740740741</c:v>
                </c:pt>
                <c:pt idx="2844">
                  <c:v>0.40642361111111103</c:v>
                </c:pt>
                <c:pt idx="2845">
                  <c:v>0.406481481481482</c:v>
                </c:pt>
                <c:pt idx="2846">
                  <c:v>0.40653935185185203</c:v>
                </c:pt>
                <c:pt idx="2847">
                  <c:v>0.406597222222222</c:v>
                </c:pt>
                <c:pt idx="2848">
                  <c:v>0.40665509259259303</c:v>
                </c:pt>
                <c:pt idx="2849">
                  <c:v>0.406712962962963</c:v>
                </c:pt>
                <c:pt idx="2850">
                  <c:v>0.40677083333333303</c:v>
                </c:pt>
                <c:pt idx="2851">
                  <c:v>0.406828703703704</c:v>
                </c:pt>
                <c:pt idx="2852">
                  <c:v>0.40688657407407403</c:v>
                </c:pt>
                <c:pt idx="2853">
                  <c:v>0.406944444444444</c:v>
                </c:pt>
                <c:pt idx="2854">
                  <c:v>0.40700231481481502</c:v>
                </c:pt>
                <c:pt idx="2855">
                  <c:v>0.407060185185185</c:v>
                </c:pt>
                <c:pt idx="2856">
                  <c:v>0.40711805555555602</c:v>
                </c:pt>
                <c:pt idx="2857">
                  <c:v>0.407175925925926</c:v>
                </c:pt>
                <c:pt idx="2858">
                  <c:v>0.40723379629629602</c:v>
                </c:pt>
                <c:pt idx="2859">
                  <c:v>0.407291666666667</c:v>
                </c:pt>
                <c:pt idx="2860">
                  <c:v>0.40734953703703702</c:v>
                </c:pt>
                <c:pt idx="2861">
                  <c:v>0.407407407407407</c:v>
                </c:pt>
                <c:pt idx="2862">
                  <c:v>0.40746527777777802</c:v>
                </c:pt>
                <c:pt idx="2863">
                  <c:v>0.407523148148148</c:v>
                </c:pt>
                <c:pt idx="2864">
                  <c:v>0.40758101851851802</c:v>
                </c:pt>
                <c:pt idx="2865">
                  <c:v>0.40763888888888899</c:v>
                </c:pt>
                <c:pt idx="2866">
                  <c:v>0.40769675925925902</c:v>
                </c:pt>
                <c:pt idx="2867">
                  <c:v>0.40775462962962999</c:v>
                </c:pt>
                <c:pt idx="2868">
                  <c:v>0.40781250000000002</c:v>
                </c:pt>
                <c:pt idx="2869">
                  <c:v>0.40787037037036999</c:v>
                </c:pt>
                <c:pt idx="2870">
                  <c:v>0.40792824074074102</c:v>
                </c:pt>
                <c:pt idx="2871">
                  <c:v>0.40798611111111099</c:v>
                </c:pt>
                <c:pt idx="2872">
                  <c:v>0.40804398148148102</c:v>
                </c:pt>
                <c:pt idx="2873">
                  <c:v>0.40810185185185199</c:v>
                </c:pt>
                <c:pt idx="2874">
                  <c:v>0.40815972222222202</c:v>
                </c:pt>
                <c:pt idx="2875">
                  <c:v>0.40821759259259299</c:v>
                </c:pt>
                <c:pt idx="2876">
                  <c:v>0.40827546296296302</c:v>
                </c:pt>
                <c:pt idx="2877">
                  <c:v>0.40833333333333299</c:v>
                </c:pt>
                <c:pt idx="2878">
                  <c:v>0.40839120370370402</c:v>
                </c:pt>
                <c:pt idx="2879">
                  <c:v>0.40844907407407399</c:v>
                </c:pt>
                <c:pt idx="2880">
                  <c:v>0.40850694444444402</c:v>
                </c:pt>
                <c:pt idx="2881">
                  <c:v>0.40856481481481499</c:v>
                </c:pt>
                <c:pt idx="2882">
                  <c:v>0.40862268518518502</c:v>
                </c:pt>
                <c:pt idx="2883">
                  <c:v>0.40868055555555599</c:v>
                </c:pt>
                <c:pt idx="2884">
                  <c:v>0.40873842592592602</c:v>
                </c:pt>
                <c:pt idx="2885">
                  <c:v>0.40879629629629599</c:v>
                </c:pt>
                <c:pt idx="2886">
                  <c:v>0.40885416666666702</c:v>
                </c:pt>
                <c:pt idx="2887">
                  <c:v>0.40891203703703699</c:v>
                </c:pt>
                <c:pt idx="2888">
                  <c:v>0.40896990740740702</c:v>
                </c:pt>
                <c:pt idx="2889">
                  <c:v>0.40902777777777799</c:v>
                </c:pt>
                <c:pt idx="2890">
                  <c:v>0.40908564814814802</c:v>
                </c:pt>
                <c:pt idx="2891">
                  <c:v>0.40914351851851799</c:v>
                </c:pt>
                <c:pt idx="2892">
                  <c:v>0.40920138888888902</c:v>
                </c:pt>
                <c:pt idx="2893">
                  <c:v>0.40925925925925899</c:v>
                </c:pt>
                <c:pt idx="2894">
                  <c:v>0.40931712962963002</c:v>
                </c:pt>
                <c:pt idx="2895">
                  <c:v>0.40937499999999999</c:v>
                </c:pt>
                <c:pt idx="2896">
                  <c:v>0.40943287037037002</c:v>
                </c:pt>
                <c:pt idx="2897">
                  <c:v>0.40949074074074099</c:v>
                </c:pt>
                <c:pt idx="2898">
                  <c:v>0.40954861111111102</c:v>
                </c:pt>
                <c:pt idx="2899">
                  <c:v>0.40960648148148199</c:v>
                </c:pt>
                <c:pt idx="2900">
                  <c:v>0.40966435185185202</c:v>
                </c:pt>
                <c:pt idx="2901">
                  <c:v>0.40972222222222199</c:v>
                </c:pt>
                <c:pt idx="2902">
                  <c:v>0.40978009259259301</c:v>
                </c:pt>
                <c:pt idx="2903">
                  <c:v>0.40983796296296299</c:v>
                </c:pt>
                <c:pt idx="2904">
                  <c:v>0.40989583333333302</c:v>
                </c:pt>
                <c:pt idx="2905">
                  <c:v>0.40995370370370399</c:v>
                </c:pt>
                <c:pt idx="2906">
                  <c:v>0.41001157407407401</c:v>
                </c:pt>
                <c:pt idx="2907">
                  <c:v>0.41006944444444399</c:v>
                </c:pt>
                <c:pt idx="2908">
                  <c:v>0.41012731481481501</c:v>
                </c:pt>
                <c:pt idx="2909">
                  <c:v>0.41018518518518499</c:v>
                </c:pt>
                <c:pt idx="2910">
                  <c:v>0.41024305555555501</c:v>
                </c:pt>
                <c:pt idx="2911">
                  <c:v>0.41030092592592599</c:v>
                </c:pt>
                <c:pt idx="2912">
                  <c:v>0.41035879629629601</c:v>
                </c:pt>
                <c:pt idx="2913">
                  <c:v>0.41041666666666698</c:v>
                </c:pt>
                <c:pt idx="2914">
                  <c:v>0.41047453703703701</c:v>
                </c:pt>
                <c:pt idx="2915">
                  <c:v>0.41053240740740699</c:v>
                </c:pt>
                <c:pt idx="2916">
                  <c:v>0.41059027777777801</c:v>
                </c:pt>
                <c:pt idx="2917">
                  <c:v>0.41064814814814798</c:v>
                </c:pt>
                <c:pt idx="2918">
                  <c:v>0.41070601851851801</c:v>
                </c:pt>
                <c:pt idx="2919">
                  <c:v>0.41076388888888898</c:v>
                </c:pt>
                <c:pt idx="2920">
                  <c:v>0.41082175925925901</c:v>
                </c:pt>
                <c:pt idx="2921">
                  <c:v>0.41087962962962998</c:v>
                </c:pt>
                <c:pt idx="2922">
                  <c:v>0.41093750000000001</c:v>
                </c:pt>
                <c:pt idx="2923">
                  <c:v>0.41099537037036998</c:v>
                </c:pt>
                <c:pt idx="2924">
                  <c:v>0.41105324074074101</c:v>
                </c:pt>
                <c:pt idx="2925">
                  <c:v>0.41111111111111098</c:v>
                </c:pt>
                <c:pt idx="2926">
                  <c:v>0.41116898148148101</c:v>
                </c:pt>
                <c:pt idx="2927">
                  <c:v>0.41122685185185198</c:v>
                </c:pt>
                <c:pt idx="2928">
                  <c:v>0.41128472222222201</c:v>
                </c:pt>
                <c:pt idx="2929">
                  <c:v>0.41134259259259298</c:v>
                </c:pt>
                <c:pt idx="2930">
                  <c:v>0.41140046296296301</c:v>
                </c:pt>
                <c:pt idx="2931">
                  <c:v>0.41145833333333298</c:v>
                </c:pt>
                <c:pt idx="2932">
                  <c:v>0.41151620370370401</c:v>
                </c:pt>
                <c:pt idx="2933">
                  <c:v>0.41157407407407398</c:v>
                </c:pt>
                <c:pt idx="2934">
                  <c:v>0.41163194444444401</c:v>
                </c:pt>
                <c:pt idx="2935">
                  <c:v>0.41168981481481498</c:v>
                </c:pt>
                <c:pt idx="2936">
                  <c:v>0.41174768518518501</c:v>
                </c:pt>
                <c:pt idx="2937">
                  <c:v>0.41180555555555598</c:v>
                </c:pt>
                <c:pt idx="2938">
                  <c:v>0.41186342592592601</c:v>
                </c:pt>
                <c:pt idx="2939">
                  <c:v>0.41192129629629598</c:v>
                </c:pt>
                <c:pt idx="2940">
                  <c:v>0.41197916666666701</c:v>
                </c:pt>
                <c:pt idx="2941">
                  <c:v>0.41203703703703698</c:v>
                </c:pt>
                <c:pt idx="2942">
                  <c:v>0.41209490740740701</c:v>
                </c:pt>
                <c:pt idx="2943">
                  <c:v>0.41215277777777798</c:v>
                </c:pt>
                <c:pt idx="2944">
                  <c:v>0.41221064814814801</c:v>
                </c:pt>
                <c:pt idx="2945">
                  <c:v>0.41226851851851898</c:v>
                </c:pt>
                <c:pt idx="2946">
                  <c:v>0.41232638888888901</c:v>
                </c:pt>
                <c:pt idx="2947">
                  <c:v>0.41238425925925898</c:v>
                </c:pt>
                <c:pt idx="2948">
                  <c:v>0.41244212962963001</c:v>
                </c:pt>
                <c:pt idx="2949">
                  <c:v>0.41249999999999998</c:v>
                </c:pt>
                <c:pt idx="2950">
                  <c:v>0.41255787037037001</c:v>
                </c:pt>
                <c:pt idx="2951">
                  <c:v>0.41261574074074098</c:v>
                </c:pt>
                <c:pt idx="2952">
                  <c:v>0.41267361111111101</c:v>
                </c:pt>
                <c:pt idx="2953">
                  <c:v>0.41273148148148098</c:v>
                </c:pt>
                <c:pt idx="2954">
                  <c:v>0.412789351851852</c:v>
                </c:pt>
                <c:pt idx="2955">
                  <c:v>0.41284722222222198</c:v>
                </c:pt>
                <c:pt idx="2956">
                  <c:v>0.412905092592593</c:v>
                </c:pt>
                <c:pt idx="2957">
                  <c:v>0.41296296296296298</c:v>
                </c:pt>
                <c:pt idx="2958">
                  <c:v>0.413020833333333</c:v>
                </c:pt>
                <c:pt idx="2959">
                  <c:v>0.41307870370370398</c:v>
                </c:pt>
                <c:pt idx="2960">
                  <c:v>0.413136574074074</c:v>
                </c:pt>
                <c:pt idx="2961">
                  <c:v>0.41319444444444398</c:v>
                </c:pt>
                <c:pt idx="2962">
                  <c:v>0.413252314814815</c:v>
                </c:pt>
                <c:pt idx="2963">
                  <c:v>0.41331018518518498</c:v>
                </c:pt>
                <c:pt idx="2964">
                  <c:v>0.413368055555556</c:v>
                </c:pt>
                <c:pt idx="2965">
                  <c:v>0.41342592592592597</c:v>
                </c:pt>
                <c:pt idx="2966">
                  <c:v>0.413483796296296</c:v>
                </c:pt>
                <c:pt idx="2967">
                  <c:v>0.41354166666666697</c:v>
                </c:pt>
                <c:pt idx="2968">
                  <c:v>0.413599537037037</c:v>
                </c:pt>
                <c:pt idx="2969">
                  <c:v>0.41365740740740697</c:v>
                </c:pt>
                <c:pt idx="2970">
                  <c:v>0.413715277777778</c:v>
                </c:pt>
                <c:pt idx="2971">
                  <c:v>0.41377314814814797</c:v>
                </c:pt>
                <c:pt idx="2972">
                  <c:v>0.413831018518518</c:v>
                </c:pt>
                <c:pt idx="2973">
                  <c:v>0.41388888888888897</c:v>
                </c:pt>
                <c:pt idx="2974">
                  <c:v>0.413946759259259</c:v>
                </c:pt>
                <c:pt idx="2975">
                  <c:v>0.41400462962963003</c:v>
                </c:pt>
                <c:pt idx="2976">
                  <c:v>0.4140625</c:v>
                </c:pt>
                <c:pt idx="2977">
                  <c:v>0.41412037037036997</c:v>
                </c:pt>
                <c:pt idx="2978">
                  <c:v>0.414178240740741</c:v>
                </c:pt>
                <c:pt idx="2979">
                  <c:v>0.41423611111111103</c:v>
                </c:pt>
                <c:pt idx="2980">
                  <c:v>0.414293981481481</c:v>
                </c:pt>
                <c:pt idx="2981">
                  <c:v>0.41435185185185203</c:v>
                </c:pt>
                <c:pt idx="2982">
                  <c:v>0.414409722222222</c:v>
                </c:pt>
                <c:pt idx="2983">
                  <c:v>0.41446759259259303</c:v>
                </c:pt>
                <c:pt idx="2984">
                  <c:v>0.414525462962963</c:v>
                </c:pt>
                <c:pt idx="2985">
                  <c:v>0.41458333333333303</c:v>
                </c:pt>
                <c:pt idx="2986">
                  <c:v>0.414641203703704</c:v>
                </c:pt>
                <c:pt idx="2987">
                  <c:v>0.41469907407407403</c:v>
                </c:pt>
                <c:pt idx="2988">
                  <c:v>0.414756944444444</c:v>
                </c:pt>
                <c:pt idx="2989">
                  <c:v>0.41481481481481502</c:v>
                </c:pt>
                <c:pt idx="2990">
                  <c:v>0.414872685185185</c:v>
                </c:pt>
                <c:pt idx="2991">
                  <c:v>0.41493055555555602</c:v>
                </c:pt>
                <c:pt idx="2992">
                  <c:v>0.414988425925926</c:v>
                </c:pt>
                <c:pt idx="2993">
                  <c:v>0.41504629629629602</c:v>
                </c:pt>
                <c:pt idx="2994">
                  <c:v>0.415104166666667</c:v>
                </c:pt>
                <c:pt idx="2995">
                  <c:v>0.41516203703703702</c:v>
                </c:pt>
                <c:pt idx="2996">
                  <c:v>0.415219907407407</c:v>
                </c:pt>
                <c:pt idx="2997">
                  <c:v>0.41527777777777802</c:v>
                </c:pt>
                <c:pt idx="2998">
                  <c:v>0.415335648148148</c:v>
                </c:pt>
                <c:pt idx="2999">
                  <c:v>0.41539351851851802</c:v>
                </c:pt>
                <c:pt idx="3000">
                  <c:v>0.41545138888888899</c:v>
                </c:pt>
                <c:pt idx="3001">
                  <c:v>0.41550925925925902</c:v>
                </c:pt>
                <c:pt idx="3002">
                  <c:v>0.41556712962962999</c:v>
                </c:pt>
                <c:pt idx="3003">
                  <c:v>0.41562500000000002</c:v>
                </c:pt>
                <c:pt idx="3004">
                  <c:v>0.41568287037036999</c:v>
                </c:pt>
                <c:pt idx="3005">
                  <c:v>0.41574074074074102</c:v>
                </c:pt>
                <c:pt idx="3006">
                  <c:v>0.41579861111111099</c:v>
                </c:pt>
                <c:pt idx="3007">
                  <c:v>0.41585648148148102</c:v>
                </c:pt>
                <c:pt idx="3008">
                  <c:v>0.41591435185185199</c:v>
                </c:pt>
                <c:pt idx="3009">
                  <c:v>0.41597222222222202</c:v>
                </c:pt>
                <c:pt idx="3010">
                  <c:v>0.41603009259259299</c:v>
                </c:pt>
                <c:pt idx="3011">
                  <c:v>0.41608796296296302</c:v>
                </c:pt>
                <c:pt idx="3012">
                  <c:v>0.41614583333333299</c:v>
                </c:pt>
                <c:pt idx="3013">
                  <c:v>0.41620370370370402</c:v>
                </c:pt>
                <c:pt idx="3014">
                  <c:v>0.41626157407407399</c:v>
                </c:pt>
                <c:pt idx="3015">
                  <c:v>0.41631944444444402</c:v>
                </c:pt>
                <c:pt idx="3016">
                  <c:v>0.41637731481481499</c:v>
                </c:pt>
                <c:pt idx="3017">
                  <c:v>0.41643518518518502</c:v>
                </c:pt>
                <c:pt idx="3018">
                  <c:v>0.41649305555555599</c:v>
                </c:pt>
                <c:pt idx="3019">
                  <c:v>0.41655092592592602</c:v>
                </c:pt>
                <c:pt idx="3020">
                  <c:v>0.41660879629629599</c:v>
                </c:pt>
                <c:pt idx="3021">
                  <c:v>0.41666666666666702</c:v>
                </c:pt>
                <c:pt idx="3022">
                  <c:v>0.41672453703703699</c:v>
                </c:pt>
                <c:pt idx="3023">
                  <c:v>0.41678240740740702</c:v>
                </c:pt>
                <c:pt idx="3024">
                  <c:v>0.41684027777777799</c:v>
                </c:pt>
                <c:pt idx="3025">
                  <c:v>0.41689814814814802</c:v>
                </c:pt>
                <c:pt idx="3026">
                  <c:v>0.41695601851851899</c:v>
                </c:pt>
                <c:pt idx="3027">
                  <c:v>0.41701388888888902</c:v>
                </c:pt>
                <c:pt idx="3028">
                  <c:v>0.41707175925925899</c:v>
                </c:pt>
                <c:pt idx="3029">
                  <c:v>0.41712962962963002</c:v>
                </c:pt>
                <c:pt idx="3030">
                  <c:v>0.41718749999999999</c:v>
                </c:pt>
                <c:pt idx="3031">
                  <c:v>0.41724537037037002</c:v>
                </c:pt>
                <c:pt idx="3032">
                  <c:v>0.41730324074074099</c:v>
                </c:pt>
                <c:pt idx="3033">
                  <c:v>0.41736111111111102</c:v>
                </c:pt>
                <c:pt idx="3034">
                  <c:v>0.41741898148148199</c:v>
                </c:pt>
                <c:pt idx="3035">
                  <c:v>0.41747685185185202</c:v>
                </c:pt>
                <c:pt idx="3036">
                  <c:v>0.41753472222222199</c:v>
                </c:pt>
                <c:pt idx="3037">
                  <c:v>0.41759259259259301</c:v>
                </c:pt>
                <c:pt idx="3038">
                  <c:v>0.41765046296296299</c:v>
                </c:pt>
                <c:pt idx="3039">
                  <c:v>0.41770833333333302</c:v>
                </c:pt>
                <c:pt idx="3040">
                  <c:v>0.41776620370370399</c:v>
                </c:pt>
                <c:pt idx="3041">
                  <c:v>0.41782407407407401</c:v>
                </c:pt>
                <c:pt idx="3042">
                  <c:v>0.41788194444444499</c:v>
                </c:pt>
                <c:pt idx="3043">
                  <c:v>0.41793981481481501</c:v>
                </c:pt>
                <c:pt idx="3044">
                  <c:v>0.41799768518518499</c:v>
                </c:pt>
                <c:pt idx="3045">
                  <c:v>0.41805555555555601</c:v>
                </c:pt>
                <c:pt idx="3046">
                  <c:v>0.41811342592592599</c:v>
                </c:pt>
                <c:pt idx="3047">
                  <c:v>0.41817129629629601</c:v>
                </c:pt>
                <c:pt idx="3048">
                  <c:v>0.41822916666666698</c:v>
                </c:pt>
                <c:pt idx="3049">
                  <c:v>0.41828703703703701</c:v>
                </c:pt>
                <c:pt idx="3050">
                  <c:v>0.41834490740740798</c:v>
                </c:pt>
                <c:pt idx="3051">
                  <c:v>0.41840277777777801</c:v>
                </c:pt>
                <c:pt idx="3052">
                  <c:v>0.41846064814814798</c:v>
                </c:pt>
                <c:pt idx="3053">
                  <c:v>0.41851851851851801</c:v>
                </c:pt>
                <c:pt idx="3054">
                  <c:v>0.41857638888888898</c:v>
                </c:pt>
                <c:pt idx="3055">
                  <c:v>0.41863425925925901</c:v>
                </c:pt>
                <c:pt idx="3056">
                  <c:v>0.41869212962962998</c:v>
                </c:pt>
                <c:pt idx="3057">
                  <c:v>0.41875000000000001</c:v>
                </c:pt>
                <c:pt idx="3058">
                  <c:v>0.41880787037036998</c:v>
                </c:pt>
                <c:pt idx="3059">
                  <c:v>0.41886574074074101</c:v>
                </c:pt>
                <c:pt idx="3060">
                  <c:v>0.41892361111111098</c:v>
                </c:pt>
                <c:pt idx="3061">
                  <c:v>0.41898148148148101</c:v>
                </c:pt>
                <c:pt idx="3062">
                  <c:v>0.41903935185185198</c:v>
                </c:pt>
                <c:pt idx="3063">
                  <c:v>0.41909722222222201</c:v>
                </c:pt>
                <c:pt idx="3064">
                  <c:v>0.41915509259259298</c:v>
                </c:pt>
                <c:pt idx="3065">
                  <c:v>0.41921296296296301</c:v>
                </c:pt>
                <c:pt idx="3066">
                  <c:v>0.41927083333333298</c:v>
                </c:pt>
                <c:pt idx="3067">
                  <c:v>0.41932870370370401</c:v>
                </c:pt>
                <c:pt idx="3068">
                  <c:v>0.41938657407407398</c:v>
                </c:pt>
                <c:pt idx="3069">
                  <c:v>0.41944444444444401</c:v>
                </c:pt>
                <c:pt idx="3070">
                  <c:v>0.41950231481481498</c:v>
                </c:pt>
                <c:pt idx="3071">
                  <c:v>0.41956018518518501</c:v>
                </c:pt>
                <c:pt idx="3072">
                  <c:v>0.41961805555555598</c:v>
                </c:pt>
                <c:pt idx="3073">
                  <c:v>0.41967592592592601</c:v>
                </c:pt>
                <c:pt idx="3074">
                  <c:v>0.41973379629629598</c:v>
                </c:pt>
                <c:pt idx="3075">
                  <c:v>0.41979166666666701</c:v>
                </c:pt>
                <c:pt idx="3076">
                  <c:v>0.41984953703703698</c:v>
                </c:pt>
                <c:pt idx="3077">
                  <c:v>0.41990740740740701</c:v>
                </c:pt>
                <c:pt idx="3078">
                  <c:v>0.41996527777777798</c:v>
                </c:pt>
                <c:pt idx="3079">
                  <c:v>0.42002314814814801</c:v>
                </c:pt>
                <c:pt idx="3080">
                  <c:v>0.42008101851851898</c:v>
                </c:pt>
                <c:pt idx="3081">
                  <c:v>0.42013888888888901</c:v>
                </c:pt>
                <c:pt idx="3082">
                  <c:v>0.42019675925925898</c:v>
                </c:pt>
                <c:pt idx="3083">
                  <c:v>0.42025462962963001</c:v>
                </c:pt>
                <c:pt idx="3084">
                  <c:v>0.42031249999999998</c:v>
                </c:pt>
                <c:pt idx="3085">
                  <c:v>0.42037037037037001</c:v>
                </c:pt>
                <c:pt idx="3086">
                  <c:v>0.42042824074074098</c:v>
                </c:pt>
                <c:pt idx="3087">
                  <c:v>0.42048611111111101</c:v>
                </c:pt>
                <c:pt idx="3088">
                  <c:v>0.42054398148148098</c:v>
                </c:pt>
                <c:pt idx="3089">
                  <c:v>0.420601851851852</c:v>
                </c:pt>
                <c:pt idx="3090">
                  <c:v>0.42065972222222198</c:v>
                </c:pt>
                <c:pt idx="3091">
                  <c:v>0.420717592592593</c:v>
                </c:pt>
                <c:pt idx="3092">
                  <c:v>0.42077546296296298</c:v>
                </c:pt>
                <c:pt idx="3093">
                  <c:v>0.420833333333333</c:v>
                </c:pt>
                <c:pt idx="3094">
                  <c:v>0.42089120370370398</c:v>
                </c:pt>
                <c:pt idx="3095">
                  <c:v>0.420949074074074</c:v>
                </c:pt>
                <c:pt idx="3096">
                  <c:v>0.42100694444444398</c:v>
                </c:pt>
                <c:pt idx="3097">
                  <c:v>0.421064814814815</c:v>
                </c:pt>
                <c:pt idx="3098">
                  <c:v>0.42112268518518498</c:v>
                </c:pt>
                <c:pt idx="3099">
                  <c:v>0.421180555555556</c:v>
                </c:pt>
                <c:pt idx="3100">
                  <c:v>0.42123842592592597</c:v>
                </c:pt>
                <c:pt idx="3101">
                  <c:v>0.421296296296296</c:v>
                </c:pt>
                <c:pt idx="3102">
                  <c:v>0.42135416666666697</c:v>
                </c:pt>
                <c:pt idx="3103">
                  <c:v>0.421412037037037</c:v>
                </c:pt>
                <c:pt idx="3104">
                  <c:v>0.42146990740740697</c:v>
                </c:pt>
                <c:pt idx="3105">
                  <c:v>0.421527777777778</c:v>
                </c:pt>
                <c:pt idx="3106">
                  <c:v>0.42158564814814797</c:v>
                </c:pt>
                <c:pt idx="3107">
                  <c:v>0.421643518518518</c:v>
                </c:pt>
                <c:pt idx="3108">
                  <c:v>0.42170138888888897</c:v>
                </c:pt>
                <c:pt idx="3109">
                  <c:v>0.421759259259259</c:v>
                </c:pt>
                <c:pt idx="3110">
                  <c:v>0.42181712962963003</c:v>
                </c:pt>
                <c:pt idx="3111">
                  <c:v>0.421875</c:v>
                </c:pt>
                <c:pt idx="3112">
                  <c:v>0.42193287037036997</c:v>
                </c:pt>
                <c:pt idx="3113">
                  <c:v>0.421990740740741</c:v>
                </c:pt>
                <c:pt idx="3114">
                  <c:v>0.42204861111111103</c:v>
                </c:pt>
                <c:pt idx="3115">
                  <c:v>0.422106481481482</c:v>
                </c:pt>
                <c:pt idx="3116">
                  <c:v>0.42216435185185203</c:v>
                </c:pt>
                <c:pt idx="3117">
                  <c:v>0.422222222222222</c:v>
                </c:pt>
                <c:pt idx="3118">
                  <c:v>0.42228009259259303</c:v>
                </c:pt>
                <c:pt idx="3119">
                  <c:v>0.422337962962963</c:v>
                </c:pt>
                <c:pt idx="3120">
                  <c:v>0.42239583333333303</c:v>
                </c:pt>
                <c:pt idx="3121">
                  <c:v>0.422453703703704</c:v>
                </c:pt>
                <c:pt idx="3122">
                  <c:v>0.42251157407407403</c:v>
                </c:pt>
                <c:pt idx="3123">
                  <c:v>0.422569444444444</c:v>
                </c:pt>
                <c:pt idx="3124">
                  <c:v>0.42262731481481502</c:v>
                </c:pt>
                <c:pt idx="3125">
                  <c:v>0.422685185185185</c:v>
                </c:pt>
                <c:pt idx="3126">
                  <c:v>0.42274305555555503</c:v>
                </c:pt>
                <c:pt idx="3127">
                  <c:v>0.422800925925926</c:v>
                </c:pt>
                <c:pt idx="3128">
                  <c:v>0.42285879629629602</c:v>
                </c:pt>
                <c:pt idx="3129">
                  <c:v>0.422916666666667</c:v>
                </c:pt>
                <c:pt idx="3130">
                  <c:v>0.42297453703703702</c:v>
                </c:pt>
                <c:pt idx="3131">
                  <c:v>0.423032407407407</c:v>
                </c:pt>
                <c:pt idx="3132">
                  <c:v>0.42309027777777802</c:v>
                </c:pt>
                <c:pt idx="3133">
                  <c:v>0.423148148148148</c:v>
                </c:pt>
                <c:pt idx="3134">
                  <c:v>0.42320601851851802</c:v>
                </c:pt>
                <c:pt idx="3135">
                  <c:v>0.42326388888888899</c:v>
                </c:pt>
                <c:pt idx="3136">
                  <c:v>0.42332175925925902</c:v>
                </c:pt>
                <c:pt idx="3137">
                  <c:v>0.42337962962962999</c:v>
                </c:pt>
                <c:pt idx="3138">
                  <c:v>0.42343750000000002</c:v>
                </c:pt>
                <c:pt idx="3139">
                  <c:v>0.42349537037036999</c:v>
                </c:pt>
                <c:pt idx="3140">
                  <c:v>0.42355324074074102</c:v>
                </c:pt>
                <c:pt idx="3141">
                  <c:v>0.42361111111111099</c:v>
                </c:pt>
                <c:pt idx="3142">
                  <c:v>0.42366898148148102</c:v>
                </c:pt>
                <c:pt idx="3143">
                  <c:v>0.42372685185185199</c:v>
                </c:pt>
                <c:pt idx="3144">
                  <c:v>0.42378472222222202</c:v>
                </c:pt>
                <c:pt idx="3145">
                  <c:v>0.42384259259259299</c:v>
                </c:pt>
                <c:pt idx="3146">
                  <c:v>0.42390046296296302</c:v>
                </c:pt>
                <c:pt idx="3147">
                  <c:v>0.42395833333333299</c:v>
                </c:pt>
                <c:pt idx="3148">
                  <c:v>0.42401620370370402</c:v>
                </c:pt>
                <c:pt idx="3149">
                  <c:v>0.42407407407407399</c:v>
                </c:pt>
                <c:pt idx="3150">
                  <c:v>0.42413194444444402</c:v>
                </c:pt>
                <c:pt idx="3151">
                  <c:v>0.42418981481481499</c:v>
                </c:pt>
                <c:pt idx="3152">
                  <c:v>0.42424768518518502</c:v>
                </c:pt>
                <c:pt idx="3153">
                  <c:v>0.42430555555555599</c:v>
                </c:pt>
                <c:pt idx="3154">
                  <c:v>0.42436342592592602</c:v>
                </c:pt>
                <c:pt idx="3155">
                  <c:v>0.42442129629629599</c:v>
                </c:pt>
                <c:pt idx="3156">
                  <c:v>0.42447916666666702</c:v>
                </c:pt>
                <c:pt idx="3157">
                  <c:v>0.42453703703703699</c:v>
                </c:pt>
                <c:pt idx="3158">
                  <c:v>0.42459490740740702</c:v>
                </c:pt>
                <c:pt idx="3159">
                  <c:v>0.42465277777777799</c:v>
                </c:pt>
                <c:pt idx="3160">
                  <c:v>0.42471064814814802</c:v>
                </c:pt>
                <c:pt idx="3161">
                  <c:v>0.42476851851851899</c:v>
                </c:pt>
                <c:pt idx="3162">
                  <c:v>0.42482638888888902</c:v>
                </c:pt>
                <c:pt idx="3163">
                  <c:v>0.42488425925925899</c:v>
                </c:pt>
                <c:pt idx="3164">
                  <c:v>0.42494212962963002</c:v>
                </c:pt>
                <c:pt idx="3165">
                  <c:v>0.42499999999999999</c:v>
                </c:pt>
                <c:pt idx="3166">
                  <c:v>0.42505787037037002</c:v>
                </c:pt>
                <c:pt idx="3167">
                  <c:v>0.42511574074074099</c:v>
                </c:pt>
                <c:pt idx="3168">
                  <c:v>0.42517361111111102</c:v>
                </c:pt>
                <c:pt idx="3169">
                  <c:v>0.42523148148148099</c:v>
                </c:pt>
                <c:pt idx="3170">
                  <c:v>0.42528935185185202</c:v>
                </c:pt>
                <c:pt idx="3171">
                  <c:v>0.42534722222222199</c:v>
                </c:pt>
                <c:pt idx="3172">
                  <c:v>0.42540509259259301</c:v>
                </c:pt>
                <c:pt idx="3173">
                  <c:v>0.42546296296296299</c:v>
                </c:pt>
                <c:pt idx="3174">
                  <c:v>0.42552083333333302</c:v>
                </c:pt>
                <c:pt idx="3175">
                  <c:v>0.42557870370370399</c:v>
                </c:pt>
                <c:pt idx="3176">
                  <c:v>0.42563657407407401</c:v>
                </c:pt>
                <c:pt idx="3177">
                  <c:v>0.42569444444444399</c:v>
                </c:pt>
                <c:pt idx="3178">
                  <c:v>0.42575231481481501</c:v>
                </c:pt>
                <c:pt idx="3179">
                  <c:v>0.42581018518518499</c:v>
                </c:pt>
                <c:pt idx="3180">
                  <c:v>0.42586805555555601</c:v>
                </c:pt>
                <c:pt idx="3181">
                  <c:v>0.42592592592592599</c:v>
                </c:pt>
                <c:pt idx="3182">
                  <c:v>0.42598379629629601</c:v>
                </c:pt>
                <c:pt idx="3183">
                  <c:v>0.42604166666666698</c:v>
                </c:pt>
                <c:pt idx="3184">
                  <c:v>0.42609953703703701</c:v>
                </c:pt>
                <c:pt idx="3185">
                  <c:v>0.42615740740740699</c:v>
                </c:pt>
                <c:pt idx="3186">
                  <c:v>0.42621527777777801</c:v>
                </c:pt>
                <c:pt idx="3187">
                  <c:v>0.42627314814814798</c:v>
                </c:pt>
                <c:pt idx="3188">
                  <c:v>0.42633101851851801</c:v>
                </c:pt>
                <c:pt idx="3189">
                  <c:v>0.42638888888888898</c:v>
                </c:pt>
                <c:pt idx="3190">
                  <c:v>0.42644675925925901</c:v>
                </c:pt>
                <c:pt idx="3191">
                  <c:v>0.42650462962962998</c:v>
                </c:pt>
                <c:pt idx="3192">
                  <c:v>0.42656250000000001</c:v>
                </c:pt>
                <c:pt idx="3193">
                  <c:v>0.42662037037036998</c:v>
                </c:pt>
                <c:pt idx="3194">
                  <c:v>0.42667824074074101</c:v>
                </c:pt>
                <c:pt idx="3195">
                  <c:v>0.42673611111111098</c:v>
                </c:pt>
                <c:pt idx="3196">
                  <c:v>0.42679398148148101</c:v>
                </c:pt>
                <c:pt idx="3197">
                  <c:v>0.42685185185185198</c:v>
                </c:pt>
                <c:pt idx="3198">
                  <c:v>0.42690972222222201</c:v>
                </c:pt>
                <c:pt idx="3199">
                  <c:v>0.42696759259259298</c:v>
                </c:pt>
                <c:pt idx="3200">
                  <c:v>0.42702546296296301</c:v>
                </c:pt>
                <c:pt idx="3201">
                  <c:v>0.42708333333333298</c:v>
                </c:pt>
                <c:pt idx="3202">
                  <c:v>0.42714120370370401</c:v>
                </c:pt>
                <c:pt idx="3203">
                  <c:v>0.42719907407407398</c:v>
                </c:pt>
                <c:pt idx="3204">
                  <c:v>0.42725694444444401</c:v>
                </c:pt>
                <c:pt idx="3205">
                  <c:v>0.42731481481481498</c:v>
                </c:pt>
                <c:pt idx="3206">
                  <c:v>0.42737268518518501</c:v>
                </c:pt>
                <c:pt idx="3207">
                  <c:v>0.42743055555555598</c:v>
                </c:pt>
                <c:pt idx="3208">
                  <c:v>0.42748842592592601</c:v>
                </c:pt>
                <c:pt idx="3209">
                  <c:v>0.42754629629629598</c:v>
                </c:pt>
                <c:pt idx="3210">
                  <c:v>0.42760416666666701</c:v>
                </c:pt>
                <c:pt idx="3211">
                  <c:v>0.42766203703703698</c:v>
                </c:pt>
                <c:pt idx="3212">
                  <c:v>0.42771990740740701</c:v>
                </c:pt>
                <c:pt idx="3213">
                  <c:v>0.42777777777777798</c:v>
                </c:pt>
                <c:pt idx="3214">
                  <c:v>0.42783564814814801</c:v>
                </c:pt>
                <c:pt idx="3215">
                  <c:v>0.42789351851851898</c:v>
                </c:pt>
                <c:pt idx="3216">
                  <c:v>0.42795138888888901</c:v>
                </c:pt>
                <c:pt idx="3217">
                  <c:v>0.42800925925925898</c:v>
                </c:pt>
                <c:pt idx="3218">
                  <c:v>0.42806712962963001</c:v>
                </c:pt>
                <c:pt idx="3219">
                  <c:v>0.42812499999999998</c:v>
                </c:pt>
                <c:pt idx="3220">
                  <c:v>0.42818287037037001</c:v>
                </c:pt>
                <c:pt idx="3221">
                  <c:v>0.42824074074074098</c:v>
                </c:pt>
                <c:pt idx="3222">
                  <c:v>0.42829861111111101</c:v>
                </c:pt>
                <c:pt idx="3223">
                  <c:v>0.42835648148148198</c:v>
                </c:pt>
                <c:pt idx="3224">
                  <c:v>0.428414351851852</c:v>
                </c:pt>
                <c:pt idx="3225">
                  <c:v>0.42847222222222198</c:v>
                </c:pt>
                <c:pt idx="3226">
                  <c:v>0.428530092592593</c:v>
                </c:pt>
                <c:pt idx="3227">
                  <c:v>0.42858796296296298</c:v>
                </c:pt>
                <c:pt idx="3228">
                  <c:v>0.428645833333333</c:v>
                </c:pt>
                <c:pt idx="3229">
                  <c:v>0.42870370370370398</c:v>
                </c:pt>
                <c:pt idx="3230">
                  <c:v>0.428761574074074</c:v>
                </c:pt>
                <c:pt idx="3231">
                  <c:v>0.42881944444444398</c:v>
                </c:pt>
                <c:pt idx="3232">
                  <c:v>0.428877314814815</c:v>
                </c:pt>
                <c:pt idx="3233">
                  <c:v>0.42893518518518498</c:v>
                </c:pt>
                <c:pt idx="3234">
                  <c:v>0.428993055555556</c:v>
                </c:pt>
                <c:pt idx="3235">
                  <c:v>0.42905092592592597</c:v>
                </c:pt>
                <c:pt idx="3236">
                  <c:v>0.429108796296296</c:v>
                </c:pt>
                <c:pt idx="3237">
                  <c:v>0.42916666666666697</c:v>
                </c:pt>
                <c:pt idx="3238">
                  <c:v>0.429224537037037</c:v>
                </c:pt>
                <c:pt idx="3239">
                  <c:v>0.42928240740740697</c:v>
                </c:pt>
                <c:pt idx="3240">
                  <c:v>0.429340277777778</c:v>
                </c:pt>
                <c:pt idx="3241">
                  <c:v>0.42939814814814797</c:v>
                </c:pt>
                <c:pt idx="3242">
                  <c:v>0.429456018518518</c:v>
                </c:pt>
                <c:pt idx="3243">
                  <c:v>0.42951388888888897</c:v>
                </c:pt>
                <c:pt idx="3244">
                  <c:v>0.429571759259259</c:v>
                </c:pt>
                <c:pt idx="3245">
                  <c:v>0.42962962962963003</c:v>
                </c:pt>
                <c:pt idx="3246">
                  <c:v>0.4296875</c:v>
                </c:pt>
                <c:pt idx="3247">
                  <c:v>0.42974537037036997</c:v>
                </c:pt>
                <c:pt idx="3248">
                  <c:v>0.429803240740741</c:v>
                </c:pt>
                <c:pt idx="3249">
                  <c:v>0.42986111111111103</c:v>
                </c:pt>
                <c:pt idx="3250">
                  <c:v>0.429918981481482</c:v>
                </c:pt>
                <c:pt idx="3251">
                  <c:v>0.42997685185185203</c:v>
                </c:pt>
                <c:pt idx="3252">
                  <c:v>0.430034722222222</c:v>
                </c:pt>
                <c:pt idx="3253">
                  <c:v>0.43009259259259303</c:v>
                </c:pt>
                <c:pt idx="3254">
                  <c:v>0.430150462962963</c:v>
                </c:pt>
                <c:pt idx="3255">
                  <c:v>0.43020833333333303</c:v>
                </c:pt>
                <c:pt idx="3256">
                  <c:v>0.430266203703704</c:v>
                </c:pt>
                <c:pt idx="3257">
                  <c:v>0.43032407407407403</c:v>
                </c:pt>
                <c:pt idx="3258">
                  <c:v>0.430381944444445</c:v>
                </c:pt>
                <c:pt idx="3259">
                  <c:v>0.43043981481481502</c:v>
                </c:pt>
                <c:pt idx="3260">
                  <c:v>0.430497685185185</c:v>
                </c:pt>
                <c:pt idx="3261">
                  <c:v>0.43055555555555602</c:v>
                </c:pt>
                <c:pt idx="3262">
                  <c:v>0.430613425925926</c:v>
                </c:pt>
                <c:pt idx="3263">
                  <c:v>0.43067129629629602</c:v>
                </c:pt>
                <c:pt idx="3264">
                  <c:v>0.430729166666667</c:v>
                </c:pt>
                <c:pt idx="3265">
                  <c:v>0.43078703703703702</c:v>
                </c:pt>
                <c:pt idx="3266">
                  <c:v>0.430844907407407</c:v>
                </c:pt>
                <c:pt idx="3267">
                  <c:v>0.43090277777777802</c:v>
                </c:pt>
                <c:pt idx="3268">
                  <c:v>0.430960648148148</c:v>
                </c:pt>
                <c:pt idx="3269">
                  <c:v>0.43101851851851802</c:v>
                </c:pt>
                <c:pt idx="3270">
                  <c:v>0.43107638888888899</c:v>
                </c:pt>
                <c:pt idx="3271">
                  <c:v>0.43113425925925902</c:v>
                </c:pt>
                <c:pt idx="3272">
                  <c:v>0.43119212962962999</c:v>
                </c:pt>
                <c:pt idx="3273">
                  <c:v>0.43125000000000002</c:v>
                </c:pt>
                <c:pt idx="3274">
                  <c:v>0.43130787037036999</c:v>
                </c:pt>
                <c:pt idx="3275">
                  <c:v>0.43136574074074102</c:v>
                </c:pt>
                <c:pt idx="3276">
                  <c:v>0.43142361111111099</c:v>
                </c:pt>
                <c:pt idx="3277">
                  <c:v>0.43148148148148102</c:v>
                </c:pt>
                <c:pt idx="3278">
                  <c:v>0.43153935185185199</c:v>
                </c:pt>
                <c:pt idx="3279">
                  <c:v>0.43159722222222202</c:v>
                </c:pt>
                <c:pt idx="3280">
                  <c:v>0.43165509259259299</c:v>
                </c:pt>
                <c:pt idx="3281">
                  <c:v>0.43171296296296302</c:v>
                </c:pt>
                <c:pt idx="3282">
                  <c:v>0.43177083333333299</c:v>
                </c:pt>
                <c:pt idx="3283">
                  <c:v>0.43182870370370402</c:v>
                </c:pt>
                <c:pt idx="3284">
                  <c:v>0.43188657407407399</c:v>
                </c:pt>
                <c:pt idx="3285">
                  <c:v>0.43194444444444402</c:v>
                </c:pt>
                <c:pt idx="3286">
                  <c:v>0.43200231481481499</c:v>
                </c:pt>
                <c:pt idx="3287">
                  <c:v>0.43206018518518502</c:v>
                </c:pt>
                <c:pt idx="3288">
                  <c:v>0.43211805555555599</c:v>
                </c:pt>
                <c:pt idx="3289">
                  <c:v>0.43217592592592602</c:v>
                </c:pt>
                <c:pt idx="3290">
                  <c:v>0.43223379629629599</c:v>
                </c:pt>
                <c:pt idx="3291">
                  <c:v>0.43229166666666702</c:v>
                </c:pt>
                <c:pt idx="3292">
                  <c:v>0.43234953703703699</c:v>
                </c:pt>
                <c:pt idx="3293">
                  <c:v>0.43240740740740702</c:v>
                </c:pt>
                <c:pt idx="3294">
                  <c:v>0.43246527777777799</c:v>
                </c:pt>
                <c:pt idx="3295">
                  <c:v>0.43252314814814802</c:v>
                </c:pt>
                <c:pt idx="3296">
                  <c:v>0.43258101851851899</c:v>
                </c:pt>
                <c:pt idx="3297">
                  <c:v>0.43263888888888902</c:v>
                </c:pt>
                <c:pt idx="3298">
                  <c:v>0.43269675925925899</c:v>
                </c:pt>
                <c:pt idx="3299">
                  <c:v>0.43275462962963002</c:v>
                </c:pt>
                <c:pt idx="3300">
                  <c:v>0.43281249999999999</c:v>
                </c:pt>
                <c:pt idx="3301">
                  <c:v>0.43287037037037002</c:v>
                </c:pt>
                <c:pt idx="3302">
                  <c:v>0.43292824074074099</c:v>
                </c:pt>
                <c:pt idx="3303">
                  <c:v>0.43298611111111102</c:v>
                </c:pt>
                <c:pt idx="3304">
                  <c:v>0.43304398148148199</c:v>
                </c:pt>
                <c:pt idx="3305">
                  <c:v>0.43310185185185202</c:v>
                </c:pt>
                <c:pt idx="3306">
                  <c:v>0.43315972222222199</c:v>
                </c:pt>
                <c:pt idx="3307">
                  <c:v>0.43321759259259301</c:v>
                </c:pt>
                <c:pt idx="3308">
                  <c:v>0.43327546296296299</c:v>
                </c:pt>
                <c:pt idx="3309">
                  <c:v>0.43333333333333302</c:v>
                </c:pt>
                <c:pt idx="3310">
                  <c:v>0.43339120370370399</c:v>
                </c:pt>
                <c:pt idx="3311">
                  <c:v>0.43344907407407401</c:v>
                </c:pt>
                <c:pt idx="3312">
                  <c:v>0.43350694444444499</c:v>
                </c:pt>
                <c:pt idx="3313">
                  <c:v>0.43356481481481501</c:v>
                </c:pt>
                <c:pt idx="3314">
                  <c:v>0.43362268518518499</c:v>
                </c:pt>
                <c:pt idx="3315">
                  <c:v>0.43368055555555601</c:v>
                </c:pt>
                <c:pt idx="3316">
                  <c:v>0.43373842592592599</c:v>
                </c:pt>
                <c:pt idx="3317">
                  <c:v>0.43379629629629601</c:v>
                </c:pt>
                <c:pt idx="3318">
                  <c:v>0.43385416666666698</c:v>
                </c:pt>
                <c:pt idx="3319">
                  <c:v>0.43391203703703701</c:v>
                </c:pt>
                <c:pt idx="3320">
                  <c:v>0.43396990740740798</c:v>
                </c:pt>
                <c:pt idx="3321">
                  <c:v>0.43402777777777801</c:v>
                </c:pt>
                <c:pt idx="3322">
                  <c:v>0.43408564814814798</c:v>
                </c:pt>
                <c:pt idx="3323">
                  <c:v>0.43414351851851801</c:v>
                </c:pt>
                <c:pt idx="3324">
                  <c:v>0.43420138888888898</c:v>
                </c:pt>
                <c:pt idx="3325">
                  <c:v>0.43425925925925901</c:v>
                </c:pt>
                <c:pt idx="3326">
                  <c:v>0.43431712962962998</c:v>
                </c:pt>
                <c:pt idx="3327">
                  <c:v>0.43437500000000001</c:v>
                </c:pt>
                <c:pt idx="3328">
                  <c:v>0.43443287037036998</c:v>
                </c:pt>
                <c:pt idx="3329">
                  <c:v>0.43449074074074101</c:v>
                </c:pt>
                <c:pt idx="3330">
                  <c:v>0.43454861111111098</c:v>
                </c:pt>
                <c:pt idx="3331">
                  <c:v>0.43460648148148101</c:v>
                </c:pt>
                <c:pt idx="3332">
                  <c:v>0.43466435185185198</c:v>
                </c:pt>
                <c:pt idx="3333">
                  <c:v>0.43472222222222201</c:v>
                </c:pt>
                <c:pt idx="3334">
                  <c:v>0.43478009259259298</c:v>
                </c:pt>
                <c:pt idx="3335">
                  <c:v>0.43483796296296301</c:v>
                </c:pt>
                <c:pt idx="3336">
                  <c:v>0.43489583333333298</c:v>
                </c:pt>
                <c:pt idx="3337">
                  <c:v>0.43495370370370401</c:v>
                </c:pt>
                <c:pt idx="3338">
                  <c:v>0.43501157407407398</c:v>
                </c:pt>
                <c:pt idx="3339">
                  <c:v>0.43506944444444401</c:v>
                </c:pt>
                <c:pt idx="3340">
                  <c:v>0.43512731481481498</c:v>
                </c:pt>
                <c:pt idx="3341">
                  <c:v>0.43518518518518501</c:v>
                </c:pt>
                <c:pt idx="3342">
                  <c:v>0.43524305555555598</c:v>
                </c:pt>
                <c:pt idx="3343">
                  <c:v>0.43530092592592601</c:v>
                </c:pt>
                <c:pt idx="3344">
                  <c:v>0.43535879629629598</c:v>
                </c:pt>
                <c:pt idx="3345">
                  <c:v>0.43541666666666701</c:v>
                </c:pt>
                <c:pt idx="3346">
                  <c:v>0.43547453703703698</c:v>
                </c:pt>
                <c:pt idx="3347">
                  <c:v>0.43553240740740701</c:v>
                </c:pt>
                <c:pt idx="3348">
                  <c:v>0.43559027777777798</c:v>
                </c:pt>
                <c:pt idx="3349">
                  <c:v>0.43564814814814801</c:v>
                </c:pt>
                <c:pt idx="3350">
                  <c:v>0.43570601851851898</c:v>
                </c:pt>
                <c:pt idx="3351">
                  <c:v>0.43576388888888901</c:v>
                </c:pt>
                <c:pt idx="3352">
                  <c:v>0.43582175925925898</c:v>
                </c:pt>
                <c:pt idx="3353">
                  <c:v>0.43587962962963001</c:v>
                </c:pt>
                <c:pt idx="3354">
                  <c:v>0.43593749999999998</c:v>
                </c:pt>
                <c:pt idx="3355">
                  <c:v>0.43599537037037001</c:v>
                </c:pt>
                <c:pt idx="3356">
                  <c:v>0.43605324074074098</c:v>
                </c:pt>
                <c:pt idx="3357">
                  <c:v>0.43611111111111101</c:v>
                </c:pt>
                <c:pt idx="3358">
                  <c:v>0.43616898148148198</c:v>
                </c:pt>
                <c:pt idx="3359">
                  <c:v>0.436226851851852</c:v>
                </c:pt>
                <c:pt idx="3360">
                  <c:v>0.43628472222222198</c:v>
                </c:pt>
                <c:pt idx="3361">
                  <c:v>0.436342592592593</c:v>
                </c:pt>
                <c:pt idx="3362">
                  <c:v>0.43640046296296298</c:v>
                </c:pt>
                <c:pt idx="3363">
                  <c:v>0.436458333333333</c:v>
                </c:pt>
                <c:pt idx="3364">
                  <c:v>0.43651620370370398</c:v>
                </c:pt>
                <c:pt idx="3365">
                  <c:v>0.436574074074074</c:v>
                </c:pt>
                <c:pt idx="3366">
                  <c:v>0.43663194444444398</c:v>
                </c:pt>
                <c:pt idx="3367">
                  <c:v>0.436689814814815</c:v>
                </c:pt>
                <c:pt idx="3368">
                  <c:v>0.43674768518518498</c:v>
                </c:pt>
                <c:pt idx="3369">
                  <c:v>0.436805555555556</c:v>
                </c:pt>
                <c:pt idx="3370">
                  <c:v>0.43686342592592597</c:v>
                </c:pt>
                <c:pt idx="3371">
                  <c:v>0.436921296296296</c:v>
                </c:pt>
                <c:pt idx="3372">
                  <c:v>0.43697916666666697</c:v>
                </c:pt>
                <c:pt idx="3373">
                  <c:v>0.437037037037037</c:v>
                </c:pt>
                <c:pt idx="3374">
                  <c:v>0.43709490740740697</c:v>
                </c:pt>
                <c:pt idx="3375">
                  <c:v>0.437152777777778</c:v>
                </c:pt>
                <c:pt idx="3376">
                  <c:v>0.43721064814814797</c:v>
                </c:pt>
                <c:pt idx="3377">
                  <c:v>0.437268518518518</c:v>
                </c:pt>
                <c:pt idx="3378">
                  <c:v>0.43732638888888897</c:v>
                </c:pt>
                <c:pt idx="3379">
                  <c:v>0.437384259259259</c:v>
                </c:pt>
                <c:pt idx="3380">
                  <c:v>0.43744212962963003</c:v>
                </c:pt>
                <c:pt idx="3381">
                  <c:v>0.4375</c:v>
                </c:pt>
                <c:pt idx="3382">
                  <c:v>0.43755787037036997</c:v>
                </c:pt>
                <c:pt idx="3383">
                  <c:v>0.437615740740741</c:v>
                </c:pt>
                <c:pt idx="3384">
                  <c:v>0.43767361111111103</c:v>
                </c:pt>
                <c:pt idx="3385">
                  <c:v>0.437731481481481</c:v>
                </c:pt>
                <c:pt idx="3386">
                  <c:v>0.43778935185185203</c:v>
                </c:pt>
                <c:pt idx="3387">
                  <c:v>0.437847222222222</c:v>
                </c:pt>
                <c:pt idx="3388">
                  <c:v>0.43790509259259303</c:v>
                </c:pt>
                <c:pt idx="3389">
                  <c:v>0.437962962962963</c:v>
                </c:pt>
                <c:pt idx="3390">
                  <c:v>0.43802083333333303</c:v>
                </c:pt>
                <c:pt idx="3391">
                  <c:v>0.438078703703704</c:v>
                </c:pt>
                <c:pt idx="3392">
                  <c:v>0.43813657407407403</c:v>
                </c:pt>
                <c:pt idx="3393">
                  <c:v>0.438194444444444</c:v>
                </c:pt>
                <c:pt idx="3394">
                  <c:v>0.43825231481481502</c:v>
                </c:pt>
                <c:pt idx="3395">
                  <c:v>0.438310185185185</c:v>
                </c:pt>
                <c:pt idx="3396">
                  <c:v>0.43836805555555602</c:v>
                </c:pt>
                <c:pt idx="3397">
                  <c:v>0.438425925925926</c:v>
                </c:pt>
                <c:pt idx="3398">
                  <c:v>0.43848379629629602</c:v>
                </c:pt>
                <c:pt idx="3399">
                  <c:v>0.438541666666667</c:v>
                </c:pt>
                <c:pt idx="3400">
                  <c:v>0.43859953703703702</c:v>
                </c:pt>
                <c:pt idx="3401">
                  <c:v>0.438657407407407</c:v>
                </c:pt>
                <c:pt idx="3402">
                  <c:v>0.43871527777777802</c:v>
                </c:pt>
                <c:pt idx="3403">
                  <c:v>0.438773148148148</c:v>
                </c:pt>
                <c:pt idx="3404">
                  <c:v>0.43883101851851802</c:v>
                </c:pt>
                <c:pt idx="3405">
                  <c:v>0.43888888888888899</c:v>
                </c:pt>
                <c:pt idx="3406">
                  <c:v>0.43894675925925902</c:v>
                </c:pt>
                <c:pt idx="3407">
                  <c:v>0.43900462962962999</c:v>
                </c:pt>
                <c:pt idx="3408">
                  <c:v>0.43906250000000002</c:v>
                </c:pt>
                <c:pt idx="3409">
                  <c:v>0.43912037037036999</c:v>
                </c:pt>
                <c:pt idx="3410">
                  <c:v>0.43917824074074102</c:v>
                </c:pt>
                <c:pt idx="3411">
                  <c:v>0.43923611111111099</c:v>
                </c:pt>
                <c:pt idx="3412">
                  <c:v>0.43929398148148102</c:v>
                </c:pt>
                <c:pt idx="3413">
                  <c:v>0.43935185185185199</c:v>
                </c:pt>
                <c:pt idx="3414">
                  <c:v>0.43940972222222202</c:v>
                </c:pt>
                <c:pt idx="3415">
                  <c:v>0.43946759259259299</c:v>
                </c:pt>
                <c:pt idx="3416">
                  <c:v>0.43952546296296302</c:v>
                </c:pt>
                <c:pt idx="3417">
                  <c:v>0.43958333333333299</c:v>
                </c:pt>
                <c:pt idx="3418">
                  <c:v>0.43964120370370402</c:v>
                </c:pt>
                <c:pt idx="3419">
                  <c:v>0.43969907407407399</c:v>
                </c:pt>
                <c:pt idx="3420">
                  <c:v>0.43975694444444402</c:v>
                </c:pt>
                <c:pt idx="3421">
                  <c:v>0.43981481481481499</c:v>
                </c:pt>
                <c:pt idx="3422">
                  <c:v>0.43987268518518502</c:v>
                </c:pt>
                <c:pt idx="3423">
                  <c:v>0.43993055555555599</c:v>
                </c:pt>
                <c:pt idx="3424">
                  <c:v>0.43998842592592602</c:v>
                </c:pt>
                <c:pt idx="3425">
                  <c:v>0.44004629629629599</c:v>
                </c:pt>
                <c:pt idx="3426">
                  <c:v>0.44010416666666702</c:v>
                </c:pt>
                <c:pt idx="3427">
                  <c:v>0.44016203703703699</c:v>
                </c:pt>
                <c:pt idx="3428">
                  <c:v>0.44021990740740702</c:v>
                </c:pt>
                <c:pt idx="3429">
                  <c:v>0.44027777777777799</c:v>
                </c:pt>
                <c:pt idx="3430">
                  <c:v>0.44033564814814802</c:v>
                </c:pt>
                <c:pt idx="3431">
                  <c:v>0.44039351851851899</c:v>
                </c:pt>
                <c:pt idx="3432">
                  <c:v>0.44045138888888902</c:v>
                </c:pt>
                <c:pt idx="3433">
                  <c:v>0.44050925925925899</c:v>
                </c:pt>
                <c:pt idx="3434">
                  <c:v>0.44056712962963002</c:v>
                </c:pt>
                <c:pt idx="3435">
                  <c:v>0.44062499999999999</c:v>
                </c:pt>
                <c:pt idx="3436">
                  <c:v>0.44068287037037002</c:v>
                </c:pt>
                <c:pt idx="3437">
                  <c:v>0.44074074074074099</c:v>
                </c:pt>
                <c:pt idx="3438">
                  <c:v>0.44079861111111102</c:v>
                </c:pt>
                <c:pt idx="3439">
                  <c:v>0.44085648148148199</c:v>
                </c:pt>
                <c:pt idx="3440">
                  <c:v>0.44091435185185202</c:v>
                </c:pt>
                <c:pt idx="3441">
                  <c:v>0.44097222222222199</c:v>
                </c:pt>
                <c:pt idx="3442">
                  <c:v>0.44103009259259301</c:v>
                </c:pt>
                <c:pt idx="3443">
                  <c:v>0.44108796296296299</c:v>
                </c:pt>
                <c:pt idx="3444">
                  <c:v>0.44114583333333302</c:v>
                </c:pt>
                <c:pt idx="3445">
                  <c:v>0.44120370370370399</c:v>
                </c:pt>
                <c:pt idx="3446">
                  <c:v>0.44126157407407401</c:v>
                </c:pt>
                <c:pt idx="3447">
                  <c:v>0.44131944444444499</c:v>
                </c:pt>
                <c:pt idx="3448">
                  <c:v>0.44137731481481501</c:v>
                </c:pt>
                <c:pt idx="3449">
                  <c:v>0.44143518518518499</c:v>
                </c:pt>
                <c:pt idx="3450">
                  <c:v>0.44149305555555601</c:v>
                </c:pt>
                <c:pt idx="3451">
                  <c:v>0.44155092592592599</c:v>
                </c:pt>
                <c:pt idx="3452">
                  <c:v>0.44160879629629601</c:v>
                </c:pt>
                <c:pt idx="3453">
                  <c:v>0.44166666666666698</c:v>
                </c:pt>
              </c:numCache>
            </c:numRef>
          </c:xVal>
          <c:yVal>
            <c:numRef>
              <c:f>'Speed vs Time'!$J$2:$J$3455</c:f>
              <c:numCache>
                <c:formatCode>0</c:formatCode>
                <c:ptCount val="3454"/>
                <c:pt idx="0">
                  <c:v>13.24949839008765</c:v>
                </c:pt>
                <c:pt idx="1">
                  <c:v>13.71260141278292</c:v>
                </c:pt>
                <c:pt idx="2">
                  <c:v>13.22858036865388</c:v>
                </c:pt>
                <c:pt idx="3">
                  <c:v>12.943015181704819</c:v>
                </c:pt>
                <c:pt idx="4">
                  <c:v>13.326032974977119</c:v>
                </c:pt>
                <c:pt idx="5">
                  <c:v>12.950144275522939</c:v>
                </c:pt>
                <c:pt idx="6">
                  <c:v>12.78825220534312</c:v>
                </c:pt>
                <c:pt idx="7">
                  <c:v>12.58363503106477</c:v>
                </c:pt>
                <c:pt idx="8">
                  <c:v>12.588464011260371</c:v>
                </c:pt>
                <c:pt idx="9">
                  <c:v>11.970960843251911</c:v>
                </c:pt>
                <c:pt idx="10">
                  <c:v>11.449265643218469</c:v>
                </c:pt>
                <c:pt idx="11">
                  <c:v>11.259868022053791</c:v>
                </c:pt>
                <c:pt idx="12">
                  <c:v>11.6520374147699</c:v>
                </c:pt>
                <c:pt idx="13">
                  <c:v>11.30610460085318</c:v>
                </c:pt>
                <c:pt idx="14">
                  <c:v>10.829303925950001</c:v>
                </c:pt>
                <c:pt idx="15">
                  <c:v>9.8094416751185207</c:v>
                </c:pt>
                <c:pt idx="16">
                  <c:v>9.3197804684417047</c:v>
                </c:pt>
                <c:pt idx="17">
                  <c:v>10.201641452196901</c:v>
                </c:pt>
                <c:pt idx="18">
                  <c:v>11.237858853526481</c:v>
                </c:pt>
                <c:pt idx="19">
                  <c:v>11.74669160344863</c:v>
                </c:pt>
                <c:pt idx="20">
                  <c:v>12.8119999959453</c:v>
                </c:pt>
                <c:pt idx="21">
                  <c:v>13.717964258198499</c:v>
                </c:pt>
                <c:pt idx="22">
                  <c:v>14.74432853516808</c:v>
                </c:pt>
                <c:pt idx="23">
                  <c:v>15.81732693505028</c:v>
                </c:pt>
                <c:pt idx="24">
                  <c:v>16.970282310309219</c:v>
                </c:pt>
                <c:pt idx="25">
                  <c:v>18.158591063707991</c:v>
                </c:pt>
                <c:pt idx="26">
                  <c:v>19.422156656534739</c:v>
                </c:pt>
                <c:pt idx="27">
                  <c:v>20.66147303592977</c:v>
                </c:pt>
                <c:pt idx="28">
                  <c:v>22.167071188405249</c:v>
                </c:pt>
                <c:pt idx="29">
                  <c:v>23.104722815845889</c:v>
                </c:pt>
                <c:pt idx="30">
                  <c:v>23.778347624651591</c:v>
                </c:pt>
                <c:pt idx="31">
                  <c:v>24.083409222938499</c:v>
                </c:pt>
                <c:pt idx="32">
                  <c:v>23.532319853117421</c:v>
                </c:pt>
                <c:pt idx="33">
                  <c:v>22.74587590967386</c:v>
                </c:pt>
                <c:pt idx="34">
                  <c:v>21.990025591720499</c:v>
                </c:pt>
                <c:pt idx="35">
                  <c:v>21.284349552452621</c:v>
                </c:pt>
                <c:pt idx="36">
                  <c:v>19.86280701918383</c:v>
                </c:pt>
                <c:pt idx="37">
                  <c:v>19.560425547532279</c:v>
                </c:pt>
                <c:pt idx="38">
                  <c:v>19.607396629496851</c:v>
                </c:pt>
                <c:pt idx="39">
                  <c:v>19.829708065287981</c:v>
                </c:pt>
                <c:pt idx="40">
                  <c:v>20.147898739330351</c:v>
                </c:pt>
                <c:pt idx="41">
                  <c:v>20.495246500962669</c:v>
                </c:pt>
                <c:pt idx="42">
                  <c:v>20.839823895816501</c:v>
                </c:pt>
                <c:pt idx="43">
                  <c:v>21.312466614644109</c:v>
                </c:pt>
                <c:pt idx="44">
                  <c:v>22.118396031387419</c:v>
                </c:pt>
                <c:pt idx="45">
                  <c:v>23.24207730919294</c:v>
                </c:pt>
                <c:pt idx="46">
                  <c:v>24.39283252494792</c:v>
                </c:pt>
                <c:pt idx="47">
                  <c:v>25.603800734130751</c:v>
                </c:pt>
                <c:pt idx="48">
                  <c:v>26.89013697425635</c:v>
                </c:pt>
                <c:pt idx="49">
                  <c:v>28.13001040168583</c:v>
                </c:pt>
                <c:pt idx="50">
                  <c:v>29.369883829115292</c:v>
                </c:pt>
                <c:pt idx="51">
                  <c:v>31.3489582785671</c:v>
                </c:pt>
                <c:pt idx="52">
                  <c:v>32.139119080510781</c:v>
                </c:pt>
                <c:pt idx="53">
                  <c:v>32.482842873204568</c:v>
                </c:pt>
                <c:pt idx="54">
                  <c:v>32.524783567493429</c:v>
                </c:pt>
                <c:pt idx="55">
                  <c:v>32.7264221562695</c:v>
                </c:pt>
                <c:pt idx="56">
                  <c:v>32.865465200282863</c:v>
                </c:pt>
                <c:pt idx="57">
                  <c:v>33.014663313984343</c:v>
                </c:pt>
                <c:pt idx="58">
                  <c:v>33.189054979092127</c:v>
                </c:pt>
                <c:pt idx="59">
                  <c:v>32.159549016462492</c:v>
                </c:pt>
                <c:pt idx="60">
                  <c:v>31.277097125156509</c:v>
                </c:pt>
                <c:pt idx="61">
                  <c:v>30.39464523385039</c:v>
                </c:pt>
                <c:pt idx="62">
                  <c:v>29.50627810164929</c:v>
                </c:pt>
                <c:pt idx="63">
                  <c:v>28.54254293850531</c:v>
                </c:pt>
                <c:pt idx="64">
                  <c:v>27.625270588057649</c:v>
                </c:pt>
                <c:pt idx="65">
                  <c:v>25.748295044792179</c:v>
                </c:pt>
                <c:pt idx="66">
                  <c:v>25.586256460825989</c:v>
                </c:pt>
                <c:pt idx="67">
                  <c:v>25.437881161490129</c:v>
                </c:pt>
                <c:pt idx="68">
                  <c:v>25.778178319153639</c:v>
                </c:pt>
                <c:pt idx="69">
                  <c:v>24.860375122027619</c:v>
                </c:pt>
                <c:pt idx="70">
                  <c:v>23.651641414023551</c:v>
                </c:pt>
                <c:pt idx="71">
                  <c:v>22.401089323764001</c:v>
                </c:pt>
                <c:pt idx="72">
                  <c:v>21.16740174402673</c:v>
                </c:pt>
                <c:pt idx="73">
                  <c:v>19.970367134699949</c:v>
                </c:pt>
                <c:pt idx="74">
                  <c:v>19.87283899330879</c:v>
                </c:pt>
                <c:pt idx="75">
                  <c:v>18.89630502608075</c:v>
                </c:pt>
                <c:pt idx="76">
                  <c:v>19.653898246247309</c:v>
                </c:pt>
                <c:pt idx="77">
                  <c:v>21.05559156808744</c:v>
                </c:pt>
                <c:pt idx="78">
                  <c:v>22.54663245909693</c:v>
                </c:pt>
                <c:pt idx="79">
                  <c:v>23.855009888284439</c:v>
                </c:pt>
                <c:pt idx="80">
                  <c:v>25.912443728501621</c:v>
                </c:pt>
                <c:pt idx="81">
                  <c:v>26.184625731216521</c:v>
                </c:pt>
                <c:pt idx="82">
                  <c:v>26.620797750405249</c:v>
                </c:pt>
                <c:pt idx="83">
                  <c:v>26.56388113939909</c:v>
                </c:pt>
                <c:pt idx="84">
                  <c:v>27.759009853730721</c:v>
                </c:pt>
                <c:pt idx="85">
                  <c:v>28.969920693422729</c:v>
                </c:pt>
                <c:pt idx="86">
                  <c:v>30.180831533114709</c:v>
                </c:pt>
                <c:pt idx="87">
                  <c:v>31.337642764650141</c:v>
                </c:pt>
                <c:pt idx="88">
                  <c:v>32.322677086793902</c:v>
                </c:pt>
                <c:pt idx="89">
                  <c:v>33.290087354458933</c:v>
                </c:pt>
                <c:pt idx="90">
                  <c:v>34.965142256318842</c:v>
                </c:pt>
                <c:pt idx="91">
                  <c:v>34.780831858293269</c:v>
                </c:pt>
                <c:pt idx="92">
                  <c:v>33.513251632080731</c:v>
                </c:pt>
                <c:pt idx="93">
                  <c:v>31.32089847978677</c:v>
                </c:pt>
                <c:pt idx="94">
                  <c:v>29.311208789314801</c:v>
                </c:pt>
                <c:pt idx="95">
                  <c:v>27.512165880630889</c:v>
                </c:pt>
                <c:pt idx="96">
                  <c:v>25.769835758309799</c:v>
                </c:pt>
                <c:pt idx="97">
                  <c:v>23.863515619514899</c:v>
                </c:pt>
                <c:pt idx="98">
                  <c:v>22.01206198663661</c:v>
                </c:pt>
                <c:pt idx="99">
                  <c:v>20.21314915241166</c:v>
                </c:pt>
                <c:pt idx="100">
                  <c:v>18.398454192826371</c:v>
                </c:pt>
                <c:pt idx="101">
                  <c:v>16.204351431062719</c:v>
                </c:pt>
                <c:pt idx="102">
                  <c:v>15.71357961349614</c:v>
                </c:pt>
                <c:pt idx="103">
                  <c:v>15.35650391892138</c:v>
                </c:pt>
                <c:pt idx="104">
                  <c:v>14.5609718592754</c:v>
                </c:pt>
                <c:pt idx="105">
                  <c:v>13.936800991271401</c:v>
                </c:pt>
                <c:pt idx="106">
                  <c:v>13.437868235758179</c:v>
                </c:pt>
                <c:pt idx="107">
                  <c:v>13.37810520675853</c:v>
                </c:pt>
                <c:pt idx="108">
                  <c:v>14.15376753467085</c:v>
                </c:pt>
                <c:pt idx="109">
                  <c:v>14.92942986258317</c:v>
                </c:pt>
                <c:pt idx="110">
                  <c:v>15.705092190495501</c:v>
                </c:pt>
                <c:pt idx="111">
                  <c:v>15.313117725061121</c:v>
                </c:pt>
                <c:pt idx="112">
                  <c:v>16.275957796154231</c:v>
                </c:pt>
                <c:pt idx="113">
                  <c:v>17.328203174042869</c:v>
                </c:pt>
                <c:pt idx="114">
                  <c:v>18.131187646671659</c:v>
                </c:pt>
                <c:pt idx="115">
                  <c:v>18.813947985320311</c:v>
                </c:pt>
                <c:pt idx="116">
                  <c:v>19.577488444023629</c:v>
                </c:pt>
                <c:pt idx="117">
                  <c:v>18.97271521474612</c:v>
                </c:pt>
                <c:pt idx="118">
                  <c:v>18.372547245245681</c:v>
                </c:pt>
                <c:pt idx="119">
                  <c:v>18.037476512770059</c:v>
                </c:pt>
                <c:pt idx="120">
                  <c:v>17.6087456350627</c:v>
                </c:pt>
                <c:pt idx="121">
                  <c:v>17.040925652245601</c:v>
                </c:pt>
                <c:pt idx="122">
                  <c:v>17.0249034894569</c:v>
                </c:pt>
                <c:pt idx="123">
                  <c:v>17.037450531254901</c:v>
                </c:pt>
                <c:pt idx="124">
                  <c:v>17.15383565639495</c:v>
                </c:pt>
                <c:pt idx="125">
                  <c:v>17.198421336460139</c:v>
                </c:pt>
                <c:pt idx="126">
                  <c:v>18.238675723452449</c:v>
                </c:pt>
                <c:pt idx="127">
                  <c:v>17.993771452875659</c:v>
                </c:pt>
                <c:pt idx="128">
                  <c:v>17.922320501120041</c:v>
                </c:pt>
                <c:pt idx="129">
                  <c:v>18.172401106627369</c:v>
                </c:pt>
                <c:pt idx="130">
                  <c:v>17.876606542439639</c:v>
                </c:pt>
                <c:pt idx="131">
                  <c:v>18.888496873621168</c:v>
                </c:pt>
                <c:pt idx="132">
                  <c:v>19.53381561768645</c:v>
                </c:pt>
                <c:pt idx="133">
                  <c:v>20.212609888374409</c:v>
                </c:pt>
                <c:pt idx="134">
                  <c:v>21.104371468553449</c:v>
                </c:pt>
                <c:pt idx="135">
                  <c:v>22.08316400354353</c:v>
                </c:pt>
                <c:pt idx="136">
                  <c:v>23.267637875040879</c:v>
                </c:pt>
                <c:pt idx="137">
                  <c:v>23.915840472607119</c:v>
                </c:pt>
                <c:pt idx="138">
                  <c:v>24.526279583651309</c:v>
                </c:pt>
                <c:pt idx="139">
                  <c:v>25.017986498712059</c:v>
                </c:pt>
                <c:pt idx="140">
                  <c:v>25.55349967699382</c:v>
                </c:pt>
                <c:pt idx="141">
                  <c:v>26.225880874088851</c:v>
                </c:pt>
                <c:pt idx="142">
                  <c:v>26.755088257496329</c:v>
                </c:pt>
                <c:pt idx="143">
                  <c:v>26.768628055093981</c:v>
                </c:pt>
                <c:pt idx="144">
                  <c:v>26.729665227810219</c:v>
                </c:pt>
                <c:pt idx="145">
                  <c:v>27.38372474984844</c:v>
                </c:pt>
                <c:pt idx="146">
                  <c:v>27.022667574622979</c:v>
                </c:pt>
                <c:pt idx="147">
                  <c:v>26.758936535676881</c:v>
                </c:pt>
                <c:pt idx="148">
                  <c:v>26.5318767578494</c:v>
                </c:pt>
                <c:pt idx="149">
                  <c:v>25.82818960778582</c:v>
                </c:pt>
                <c:pt idx="150">
                  <c:v>25.895207995493781</c:v>
                </c:pt>
                <c:pt idx="151">
                  <c:v>25.90285802736668</c:v>
                </c:pt>
                <c:pt idx="152">
                  <c:v>25.584203184872191</c:v>
                </c:pt>
                <c:pt idx="153">
                  <c:v>24.71029341764774</c:v>
                </c:pt>
                <c:pt idx="154">
                  <c:v>24.067013337625319</c:v>
                </c:pt>
                <c:pt idx="155">
                  <c:v>23.833133521330542</c:v>
                </c:pt>
                <c:pt idx="156">
                  <c:v>23.8349734910691</c:v>
                </c:pt>
                <c:pt idx="157">
                  <c:v>23.95521485390552</c:v>
                </c:pt>
                <c:pt idx="158">
                  <c:v>24.336238951223041</c:v>
                </c:pt>
                <c:pt idx="159">
                  <c:v>24.780796841337189</c:v>
                </c:pt>
                <c:pt idx="160">
                  <c:v>25.18326719806198</c:v>
                </c:pt>
                <c:pt idx="161">
                  <c:v>25.584503050380171</c:v>
                </c:pt>
                <c:pt idx="162">
                  <c:v>25.872175291794111</c:v>
                </c:pt>
                <c:pt idx="163">
                  <c:v>25.921451812733551</c:v>
                </c:pt>
                <c:pt idx="164">
                  <c:v>26.029530258635781</c:v>
                </c:pt>
                <c:pt idx="165">
                  <c:v>25.058106100473271</c:v>
                </c:pt>
                <c:pt idx="166">
                  <c:v>24.079458066748231</c:v>
                </c:pt>
                <c:pt idx="167">
                  <c:v>23.411588361293411</c:v>
                </c:pt>
                <c:pt idx="168">
                  <c:v>23.308167862503829</c:v>
                </c:pt>
                <c:pt idx="169">
                  <c:v>22.989011789153619</c:v>
                </c:pt>
                <c:pt idx="170">
                  <c:v>21.984600029867511</c:v>
                </c:pt>
                <c:pt idx="171">
                  <c:v>21.292993510373879</c:v>
                </c:pt>
                <c:pt idx="172">
                  <c:v>20.592911414703732</c:v>
                </c:pt>
                <c:pt idx="173">
                  <c:v>19.94351793848843</c:v>
                </c:pt>
                <c:pt idx="174">
                  <c:v>18.66031713797403</c:v>
                </c:pt>
                <c:pt idx="175">
                  <c:v>17.806225734012699</c:v>
                </c:pt>
                <c:pt idx="176">
                  <c:v>17.115556917470769</c:v>
                </c:pt>
                <c:pt idx="177">
                  <c:v>16.634460302260479</c:v>
                </c:pt>
                <c:pt idx="178">
                  <c:v>16.44045758313878</c:v>
                </c:pt>
                <c:pt idx="179">
                  <c:v>16.36555428074168</c:v>
                </c:pt>
                <c:pt idx="180">
                  <c:v>17.132582126305881</c:v>
                </c:pt>
                <c:pt idx="181">
                  <c:v>17.883053561892929</c:v>
                </c:pt>
                <c:pt idx="182">
                  <c:v>18.72270506937318</c:v>
                </c:pt>
                <c:pt idx="183">
                  <c:v>19.658251299574641</c:v>
                </c:pt>
                <c:pt idx="184">
                  <c:v>20.52825056586062</c:v>
                </c:pt>
                <c:pt idx="185">
                  <c:v>21.502581590944409</c:v>
                </c:pt>
                <c:pt idx="186">
                  <c:v>21.16830899675352</c:v>
                </c:pt>
                <c:pt idx="187">
                  <c:v>20.79762852037036</c:v>
                </c:pt>
                <c:pt idx="188">
                  <c:v>20.368285650244331</c:v>
                </c:pt>
                <c:pt idx="189">
                  <c:v>20.489448284499119</c:v>
                </c:pt>
                <c:pt idx="190">
                  <c:v>20.196666009943591</c:v>
                </c:pt>
                <c:pt idx="191">
                  <c:v>19.536537051612431</c:v>
                </c:pt>
                <c:pt idx="192">
                  <c:v>19.454636301909421</c:v>
                </c:pt>
                <c:pt idx="193">
                  <c:v>19.202271767510481</c:v>
                </c:pt>
                <c:pt idx="194">
                  <c:v>18.942282840876679</c:v>
                </c:pt>
                <c:pt idx="195">
                  <c:v>17.758942696569122</c:v>
                </c:pt>
                <c:pt idx="196">
                  <c:v>17.392289456590031</c:v>
                </c:pt>
                <c:pt idx="197">
                  <c:v>17.06586285266053</c:v>
                </c:pt>
                <c:pt idx="198">
                  <c:v>16.684266882434699</c:v>
                </c:pt>
                <c:pt idx="199">
                  <c:v>15.955838042434531</c:v>
                </c:pt>
                <c:pt idx="200">
                  <c:v>15.985805354051809</c:v>
                </c:pt>
                <c:pt idx="201">
                  <c:v>17.004351040917228</c:v>
                </c:pt>
                <c:pt idx="202">
                  <c:v>17.8440070356232</c:v>
                </c:pt>
                <c:pt idx="203">
                  <c:v>18.43267010306036</c:v>
                </c:pt>
                <c:pt idx="204">
                  <c:v>18.770706150031099</c:v>
                </c:pt>
                <c:pt idx="205">
                  <c:v>19.112251714479431</c:v>
                </c:pt>
                <c:pt idx="206">
                  <c:v>19.67713059353256</c:v>
                </c:pt>
                <c:pt idx="207">
                  <c:v>19.52017259525638</c:v>
                </c:pt>
                <c:pt idx="208">
                  <c:v>19.41370601427203</c:v>
                </c:pt>
                <c:pt idx="209">
                  <c:v>19.554916581512241</c:v>
                </c:pt>
                <c:pt idx="210">
                  <c:v>19.909808870120209</c:v>
                </c:pt>
                <c:pt idx="211">
                  <c:v>19.13000361011883</c:v>
                </c:pt>
                <c:pt idx="212">
                  <c:v>18.902470579243221</c:v>
                </c:pt>
                <c:pt idx="213">
                  <c:v>18.513956848001769</c:v>
                </c:pt>
                <c:pt idx="214">
                  <c:v>18.22791089495864</c:v>
                </c:pt>
                <c:pt idx="215">
                  <c:v>17.899895510131788</c:v>
                </c:pt>
                <c:pt idx="216">
                  <c:v>17.666699370259579</c:v>
                </c:pt>
                <c:pt idx="217">
                  <c:v>17.258489354420441</c:v>
                </c:pt>
                <c:pt idx="218">
                  <c:v>16.68787460263529</c:v>
                </c:pt>
                <c:pt idx="219">
                  <c:v>16.367886871316561</c:v>
                </c:pt>
                <c:pt idx="220">
                  <c:v>16.044389622520249</c:v>
                </c:pt>
                <c:pt idx="221">
                  <c:v>15.70877714389983</c:v>
                </c:pt>
                <c:pt idx="222">
                  <c:v>15.19840890993637</c:v>
                </c:pt>
                <c:pt idx="223">
                  <c:v>15.44746690945661</c:v>
                </c:pt>
                <c:pt idx="224">
                  <c:v>15.85440339162303</c:v>
                </c:pt>
                <c:pt idx="225">
                  <c:v>16.028141930185409</c:v>
                </c:pt>
                <c:pt idx="226">
                  <c:v>17.213754533686519</c:v>
                </c:pt>
                <c:pt idx="227">
                  <c:v>17.8332098808323</c:v>
                </c:pt>
                <c:pt idx="228">
                  <c:v>18.487035139738541</c:v>
                </c:pt>
                <c:pt idx="229">
                  <c:v>19.059461755890279</c:v>
                </c:pt>
                <c:pt idx="230">
                  <c:v>18.94101882548415</c:v>
                </c:pt>
                <c:pt idx="231">
                  <c:v>18.495251494737271</c:v>
                </c:pt>
                <c:pt idx="232">
                  <c:v>18.403387732116791</c:v>
                </c:pt>
                <c:pt idx="233">
                  <c:v>18.684512829905429</c:v>
                </c:pt>
                <c:pt idx="234">
                  <c:v>19.728762476402881</c:v>
                </c:pt>
                <c:pt idx="235">
                  <c:v>20.498388723738259</c:v>
                </c:pt>
                <c:pt idx="236">
                  <c:v>20.845582821409181</c:v>
                </c:pt>
                <c:pt idx="237">
                  <c:v>21.403460555474371</c:v>
                </c:pt>
                <c:pt idx="238">
                  <c:v>21.23651498672718</c:v>
                </c:pt>
                <c:pt idx="239">
                  <c:v>20.948380082926828</c:v>
                </c:pt>
                <c:pt idx="240">
                  <c:v>20.46047645119522</c:v>
                </c:pt>
                <c:pt idx="241">
                  <c:v>19.417944233249951</c:v>
                </c:pt>
                <c:pt idx="242">
                  <c:v>19.23642879420624</c:v>
                </c:pt>
                <c:pt idx="243">
                  <c:v>19.087252455379261</c:v>
                </c:pt>
                <c:pt idx="244">
                  <c:v>19.079333040968219</c:v>
                </c:pt>
                <c:pt idx="245">
                  <c:v>19.273250171622589</c:v>
                </c:pt>
                <c:pt idx="246">
                  <c:v>19.485315684965681</c:v>
                </c:pt>
                <c:pt idx="247">
                  <c:v>19.659851237677799</c:v>
                </c:pt>
                <c:pt idx="248">
                  <c:v>19.55870136539464</c:v>
                </c:pt>
                <c:pt idx="249">
                  <c:v>18.45486087764143</c:v>
                </c:pt>
                <c:pt idx="250">
                  <c:v>17.793166025475742</c:v>
                </c:pt>
                <c:pt idx="251">
                  <c:v>17.63301032354854</c:v>
                </c:pt>
                <c:pt idx="252">
                  <c:v>17.237735242520859</c:v>
                </c:pt>
                <c:pt idx="253">
                  <c:v>16.96848539927149</c:v>
                </c:pt>
                <c:pt idx="254">
                  <c:v>16.18669347962512</c:v>
                </c:pt>
                <c:pt idx="255">
                  <c:v>16.89152184371568</c:v>
                </c:pt>
                <c:pt idx="256">
                  <c:v>17.654575178077799</c:v>
                </c:pt>
                <c:pt idx="257">
                  <c:v>17.542015251129179</c:v>
                </c:pt>
                <c:pt idx="258">
                  <c:v>17.556558244409342</c:v>
                </c:pt>
                <c:pt idx="259">
                  <c:v>17.596770786692101</c:v>
                </c:pt>
                <c:pt idx="260">
                  <c:v>17.315283636748191</c:v>
                </c:pt>
                <c:pt idx="261">
                  <c:v>17.196344857124721</c:v>
                </c:pt>
                <c:pt idx="262">
                  <c:v>17.3490059646665</c:v>
                </c:pt>
                <c:pt idx="263">
                  <c:v>17.76257372747143</c:v>
                </c:pt>
                <c:pt idx="264">
                  <c:v>18.036919280748489</c:v>
                </c:pt>
                <c:pt idx="265">
                  <c:v>18.526334698155619</c:v>
                </c:pt>
                <c:pt idx="266">
                  <c:v>19.120512719050009</c:v>
                </c:pt>
                <c:pt idx="267">
                  <c:v>19.81752129426555</c:v>
                </c:pt>
                <c:pt idx="268">
                  <c:v>20.865071750826679</c:v>
                </c:pt>
                <c:pt idx="269">
                  <c:v>22.372970869030478</c:v>
                </c:pt>
                <c:pt idx="270">
                  <c:v>22.687888455238241</c:v>
                </c:pt>
                <c:pt idx="271">
                  <c:v>22.834053525502799</c:v>
                </c:pt>
                <c:pt idx="272">
                  <c:v>22.837051102147939</c:v>
                </c:pt>
                <c:pt idx="273">
                  <c:v>22.671420914730181</c:v>
                </c:pt>
                <c:pt idx="274">
                  <c:v>22.056455731911559</c:v>
                </c:pt>
                <c:pt idx="275">
                  <c:v>21.992231413421219</c:v>
                </c:pt>
                <c:pt idx="276">
                  <c:v>21.786415783114911</c:v>
                </c:pt>
                <c:pt idx="277">
                  <c:v>21.34653022627451</c:v>
                </c:pt>
                <c:pt idx="278">
                  <c:v>20.324405192767969</c:v>
                </c:pt>
                <c:pt idx="279">
                  <c:v>20.455032003765702</c:v>
                </c:pt>
                <c:pt idx="280">
                  <c:v>20.44509189106488</c:v>
                </c:pt>
                <c:pt idx="281">
                  <c:v>20.207037594279349</c:v>
                </c:pt>
                <c:pt idx="282">
                  <c:v>19.865741479699039</c:v>
                </c:pt>
                <c:pt idx="283">
                  <c:v>19.701097489333581</c:v>
                </c:pt>
                <c:pt idx="284">
                  <c:v>19.744909435722629</c:v>
                </c:pt>
                <c:pt idx="285">
                  <c:v>20.143512410096449</c:v>
                </c:pt>
                <c:pt idx="286">
                  <c:v>20.549739542755109</c:v>
                </c:pt>
                <c:pt idx="287">
                  <c:v>20.98124581473208</c:v>
                </c:pt>
                <c:pt idx="288">
                  <c:v>21.41125914334636</c:v>
                </c:pt>
                <c:pt idx="289">
                  <c:v>22.43391380754947</c:v>
                </c:pt>
                <c:pt idx="290">
                  <c:v>23.294428589876311</c:v>
                </c:pt>
                <c:pt idx="291">
                  <c:v>24.226060121797229</c:v>
                </c:pt>
                <c:pt idx="292">
                  <c:v>24.99315160508306</c:v>
                </c:pt>
                <c:pt idx="293">
                  <c:v>26.43573255045558</c:v>
                </c:pt>
                <c:pt idx="294">
                  <c:v>27.072763722545879</c:v>
                </c:pt>
                <c:pt idx="295">
                  <c:v>27.390877467547131</c:v>
                </c:pt>
                <c:pt idx="296">
                  <c:v>27.244047101789281</c:v>
                </c:pt>
                <c:pt idx="297">
                  <c:v>27.659096660856939</c:v>
                </c:pt>
                <c:pt idx="298">
                  <c:v>27.562865303033369</c:v>
                </c:pt>
                <c:pt idx="299">
                  <c:v>27.401507292820579</c:v>
                </c:pt>
                <c:pt idx="300">
                  <c:v>27.23254666620744</c:v>
                </c:pt>
                <c:pt idx="301">
                  <c:v>27.097549667207701</c:v>
                </c:pt>
                <c:pt idx="302">
                  <c:v>26.572142826029019</c:v>
                </c:pt>
                <c:pt idx="303">
                  <c:v>26.730715471381689</c:v>
                </c:pt>
                <c:pt idx="304">
                  <c:v>27.090482234049979</c:v>
                </c:pt>
                <c:pt idx="305">
                  <c:v>26.868199675507519</c:v>
                </c:pt>
                <c:pt idx="306">
                  <c:v>26.350460615546119</c:v>
                </c:pt>
                <c:pt idx="307">
                  <c:v>25.615361723918259</c:v>
                </c:pt>
                <c:pt idx="308">
                  <c:v>24.671621730309159</c:v>
                </c:pt>
                <c:pt idx="309">
                  <c:v>23.299072234455821</c:v>
                </c:pt>
                <c:pt idx="310">
                  <c:v>22.460382633959082</c:v>
                </c:pt>
                <c:pt idx="311">
                  <c:v>22.525602026031219</c:v>
                </c:pt>
                <c:pt idx="312">
                  <c:v>22.087629182324982</c:v>
                </c:pt>
                <c:pt idx="313">
                  <c:v>22.021680259457192</c:v>
                </c:pt>
                <c:pt idx="314">
                  <c:v>21.856913433122809</c:v>
                </c:pt>
                <c:pt idx="315">
                  <c:v>21.74507959727066</c:v>
                </c:pt>
                <c:pt idx="316">
                  <c:v>21.605228472491241</c:v>
                </c:pt>
                <c:pt idx="317">
                  <c:v>21.915795071207182</c:v>
                </c:pt>
                <c:pt idx="318">
                  <c:v>21.316197029284549</c:v>
                </c:pt>
                <c:pt idx="319">
                  <c:v>21.0293351129176</c:v>
                </c:pt>
                <c:pt idx="320">
                  <c:v>21.354816177261888</c:v>
                </c:pt>
                <c:pt idx="321">
                  <c:v>22.047040644960781</c:v>
                </c:pt>
                <c:pt idx="322">
                  <c:v>23.147565987721631</c:v>
                </c:pt>
                <c:pt idx="323">
                  <c:v>24.150012199304889</c:v>
                </c:pt>
                <c:pt idx="324">
                  <c:v>25.140464649889111</c:v>
                </c:pt>
                <c:pt idx="325">
                  <c:v>25.655918560585292</c:v>
                </c:pt>
                <c:pt idx="326">
                  <c:v>25.915938066106499</c:v>
                </c:pt>
                <c:pt idx="327">
                  <c:v>26.171996468474958</c:v>
                </c:pt>
                <c:pt idx="328">
                  <c:v>25.816528826201271</c:v>
                </c:pt>
                <c:pt idx="329">
                  <c:v>25.21171515995675</c:v>
                </c:pt>
                <c:pt idx="330">
                  <c:v>24.095222608768271</c:v>
                </c:pt>
                <c:pt idx="331">
                  <c:v>23.362009844096921</c:v>
                </c:pt>
                <c:pt idx="332">
                  <c:v>22.475612971169429</c:v>
                </c:pt>
                <c:pt idx="333">
                  <c:v>22.479628811514239</c:v>
                </c:pt>
                <c:pt idx="334">
                  <c:v>21.965890833588919</c:v>
                </c:pt>
                <c:pt idx="335">
                  <c:v>21.34435170298983</c:v>
                </c:pt>
                <c:pt idx="336">
                  <c:v>20.589445443549771</c:v>
                </c:pt>
                <c:pt idx="337">
                  <c:v>19.72111781538592</c:v>
                </c:pt>
                <c:pt idx="338">
                  <c:v>18.598690175033671</c:v>
                </c:pt>
                <c:pt idx="339">
                  <c:v>18.34261490763182</c:v>
                </c:pt>
                <c:pt idx="340">
                  <c:v>17.98484494156331</c:v>
                </c:pt>
                <c:pt idx="341">
                  <c:v>17.130620287820161</c:v>
                </c:pt>
                <c:pt idx="342">
                  <c:v>16.739805240542701</c:v>
                </c:pt>
                <c:pt idx="343">
                  <c:v>16.77687514067247</c:v>
                </c:pt>
                <c:pt idx="344">
                  <c:v>16.679934313540951</c:v>
                </c:pt>
                <c:pt idx="345">
                  <c:v>17.04951222091654</c:v>
                </c:pt>
                <c:pt idx="346">
                  <c:v>17.111414938371311</c:v>
                </c:pt>
                <c:pt idx="347">
                  <c:v>17.569900968984239</c:v>
                </c:pt>
                <c:pt idx="348">
                  <c:v>17.48641560310168</c:v>
                </c:pt>
                <c:pt idx="349">
                  <c:v>17.1757402178382</c:v>
                </c:pt>
                <c:pt idx="350">
                  <c:v>16.3208286467002</c:v>
                </c:pt>
                <c:pt idx="351">
                  <c:v>15.59515906028594</c:v>
                </c:pt>
                <c:pt idx="352">
                  <c:v>15.067651820478099</c:v>
                </c:pt>
                <c:pt idx="353">
                  <c:v>15.0629024131346</c:v>
                </c:pt>
                <c:pt idx="354">
                  <c:v>14.282897962598311</c:v>
                </c:pt>
                <c:pt idx="355">
                  <c:v>14.50002470562565</c:v>
                </c:pt>
                <c:pt idx="356">
                  <c:v>15.27980157321662</c:v>
                </c:pt>
                <c:pt idx="357">
                  <c:v>15.436820482363039</c:v>
                </c:pt>
                <c:pt idx="358">
                  <c:v>15.409923191344211</c:v>
                </c:pt>
                <c:pt idx="359">
                  <c:v>15.95232786029573</c:v>
                </c:pt>
                <c:pt idx="360">
                  <c:v>16.52317357528641</c:v>
                </c:pt>
                <c:pt idx="361">
                  <c:v>17.046851654069709</c:v>
                </c:pt>
                <c:pt idx="362">
                  <c:v>17.086897781544131</c:v>
                </c:pt>
                <c:pt idx="363">
                  <c:v>17.27809318756357</c:v>
                </c:pt>
                <c:pt idx="364">
                  <c:v>17.903345375145719</c:v>
                </c:pt>
                <c:pt idx="365">
                  <c:v>19.068241313586011</c:v>
                </c:pt>
                <c:pt idx="366">
                  <c:v>20.034689078229061</c:v>
                </c:pt>
                <c:pt idx="367">
                  <c:v>20.760389601233179</c:v>
                </c:pt>
                <c:pt idx="368">
                  <c:v>21.22063040200764</c:v>
                </c:pt>
                <c:pt idx="369">
                  <c:v>22.061600773372881</c:v>
                </c:pt>
                <c:pt idx="370">
                  <c:v>21.702353414214759</c:v>
                </c:pt>
                <c:pt idx="371">
                  <c:v>21.619140584001912</c:v>
                </c:pt>
                <c:pt idx="372">
                  <c:v>21.789606905591711</c:v>
                </c:pt>
                <c:pt idx="373">
                  <c:v>21.783961822406411</c:v>
                </c:pt>
                <c:pt idx="374">
                  <c:v>21.53600714325168</c:v>
                </c:pt>
                <c:pt idx="375">
                  <c:v>21.208914733142819</c:v>
                </c:pt>
                <c:pt idx="376">
                  <c:v>20.282093881115109</c:v>
                </c:pt>
                <c:pt idx="377">
                  <c:v>20.43066409143978</c:v>
                </c:pt>
                <c:pt idx="378">
                  <c:v>20.69834893505211</c:v>
                </c:pt>
                <c:pt idx="379">
                  <c:v>20.888711311259051</c:v>
                </c:pt>
                <c:pt idx="380">
                  <c:v>20.822220162426401</c:v>
                </c:pt>
                <c:pt idx="381">
                  <c:v>20.759575051188399</c:v>
                </c:pt>
                <c:pt idx="382">
                  <c:v>20.778230279607421</c:v>
                </c:pt>
                <c:pt idx="383">
                  <c:v>21.011188415385959</c:v>
                </c:pt>
                <c:pt idx="384">
                  <c:v>21.2146119659626</c:v>
                </c:pt>
                <c:pt idx="385">
                  <c:v>21.804935000738759</c:v>
                </c:pt>
                <c:pt idx="386">
                  <c:v>21.760599691272109</c:v>
                </c:pt>
                <c:pt idx="387">
                  <c:v>21.412186780739411</c:v>
                </c:pt>
                <c:pt idx="388">
                  <c:v>21.529284390300731</c:v>
                </c:pt>
                <c:pt idx="389">
                  <c:v>21.660144495542639</c:v>
                </c:pt>
                <c:pt idx="390">
                  <c:v>21.851977028383001</c:v>
                </c:pt>
                <c:pt idx="391">
                  <c:v>22.55109266400645</c:v>
                </c:pt>
                <c:pt idx="392">
                  <c:v>22.323161815344189</c:v>
                </c:pt>
                <c:pt idx="393">
                  <c:v>21.79927501134047</c:v>
                </c:pt>
                <c:pt idx="394">
                  <c:v>21.0119851800962</c:v>
                </c:pt>
                <c:pt idx="395">
                  <c:v>20.922110931825081</c:v>
                </c:pt>
                <c:pt idx="396">
                  <c:v>20.986260715275751</c:v>
                </c:pt>
                <c:pt idx="397">
                  <c:v>20.795334477943719</c:v>
                </c:pt>
                <c:pt idx="398">
                  <c:v>20.079648493506099</c:v>
                </c:pt>
                <c:pt idx="399">
                  <c:v>19.036412312961769</c:v>
                </c:pt>
                <c:pt idx="400">
                  <c:v>18.07129958135457</c:v>
                </c:pt>
                <c:pt idx="401">
                  <c:v>18.00104148682238</c:v>
                </c:pt>
                <c:pt idx="402">
                  <c:v>18.454328847987369</c:v>
                </c:pt>
                <c:pt idx="403">
                  <c:v>18.565537402972922</c:v>
                </c:pt>
                <c:pt idx="404">
                  <c:v>18.6348976459821</c:v>
                </c:pt>
                <c:pt idx="405">
                  <c:v>18.774551796546071</c:v>
                </c:pt>
                <c:pt idx="406">
                  <c:v>18.56589106203025</c:v>
                </c:pt>
                <c:pt idx="407">
                  <c:v>18.119521550940579</c:v>
                </c:pt>
                <c:pt idx="408">
                  <c:v>17.38632551344114</c:v>
                </c:pt>
                <c:pt idx="409">
                  <c:v>16.787940994793651</c:v>
                </c:pt>
                <c:pt idx="410">
                  <c:v>15.74103567887323</c:v>
                </c:pt>
                <c:pt idx="411">
                  <c:v>14.61293495036332</c:v>
                </c:pt>
                <c:pt idx="412">
                  <c:v>14.38731963299376</c:v>
                </c:pt>
                <c:pt idx="413">
                  <c:v>14.416837384412529</c:v>
                </c:pt>
                <c:pt idx="414">
                  <c:v>15.437109591714631</c:v>
                </c:pt>
                <c:pt idx="415">
                  <c:v>16.42156612399004</c:v>
                </c:pt>
                <c:pt idx="416">
                  <c:v>16.444062093044849</c:v>
                </c:pt>
                <c:pt idx="417">
                  <c:v>16.06272057586391</c:v>
                </c:pt>
                <c:pt idx="418">
                  <c:v>15.57602719144065</c:v>
                </c:pt>
                <c:pt idx="419">
                  <c:v>15.08839686393274</c:v>
                </c:pt>
                <c:pt idx="420">
                  <c:v>14.28643583631491</c:v>
                </c:pt>
                <c:pt idx="421">
                  <c:v>13.822873563981929</c:v>
                </c:pt>
                <c:pt idx="422">
                  <c:v>14.10283606914323</c:v>
                </c:pt>
                <c:pt idx="423">
                  <c:v>14.702665555557701</c:v>
                </c:pt>
                <c:pt idx="424">
                  <c:v>15.24119879370337</c:v>
                </c:pt>
                <c:pt idx="425">
                  <c:v>15.00766467797405</c:v>
                </c:pt>
                <c:pt idx="426">
                  <c:v>15.460002533120059</c:v>
                </c:pt>
                <c:pt idx="427">
                  <c:v>15.70521679052856</c:v>
                </c:pt>
                <c:pt idx="428">
                  <c:v>15.96321846686649</c:v>
                </c:pt>
                <c:pt idx="429">
                  <c:v>15.12637289084716</c:v>
                </c:pt>
                <c:pt idx="430">
                  <c:v>14.353877602510851</c:v>
                </c:pt>
                <c:pt idx="431">
                  <c:v>13.872676176012421</c:v>
                </c:pt>
                <c:pt idx="432">
                  <c:v>13.82392425735037</c:v>
                </c:pt>
                <c:pt idx="433">
                  <c:v>13.936237457839139</c:v>
                </c:pt>
                <c:pt idx="434">
                  <c:v>14.0676650441169</c:v>
                </c:pt>
                <c:pt idx="435">
                  <c:v>13.96110574492862</c:v>
                </c:pt>
                <c:pt idx="436">
                  <c:v>14.178406705272121</c:v>
                </c:pt>
                <c:pt idx="437">
                  <c:v>14.1429408527734</c:v>
                </c:pt>
                <c:pt idx="438">
                  <c:v>13.928994700814201</c:v>
                </c:pt>
                <c:pt idx="439">
                  <c:v>14.167686390077019</c:v>
                </c:pt>
                <c:pt idx="440">
                  <c:v>14.978634572248019</c:v>
                </c:pt>
                <c:pt idx="441">
                  <c:v>15.4101770817612</c:v>
                </c:pt>
                <c:pt idx="442">
                  <c:v>15.225838352014341</c:v>
                </c:pt>
                <c:pt idx="443">
                  <c:v>15.55639741509035</c:v>
                </c:pt>
                <c:pt idx="444">
                  <c:v>16.404355914663832</c:v>
                </c:pt>
                <c:pt idx="445">
                  <c:v>16.965100207590769</c:v>
                </c:pt>
                <c:pt idx="446">
                  <c:v>17.478548925605239</c:v>
                </c:pt>
                <c:pt idx="447">
                  <c:v>17.875062163545099</c:v>
                </c:pt>
                <c:pt idx="448">
                  <c:v>18.143016393839432</c:v>
                </c:pt>
                <c:pt idx="449">
                  <c:v>18.527443572740879</c:v>
                </c:pt>
                <c:pt idx="450">
                  <c:v>19.397033280898729</c:v>
                </c:pt>
                <c:pt idx="451">
                  <c:v>19.83870630992277</c:v>
                </c:pt>
                <c:pt idx="452">
                  <c:v>20.462275275188681</c:v>
                </c:pt>
                <c:pt idx="453">
                  <c:v>20.99268887466356</c:v>
                </c:pt>
                <c:pt idx="454">
                  <c:v>20.797561010599619</c:v>
                </c:pt>
                <c:pt idx="455">
                  <c:v>21.127997864703151</c:v>
                </c:pt>
                <c:pt idx="456">
                  <c:v>21.200268282082831</c:v>
                </c:pt>
                <c:pt idx="457">
                  <c:v>21.423586135969579</c:v>
                </c:pt>
                <c:pt idx="458">
                  <c:v>21.232487002030801</c:v>
                </c:pt>
                <c:pt idx="459">
                  <c:v>20.997005015440859</c:v>
                </c:pt>
                <c:pt idx="460">
                  <c:v>20.849843955667321</c:v>
                </c:pt>
                <c:pt idx="461">
                  <c:v>20.64425700075644</c:v>
                </c:pt>
                <c:pt idx="462">
                  <c:v>20.68725720302346</c:v>
                </c:pt>
                <c:pt idx="463">
                  <c:v>20.877778021295171</c:v>
                </c:pt>
                <c:pt idx="464">
                  <c:v>20.988000722058231</c:v>
                </c:pt>
                <c:pt idx="465">
                  <c:v>20.78633296929458</c:v>
                </c:pt>
                <c:pt idx="466">
                  <c:v>20.790479569274599</c:v>
                </c:pt>
                <c:pt idx="467">
                  <c:v>20.12571299594768</c:v>
                </c:pt>
                <c:pt idx="468">
                  <c:v>19.754024430671581</c:v>
                </c:pt>
                <c:pt idx="469">
                  <c:v>20.226034926364949</c:v>
                </c:pt>
                <c:pt idx="470">
                  <c:v>20.350851322464571</c:v>
                </c:pt>
                <c:pt idx="471">
                  <c:v>20.387414740503921</c:v>
                </c:pt>
                <c:pt idx="472">
                  <c:v>20.484932374008821</c:v>
                </c:pt>
                <c:pt idx="473">
                  <c:v>20.83095158243923</c:v>
                </c:pt>
                <c:pt idx="474">
                  <c:v>21.173466607630751</c:v>
                </c:pt>
                <c:pt idx="475">
                  <c:v>21.451855963298431</c:v>
                </c:pt>
                <c:pt idx="476">
                  <c:v>21.162332243096579</c:v>
                </c:pt>
                <c:pt idx="477">
                  <c:v>20.79267280100548</c:v>
                </c:pt>
                <c:pt idx="478">
                  <c:v>20.349770755518271</c:v>
                </c:pt>
                <c:pt idx="479">
                  <c:v>20.481113479240339</c:v>
                </c:pt>
                <c:pt idx="480">
                  <c:v>20.97729176133657</c:v>
                </c:pt>
                <c:pt idx="481">
                  <c:v>21.208848212563581</c:v>
                </c:pt>
                <c:pt idx="482">
                  <c:v>21.953068889615281</c:v>
                </c:pt>
                <c:pt idx="483">
                  <c:v>22.376510547294441</c:v>
                </c:pt>
                <c:pt idx="484">
                  <c:v>21.9595637378685</c:v>
                </c:pt>
                <c:pt idx="485">
                  <c:v>21.559337675062281</c:v>
                </c:pt>
                <c:pt idx="486">
                  <c:v>21.02037262465792</c:v>
                </c:pt>
                <c:pt idx="487">
                  <c:v>20.77932754501456</c:v>
                </c:pt>
                <c:pt idx="488">
                  <c:v>20.40308785191192</c:v>
                </c:pt>
                <c:pt idx="489">
                  <c:v>20.252753171750221</c:v>
                </c:pt>
                <c:pt idx="490">
                  <c:v>20.025707763754191</c:v>
                </c:pt>
                <c:pt idx="491">
                  <c:v>20.64334714406986</c:v>
                </c:pt>
                <c:pt idx="492">
                  <c:v>20.718000538237021</c:v>
                </c:pt>
                <c:pt idx="493">
                  <c:v>20.402933188025649</c:v>
                </c:pt>
                <c:pt idx="494">
                  <c:v>19.79956627676442</c:v>
                </c:pt>
                <c:pt idx="495">
                  <c:v>18.88381495370383</c:v>
                </c:pt>
                <c:pt idx="496">
                  <c:v>18.9292033978676</c:v>
                </c:pt>
                <c:pt idx="497">
                  <c:v>18.775926990265919</c:v>
                </c:pt>
                <c:pt idx="498">
                  <c:v>18.52958485146932</c:v>
                </c:pt>
                <c:pt idx="499">
                  <c:v>19.078990772829279</c:v>
                </c:pt>
                <c:pt idx="500">
                  <c:v>19.758377562854911</c:v>
                </c:pt>
                <c:pt idx="501">
                  <c:v>20.65539089781732</c:v>
                </c:pt>
                <c:pt idx="502">
                  <c:v>21.26055781078361</c:v>
                </c:pt>
                <c:pt idx="503">
                  <c:v>21.780779301005179</c:v>
                </c:pt>
                <c:pt idx="504">
                  <c:v>21.74685744628195</c:v>
                </c:pt>
                <c:pt idx="505">
                  <c:v>22.067263570152821</c:v>
                </c:pt>
                <c:pt idx="506">
                  <c:v>22.147100870118621</c:v>
                </c:pt>
                <c:pt idx="507">
                  <c:v>22.327423596470869</c:v>
                </c:pt>
                <c:pt idx="508">
                  <c:v>23.033810304560671</c:v>
                </c:pt>
                <c:pt idx="509">
                  <c:v>23.247333134812479</c:v>
                </c:pt>
                <c:pt idx="510">
                  <c:v>23.686074486504499</c:v>
                </c:pt>
                <c:pt idx="511">
                  <c:v>23.17339588097872</c:v>
                </c:pt>
                <c:pt idx="512">
                  <c:v>22.61314093339568</c:v>
                </c:pt>
                <c:pt idx="513">
                  <c:v>22.40879791875809</c:v>
                </c:pt>
                <c:pt idx="514">
                  <c:v>21.8049724363275</c:v>
                </c:pt>
                <c:pt idx="515">
                  <c:v>21.064542258048139</c:v>
                </c:pt>
                <c:pt idx="516">
                  <c:v>20.120733948960819</c:v>
                </c:pt>
                <c:pt idx="517">
                  <c:v>19.75947962001818</c:v>
                </c:pt>
                <c:pt idx="518">
                  <c:v>19.646792538516639</c:v>
                </c:pt>
                <c:pt idx="519">
                  <c:v>19.575228120520102</c:v>
                </c:pt>
                <c:pt idx="520">
                  <c:v>19.392585189337499</c:v>
                </c:pt>
                <c:pt idx="521">
                  <c:v>19.30938590626188</c:v>
                </c:pt>
                <c:pt idx="522">
                  <c:v>19.404903741326759</c:v>
                </c:pt>
                <c:pt idx="523">
                  <c:v>19.096676929138251</c:v>
                </c:pt>
                <c:pt idx="524">
                  <c:v>19.149595355032979</c:v>
                </c:pt>
                <c:pt idx="525">
                  <c:v>19.13788490890337</c:v>
                </c:pt>
                <c:pt idx="526">
                  <c:v>19.087207579586</c:v>
                </c:pt>
                <c:pt idx="527">
                  <c:v>18.723371066658778</c:v>
                </c:pt>
                <c:pt idx="528">
                  <c:v>18.65328924074656</c:v>
                </c:pt>
                <c:pt idx="529">
                  <c:v>18.697116072765521</c:v>
                </c:pt>
                <c:pt idx="530">
                  <c:v>18.636579058698679</c:v>
                </c:pt>
                <c:pt idx="531">
                  <c:v>18.72398074432563</c:v>
                </c:pt>
                <c:pt idx="532">
                  <c:v>18.01809177935943</c:v>
                </c:pt>
                <c:pt idx="533">
                  <c:v>17.438065793772189</c:v>
                </c:pt>
                <c:pt idx="534">
                  <c:v>17.306379336192919</c:v>
                </c:pt>
                <c:pt idx="535">
                  <c:v>17.571487214299619</c:v>
                </c:pt>
                <c:pt idx="536">
                  <c:v>17.753381445153419</c:v>
                </c:pt>
                <c:pt idx="537">
                  <c:v>18.038730215712039</c:v>
                </c:pt>
                <c:pt idx="538">
                  <c:v>18.541882323902708</c:v>
                </c:pt>
                <c:pt idx="539">
                  <c:v>18.91093134250778</c:v>
                </c:pt>
                <c:pt idx="540">
                  <c:v>19.26568168763778</c:v>
                </c:pt>
                <c:pt idx="541">
                  <c:v>19.84019259153278</c:v>
                </c:pt>
                <c:pt idx="542">
                  <c:v>20.865506409177609</c:v>
                </c:pt>
                <c:pt idx="543">
                  <c:v>21.16131013186352</c:v>
                </c:pt>
                <c:pt idx="544">
                  <c:v>21.29681845642439</c:v>
                </c:pt>
                <c:pt idx="545">
                  <c:v>21.839146648027921</c:v>
                </c:pt>
                <c:pt idx="546">
                  <c:v>22.506692257257679</c:v>
                </c:pt>
                <c:pt idx="547">
                  <c:v>23.414267536754028</c:v>
                </c:pt>
                <c:pt idx="548">
                  <c:v>24.173804562344131</c:v>
                </c:pt>
                <c:pt idx="549">
                  <c:v>24.252929292359521</c:v>
                </c:pt>
                <c:pt idx="550">
                  <c:v>24.51894200967498</c:v>
                </c:pt>
                <c:pt idx="551">
                  <c:v>24.689247979208229</c:v>
                </c:pt>
                <c:pt idx="552">
                  <c:v>24.26835428693358</c:v>
                </c:pt>
                <c:pt idx="553">
                  <c:v>23.574675871909239</c:v>
                </c:pt>
                <c:pt idx="554">
                  <c:v>22.911134173640939</c:v>
                </c:pt>
                <c:pt idx="555">
                  <c:v>22.343211550823561</c:v>
                </c:pt>
                <c:pt idx="556">
                  <c:v>21.60125266866951</c:v>
                </c:pt>
                <c:pt idx="557">
                  <c:v>21.456029965976079</c:v>
                </c:pt>
                <c:pt idx="558">
                  <c:v>21.876920271633221</c:v>
                </c:pt>
                <c:pt idx="559">
                  <c:v>22.402111263649822</c:v>
                </c:pt>
                <c:pt idx="560">
                  <c:v>22.553609545393179</c:v>
                </c:pt>
                <c:pt idx="561">
                  <c:v>22.361182073083281</c:v>
                </c:pt>
                <c:pt idx="562">
                  <c:v>21.865288411714921</c:v>
                </c:pt>
                <c:pt idx="563">
                  <c:v>21.570335068164059</c:v>
                </c:pt>
                <c:pt idx="564">
                  <c:v>21.62144927220552</c:v>
                </c:pt>
                <c:pt idx="565">
                  <c:v>20.98982147378798</c:v>
                </c:pt>
                <c:pt idx="566">
                  <c:v>20.617271330469599</c:v>
                </c:pt>
                <c:pt idx="567">
                  <c:v>20.776451555683781</c:v>
                </c:pt>
                <c:pt idx="568">
                  <c:v>21.177586226270439</c:v>
                </c:pt>
                <c:pt idx="569">
                  <c:v>21.407152127638859</c:v>
                </c:pt>
                <c:pt idx="570">
                  <c:v>21.63311224771239</c:v>
                </c:pt>
                <c:pt idx="571">
                  <c:v>22.176938632508509</c:v>
                </c:pt>
                <c:pt idx="572">
                  <c:v>21.89341226815786</c:v>
                </c:pt>
                <c:pt idx="573">
                  <c:v>21.347965121695601</c:v>
                </c:pt>
                <c:pt idx="574">
                  <c:v>20.7080219076528</c:v>
                </c:pt>
                <c:pt idx="575">
                  <c:v>19.778886785717479</c:v>
                </c:pt>
                <c:pt idx="576">
                  <c:v>19.236300073014441</c:v>
                </c:pt>
                <c:pt idx="577">
                  <c:v>18.730064099546439</c:v>
                </c:pt>
                <c:pt idx="578">
                  <c:v>18.302009218718769</c:v>
                </c:pt>
                <c:pt idx="579">
                  <c:v>18.151223704193189</c:v>
                </c:pt>
                <c:pt idx="580">
                  <c:v>17.965269564531209</c:v>
                </c:pt>
                <c:pt idx="581">
                  <c:v>17.523325590100139</c:v>
                </c:pt>
                <c:pt idx="582">
                  <c:v>16.985562546279311</c:v>
                </c:pt>
                <c:pt idx="583">
                  <c:v>16.577450984997611</c:v>
                </c:pt>
                <c:pt idx="584">
                  <c:v>16.165129680580719</c:v>
                </c:pt>
                <c:pt idx="585">
                  <c:v>15.87346505243017</c:v>
                </c:pt>
                <c:pt idx="586">
                  <c:v>15.285923413482831</c:v>
                </c:pt>
                <c:pt idx="587">
                  <c:v>14.480775610851</c:v>
                </c:pt>
                <c:pt idx="588">
                  <c:v>13.859965959869671</c:v>
                </c:pt>
                <c:pt idx="589">
                  <c:v>13.66057073913572</c:v>
                </c:pt>
                <c:pt idx="590">
                  <c:v>13.72257878750665</c:v>
                </c:pt>
                <c:pt idx="591">
                  <c:v>13.508466655146171</c:v>
                </c:pt>
                <c:pt idx="592">
                  <c:v>13.569869346268</c:v>
                </c:pt>
                <c:pt idx="593">
                  <c:v>13.428307843776389</c:v>
                </c:pt>
                <c:pt idx="594">
                  <c:v>13.283240411233271</c:v>
                </c:pt>
                <c:pt idx="595">
                  <c:v>13.446479880342871</c:v>
                </c:pt>
                <c:pt idx="596">
                  <c:v>13.78030862109107</c:v>
                </c:pt>
                <c:pt idx="597">
                  <c:v>14.085350535055349</c:v>
                </c:pt>
                <c:pt idx="598">
                  <c:v>14.1805078239314</c:v>
                </c:pt>
                <c:pt idx="599">
                  <c:v>14.4809969512976</c:v>
                </c:pt>
                <c:pt idx="600">
                  <c:v>14.657564569887279</c:v>
                </c:pt>
                <c:pt idx="601">
                  <c:v>14.966929458181321</c:v>
                </c:pt>
                <c:pt idx="602">
                  <c:v>15.601733327863499</c:v>
                </c:pt>
                <c:pt idx="603">
                  <c:v>16.26136767160699</c:v>
                </c:pt>
                <c:pt idx="604">
                  <c:v>16.635002867227779</c:v>
                </c:pt>
                <c:pt idx="605">
                  <c:v>17.078916276831819</c:v>
                </c:pt>
                <c:pt idx="606">
                  <c:v>17.928226365453021</c:v>
                </c:pt>
                <c:pt idx="607">
                  <c:v>18.898181445243321</c:v>
                </c:pt>
                <c:pt idx="608">
                  <c:v>19.85821559935231</c:v>
                </c:pt>
                <c:pt idx="609">
                  <c:v>20.338325033987601</c:v>
                </c:pt>
                <c:pt idx="610">
                  <c:v>20.413192415781189</c:v>
                </c:pt>
                <c:pt idx="611">
                  <c:v>20.35864656966751</c:v>
                </c:pt>
                <c:pt idx="612">
                  <c:v>20.385096937321709</c:v>
                </c:pt>
                <c:pt idx="613">
                  <c:v>20.287314338173179</c:v>
                </c:pt>
                <c:pt idx="614">
                  <c:v>19.761753445391321</c:v>
                </c:pt>
                <c:pt idx="615">
                  <c:v>19.282825702256229</c:v>
                </c:pt>
                <c:pt idx="616">
                  <c:v>19.27332201466653</c:v>
                </c:pt>
                <c:pt idx="617">
                  <c:v>19.439737528250671</c:v>
                </c:pt>
                <c:pt idx="618">
                  <c:v>19.431504428238281</c:v>
                </c:pt>
                <c:pt idx="619">
                  <c:v>18.86685574592271</c:v>
                </c:pt>
                <c:pt idx="620">
                  <c:v>18.580272950164819</c:v>
                </c:pt>
                <c:pt idx="621">
                  <c:v>18.04011187604598</c:v>
                </c:pt>
                <c:pt idx="622">
                  <c:v>17.281503857542589</c:v>
                </c:pt>
                <c:pt idx="623">
                  <c:v>16.534112052565771</c:v>
                </c:pt>
                <c:pt idx="624">
                  <c:v>16.382725300613881</c:v>
                </c:pt>
                <c:pt idx="625">
                  <c:v>16.609610811453141</c:v>
                </c:pt>
                <c:pt idx="626">
                  <c:v>16.82833698300707</c:v>
                </c:pt>
                <c:pt idx="627">
                  <c:v>16.912281926863411</c:v>
                </c:pt>
                <c:pt idx="628">
                  <c:v>17.129574933203749</c:v>
                </c:pt>
                <c:pt idx="629">
                  <c:v>17.97320567645421</c:v>
                </c:pt>
                <c:pt idx="630">
                  <c:v>18.53116811152421</c:v>
                </c:pt>
                <c:pt idx="631">
                  <c:v>18.53294212840235</c:v>
                </c:pt>
                <c:pt idx="632">
                  <c:v>18.6887722038352</c:v>
                </c:pt>
                <c:pt idx="633">
                  <c:v>19.079557303668139</c:v>
                </c:pt>
                <c:pt idx="634">
                  <c:v>19.930395566535321</c:v>
                </c:pt>
                <c:pt idx="635">
                  <c:v>20.8824044538202</c:v>
                </c:pt>
                <c:pt idx="636">
                  <c:v>21.831429623635241</c:v>
                </c:pt>
                <c:pt idx="637">
                  <c:v>22.427084491542729</c:v>
                </c:pt>
                <c:pt idx="638">
                  <c:v>22.611750569501641</c:v>
                </c:pt>
                <c:pt idx="639">
                  <c:v>22.172495219963249</c:v>
                </c:pt>
                <c:pt idx="640">
                  <c:v>21.679753708857969</c:v>
                </c:pt>
                <c:pt idx="641">
                  <c:v>21.10696274681893</c:v>
                </c:pt>
                <c:pt idx="642">
                  <c:v>20.948142736546039</c:v>
                </c:pt>
                <c:pt idx="643">
                  <c:v>20.647620054402619</c:v>
                </c:pt>
                <c:pt idx="644">
                  <c:v>20.005806944172591</c:v>
                </c:pt>
                <c:pt idx="645">
                  <c:v>19.904133905153511</c:v>
                </c:pt>
                <c:pt idx="646">
                  <c:v>19.98250769883844</c:v>
                </c:pt>
                <c:pt idx="647">
                  <c:v>19.721987018011301</c:v>
                </c:pt>
                <c:pt idx="648">
                  <c:v>19.18234786570541</c:v>
                </c:pt>
                <c:pt idx="649">
                  <c:v>18.40272417300945</c:v>
                </c:pt>
                <c:pt idx="650">
                  <c:v>17.539358905990898</c:v>
                </c:pt>
                <c:pt idx="651">
                  <c:v>16.68938190080555</c:v>
                </c:pt>
                <c:pt idx="652">
                  <c:v>16.125830703544999</c:v>
                </c:pt>
                <c:pt idx="653">
                  <c:v>15.934515513471551</c:v>
                </c:pt>
                <c:pt idx="654">
                  <c:v>16.146156466448399</c:v>
                </c:pt>
                <c:pt idx="655">
                  <c:v>15.958198811427669</c:v>
                </c:pt>
                <c:pt idx="656">
                  <c:v>16.127395717632059</c:v>
                </c:pt>
                <c:pt idx="657">
                  <c:v>15.695289110674169</c:v>
                </c:pt>
                <c:pt idx="658">
                  <c:v>15.32757270804478</c:v>
                </c:pt>
                <c:pt idx="659">
                  <c:v>15.146495426363749</c:v>
                </c:pt>
                <c:pt idx="660">
                  <c:v>14.67387779363572</c:v>
                </c:pt>
                <c:pt idx="661">
                  <c:v>14.377050964090319</c:v>
                </c:pt>
                <c:pt idx="662">
                  <c:v>14.40857853861381</c:v>
                </c:pt>
                <c:pt idx="663">
                  <c:v>14.85154870928303</c:v>
                </c:pt>
                <c:pt idx="664">
                  <c:v>15.54810079187121</c:v>
                </c:pt>
                <c:pt idx="665">
                  <c:v>15.830805967472619</c:v>
                </c:pt>
                <c:pt idx="666">
                  <c:v>15.958149683612159</c:v>
                </c:pt>
                <c:pt idx="667">
                  <c:v>16.22093113690919</c:v>
                </c:pt>
                <c:pt idx="668">
                  <c:v>16.26533727921662</c:v>
                </c:pt>
                <c:pt idx="669">
                  <c:v>16.503100833217779</c:v>
                </c:pt>
                <c:pt idx="670">
                  <c:v>16.87844471474089</c:v>
                </c:pt>
                <c:pt idx="671">
                  <c:v>16.85755689017736</c:v>
                </c:pt>
                <c:pt idx="672">
                  <c:v>17.293665868055079</c:v>
                </c:pt>
                <c:pt idx="673">
                  <c:v>17.985455042115859</c:v>
                </c:pt>
                <c:pt idx="674">
                  <c:v>18.314977770640731</c:v>
                </c:pt>
                <c:pt idx="675">
                  <c:v>18.749848508368409</c:v>
                </c:pt>
                <c:pt idx="676">
                  <c:v>18.853660782268619</c:v>
                </c:pt>
                <c:pt idx="677">
                  <c:v>18.679634552679889</c:v>
                </c:pt>
                <c:pt idx="678">
                  <c:v>18.225142770556619</c:v>
                </c:pt>
                <c:pt idx="679">
                  <c:v>17.47172278869008</c:v>
                </c:pt>
                <c:pt idx="680">
                  <c:v>17.379883355319699</c:v>
                </c:pt>
                <c:pt idx="681">
                  <c:v>17.468477780655501</c:v>
                </c:pt>
                <c:pt idx="682">
                  <c:v>17.34385043872491</c:v>
                </c:pt>
                <c:pt idx="683">
                  <c:v>17.225674718407799</c:v>
                </c:pt>
                <c:pt idx="684">
                  <c:v>16.803135748479701</c:v>
                </c:pt>
                <c:pt idx="685">
                  <c:v>16.489894900192709</c:v>
                </c:pt>
                <c:pt idx="686">
                  <c:v>16.36029349910832</c:v>
                </c:pt>
                <c:pt idx="687">
                  <c:v>16.144614963486781</c:v>
                </c:pt>
                <c:pt idx="688">
                  <c:v>15.70896441086378</c:v>
                </c:pt>
                <c:pt idx="689">
                  <c:v>15.422789740309661</c:v>
                </c:pt>
                <c:pt idx="690">
                  <c:v>15.28338696728551</c:v>
                </c:pt>
                <c:pt idx="691">
                  <c:v>15.37487456438752</c:v>
                </c:pt>
                <c:pt idx="692">
                  <c:v>15.461678905030331</c:v>
                </c:pt>
                <c:pt idx="693">
                  <c:v>15.54112795354736</c:v>
                </c:pt>
                <c:pt idx="694">
                  <c:v>15.88342901442693</c:v>
                </c:pt>
                <c:pt idx="695">
                  <c:v>15.89236999714563</c:v>
                </c:pt>
                <c:pt idx="696">
                  <c:v>15.3085507029397</c:v>
                </c:pt>
                <c:pt idx="697">
                  <c:v>14.97122884969794</c:v>
                </c:pt>
                <c:pt idx="698">
                  <c:v>15.266358537058339</c:v>
                </c:pt>
                <c:pt idx="699">
                  <c:v>15.60576753385212</c:v>
                </c:pt>
                <c:pt idx="700">
                  <c:v>15.73150564557295</c:v>
                </c:pt>
                <c:pt idx="701">
                  <c:v>15.69343297010462</c:v>
                </c:pt>
                <c:pt idx="702">
                  <c:v>15.65536515338564</c:v>
                </c:pt>
                <c:pt idx="703">
                  <c:v>15.59650123157115</c:v>
                </c:pt>
                <c:pt idx="704">
                  <c:v>15.552604141125631</c:v>
                </c:pt>
                <c:pt idx="705">
                  <c:v>15.3905010526154</c:v>
                </c:pt>
                <c:pt idx="706">
                  <c:v>15.276425284495531</c:v>
                </c:pt>
                <c:pt idx="707">
                  <c:v>15.117753208914721</c:v>
                </c:pt>
                <c:pt idx="708">
                  <c:v>15.302363188885449</c:v>
                </c:pt>
                <c:pt idx="709">
                  <c:v>15.3071583827887</c:v>
                </c:pt>
                <c:pt idx="710">
                  <c:v>15.31974971007617</c:v>
                </c:pt>
                <c:pt idx="711">
                  <c:v>15.739892556761371</c:v>
                </c:pt>
                <c:pt idx="712">
                  <c:v>16.047506089614242</c:v>
                </c:pt>
                <c:pt idx="713">
                  <c:v>15.8005868907492</c:v>
                </c:pt>
                <c:pt idx="714">
                  <c:v>15.079559492881501</c:v>
                </c:pt>
                <c:pt idx="715">
                  <c:v>14.720368325404319</c:v>
                </c:pt>
                <c:pt idx="716">
                  <c:v>14.522322540613841</c:v>
                </c:pt>
                <c:pt idx="717">
                  <c:v>14.41576759975994</c:v>
                </c:pt>
                <c:pt idx="718">
                  <c:v>14.411378158378129</c:v>
                </c:pt>
                <c:pt idx="719">
                  <c:v>14.69456533593727</c:v>
                </c:pt>
                <c:pt idx="720">
                  <c:v>14.265317227581409</c:v>
                </c:pt>
                <c:pt idx="721">
                  <c:v>14.12579695238116</c:v>
                </c:pt>
                <c:pt idx="722">
                  <c:v>14.012692093510219</c:v>
                </c:pt>
                <c:pt idx="723">
                  <c:v>13.2847843587169</c:v>
                </c:pt>
                <c:pt idx="724">
                  <c:v>13.25047155582204</c:v>
                </c:pt>
                <c:pt idx="725">
                  <c:v>13.051767372515741</c:v>
                </c:pt>
                <c:pt idx="726">
                  <c:v>13.30148666988482</c:v>
                </c:pt>
                <c:pt idx="727">
                  <c:v>13.48767063104831</c:v>
                </c:pt>
                <c:pt idx="728">
                  <c:v>13.57062730782652</c:v>
                </c:pt>
                <c:pt idx="729">
                  <c:v>14.208971004812881</c:v>
                </c:pt>
                <c:pt idx="730">
                  <c:v>14.88818031154155</c:v>
                </c:pt>
                <c:pt idx="731">
                  <c:v>15.44315026453684</c:v>
                </c:pt>
                <c:pt idx="732">
                  <c:v>16.005042152131669</c:v>
                </c:pt>
                <c:pt idx="733">
                  <c:v>16.515316360218179</c:v>
                </c:pt>
                <c:pt idx="734">
                  <c:v>17.115591884446989</c:v>
                </c:pt>
                <c:pt idx="735">
                  <c:v>18.23125271084729</c:v>
                </c:pt>
                <c:pt idx="736">
                  <c:v>18.705829893609621</c:v>
                </c:pt>
                <c:pt idx="737">
                  <c:v>18.968566578543541</c:v>
                </c:pt>
                <c:pt idx="738">
                  <c:v>19.709575357226559</c:v>
                </c:pt>
                <c:pt idx="739">
                  <c:v>20.029347474775381</c:v>
                </c:pt>
                <c:pt idx="740">
                  <c:v>20.099827391337922</c:v>
                </c:pt>
                <c:pt idx="741">
                  <c:v>20.058520521806962</c:v>
                </c:pt>
                <c:pt idx="742">
                  <c:v>20.121859120151409</c:v>
                </c:pt>
                <c:pt idx="743">
                  <c:v>20.074356853730851</c:v>
                </c:pt>
                <c:pt idx="744">
                  <c:v>19.836070486569952</c:v>
                </c:pt>
                <c:pt idx="745">
                  <c:v>19.623208617192631</c:v>
                </c:pt>
                <c:pt idx="746">
                  <c:v>19.328104209097528</c:v>
                </c:pt>
                <c:pt idx="747">
                  <c:v>18.936061587913841</c:v>
                </c:pt>
                <c:pt idx="748">
                  <c:v>18.612260420833781</c:v>
                </c:pt>
                <c:pt idx="749">
                  <c:v>18.022763356497531</c:v>
                </c:pt>
                <c:pt idx="750">
                  <c:v>17.280944390126521</c:v>
                </c:pt>
                <c:pt idx="751">
                  <c:v>16.893800636190811</c:v>
                </c:pt>
                <c:pt idx="752">
                  <c:v>16.499971188225381</c:v>
                </c:pt>
                <c:pt idx="753">
                  <c:v>16.226285941720729</c:v>
                </c:pt>
                <c:pt idx="754">
                  <c:v>15.74266849652858</c:v>
                </c:pt>
                <c:pt idx="755">
                  <c:v>15.82338745466441</c:v>
                </c:pt>
                <c:pt idx="756">
                  <c:v>15.81068710240686</c:v>
                </c:pt>
                <c:pt idx="757">
                  <c:v>15.767757637000241</c:v>
                </c:pt>
                <c:pt idx="758">
                  <c:v>15.763615273366719</c:v>
                </c:pt>
                <c:pt idx="759">
                  <c:v>15.70908207710476</c:v>
                </c:pt>
                <c:pt idx="760">
                  <c:v>15.24942144475091</c:v>
                </c:pt>
                <c:pt idx="761">
                  <c:v>14.922497046268269</c:v>
                </c:pt>
                <c:pt idx="762">
                  <c:v>14.72023150954997</c:v>
                </c:pt>
                <c:pt idx="763">
                  <c:v>14.35714093294551</c:v>
                </c:pt>
                <c:pt idx="764">
                  <c:v>13.997849846756059</c:v>
                </c:pt>
                <c:pt idx="765">
                  <c:v>14.188281003403709</c:v>
                </c:pt>
                <c:pt idx="766">
                  <c:v>14.33117042375741</c:v>
                </c:pt>
                <c:pt idx="767">
                  <c:v>14.763772461823301</c:v>
                </c:pt>
                <c:pt idx="768">
                  <c:v>14.908312082615829</c:v>
                </c:pt>
                <c:pt idx="769">
                  <c:v>15.072324490363121</c:v>
                </c:pt>
                <c:pt idx="770">
                  <c:v>14.561403009705179</c:v>
                </c:pt>
                <c:pt idx="771">
                  <c:v>14.060461029141401</c:v>
                </c:pt>
                <c:pt idx="772">
                  <c:v>13.488055621350631</c:v>
                </c:pt>
                <c:pt idx="773">
                  <c:v>13.25330663770143</c:v>
                </c:pt>
                <c:pt idx="774">
                  <c:v>13.527550887829941</c:v>
                </c:pt>
                <c:pt idx="775">
                  <c:v>13.79833842914851</c:v>
                </c:pt>
                <c:pt idx="776">
                  <c:v>14.46262520139063</c:v>
                </c:pt>
                <c:pt idx="777">
                  <c:v>14.875381138529569</c:v>
                </c:pt>
                <c:pt idx="778">
                  <c:v>15.670943274396519</c:v>
                </c:pt>
                <c:pt idx="779">
                  <c:v>16.379147975331279</c:v>
                </c:pt>
                <c:pt idx="780">
                  <c:v>16.5141846779721</c:v>
                </c:pt>
                <c:pt idx="781">
                  <c:v>16.561175692780701</c:v>
                </c:pt>
                <c:pt idx="782">
                  <c:v>16.249592746467719</c:v>
                </c:pt>
                <c:pt idx="783">
                  <c:v>15.942095189755911</c:v>
                </c:pt>
                <c:pt idx="784">
                  <c:v>16.060768153165199</c:v>
                </c:pt>
                <c:pt idx="785">
                  <c:v>16.1215399949477</c:v>
                </c:pt>
                <c:pt idx="786">
                  <c:v>15.76943057834808</c:v>
                </c:pt>
                <c:pt idx="787">
                  <c:v>15.939923549443099</c:v>
                </c:pt>
                <c:pt idx="788">
                  <c:v>16.117278965463449</c:v>
                </c:pt>
                <c:pt idx="789">
                  <c:v>15.93209914869125</c:v>
                </c:pt>
                <c:pt idx="790">
                  <c:v>16.186624741022879</c:v>
                </c:pt>
                <c:pt idx="791">
                  <c:v>16.653967786194261</c:v>
                </c:pt>
                <c:pt idx="792">
                  <c:v>17.19042540996502</c:v>
                </c:pt>
                <c:pt idx="793">
                  <c:v>17.117764119528321</c:v>
                </c:pt>
                <c:pt idx="794">
                  <c:v>17.060242685809779</c:v>
                </c:pt>
                <c:pt idx="795">
                  <c:v>16.92522767517994</c:v>
                </c:pt>
                <c:pt idx="796">
                  <c:v>16.82022267489009</c:v>
                </c:pt>
                <c:pt idx="797">
                  <c:v>16.93051469372552</c:v>
                </c:pt>
                <c:pt idx="798">
                  <c:v>16.957958071298869</c:v>
                </c:pt>
                <c:pt idx="799">
                  <c:v>16.368372770708859</c:v>
                </c:pt>
                <c:pt idx="800">
                  <c:v>16.571817799223041</c:v>
                </c:pt>
                <c:pt idx="801">
                  <c:v>17.1389015046881</c:v>
                </c:pt>
                <c:pt idx="802">
                  <c:v>17.280697272767728</c:v>
                </c:pt>
                <c:pt idx="803">
                  <c:v>17.144454501380569</c:v>
                </c:pt>
                <c:pt idx="804">
                  <c:v>17.286899233334839</c:v>
                </c:pt>
                <c:pt idx="805">
                  <c:v>17.022505625003809</c:v>
                </c:pt>
                <c:pt idx="806">
                  <c:v>16.54020356152947</c:v>
                </c:pt>
                <c:pt idx="807">
                  <c:v>15.88361169609737</c:v>
                </c:pt>
                <c:pt idx="808">
                  <c:v>15.46060333837282</c:v>
                </c:pt>
                <c:pt idx="809">
                  <c:v>15.25547335780475</c:v>
                </c:pt>
                <c:pt idx="810">
                  <c:v>15.18072756130133</c:v>
                </c:pt>
                <c:pt idx="811">
                  <c:v>15.23370249369817</c:v>
                </c:pt>
                <c:pt idx="812">
                  <c:v>15.47320836726287</c:v>
                </c:pt>
                <c:pt idx="813">
                  <c:v>15.902164902005561</c:v>
                </c:pt>
                <c:pt idx="814">
                  <c:v>16.668923713694799</c:v>
                </c:pt>
                <c:pt idx="815">
                  <c:v>16.77233079851057</c:v>
                </c:pt>
                <c:pt idx="816">
                  <c:v>16.793677969399241</c:v>
                </c:pt>
                <c:pt idx="817">
                  <c:v>16.833421552443571</c:v>
                </c:pt>
                <c:pt idx="818">
                  <c:v>17.095318279924879</c:v>
                </c:pt>
                <c:pt idx="819">
                  <c:v>17.095253884912129</c:v>
                </c:pt>
                <c:pt idx="820">
                  <c:v>17.189541051735581</c:v>
                </c:pt>
                <c:pt idx="821">
                  <c:v>16.989744087064519</c:v>
                </c:pt>
                <c:pt idx="822">
                  <c:v>17.032491259733909</c:v>
                </c:pt>
                <c:pt idx="823">
                  <c:v>17.238304732903721</c:v>
                </c:pt>
                <c:pt idx="824">
                  <c:v>17.239764807943789</c:v>
                </c:pt>
                <c:pt idx="825">
                  <c:v>17.718408972843239</c:v>
                </c:pt>
                <c:pt idx="826">
                  <c:v>18.011716609548291</c:v>
                </c:pt>
                <c:pt idx="827">
                  <c:v>18.143643652918119</c:v>
                </c:pt>
                <c:pt idx="828">
                  <c:v>18.22543540057378</c:v>
                </c:pt>
                <c:pt idx="829">
                  <c:v>18.11823735695695</c:v>
                </c:pt>
                <c:pt idx="830">
                  <c:v>18.141083419189609</c:v>
                </c:pt>
                <c:pt idx="831">
                  <c:v>17.855509279420119</c:v>
                </c:pt>
                <c:pt idx="832">
                  <c:v>17.636893131275841</c:v>
                </c:pt>
                <c:pt idx="833">
                  <c:v>17.36226156873526</c:v>
                </c:pt>
                <c:pt idx="834">
                  <c:v>17.34106849614264</c:v>
                </c:pt>
                <c:pt idx="835">
                  <c:v>17.411253111989751</c:v>
                </c:pt>
                <c:pt idx="836">
                  <c:v>17.58697218820836</c:v>
                </c:pt>
                <c:pt idx="837">
                  <c:v>17.46400366493187</c:v>
                </c:pt>
                <c:pt idx="838">
                  <c:v>17.52114287780342</c:v>
                </c:pt>
                <c:pt idx="839">
                  <c:v>17.922328717516731</c:v>
                </c:pt>
                <c:pt idx="840">
                  <c:v>17.877626449480651</c:v>
                </c:pt>
                <c:pt idx="841">
                  <c:v>17.781020083199081</c:v>
                </c:pt>
                <c:pt idx="842">
                  <c:v>17.618579995344351</c:v>
                </c:pt>
                <c:pt idx="843">
                  <c:v>17.15829839320542</c:v>
                </c:pt>
                <c:pt idx="844">
                  <c:v>16.74363719779388</c:v>
                </c:pt>
                <c:pt idx="845">
                  <c:v>16.432943531525051</c:v>
                </c:pt>
                <c:pt idx="846">
                  <c:v>16.761159455257111</c:v>
                </c:pt>
                <c:pt idx="847">
                  <c:v>17.347121638855619</c:v>
                </c:pt>
                <c:pt idx="848">
                  <c:v>17.910186150139221</c:v>
                </c:pt>
                <c:pt idx="849">
                  <c:v>18.21760854588565</c:v>
                </c:pt>
                <c:pt idx="850">
                  <c:v>18.412933261316791</c:v>
                </c:pt>
                <c:pt idx="851">
                  <c:v>18.22418517619214</c:v>
                </c:pt>
                <c:pt idx="852">
                  <c:v>18.34135390720477</c:v>
                </c:pt>
                <c:pt idx="853">
                  <c:v>18.222735690265779</c:v>
                </c:pt>
                <c:pt idx="854">
                  <c:v>17.762093157853659</c:v>
                </c:pt>
                <c:pt idx="855">
                  <c:v>17.679288617723589</c:v>
                </c:pt>
                <c:pt idx="856">
                  <c:v>17.578879052020451</c:v>
                </c:pt>
                <c:pt idx="857">
                  <c:v>17.611625783879031</c:v>
                </c:pt>
                <c:pt idx="858">
                  <c:v>17.749721286249979</c:v>
                </c:pt>
                <c:pt idx="859">
                  <c:v>18.036938540806599</c:v>
                </c:pt>
                <c:pt idx="860">
                  <c:v>18.424225600530619</c:v>
                </c:pt>
                <c:pt idx="861">
                  <c:v>18.300046974128669</c:v>
                </c:pt>
                <c:pt idx="862">
                  <c:v>17.97386028657019</c:v>
                </c:pt>
                <c:pt idx="863">
                  <c:v>17.654328543705262</c:v>
                </c:pt>
                <c:pt idx="864">
                  <c:v>17.239293270744419</c:v>
                </c:pt>
                <c:pt idx="865">
                  <c:v>16.438177377025781</c:v>
                </c:pt>
                <c:pt idx="866">
                  <c:v>16.071871507913411</c:v>
                </c:pt>
                <c:pt idx="867">
                  <c:v>15.97763356547695</c:v>
                </c:pt>
                <c:pt idx="868">
                  <c:v>16.075795656400519</c:v>
                </c:pt>
                <c:pt idx="869">
                  <c:v>16.134389635597209</c:v>
                </c:pt>
                <c:pt idx="870">
                  <c:v>15.968779648058259</c:v>
                </c:pt>
                <c:pt idx="871">
                  <c:v>15.7535159569334</c:v>
                </c:pt>
                <c:pt idx="872">
                  <c:v>15.825775079377269</c:v>
                </c:pt>
                <c:pt idx="873">
                  <c:v>16.37579500140178</c:v>
                </c:pt>
                <c:pt idx="874">
                  <c:v>16.901100601192852</c:v>
                </c:pt>
                <c:pt idx="875">
                  <c:v>17.44032974975778</c:v>
                </c:pt>
                <c:pt idx="876">
                  <c:v>18.183914317333841</c:v>
                </c:pt>
                <c:pt idx="877">
                  <c:v>18.803646720649741</c:v>
                </c:pt>
                <c:pt idx="878">
                  <c:v>19.387364804123511</c:v>
                </c:pt>
                <c:pt idx="879">
                  <c:v>19.805736850465699</c:v>
                </c:pt>
                <c:pt idx="880">
                  <c:v>20.408248728241841</c:v>
                </c:pt>
                <c:pt idx="881">
                  <c:v>20.80180358402222</c:v>
                </c:pt>
                <c:pt idx="882">
                  <c:v>20.901688550735681</c:v>
                </c:pt>
                <c:pt idx="883">
                  <c:v>20.926714026287129</c:v>
                </c:pt>
                <c:pt idx="884">
                  <c:v>20.751063825500129</c:v>
                </c:pt>
                <c:pt idx="885">
                  <c:v>20.855978437275159</c:v>
                </c:pt>
                <c:pt idx="886">
                  <c:v>20.878455708543751</c:v>
                </c:pt>
                <c:pt idx="887">
                  <c:v>20.73841158746329</c:v>
                </c:pt>
                <c:pt idx="888">
                  <c:v>20.020608775215941</c:v>
                </c:pt>
                <c:pt idx="889">
                  <c:v>19.138929942887479</c:v>
                </c:pt>
                <c:pt idx="890">
                  <c:v>18.515205009918521</c:v>
                </c:pt>
                <c:pt idx="891">
                  <c:v>17.846464537416029</c:v>
                </c:pt>
                <c:pt idx="892">
                  <c:v>16.718092403185072</c:v>
                </c:pt>
                <c:pt idx="893">
                  <c:v>16.02378716676462</c:v>
                </c:pt>
                <c:pt idx="894">
                  <c:v>15.81384407198856</c:v>
                </c:pt>
                <c:pt idx="895">
                  <c:v>15.8346188577768</c:v>
                </c:pt>
                <c:pt idx="896">
                  <c:v>15.81870651234053</c:v>
                </c:pt>
                <c:pt idx="897">
                  <c:v>15.71723768324258</c:v>
                </c:pt>
                <c:pt idx="898">
                  <c:v>16.010921391413049</c:v>
                </c:pt>
                <c:pt idx="899">
                  <c:v>16.321903860164021</c:v>
                </c:pt>
                <c:pt idx="900">
                  <c:v>16.270708534091661</c:v>
                </c:pt>
                <c:pt idx="901">
                  <c:v>16.076438180308511</c:v>
                </c:pt>
                <c:pt idx="902">
                  <c:v>15.719579941269</c:v>
                </c:pt>
                <c:pt idx="903">
                  <c:v>15.57686205138172</c:v>
                </c:pt>
                <c:pt idx="904">
                  <c:v>15.763641368869321</c:v>
                </c:pt>
                <c:pt idx="905">
                  <c:v>14.868476552614361</c:v>
                </c:pt>
                <c:pt idx="906">
                  <c:v>14.94194301556057</c:v>
                </c:pt>
                <c:pt idx="907">
                  <c:v>15.536387307693531</c:v>
                </c:pt>
                <c:pt idx="908">
                  <c:v>15.643820588305809</c:v>
                </c:pt>
                <c:pt idx="909">
                  <c:v>15.45185042287434</c:v>
                </c:pt>
                <c:pt idx="910">
                  <c:v>15.29592883578704</c:v>
                </c:pt>
                <c:pt idx="911">
                  <c:v>15.19952814336165</c:v>
                </c:pt>
                <c:pt idx="912">
                  <c:v>14.99067155776684</c:v>
                </c:pt>
                <c:pt idx="913">
                  <c:v>14.64667041791421</c:v>
                </c:pt>
                <c:pt idx="914">
                  <c:v>14.630945645778301</c:v>
                </c:pt>
                <c:pt idx="915">
                  <c:v>14.58867231985003</c:v>
                </c:pt>
                <c:pt idx="916">
                  <c:v>14.645251144709929</c:v>
                </c:pt>
                <c:pt idx="917">
                  <c:v>14.894979055610509</c:v>
                </c:pt>
                <c:pt idx="918">
                  <c:v>15.07749837092681</c:v>
                </c:pt>
                <c:pt idx="919">
                  <c:v>15.229647342840231</c:v>
                </c:pt>
                <c:pt idx="920">
                  <c:v>16.236090576295229</c:v>
                </c:pt>
                <c:pt idx="921">
                  <c:v>16.522802488741821</c:v>
                </c:pt>
                <c:pt idx="922">
                  <c:v>16.576788679549111</c:v>
                </c:pt>
                <c:pt idx="923">
                  <c:v>17.156196039942529</c:v>
                </c:pt>
                <c:pt idx="924">
                  <c:v>17.448749622338799</c:v>
                </c:pt>
                <c:pt idx="925">
                  <c:v>17.813336411064149</c:v>
                </c:pt>
                <c:pt idx="926">
                  <c:v>18.49993622481405</c:v>
                </c:pt>
                <c:pt idx="927">
                  <c:v>19.341704199992371</c:v>
                </c:pt>
                <c:pt idx="928">
                  <c:v>19.68552097435018</c:v>
                </c:pt>
                <c:pt idx="929">
                  <c:v>20.001223374206329</c:v>
                </c:pt>
                <c:pt idx="930">
                  <c:v>20.224739359375299</c:v>
                </c:pt>
                <c:pt idx="931">
                  <c:v>21.010306862098449</c:v>
                </c:pt>
                <c:pt idx="932">
                  <c:v>21.530141106906711</c:v>
                </c:pt>
                <c:pt idx="933">
                  <c:v>21.78783066601591</c:v>
                </c:pt>
                <c:pt idx="934">
                  <c:v>22.104503965099479</c:v>
                </c:pt>
                <c:pt idx="935">
                  <c:v>22.114463981550561</c:v>
                </c:pt>
                <c:pt idx="936">
                  <c:v>21.698075150161959</c:v>
                </c:pt>
                <c:pt idx="937">
                  <c:v>21.503243137768319</c:v>
                </c:pt>
                <c:pt idx="938">
                  <c:v>20.89759196680204</c:v>
                </c:pt>
                <c:pt idx="939">
                  <c:v>20.72194289091475</c:v>
                </c:pt>
                <c:pt idx="940">
                  <c:v>20.329347024577519</c:v>
                </c:pt>
                <c:pt idx="941">
                  <c:v>19.738132878453079</c:v>
                </c:pt>
                <c:pt idx="942">
                  <c:v>19.191576687209128</c:v>
                </c:pt>
                <c:pt idx="943">
                  <c:v>19.014409704504619</c:v>
                </c:pt>
                <c:pt idx="944">
                  <c:v>18.648530183078019</c:v>
                </c:pt>
                <c:pt idx="945">
                  <c:v>18.133498713465599</c:v>
                </c:pt>
                <c:pt idx="946">
                  <c:v>17.209697823149661</c:v>
                </c:pt>
                <c:pt idx="947">
                  <c:v>16.508318919958889</c:v>
                </c:pt>
                <c:pt idx="948">
                  <c:v>16.244860148462379</c:v>
                </c:pt>
                <c:pt idx="949">
                  <c:v>15.74783215636605</c:v>
                </c:pt>
                <c:pt idx="950">
                  <c:v>15.32174456511525</c:v>
                </c:pt>
                <c:pt idx="951">
                  <c:v>15.018152956739399</c:v>
                </c:pt>
                <c:pt idx="952">
                  <c:v>14.68710675565503</c:v>
                </c:pt>
                <c:pt idx="953">
                  <c:v>14.33738960865662</c:v>
                </c:pt>
                <c:pt idx="954">
                  <c:v>13.98252704886216</c:v>
                </c:pt>
                <c:pt idx="955">
                  <c:v>13.57754951694994</c:v>
                </c:pt>
                <c:pt idx="956">
                  <c:v>13.580052897964141</c:v>
                </c:pt>
                <c:pt idx="957">
                  <c:v>13.692200336030639</c:v>
                </c:pt>
                <c:pt idx="958">
                  <c:v>13.55334992916702</c:v>
                </c:pt>
                <c:pt idx="959">
                  <c:v>13.600585650851309</c:v>
                </c:pt>
                <c:pt idx="960">
                  <c:v>13.95405497324713</c:v>
                </c:pt>
                <c:pt idx="961">
                  <c:v>14.511152849128759</c:v>
                </c:pt>
                <c:pt idx="962">
                  <c:v>14.40883529291008</c:v>
                </c:pt>
                <c:pt idx="963">
                  <c:v>14.281759234407151</c:v>
                </c:pt>
                <c:pt idx="964">
                  <c:v>14.2393208767951</c:v>
                </c:pt>
                <c:pt idx="965">
                  <c:v>14.23257012014964</c:v>
                </c:pt>
                <c:pt idx="966">
                  <c:v>13.93146049276001</c:v>
                </c:pt>
                <c:pt idx="967">
                  <c:v>13.695195050361431</c:v>
                </c:pt>
                <c:pt idx="968">
                  <c:v>13.603301261473201</c:v>
                </c:pt>
                <c:pt idx="969">
                  <c:v>13.520078782311019</c:v>
                </c:pt>
                <c:pt idx="970">
                  <c:v>14.048612853274159</c:v>
                </c:pt>
                <c:pt idx="971">
                  <c:v>13.758936034113679</c:v>
                </c:pt>
                <c:pt idx="972">
                  <c:v>13.369155090580669</c:v>
                </c:pt>
                <c:pt idx="973">
                  <c:v>13.52252945938895</c:v>
                </c:pt>
                <c:pt idx="974">
                  <c:v>13.56977472466917</c:v>
                </c:pt>
                <c:pt idx="975">
                  <c:v>13.624113038779591</c:v>
                </c:pt>
                <c:pt idx="976">
                  <c:v>13.476406436582939</c:v>
                </c:pt>
                <c:pt idx="977">
                  <c:v>13.68201515681019</c:v>
                </c:pt>
                <c:pt idx="978">
                  <c:v>13.64803163122388</c:v>
                </c:pt>
                <c:pt idx="979">
                  <c:v>13.38896657716675</c:v>
                </c:pt>
                <c:pt idx="980">
                  <c:v>13.3354315158538</c:v>
                </c:pt>
                <c:pt idx="981">
                  <c:v>14.005869651646259</c:v>
                </c:pt>
                <c:pt idx="982">
                  <c:v>14.751515048019019</c:v>
                </c:pt>
                <c:pt idx="983">
                  <c:v>15.31345086751773</c:v>
                </c:pt>
                <c:pt idx="984">
                  <c:v>15.89482134338181</c:v>
                </c:pt>
                <c:pt idx="985">
                  <c:v>15.808873713299571</c:v>
                </c:pt>
                <c:pt idx="986">
                  <c:v>15.814557963559951</c:v>
                </c:pt>
                <c:pt idx="987">
                  <c:v>16.314629632171819</c:v>
                </c:pt>
                <c:pt idx="988">
                  <c:v>16.142947386242579</c:v>
                </c:pt>
                <c:pt idx="989">
                  <c:v>16.18707066901516</c:v>
                </c:pt>
                <c:pt idx="990">
                  <c:v>16.13940226778843</c:v>
                </c:pt>
                <c:pt idx="991">
                  <c:v>16.135115253838201</c:v>
                </c:pt>
                <c:pt idx="992">
                  <c:v>16.31289512742978</c:v>
                </c:pt>
                <c:pt idx="993">
                  <c:v>16.581413455958302</c:v>
                </c:pt>
                <c:pt idx="994">
                  <c:v>17.01072827405531</c:v>
                </c:pt>
                <c:pt idx="995">
                  <c:v>17.306799602408692</c:v>
                </c:pt>
                <c:pt idx="996">
                  <c:v>16.960491506833069</c:v>
                </c:pt>
                <c:pt idx="997">
                  <c:v>16.406473136962411</c:v>
                </c:pt>
                <c:pt idx="998">
                  <c:v>15.846367910792299</c:v>
                </c:pt>
                <c:pt idx="999">
                  <c:v>15.36322119610311</c:v>
                </c:pt>
                <c:pt idx="1000">
                  <c:v>15.065211603568301</c:v>
                </c:pt>
                <c:pt idx="1001">
                  <c:v>15.18080282734404</c:v>
                </c:pt>
                <c:pt idx="1002">
                  <c:v>15.024746518594609</c:v>
                </c:pt>
                <c:pt idx="1003">
                  <c:v>14.9935868224362</c:v>
                </c:pt>
                <c:pt idx="1004">
                  <c:v>14.9782182083083</c:v>
                </c:pt>
                <c:pt idx="1005">
                  <c:v>15.04847867879233</c:v>
                </c:pt>
                <c:pt idx="1006">
                  <c:v>15.106183441586371</c:v>
                </c:pt>
                <c:pt idx="1007">
                  <c:v>14.981936694163441</c:v>
                </c:pt>
                <c:pt idx="1008">
                  <c:v>14.806194561110271</c:v>
                </c:pt>
                <c:pt idx="1009">
                  <c:v>14.81490687551236</c:v>
                </c:pt>
                <c:pt idx="1010">
                  <c:v>14.657337922565061</c:v>
                </c:pt>
                <c:pt idx="1011">
                  <c:v>14.773422524872281</c:v>
                </c:pt>
                <c:pt idx="1012">
                  <c:v>14.95716595590318</c:v>
                </c:pt>
                <c:pt idx="1013">
                  <c:v>15.18633416659724</c:v>
                </c:pt>
                <c:pt idx="1014">
                  <c:v>15.085574759481499</c:v>
                </c:pt>
                <c:pt idx="1015">
                  <c:v>15.17123754518836</c:v>
                </c:pt>
                <c:pt idx="1016">
                  <c:v>15.448451773945321</c:v>
                </c:pt>
                <c:pt idx="1017">
                  <c:v>15.32160032560075</c:v>
                </c:pt>
                <c:pt idx="1018">
                  <c:v>15.251765099795779</c:v>
                </c:pt>
                <c:pt idx="1019">
                  <c:v>15.085048265551739</c:v>
                </c:pt>
                <c:pt idx="1020">
                  <c:v>14.68176190276052</c:v>
                </c:pt>
                <c:pt idx="1021">
                  <c:v>15.334655207152069</c:v>
                </c:pt>
                <c:pt idx="1022">
                  <c:v>15.72898523268104</c:v>
                </c:pt>
                <c:pt idx="1023">
                  <c:v>16.215709218782749</c:v>
                </c:pt>
                <c:pt idx="1024">
                  <c:v>16.552560648453781</c:v>
                </c:pt>
                <c:pt idx="1025">
                  <c:v>17.070881261420421</c:v>
                </c:pt>
                <c:pt idx="1026">
                  <c:v>17.57810475262767</c:v>
                </c:pt>
                <c:pt idx="1027">
                  <c:v>17.432117829802859</c:v>
                </c:pt>
                <c:pt idx="1028">
                  <c:v>17.79299759348384</c:v>
                </c:pt>
                <c:pt idx="1029">
                  <c:v>18.22854630711948</c:v>
                </c:pt>
                <c:pt idx="1030">
                  <c:v>18.525395404532279</c:v>
                </c:pt>
                <c:pt idx="1031">
                  <c:v>18.4828755382152</c:v>
                </c:pt>
                <c:pt idx="1032">
                  <c:v>18.566898015508109</c:v>
                </c:pt>
                <c:pt idx="1033">
                  <c:v>18.28536785904366</c:v>
                </c:pt>
                <c:pt idx="1034">
                  <c:v>18.191801283154881</c:v>
                </c:pt>
                <c:pt idx="1035">
                  <c:v>18.6351077793909</c:v>
                </c:pt>
                <c:pt idx="1036">
                  <c:v>18.25023616542401</c:v>
                </c:pt>
                <c:pt idx="1037">
                  <c:v>18.315867080043141</c:v>
                </c:pt>
                <c:pt idx="1038">
                  <c:v>18.4302587145262</c:v>
                </c:pt>
                <c:pt idx="1039">
                  <c:v>18.41753338961648</c:v>
                </c:pt>
                <c:pt idx="1040">
                  <c:v>18.722472406577719</c:v>
                </c:pt>
                <c:pt idx="1041">
                  <c:v>19.092551269906039</c:v>
                </c:pt>
                <c:pt idx="1042">
                  <c:v>19.78081099692821</c:v>
                </c:pt>
                <c:pt idx="1043">
                  <c:v>19.813896805582171</c:v>
                </c:pt>
                <c:pt idx="1044">
                  <c:v>19.875156165235989</c:v>
                </c:pt>
                <c:pt idx="1045">
                  <c:v>20.34418661724645</c:v>
                </c:pt>
                <c:pt idx="1046">
                  <c:v>20.740159213152179</c:v>
                </c:pt>
                <c:pt idx="1047">
                  <c:v>20.97816606397889</c:v>
                </c:pt>
                <c:pt idx="1048">
                  <c:v>21.431833685903719</c:v>
                </c:pt>
                <c:pt idx="1049">
                  <c:v>21.378213853381489</c:v>
                </c:pt>
                <c:pt idx="1050">
                  <c:v>20.968150421419089</c:v>
                </c:pt>
                <c:pt idx="1051">
                  <c:v>20.733506841416379</c:v>
                </c:pt>
                <c:pt idx="1052">
                  <c:v>20.555866528533819</c:v>
                </c:pt>
                <c:pt idx="1053">
                  <c:v>20.354069258636439</c:v>
                </c:pt>
                <c:pt idx="1054">
                  <c:v>19.880187463967449</c:v>
                </c:pt>
                <c:pt idx="1055">
                  <c:v>19.73180571085976</c:v>
                </c:pt>
                <c:pt idx="1056">
                  <c:v>19.372141999468528</c:v>
                </c:pt>
                <c:pt idx="1057">
                  <c:v>19.10816128147777</c:v>
                </c:pt>
                <c:pt idx="1058">
                  <c:v>19.014950574727401</c:v>
                </c:pt>
                <c:pt idx="1059">
                  <c:v>19.0388900166875</c:v>
                </c:pt>
                <c:pt idx="1060">
                  <c:v>18.576112778657588</c:v>
                </c:pt>
                <c:pt idx="1061">
                  <c:v>17.947279266192659</c:v>
                </c:pt>
                <c:pt idx="1062">
                  <c:v>17.530182439571981</c:v>
                </c:pt>
                <c:pt idx="1063">
                  <c:v>17.63117533009035</c:v>
                </c:pt>
                <c:pt idx="1064">
                  <c:v>18.13636374273235</c:v>
                </c:pt>
                <c:pt idx="1065">
                  <c:v>18.799934453778029</c:v>
                </c:pt>
                <c:pt idx="1066">
                  <c:v>18.79100668036078</c:v>
                </c:pt>
                <c:pt idx="1067">
                  <c:v>18.84691538473254</c:v>
                </c:pt>
                <c:pt idx="1068">
                  <c:v>18.606423349861011</c:v>
                </c:pt>
                <c:pt idx="1069">
                  <c:v>19.011839827945529</c:v>
                </c:pt>
                <c:pt idx="1070">
                  <c:v>18.604156885307741</c:v>
                </c:pt>
                <c:pt idx="1071">
                  <c:v>18.24666265986022</c:v>
                </c:pt>
                <c:pt idx="1072">
                  <c:v>18.11536597422738</c:v>
                </c:pt>
                <c:pt idx="1073">
                  <c:v>17.920715653942221</c:v>
                </c:pt>
                <c:pt idx="1074">
                  <c:v>17.587726752877689</c:v>
                </c:pt>
                <c:pt idx="1075">
                  <c:v>17.49890994124577</c:v>
                </c:pt>
                <c:pt idx="1076">
                  <c:v>17.843118522878729</c:v>
                </c:pt>
                <c:pt idx="1077">
                  <c:v>18.371641165872539</c:v>
                </c:pt>
                <c:pt idx="1078">
                  <c:v>18.667167737943871</c:v>
                </c:pt>
                <c:pt idx="1079">
                  <c:v>18.926666670246721</c:v>
                </c:pt>
                <c:pt idx="1080">
                  <c:v>19.005591435500431</c:v>
                </c:pt>
                <c:pt idx="1081">
                  <c:v>19.071235788969101</c:v>
                </c:pt>
                <c:pt idx="1082">
                  <c:v>18.904164442829011</c:v>
                </c:pt>
                <c:pt idx="1083">
                  <c:v>18.870277990632349</c:v>
                </c:pt>
                <c:pt idx="1084">
                  <c:v>18.317915570488921</c:v>
                </c:pt>
                <c:pt idx="1085">
                  <c:v>17.909839225416981</c:v>
                </c:pt>
                <c:pt idx="1086">
                  <c:v>17.47813959234848</c:v>
                </c:pt>
                <c:pt idx="1087">
                  <c:v>17.311691351096879</c:v>
                </c:pt>
                <c:pt idx="1088">
                  <c:v>17.043223079556661</c:v>
                </c:pt>
                <c:pt idx="1089">
                  <c:v>17.015434173976011</c:v>
                </c:pt>
                <c:pt idx="1090">
                  <c:v>17.378886194806601</c:v>
                </c:pt>
                <c:pt idx="1091">
                  <c:v>17.27575713306155</c:v>
                </c:pt>
                <c:pt idx="1092">
                  <c:v>16.908530617311619</c:v>
                </c:pt>
                <c:pt idx="1093">
                  <c:v>16.409361033679769</c:v>
                </c:pt>
                <c:pt idx="1094">
                  <c:v>15.79522304482032</c:v>
                </c:pt>
                <c:pt idx="1095">
                  <c:v>15.168953831817641</c:v>
                </c:pt>
                <c:pt idx="1096">
                  <c:v>14.624003114465699</c:v>
                </c:pt>
                <c:pt idx="1097">
                  <c:v>14.436543538172501</c:v>
                </c:pt>
                <c:pt idx="1098">
                  <c:v>14.17326328140312</c:v>
                </c:pt>
                <c:pt idx="1099">
                  <c:v>13.879003806394</c:v>
                </c:pt>
                <c:pt idx="1100">
                  <c:v>13.48530139388048</c:v>
                </c:pt>
                <c:pt idx="1101">
                  <c:v>13.540715377764201</c:v>
                </c:pt>
                <c:pt idx="1102">
                  <c:v>13.371974286800061</c:v>
                </c:pt>
                <c:pt idx="1103">
                  <c:v>13.27881283404345</c:v>
                </c:pt>
                <c:pt idx="1104">
                  <c:v>12.903123809876419</c:v>
                </c:pt>
                <c:pt idx="1105">
                  <c:v>11.9963344642852</c:v>
                </c:pt>
                <c:pt idx="1106">
                  <c:v>11.143047357596309</c:v>
                </c:pt>
                <c:pt idx="1107">
                  <c:v>10.84868080238115</c:v>
                </c:pt>
                <c:pt idx="1108">
                  <c:v>10.542702036773321</c:v>
                </c:pt>
                <c:pt idx="1109">
                  <c:v>10.33266069652287</c:v>
                </c:pt>
                <c:pt idx="1110">
                  <c:v>10.36331006160643</c:v>
                </c:pt>
                <c:pt idx="1111">
                  <c:v>10.70888202058747</c:v>
                </c:pt>
                <c:pt idx="1112">
                  <c:v>10.837263494337121</c:v>
                </c:pt>
                <c:pt idx="1113">
                  <c:v>11.041213050006069</c:v>
                </c:pt>
                <c:pt idx="1114">
                  <c:v>11.70564019942095</c:v>
                </c:pt>
                <c:pt idx="1115">
                  <c:v>12.708300765013041</c:v>
                </c:pt>
                <c:pt idx="1116">
                  <c:v>13.1916336136801</c:v>
                </c:pt>
                <c:pt idx="1117">
                  <c:v>13.5966980199102</c:v>
                </c:pt>
                <c:pt idx="1118">
                  <c:v>14.19928233144082</c:v>
                </c:pt>
                <c:pt idx="1119">
                  <c:v>14.77409310813448</c:v>
                </c:pt>
                <c:pt idx="1120">
                  <c:v>15.426983302878259</c:v>
                </c:pt>
                <c:pt idx="1121">
                  <c:v>16.06457772671023</c:v>
                </c:pt>
                <c:pt idx="1122">
                  <c:v>16.43510235425531</c:v>
                </c:pt>
                <c:pt idx="1123">
                  <c:v>16.614010594894459</c:v>
                </c:pt>
                <c:pt idx="1124">
                  <c:v>16.735997270117689</c:v>
                </c:pt>
                <c:pt idx="1125">
                  <c:v>16.573752892084311</c:v>
                </c:pt>
                <c:pt idx="1126">
                  <c:v>16.016401421939161</c:v>
                </c:pt>
                <c:pt idx="1127">
                  <c:v>15.46709016326872</c:v>
                </c:pt>
                <c:pt idx="1128">
                  <c:v>15.18687568158656</c:v>
                </c:pt>
                <c:pt idx="1129">
                  <c:v>14.86414621721871</c:v>
                </c:pt>
                <c:pt idx="1130">
                  <c:v>14.42253180328488</c:v>
                </c:pt>
                <c:pt idx="1131">
                  <c:v>14.109244469754</c:v>
                </c:pt>
                <c:pt idx="1132">
                  <c:v>13.85506739779931</c:v>
                </c:pt>
                <c:pt idx="1133">
                  <c:v>13.38178306781057</c:v>
                </c:pt>
                <c:pt idx="1134">
                  <c:v>13.063832652090721</c:v>
                </c:pt>
                <c:pt idx="1135">
                  <c:v>13.129771945761171</c:v>
                </c:pt>
                <c:pt idx="1136">
                  <c:v>13.42122876391695</c:v>
                </c:pt>
                <c:pt idx="1137">
                  <c:v>13.371545636961139</c:v>
                </c:pt>
                <c:pt idx="1138">
                  <c:v>13.57552685976702</c:v>
                </c:pt>
                <c:pt idx="1139">
                  <c:v>13.75651950637914</c:v>
                </c:pt>
                <c:pt idx="1140">
                  <c:v>13.937088132336349</c:v>
                </c:pt>
                <c:pt idx="1141">
                  <c:v>14.14762670726614</c:v>
                </c:pt>
                <c:pt idx="1142">
                  <c:v>14.236608078648169</c:v>
                </c:pt>
                <c:pt idx="1143">
                  <c:v>14.116185144296781</c:v>
                </c:pt>
                <c:pt idx="1144">
                  <c:v>13.682708922817699</c:v>
                </c:pt>
                <c:pt idx="1145">
                  <c:v>13.67646027197266</c:v>
                </c:pt>
                <c:pt idx="1146">
                  <c:v>13.979721895629311</c:v>
                </c:pt>
                <c:pt idx="1147">
                  <c:v>14.51002126766385</c:v>
                </c:pt>
                <c:pt idx="1148">
                  <c:v>14.982432428201649</c:v>
                </c:pt>
                <c:pt idx="1149">
                  <c:v>15.26381994223334</c:v>
                </c:pt>
                <c:pt idx="1150">
                  <c:v>14.98081738733185</c:v>
                </c:pt>
                <c:pt idx="1151">
                  <c:v>14.530820915004069</c:v>
                </c:pt>
                <c:pt idx="1152">
                  <c:v>14.42804933514873</c:v>
                </c:pt>
                <c:pt idx="1153">
                  <c:v>14.266406205832499</c:v>
                </c:pt>
                <c:pt idx="1154">
                  <c:v>13.75586199487095</c:v>
                </c:pt>
                <c:pt idx="1155">
                  <c:v>13.456955959209999</c:v>
                </c:pt>
                <c:pt idx="1156">
                  <c:v>13.731440296760811</c:v>
                </c:pt>
                <c:pt idx="1157">
                  <c:v>14.07322126650514</c:v>
                </c:pt>
                <c:pt idx="1158">
                  <c:v>14.825925852868901</c:v>
                </c:pt>
                <c:pt idx="1159">
                  <c:v>15.819283961738259</c:v>
                </c:pt>
                <c:pt idx="1160">
                  <c:v>15.926310037659761</c:v>
                </c:pt>
                <c:pt idx="1161">
                  <c:v>15.600163730536419</c:v>
                </c:pt>
                <c:pt idx="1162">
                  <c:v>15.016664089718139</c:v>
                </c:pt>
                <c:pt idx="1163">
                  <c:v>14.487589782715141</c:v>
                </c:pt>
                <c:pt idx="1164">
                  <c:v>14.20703601958906</c:v>
                </c:pt>
                <c:pt idx="1165">
                  <c:v>13.72187343744176</c:v>
                </c:pt>
                <c:pt idx="1166">
                  <c:v>14.091595570191981</c:v>
                </c:pt>
                <c:pt idx="1167">
                  <c:v>14.1188827742874</c:v>
                </c:pt>
                <c:pt idx="1168">
                  <c:v>14.1545695075715</c:v>
                </c:pt>
                <c:pt idx="1169">
                  <c:v>14.608933829666899</c:v>
                </c:pt>
                <c:pt idx="1170">
                  <c:v>15.059459119365821</c:v>
                </c:pt>
                <c:pt idx="1171">
                  <c:v>15.01166593877395</c:v>
                </c:pt>
                <c:pt idx="1172">
                  <c:v>15.028734780468641</c:v>
                </c:pt>
                <c:pt idx="1173">
                  <c:v>14.74837099447449</c:v>
                </c:pt>
                <c:pt idx="1174">
                  <c:v>14.257599703178229</c:v>
                </c:pt>
                <c:pt idx="1175">
                  <c:v>14.12437995733192</c:v>
                </c:pt>
                <c:pt idx="1176">
                  <c:v>14.41387204810702</c:v>
                </c:pt>
                <c:pt idx="1177">
                  <c:v>14.672309757389209</c:v>
                </c:pt>
                <c:pt idx="1178">
                  <c:v>15.26880145924525</c:v>
                </c:pt>
                <c:pt idx="1179">
                  <c:v>15.721107189313351</c:v>
                </c:pt>
                <c:pt idx="1180">
                  <c:v>16.400363404718451</c:v>
                </c:pt>
                <c:pt idx="1181">
                  <c:v>16.546083547927839</c:v>
                </c:pt>
                <c:pt idx="1182">
                  <c:v>16.672806599811139</c:v>
                </c:pt>
                <c:pt idx="1183">
                  <c:v>16.590073119565911</c:v>
                </c:pt>
                <c:pt idx="1184">
                  <c:v>16.272302501001299</c:v>
                </c:pt>
                <c:pt idx="1185">
                  <c:v>15.80475545683035</c:v>
                </c:pt>
                <c:pt idx="1186">
                  <c:v>15.373035938096701</c:v>
                </c:pt>
                <c:pt idx="1187">
                  <c:v>15.07613955885108</c:v>
                </c:pt>
                <c:pt idx="1188">
                  <c:v>14.97094332563389</c:v>
                </c:pt>
                <c:pt idx="1189">
                  <c:v>14.905397612552949</c:v>
                </c:pt>
                <c:pt idx="1190">
                  <c:v>15.020380245483921</c:v>
                </c:pt>
                <c:pt idx="1191">
                  <c:v>15.03648601532273</c:v>
                </c:pt>
                <c:pt idx="1192">
                  <c:v>15.08168698169206</c:v>
                </c:pt>
                <c:pt idx="1193">
                  <c:v>14.83854292920828</c:v>
                </c:pt>
                <c:pt idx="1194">
                  <c:v>14.73261029325193</c:v>
                </c:pt>
                <c:pt idx="1195">
                  <c:v>14.706756932472549</c:v>
                </c:pt>
                <c:pt idx="1196">
                  <c:v>14.202558723509011</c:v>
                </c:pt>
                <c:pt idx="1197">
                  <c:v>14.35073761008945</c:v>
                </c:pt>
                <c:pt idx="1198">
                  <c:v>14.64416937746587</c:v>
                </c:pt>
                <c:pt idx="1199">
                  <c:v>14.7735185332392</c:v>
                </c:pt>
                <c:pt idx="1200">
                  <c:v>15.1682956660388</c:v>
                </c:pt>
                <c:pt idx="1201">
                  <c:v>15.751393859586599</c:v>
                </c:pt>
                <c:pt idx="1202">
                  <c:v>16.136337303507428</c:v>
                </c:pt>
                <c:pt idx="1203">
                  <c:v>16.45749279306952</c:v>
                </c:pt>
                <c:pt idx="1204">
                  <c:v>16.885634181580471</c:v>
                </c:pt>
                <c:pt idx="1205">
                  <c:v>17.028720932333691</c:v>
                </c:pt>
                <c:pt idx="1206">
                  <c:v>17.019310881213851</c:v>
                </c:pt>
                <c:pt idx="1207">
                  <c:v>16.870766477568381</c:v>
                </c:pt>
                <c:pt idx="1208">
                  <c:v>16.596179112412919</c:v>
                </c:pt>
                <c:pt idx="1209">
                  <c:v>16.32856630251792</c:v>
                </c:pt>
                <c:pt idx="1210">
                  <c:v>16.009228240481971</c:v>
                </c:pt>
                <c:pt idx="1211">
                  <c:v>16.123056983533111</c:v>
                </c:pt>
                <c:pt idx="1212">
                  <c:v>15.539757807638431</c:v>
                </c:pt>
                <c:pt idx="1213">
                  <c:v>15.0276493708314</c:v>
                </c:pt>
                <c:pt idx="1214">
                  <c:v>14.80938509964891</c:v>
                </c:pt>
                <c:pt idx="1215">
                  <c:v>14.508466321967321</c:v>
                </c:pt>
                <c:pt idx="1216">
                  <c:v>14.20266429486473</c:v>
                </c:pt>
                <c:pt idx="1217">
                  <c:v>13.74485350907862</c:v>
                </c:pt>
                <c:pt idx="1218">
                  <c:v>13.052299328695749</c:v>
                </c:pt>
                <c:pt idx="1219">
                  <c:v>12.67332790118058</c:v>
                </c:pt>
                <c:pt idx="1220">
                  <c:v>12.313383727575109</c:v>
                </c:pt>
                <c:pt idx="1221">
                  <c:v>11.97910652062245</c:v>
                </c:pt>
                <c:pt idx="1222">
                  <c:v>11.80375999628207</c:v>
                </c:pt>
                <c:pt idx="1223">
                  <c:v>11.944441549625919</c:v>
                </c:pt>
                <c:pt idx="1224">
                  <c:v>12.102722889311719</c:v>
                </c:pt>
                <c:pt idx="1225">
                  <c:v>12.02855678515439</c:v>
                </c:pt>
                <c:pt idx="1226">
                  <c:v>11.81451266915445</c:v>
                </c:pt>
                <c:pt idx="1227">
                  <c:v>11.904330026830589</c:v>
                </c:pt>
                <c:pt idx="1228">
                  <c:v>11.87151975338681</c:v>
                </c:pt>
                <c:pt idx="1229">
                  <c:v>11.822766496284469</c:v>
                </c:pt>
                <c:pt idx="1230">
                  <c:v>11.499049607209949</c:v>
                </c:pt>
                <c:pt idx="1231">
                  <c:v>11.0262509872418</c:v>
                </c:pt>
                <c:pt idx="1232">
                  <c:v>11.049928759971349</c:v>
                </c:pt>
                <c:pt idx="1233">
                  <c:v>11.280642254511839</c:v>
                </c:pt>
                <c:pt idx="1234">
                  <c:v>11.0793368274768</c:v>
                </c:pt>
                <c:pt idx="1235">
                  <c:v>11.188523563387379</c:v>
                </c:pt>
                <c:pt idx="1236">
                  <c:v>11.297165374996849</c:v>
                </c:pt>
                <c:pt idx="1237">
                  <c:v>11.22347716052572</c:v>
                </c:pt>
                <c:pt idx="1238">
                  <c:v>11.35056571235833</c:v>
                </c:pt>
                <c:pt idx="1239">
                  <c:v>11.504491506502831</c:v>
                </c:pt>
                <c:pt idx="1240">
                  <c:v>11.8808575757885</c:v>
                </c:pt>
                <c:pt idx="1241">
                  <c:v>12.094317806378919</c:v>
                </c:pt>
                <c:pt idx="1242">
                  <c:v>12.546173901606441</c:v>
                </c:pt>
                <c:pt idx="1243">
                  <c:v>12.8494992445073</c:v>
                </c:pt>
                <c:pt idx="1244">
                  <c:v>13.10573263544202</c:v>
                </c:pt>
                <c:pt idx="1245">
                  <c:v>13.417804741036729</c:v>
                </c:pt>
                <c:pt idx="1246">
                  <c:v>13.91187024925742</c:v>
                </c:pt>
                <c:pt idx="1247">
                  <c:v>13.854354337661871</c:v>
                </c:pt>
                <c:pt idx="1248">
                  <c:v>13.604926488997711</c:v>
                </c:pt>
                <c:pt idx="1249">
                  <c:v>13.733019160395569</c:v>
                </c:pt>
                <c:pt idx="1250">
                  <c:v>13.556524892267269</c:v>
                </c:pt>
                <c:pt idx="1251">
                  <c:v>13.310040265690709</c:v>
                </c:pt>
                <c:pt idx="1252">
                  <c:v>13.527368875317819</c:v>
                </c:pt>
                <c:pt idx="1253">
                  <c:v>13.208667771575181</c:v>
                </c:pt>
                <c:pt idx="1254">
                  <c:v>13.272787170873061</c:v>
                </c:pt>
                <c:pt idx="1255">
                  <c:v>13.46560986227454</c:v>
                </c:pt>
                <c:pt idx="1256">
                  <c:v>13.622005531678919</c:v>
                </c:pt>
                <c:pt idx="1257">
                  <c:v>13.34982124234333</c:v>
                </c:pt>
                <c:pt idx="1258">
                  <c:v>13.307890793343869</c:v>
                </c:pt>
                <c:pt idx="1259">
                  <c:v>13.26912932903786</c:v>
                </c:pt>
                <c:pt idx="1260">
                  <c:v>13.50330121069995</c:v>
                </c:pt>
                <c:pt idx="1261">
                  <c:v>13.58509216887844</c:v>
                </c:pt>
                <c:pt idx="1262">
                  <c:v>14.15510693759656</c:v>
                </c:pt>
                <c:pt idx="1263">
                  <c:v>14.76226483947765</c:v>
                </c:pt>
                <c:pt idx="1264">
                  <c:v>14.89380853614756</c:v>
                </c:pt>
                <c:pt idx="1265">
                  <c:v>15.091726521966461</c:v>
                </c:pt>
                <c:pt idx="1266">
                  <c:v>15.35939480537613</c:v>
                </c:pt>
                <c:pt idx="1267">
                  <c:v>15.34926919987018</c:v>
                </c:pt>
                <c:pt idx="1268">
                  <c:v>15.151460492012561</c:v>
                </c:pt>
                <c:pt idx="1269">
                  <c:v>15.04666939181185</c:v>
                </c:pt>
                <c:pt idx="1270">
                  <c:v>14.903323928068851</c:v>
                </c:pt>
                <c:pt idx="1271">
                  <c:v>14.92245033579475</c:v>
                </c:pt>
                <c:pt idx="1272">
                  <c:v>14.90154360907033</c:v>
                </c:pt>
                <c:pt idx="1273">
                  <c:v>14.71638061682242</c:v>
                </c:pt>
                <c:pt idx="1274">
                  <c:v>14.446536570204151</c:v>
                </c:pt>
                <c:pt idx="1275">
                  <c:v>14.33072055988408</c:v>
                </c:pt>
                <c:pt idx="1276">
                  <c:v>14.21391927406923</c:v>
                </c:pt>
                <c:pt idx="1277">
                  <c:v>14.106591039243231</c:v>
                </c:pt>
                <c:pt idx="1278">
                  <c:v>13.90385796158202</c:v>
                </c:pt>
                <c:pt idx="1279">
                  <c:v>13.91051739128215</c:v>
                </c:pt>
                <c:pt idx="1280">
                  <c:v>13.89382721449434</c:v>
                </c:pt>
                <c:pt idx="1281">
                  <c:v>13.715038966073561</c:v>
                </c:pt>
                <c:pt idx="1282">
                  <c:v>13.54763253945937</c:v>
                </c:pt>
                <c:pt idx="1283">
                  <c:v>13.59052529447618</c:v>
                </c:pt>
                <c:pt idx="1284">
                  <c:v>13.292866788198481</c:v>
                </c:pt>
                <c:pt idx="1285">
                  <c:v>13.067837419050971</c:v>
                </c:pt>
                <c:pt idx="1286">
                  <c:v>12.8670235912283</c:v>
                </c:pt>
                <c:pt idx="1287">
                  <c:v>12.70442256256062</c:v>
                </c:pt>
                <c:pt idx="1288">
                  <c:v>12.774155241375221</c:v>
                </c:pt>
                <c:pt idx="1289">
                  <c:v>13.17783016346996</c:v>
                </c:pt>
                <c:pt idx="1290">
                  <c:v>13.24358455684068</c:v>
                </c:pt>
                <c:pt idx="1291">
                  <c:v>13.258169473714309</c:v>
                </c:pt>
                <c:pt idx="1292">
                  <c:v>12.67266490491912</c:v>
                </c:pt>
                <c:pt idx="1293">
                  <c:v>12.48549676704663</c:v>
                </c:pt>
                <c:pt idx="1294">
                  <c:v>12.161853468899761</c:v>
                </c:pt>
                <c:pt idx="1295">
                  <c:v>12.13599499023392</c:v>
                </c:pt>
                <c:pt idx="1296">
                  <c:v>12.160083936296269</c:v>
                </c:pt>
                <c:pt idx="1297">
                  <c:v>11.956643275383669</c:v>
                </c:pt>
                <c:pt idx="1298">
                  <c:v>11.901861736702941</c:v>
                </c:pt>
                <c:pt idx="1299">
                  <c:v>11.546428235580629</c:v>
                </c:pt>
                <c:pt idx="1300">
                  <c:v>11.019920688897891</c:v>
                </c:pt>
                <c:pt idx="1301">
                  <c:v>10.36076917968966</c:v>
                </c:pt>
                <c:pt idx="1302">
                  <c:v>9.8012699058152251</c:v>
                </c:pt>
                <c:pt idx="1303">
                  <c:v>9.2262318609334155</c:v>
                </c:pt>
                <c:pt idx="1304">
                  <c:v>8.5284875060773508</c:v>
                </c:pt>
                <c:pt idx="1305">
                  <c:v>7.8252596786741302</c:v>
                </c:pt>
                <c:pt idx="1306">
                  <c:v>7.486011138406881</c:v>
                </c:pt>
                <c:pt idx="1307">
                  <c:v>7.7027739487488383</c:v>
                </c:pt>
                <c:pt idx="1308">
                  <c:v>7.712160560829366</c:v>
                </c:pt>
                <c:pt idx="1309">
                  <c:v>8.0343309410758614</c:v>
                </c:pt>
                <c:pt idx="1310">
                  <c:v>8.219910481967398</c:v>
                </c:pt>
                <c:pt idx="1311">
                  <c:v>8.6433933706739179</c:v>
                </c:pt>
                <c:pt idx="1312">
                  <c:v>9.3373691610889473</c:v>
                </c:pt>
                <c:pt idx="1313">
                  <c:v>9.9021705200604426</c:v>
                </c:pt>
                <c:pt idx="1314">
                  <c:v>10.57573162025891</c:v>
                </c:pt>
                <c:pt idx="1315">
                  <c:v>11.24039085150628</c:v>
                </c:pt>
                <c:pt idx="1316">
                  <c:v>11.63185137975503</c:v>
                </c:pt>
                <c:pt idx="1317">
                  <c:v>12.09723003952754</c:v>
                </c:pt>
                <c:pt idx="1318">
                  <c:v>12.56203348235187</c:v>
                </c:pt>
                <c:pt idx="1319">
                  <c:v>13.10444533951884</c:v>
                </c:pt>
                <c:pt idx="1320">
                  <c:v>13.755858709355699</c:v>
                </c:pt>
                <c:pt idx="1321">
                  <c:v>14.14537688142647</c:v>
                </c:pt>
                <c:pt idx="1322">
                  <c:v>14.389420228825809</c:v>
                </c:pt>
                <c:pt idx="1323">
                  <c:v>14.34917981374665</c:v>
                </c:pt>
                <c:pt idx="1324">
                  <c:v>14.43052413945103</c:v>
                </c:pt>
                <c:pt idx="1325">
                  <c:v>14.455939875809459</c:v>
                </c:pt>
                <c:pt idx="1326">
                  <c:v>14.24325709376147</c:v>
                </c:pt>
                <c:pt idx="1327">
                  <c:v>13.96128369432798</c:v>
                </c:pt>
                <c:pt idx="1328">
                  <c:v>13.880705431425</c:v>
                </c:pt>
                <c:pt idx="1329">
                  <c:v>14.066393667559771</c:v>
                </c:pt>
                <c:pt idx="1330">
                  <c:v>14.17127580378415</c:v>
                </c:pt>
                <c:pt idx="1331">
                  <c:v>14.46396339465019</c:v>
                </c:pt>
                <c:pt idx="1332">
                  <c:v>14.63690269896251</c:v>
                </c:pt>
                <c:pt idx="1333">
                  <c:v>14.67191798724822</c:v>
                </c:pt>
                <c:pt idx="1334">
                  <c:v>14.724421583450811</c:v>
                </c:pt>
                <c:pt idx="1335">
                  <c:v>14.817616444731179</c:v>
                </c:pt>
                <c:pt idx="1336">
                  <c:v>15.0315010259482</c:v>
                </c:pt>
                <c:pt idx="1337">
                  <c:v>14.937425051981171</c:v>
                </c:pt>
                <c:pt idx="1338">
                  <c:v>15.054038561863271</c:v>
                </c:pt>
                <c:pt idx="1339">
                  <c:v>14.913194401051101</c:v>
                </c:pt>
                <c:pt idx="1340">
                  <c:v>14.79339911153402</c:v>
                </c:pt>
                <c:pt idx="1341">
                  <c:v>14.52506378132273</c:v>
                </c:pt>
                <c:pt idx="1342">
                  <c:v>14.42371848854021</c:v>
                </c:pt>
                <c:pt idx="1343">
                  <c:v>14.4505647780065</c:v>
                </c:pt>
                <c:pt idx="1344">
                  <c:v>14.33229092480142</c:v>
                </c:pt>
                <c:pt idx="1345">
                  <c:v>13.996792387295701</c:v>
                </c:pt>
                <c:pt idx="1346">
                  <c:v>14.086889963934899</c:v>
                </c:pt>
                <c:pt idx="1347">
                  <c:v>14.178208789931031</c:v>
                </c:pt>
                <c:pt idx="1348">
                  <c:v>14.199738828080751</c:v>
                </c:pt>
                <c:pt idx="1349">
                  <c:v>14.18890571039632</c:v>
                </c:pt>
                <c:pt idx="1350">
                  <c:v>14.09748517039248</c:v>
                </c:pt>
                <c:pt idx="1351">
                  <c:v>13.836571936485999</c:v>
                </c:pt>
                <c:pt idx="1352">
                  <c:v>13.62818153377736</c:v>
                </c:pt>
                <c:pt idx="1353">
                  <c:v>13.64134824103879</c:v>
                </c:pt>
                <c:pt idx="1354">
                  <c:v>13.6271696201847</c:v>
                </c:pt>
                <c:pt idx="1355">
                  <c:v>13.14365577617879</c:v>
                </c:pt>
                <c:pt idx="1356">
                  <c:v>13.154132331396561</c:v>
                </c:pt>
                <c:pt idx="1357">
                  <c:v>13.23533915441692</c:v>
                </c:pt>
                <c:pt idx="1358">
                  <c:v>12.974556245848159</c:v>
                </c:pt>
                <c:pt idx="1359">
                  <c:v>12.634270762850081</c:v>
                </c:pt>
                <c:pt idx="1360">
                  <c:v>13.07223921668057</c:v>
                </c:pt>
                <c:pt idx="1361">
                  <c:v>13.16004384572615</c:v>
                </c:pt>
                <c:pt idx="1362">
                  <c:v>13.14411463912797</c:v>
                </c:pt>
                <c:pt idx="1363">
                  <c:v>13.22524447425228</c:v>
                </c:pt>
                <c:pt idx="1364">
                  <c:v>13.19300874291633</c:v>
                </c:pt>
                <c:pt idx="1365">
                  <c:v>12.781006095439571</c:v>
                </c:pt>
                <c:pt idx="1366">
                  <c:v>13.3273765245498</c:v>
                </c:pt>
                <c:pt idx="1367">
                  <c:v>14.185626749447231</c:v>
                </c:pt>
                <c:pt idx="1368">
                  <c:v>14.932749086939181</c:v>
                </c:pt>
                <c:pt idx="1369">
                  <c:v>15.66224210734242</c:v>
                </c:pt>
                <c:pt idx="1370">
                  <c:v>16.619187329654281</c:v>
                </c:pt>
                <c:pt idx="1371">
                  <c:v>17.302142317832349</c:v>
                </c:pt>
                <c:pt idx="1372">
                  <c:v>17.715596090156019</c:v>
                </c:pt>
                <c:pt idx="1373">
                  <c:v>18.113775018987269</c:v>
                </c:pt>
                <c:pt idx="1374">
                  <c:v>18.464118788105399</c:v>
                </c:pt>
                <c:pt idx="1375">
                  <c:v>18.392822206815151</c:v>
                </c:pt>
                <c:pt idx="1376">
                  <c:v>18.450173702312789</c:v>
                </c:pt>
                <c:pt idx="1377">
                  <c:v>18.442155076467319</c:v>
                </c:pt>
                <c:pt idx="1378">
                  <c:v>18.259339486884389</c:v>
                </c:pt>
                <c:pt idx="1379">
                  <c:v>18.57134715589838</c:v>
                </c:pt>
                <c:pt idx="1380">
                  <c:v>19.3342749917167</c:v>
                </c:pt>
                <c:pt idx="1381">
                  <c:v>19.113793052837089</c:v>
                </c:pt>
                <c:pt idx="1382">
                  <c:v>18.458076736507849</c:v>
                </c:pt>
                <c:pt idx="1383">
                  <c:v>17.734861407799379</c:v>
                </c:pt>
                <c:pt idx="1384">
                  <c:v>17.037193068848499</c:v>
                </c:pt>
                <c:pt idx="1385">
                  <c:v>16.2377261985832</c:v>
                </c:pt>
                <c:pt idx="1386">
                  <c:v>15.695620447831301</c:v>
                </c:pt>
                <c:pt idx="1387">
                  <c:v>15.347994505790821</c:v>
                </c:pt>
                <c:pt idx="1388">
                  <c:v>15.283271164556391</c:v>
                </c:pt>
                <c:pt idx="1389">
                  <c:v>15.10807426099481</c:v>
                </c:pt>
                <c:pt idx="1390">
                  <c:v>15.25742165176263</c:v>
                </c:pt>
                <c:pt idx="1391">
                  <c:v>15.209480182102361</c:v>
                </c:pt>
                <c:pt idx="1392">
                  <c:v>14.75011079269612</c:v>
                </c:pt>
                <c:pt idx="1393">
                  <c:v>14.76431242944625</c:v>
                </c:pt>
                <c:pt idx="1394">
                  <c:v>14.421637679270511</c:v>
                </c:pt>
                <c:pt idx="1395">
                  <c:v>14.081756275128701</c:v>
                </c:pt>
                <c:pt idx="1396">
                  <c:v>14.00071178983128</c:v>
                </c:pt>
                <c:pt idx="1397">
                  <c:v>14.1086198943557</c:v>
                </c:pt>
                <c:pt idx="1398">
                  <c:v>14.294197575557179</c:v>
                </c:pt>
                <c:pt idx="1399">
                  <c:v>14.302292182346161</c:v>
                </c:pt>
                <c:pt idx="1400">
                  <c:v>14.863472827756199</c:v>
                </c:pt>
                <c:pt idx="1401">
                  <c:v>15.197671476867701</c:v>
                </c:pt>
                <c:pt idx="1402">
                  <c:v>15.196611587308929</c:v>
                </c:pt>
                <c:pt idx="1403">
                  <c:v>14.97325051248918</c:v>
                </c:pt>
                <c:pt idx="1404">
                  <c:v>14.53626556864894</c:v>
                </c:pt>
                <c:pt idx="1405">
                  <c:v>13.805992211646551</c:v>
                </c:pt>
                <c:pt idx="1406">
                  <c:v>13.478147469796401</c:v>
                </c:pt>
                <c:pt idx="1407">
                  <c:v>13.6549523685962</c:v>
                </c:pt>
                <c:pt idx="1408">
                  <c:v>13.62009034441539</c:v>
                </c:pt>
                <c:pt idx="1409">
                  <c:v>13.417723145194021</c:v>
                </c:pt>
                <c:pt idx="1410">
                  <c:v>13.06798149962485</c:v>
                </c:pt>
                <c:pt idx="1411">
                  <c:v>12.4874175321187</c:v>
                </c:pt>
                <c:pt idx="1412">
                  <c:v>12.155271915999529</c:v>
                </c:pt>
                <c:pt idx="1413">
                  <c:v>11.9453103138685</c:v>
                </c:pt>
                <c:pt idx="1414">
                  <c:v>11.652413365227799</c:v>
                </c:pt>
                <c:pt idx="1415">
                  <c:v>11.24425329533085</c:v>
                </c:pt>
                <c:pt idx="1416">
                  <c:v>10.88911931364683</c:v>
                </c:pt>
                <c:pt idx="1417">
                  <c:v>10.680948398440981</c:v>
                </c:pt>
                <c:pt idx="1418">
                  <c:v>10.64721932665204</c:v>
                </c:pt>
                <c:pt idx="1419">
                  <c:v>10.908146184733379</c:v>
                </c:pt>
                <c:pt idx="1420">
                  <c:v>11.059439192334761</c:v>
                </c:pt>
                <c:pt idx="1421">
                  <c:v>10.60369220814848</c:v>
                </c:pt>
                <c:pt idx="1422">
                  <c:v>10.746694372856529</c:v>
                </c:pt>
                <c:pt idx="1423">
                  <c:v>11.08898117784535</c:v>
                </c:pt>
                <c:pt idx="1424">
                  <c:v>11.3939672245096</c:v>
                </c:pt>
                <c:pt idx="1425">
                  <c:v>11.916014970961641</c:v>
                </c:pt>
                <c:pt idx="1426">
                  <c:v>12.439765833343341</c:v>
                </c:pt>
                <c:pt idx="1427">
                  <c:v>12.833736125782099</c:v>
                </c:pt>
                <c:pt idx="1428">
                  <c:v>12.67891718473788</c:v>
                </c:pt>
                <c:pt idx="1429">
                  <c:v>12.945237579321679</c:v>
                </c:pt>
                <c:pt idx="1430">
                  <c:v>13.32658923988873</c:v>
                </c:pt>
                <c:pt idx="1431">
                  <c:v>13.55936763981337</c:v>
                </c:pt>
                <c:pt idx="1432">
                  <c:v>13.78910591499659</c:v>
                </c:pt>
                <c:pt idx="1433">
                  <c:v>13.84182335488558</c:v>
                </c:pt>
                <c:pt idx="1434">
                  <c:v>13.90446558389726</c:v>
                </c:pt>
                <c:pt idx="1435">
                  <c:v>14.02259763190211</c:v>
                </c:pt>
                <c:pt idx="1436">
                  <c:v>14.280271527406381</c:v>
                </c:pt>
                <c:pt idx="1437">
                  <c:v>14.123057677684409</c:v>
                </c:pt>
                <c:pt idx="1438">
                  <c:v>13.918021341611709</c:v>
                </c:pt>
                <c:pt idx="1439">
                  <c:v>13.638692470332449</c:v>
                </c:pt>
                <c:pt idx="1440">
                  <c:v>13.086926168779449</c:v>
                </c:pt>
                <c:pt idx="1441">
                  <c:v>12.734607359622419</c:v>
                </c:pt>
                <c:pt idx="1442">
                  <c:v>12.28399285081761</c:v>
                </c:pt>
                <c:pt idx="1443">
                  <c:v>12.161815037099901</c:v>
                </c:pt>
                <c:pt idx="1444">
                  <c:v>11.78076399040037</c:v>
                </c:pt>
                <c:pt idx="1445">
                  <c:v>11.197310579666141</c:v>
                </c:pt>
                <c:pt idx="1446">
                  <c:v>10.82071816417667</c:v>
                </c:pt>
                <c:pt idx="1447">
                  <c:v>10.204731393670039</c:v>
                </c:pt>
                <c:pt idx="1448">
                  <c:v>10.09037605555798</c:v>
                </c:pt>
                <c:pt idx="1449">
                  <c:v>10.20233031463575</c:v>
                </c:pt>
                <c:pt idx="1450">
                  <c:v>10.34987847366587</c:v>
                </c:pt>
                <c:pt idx="1451">
                  <c:v>10.881160717314801</c:v>
                </c:pt>
                <c:pt idx="1452">
                  <c:v>11.347682583976381</c:v>
                </c:pt>
                <c:pt idx="1453">
                  <c:v>11.68112535411009</c:v>
                </c:pt>
                <c:pt idx="1454">
                  <c:v>12.17062138313894</c:v>
                </c:pt>
                <c:pt idx="1455">
                  <c:v>12.767592903920059</c:v>
                </c:pt>
                <c:pt idx="1456">
                  <c:v>13.1937570391172</c:v>
                </c:pt>
                <c:pt idx="1457">
                  <c:v>13.859272181010169</c:v>
                </c:pt>
                <c:pt idx="1458">
                  <c:v>14.397510794177199</c:v>
                </c:pt>
                <c:pt idx="1459">
                  <c:v>14.91762428184307</c:v>
                </c:pt>
                <c:pt idx="1460">
                  <c:v>15.336982208320681</c:v>
                </c:pt>
                <c:pt idx="1461">
                  <c:v>15.4858496324347</c:v>
                </c:pt>
                <c:pt idx="1462">
                  <c:v>15.96338627874152</c:v>
                </c:pt>
                <c:pt idx="1463">
                  <c:v>16.068285578779779</c:v>
                </c:pt>
                <c:pt idx="1464">
                  <c:v>16.181923000237429</c:v>
                </c:pt>
                <c:pt idx="1465">
                  <c:v>16.17663411471117</c:v>
                </c:pt>
                <c:pt idx="1466">
                  <c:v>15.923156667650041</c:v>
                </c:pt>
                <c:pt idx="1467">
                  <c:v>15.61599323059326</c:v>
                </c:pt>
                <c:pt idx="1468">
                  <c:v>15.35944670646202</c:v>
                </c:pt>
                <c:pt idx="1469">
                  <c:v>15.178649321473319</c:v>
                </c:pt>
                <c:pt idx="1470">
                  <c:v>14.90608032818357</c:v>
                </c:pt>
                <c:pt idx="1471">
                  <c:v>14.718320214773261</c:v>
                </c:pt>
                <c:pt idx="1472">
                  <c:v>14.335983922270071</c:v>
                </c:pt>
                <c:pt idx="1473">
                  <c:v>14.48889658122382</c:v>
                </c:pt>
                <c:pt idx="1474">
                  <c:v>14.6635810068986</c:v>
                </c:pt>
                <c:pt idx="1475">
                  <c:v>14.66738735274825</c:v>
                </c:pt>
                <c:pt idx="1476">
                  <c:v>14.81780464302393</c:v>
                </c:pt>
                <c:pt idx="1477">
                  <c:v>14.83131723522745</c:v>
                </c:pt>
                <c:pt idx="1478">
                  <c:v>14.84711938287731</c:v>
                </c:pt>
                <c:pt idx="1479">
                  <c:v>14.64808774122892</c:v>
                </c:pt>
                <c:pt idx="1480">
                  <c:v>14.71388018228633</c:v>
                </c:pt>
                <c:pt idx="1481">
                  <c:v>14.4584516374047</c:v>
                </c:pt>
                <c:pt idx="1482">
                  <c:v>14.85899062225513</c:v>
                </c:pt>
                <c:pt idx="1483">
                  <c:v>15.242294711092759</c:v>
                </c:pt>
                <c:pt idx="1484">
                  <c:v>15.44608362643088</c:v>
                </c:pt>
                <c:pt idx="1485">
                  <c:v>15.626288053124799</c:v>
                </c:pt>
                <c:pt idx="1486">
                  <c:v>15.9009395960076</c:v>
                </c:pt>
                <c:pt idx="1487">
                  <c:v>15.913869506877321</c:v>
                </c:pt>
                <c:pt idx="1488">
                  <c:v>15.508761822974369</c:v>
                </c:pt>
                <c:pt idx="1489">
                  <c:v>15.3598862782676</c:v>
                </c:pt>
                <c:pt idx="1490">
                  <c:v>15.47236015069512</c:v>
                </c:pt>
                <c:pt idx="1491">
                  <c:v>15.685243734421629</c:v>
                </c:pt>
                <c:pt idx="1492">
                  <c:v>15.72801013752227</c:v>
                </c:pt>
                <c:pt idx="1493">
                  <c:v>15.84769456532756</c:v>
                </c:pt>
                <c:pt idx="1494">
                  <c:v>15.76923703247717</c:v>
                </c:pt>
                <c:pt idx="1495">
                  <c:v>15.543426241138439</c:v>
                </c:pt>
                <c:pt idx="1496">
                  <c:v>15.789308075630281</c:v>
                </c:pt>
                <c:pt idx="1497">
                  <c:v>15.298589783317739</c:v>
                </c:pt>
                <c:pt idx="1498">
                  <c:v>14.984458851916751</c:v>
                </c:pt>
                <c:pt idx="1499">
                  <c:v>14.721991093117319</c:v>
                </c:pt>
                <c:pt idx="1500">
                  <c:v>14.38597963214205</c:v>
                </c:pt>
                <c:pt idx="1501">
                  <c:v>13.97903239449098</c:v>
                </c:pt>
                <c:pt idx="1502">
                  <c:v>13.972268507100731</c:v>
                </c:pt>
                <c:pt idx="1503">
                  <c:v>13.997048465951879</c:v>
                </c:pt>
                <c:pt idx="1504">
                  <c:v>13.83350012526661</c:v>
                </c:pt>
                <c:pt idx="1505">
                  <c:v>13.563000950414329</c:v>
                </c:pt>
                <c:pt idx="1506">
                  <c:v>13.27689489426878</c:v>
                </c:pt>
                <c:pt idx="1507">
                  <c:v>13.542581297856771</c:v>
                </c:pt>
                <c:pt idx="1508">
                  <c:v>13.573467291018799</c:v>
                </c:pt>
                <c:pt idx="1509">
                  <c:v>13.851091861256499</c:v>
                </c:pt>
                <c:pt idx="1510">
                  <c:v>14.11279603812304</c:v>
                </c:pt>
                <c:pt idx="1511">
                  <c:v>14.360672885186171</c:v>
                </c:pt>
                <c:pt idx="1512">
                  <c:v>14.76376471983412</c:v>
                </c:pt>
                <c:pt idx="1513">
                  <c:v>14.820991968102829</c:v>
                </c:pt>
                <c:pt idx="1514">
                  <c:v>14.73584646800094</c:v>
                </c:pt>
                <c:pt idx="1515">
                  <c:v>15.049276993258079</c:v>
                </c:pt>
                <c:pt idx="1516">
                  <c:v>15.36208869776511</c:v>
                </c:pt>
                <c:pt idx="1517">
                  <c:v>15.513189173320299</c:v>
                </c:pt>
                <c:pt idx="1518">
                  <c:v>15.637741181841619</c:v>
                </c:pt>
                <c:pt idx="1519">
                  <c:v>15.732242561181151</c:v>
                </c:pt>
                <c:pt idx="1520">
                  <c:v>15.557008157847759</c:v>
                </c:pt>
                <c:pt idx="1521">
                  <c:v>15.4306993101508</c:v>
                </c:pt>
                <c:pt idx="1522">
                  <c:v>15.117567988011899</c:v>
                </c:pt>
                <c:pt idx="1523">
                  <c:v>14.8715683771239</c:v>
                </c:pt>
                <c:pt idx="1524">
                  <c:v>14.5814312568808</c:v>
                </c:pt>
                <c:pt idx="1525">
                  <c:v>14.27396998212661</c:v>
                </c:pt>
                <c:pt idx="1526">
                  <c:v>13.62943658733108</c:v>
                </c:pt>
                <c:pt idx="1527">
                  <c:v>12.97566923005467</c:v>
                </c:pt>
                <c:pt idx="1528">
                  <c:v>12.488765221805521</c:v>
                </c:pt>
                <c:pt idx="1529">
                  <c:v>12.423680464090801</c:v>
                </c:pt>
                <c:pt idx="1530">
                  <c:v>12.27908165861337</c:v>
                </c:pt>
                <c:pt idx="1531">
                  <c:v>12.02659244191195</c:v>
                </c:pt>
                <c:pt idx="1532">
                  <c:v>11.858808298517481</c:v>
                </c:pt>
                <c:pt idx="1533">
                  <c:v>11.599846375121709</c:v>
                </c:pt>
                <c:pt idx="1534">
                  <c:v>11.59301787930724</c:v>
                </c:pt>
                <c:pt idx="1535">
                  <c:v>11.93720688888417</c:v>
                </c:pt>
                <c:pt idx="1536">
                  <c:v>12.06661110223974</c:v>
                </c:pt>
                <c:pt idx="1537">
                  <c:v>12.197756940976801</c:v>
                </c:pt>
                <c:pt idx="1538">
                  <c:v>12.51778065692088</c:v>
                </c:pt>
                <c:pt idx="1539">
                  <c:v>12.78724088219545</c:v>
                </c:pt>
                <c:pt idx="1540">
                  <c:v>12.97681705658395</c:v>
                </c:pt>
                <c:pt idx="1541">
                  <c:v>13.467362458970429</c:v>
                </c:pt>
                <c:pt idx="1542">
                  <c:v>13.908090772291819</c:v>
                </c:pt>
                <c:pt idx="1543">
                  <c:v>14.30523799712358</c:v>
                </c:pt>
                <c:pt idx="1544">
                  <c:v>14.53463683615441</c:v>
                </c:pt>
                <c:pt idx="1545">
                  <c:v>14.646708975663071</c:v>
                </c:pt>
                <c:pt idx="1546">
                  <c:v>14.931972091058659</c:v>
                </c:pt>
                <c:pt idx="1547">
                  <c:v>14.880504779622621</c:v>
                </c:pt>
                <c:pt idx="1548">
                  <c:v>14.8639724577364</c:v>
                </c:pt>
                <c:pt idx="1549">
                  <c:v>14.962025848482449</c:v>
                </c:pt>
                <c:pt idx="1550">
                  <c:v>14.96077108880333</c:v>
                </c:pt>
                <c:pt idx="1551">
                  <c:v>15.042873631090441</c:v>
                </c:pt>
                <c:pt idx="1552">
                  <c:v>14.909053878263331</c:v>
                </c:pt>
                <c:pt idx="1553">
                  <c:v>14.4661354319736</c:v>
                </c:pt>
                <c:pt idx="1554">
                  <c:v>13.99478767988</c:v>
                </c:pt>
                <c:pt idx="1555">
                  <c:v>13.46014712931953</c:v>
                </c:pt>
                <c:pt idx="1556">
                  <c:v>13.214918991749171</c:v>
                </c:pt>
                <c:pt idx="1557">
                  <c:v>12.92880592602622</c:v>
                </c:pt>
                <c:pt idx="1558">
                  <c:v>12.510931558413519</c:v>
                </c:pt>
                <c:pt idx="1559">
                  <c:v>12.1702540575582</c:v>
                </c:pt>
                <c:pt idx="1560">
                  <c:v>11.69526208885304</c:v>
                </c:pt>
                <c:pt idx="1561">
                  <c:v>11.104324914812549</c:v>
                </c:pt>
                <c:pt idx="1562">
                  <c:v>10.910113772475251</c:v>
                </c:pt>
                <c:pt idx="1563">
                  <c:v>10.79308989053612</c:v>
                </c:pt>
                <c:pt idx="1564">
                  <c:v>10.17800253972921</c:v>
                </c:pt>
                <c:pt idx="1565">
                  <c:v>9.9334225608590696</c:v>
                </c:pt>
                <c:pt idx="1566">
                  <c:v>9.8816588217980001</c:v>
                </c:pt>
                <c:pt idx="1567">
                  <c:v>9.743018101211792</c:v>
                </c:pt>
                <c:pt idx="1568">
                  <c:v>10.1577682321085</c:v>
                </c:pt>
                <c:pt idx="1569">
                  <c:v>10.71130334688309</c:v>
                </c:pt>
                <c:pt idx="1570">
                  <c:v>11.35703694143954</c:v>
                </c:pt>
                <c:pt idx="1571">
                  <c:v>11.646911621963801</c:v>
                </c:pt>
                <c:pt idx="1572">
                  <c:v>11.940805886986601</c:v>
                </c:pt>
                <c:pt idx="1573">
                  <c:v>12.27579142463885</c:v>
                </c:pt>
                <c:pt idx="1574">
                  <c:v>12.258629552286679</c:v>
                </c:pt>
                <c:pt idx="1575">
                  <c:v>12.51192543770876</c:v>
                </c:pt>
                <c:pt idx="1576">
                  <c:v>12.76053840163704</c:v>
                </c:pt>
                <c:pt idx="1577">
                  <c:v>12.910781068702651</c:v>
                </c:pt>
                <c:pt idx="1578">
                  <c:v>13.038630612866999</c:v>
                </c:pt>
                <c:pt idx="1579">
                  <c:v>13.282600422866579</c:v>
                </c:pt>
                <c:pt idx="1580">
                  <c:v>13.282132656376239</c:v>
                </c:pt>
                <c:pt idx="1581">
                  <c:v>13.028521191069411</c:v>
                </c:pt>
                <c:pt idx="1582">
                  <c:v>12.87846828886321</c:v>
                </c:pt>
                <c:pt idx="1583">
                  <c:v>12.2982585167299</c:v>
                </c:pt>
                <c:pt idx="1584">
                  <c:v>11.713401479773321</c:v>
                </c:pt>
                <c:pt idx="1585">
                  <c:v>11.237063430525231</c:v>
                </c:pt>
                <c:pt idx="1586">
                  <c:v>10.793997539183369</c:v>
                </c:pt>
                <c:pt idx="1587">
                  <c:v>10.17460037798757</c:v>
                </c:pt>
                <c:pt idx="1588">
                  <c:v>10.146422627216401</c:v>
                </c:pt>
                <c:pt idx="1589">
                  <c:v>10.5246490738799</c:v>
                </c:pt>
                <c:pt idx="1590">
                  <c:v>10.71963922789636</c:v>
                </c:pt>
                <c:pt idx="1591">
                  <c:v>10.79547642494002</c:v>
                </c:pt>
                <c:pt idx="1592">
                  <c:v>10.874708957714439</c:v>
                </c:pt>
                <c:pt idx="1593">
                  <c:v>10.978211902009649</c:v>
                </c:pt>
                <c:pt idx="1594">
                  <c:v>10.97425986310753</c:v>
                </c:pt>
                <c:pt idx="1595">
                  <c:v>10.82504683611236</c:v>
                </c:pt>
                <c:pt idx="1596">
                  <c:v>11.260505215107001</c:v>
                </c:pt>
                <c:pt idx="1597">
                  <c:v>11.911627897567451</c:v>
                </c:pt>
                <c:pt idx="1598">
                  <c:v>12.64270757827043</c:v>
                </c:pt>
                <c:pt idx="1599">
                  <c:v>13.33459274188677</c:v>
                </c:pt>
                <c:pt idx="1600">
                  <c:v>13.818591981394331</c:v>
                </c:pt>
                <c:pt idx="1601">
                  <c:v>14.402337051141901</c:v>
                </c:pt>
                <c:pt idx="1602">
                  <c:v>15.190620530629401</c:v>
                </c:pt>
                <c:pt idx="1603">
                  <c:v>15.44472162020133</c:v>
                </c:pt>
                <c:pt idx="1604">
                  <c:v>15.403938086098609</c:v>
                </c:pt>
                <c:pt idx="1605">
                  <c:v>15.20015212233781</c:v>
                </c:pt>
                <c:pt idx="1606">
                  <c:v>15.040116361298541</c:v>
                </c:pt>
                <c:pt idx="1607">
                  <c:v>14.89468021879302</c:v>
                </c:pt>
                <c:pt idx="1608">
                  <c:v>14.83235022842171</c:v>
                </c:pt>
                <c:pt idx="1609">
                  <c:v>14.90181399168193</c:v>
                </c:pt>
                <c:pt idx="1610">
                  <c:v>15.041023125812149</c:v>
                </c:pt>
                <c:pt idx="1611">
                  <c:v>14.50812162935409</c:v>
                </c:pt>
                <c:pt idx="1612">
                  <c:v>14.061412182480961</c:v>
                </c:pt>
                <c:pt idx="1613">
                  <c:v>13.579875104065639</c:v>
                </c:pt>
                <c:pt idx="1614">
                  <c:v>12.78616951229122</c:v>
                </c:pt>
                <c:pt idx="1615">
                  <c:v>12.562176735900641</c:v>
                </c:pt>
                <c:pt idx="1616">
                  <c:v>12.26855805579285</c:v>
                </c:pt>
                <c:pt idx="1617">
                  <c:v>11.80057264619974</c:v>
                </c:pt>
                <c:pt idx="1618">
                  <c:v>11.32586387346387</c:v>
                </c:pt>
                <c:pt idx="1619">
                  <c:v>11.31742450662292</c:v>
                </c:pt>
                <c:pt idx="1620">
                  <c:v>11.59014653452741</c:v>
                </c:pt>
                <c:pt idx="1621">
                  <c:v>11.661446828568801</c:v>
                </c:pt>
                <c:pt idx="1622">
                  <c:v>11.845887792029799</c:v>
                </c:pt>
                <c:pt idx="1623">
                  <c:v>11.958935789592379</c:v>
                </c:pt>
                <c:pt idx="1624">
                  <c:v>12.08077724083312</c:v>
                </c:pt>
                <c:pt idx="1625">
                  <c:v>12.159807716809251</c:v>
                </c:pt>
                <c:pt idx="1626">
                  <c:v>12.399087752270351</c:v>
                </c:pt>
                <c:pt idx="1627">
                  <c:v>12.454830435809351</c:v>
                </c:pt>
                <c:pt idx="1628">
                  <c:v>12.342864165803221</c:v>
                </c:pt>
                <c:pt idx="1629">
                  <c:v>12.416357375707969</c:v>
                </c:pt>
                <c:pt idx="1630">
                  <c:v>12.246052961145841</c:v>
                </c:pt>
                <c:pt idx="1631">
                  <c:v>12.163535714721901</c:v>
                </c:pt>
                <c:pt idx="1632">
                  <c:v>12.36128973488298</c:v>
                </c:pt>
                <c:pt idx="1633">
                  <c:v>12.6949398605487</c:v>
                </c:pt>
                <c:pt idx="1634">
                  <c:v>12.569086891166929</c:v>
                </c:pt>
                <c:pt idx="1635">
                  <c:v>12.26856573310614</c:v>
                </c:pt>
                <c:pt idx="1636">
                  <c:v>12.20957942540203</c:v>
                </c:pt>
                <c:pt idx="1637">
                  <c:v>12.000082095700041</c:v>
                </c:pt>
                <c:pt idx="1638">
                  <c:v>11.76111961403012</c:v>
                </c:pt>
                <c:pt idx="1639">
                  <c:v>11.453913150846811</c:v>
                </c:pt>
                <c:pt idx="1640">
                  <c:v>11.28827911107807</c:v>
                </c:pt>
                <c:pt idx="1641">
                  <c:v>11.01074413382441</c:v>
                </c:pt>
                <c:pt idx="1642">
                  <c:v>10.66716454767422</c:v>
                </c:pt>
                <c:pt idx="1643">
                  <c:v>10.44178527494952</c:v>
                </c:pt>
                <c:pt idx="1644">
                  <c:v>10.40673328607941</c:v>
                </c:pt>
                <c:pt idx="1645">
                  <c:v>10.280155369363751</c:v>
                </c:pt>
                <c:pt idx="1646">
                  <c:v>9.9099575794382595</c:v>
                </c:pt>
                <c:pt idx="1647">
                  <c:v>9.7153251576424449</c:v>
                </c:pt>
                <c:pt idx="1648">
                  <c:v>9.3733614055191179</c:v>
                </c:pt>
                <c:pt idx="1649">
                  <c:v>9.0547339073430528</c:v>
                </c:pt>
                <c:pt idx="1650">
                  <c:v>8.8405371584172805</c:v>
                </c:pt>
                <c:pt idx="1651">
                  <c:v>8.7971849464041849</c:v>
                </c:pt>
                <c:pt idx="1652">
                  <c:v>8.808660161391348</c:v>
                </c:pt>
                <c:pt idx="1653">
                  <c:v>8.7985144405306901</c:v>
                </c:pt>
                <c:pt idx="1654">
                  <c:v>8.8330366212625346</c:v>
                </c:pt>
                <c:pt idx="1655">
                  <c:v>8.6878722232736312</c:v>
                </c:pt>
                <c:pt idx="1656">
                  <c:v>8.662897300511375</c:v>
                </c:pt>
                <c:pt idx="1657">
                  <c:v>8.6268346275240546</c:v>
                </c:pt>
                <c:pt idx="1658">
                  <c:v>8.6090110899181909</c:v>
                </c:pt>
                <c:pt idx="1659">
                  <c:v>8.751517486152963</c:v>
                </c:pt>
                <c:pt idx="1660">
                  <c:v>8.6294682810116434</c:v>
                </c:pt>
                <c:pt idx="1661">
                  <c:v>8.9000709424561979</c:v>
                </c:pt>
                <c:pt idx="1662">
                  <c:v>8.8424511928118186</c:v>
                </c:pt>
                <c:pt idx="1663">
                  <c:v>8.8464806302554493</c:v>
                </c:pt>
                <c:pt idx="1664">
                  <c:v>9.0532219847036988</c:v>
                </c:pt>
                <c:pt idx="1665">
                  <c:v>9.2678362750201106</c:v>
                </c:pt>
                <c:pt idx="1666">
                  <c:v>9.4701476414011641</c:v>
                </c:pt>
                <c:pt idx="1667">
                  <c:v>9.6223258449118898</c:v>
                </c:pt>
                <c:pt idx="1668">
                  <c:v>9.7914526821805694</c:v>
                </c:pt>
                <c:pt idx="1669">
                  <c:v>9.9950834885644007</c:v>
                </c:pt>
                <c:pt idx="1670">
                  <c:v>10.383651405514669</c:v>
                </c:pt>
                <c:pt idx="1671">
                  <c:v>10.70013025121778</c:v>
                </c:pt>
                <c:pt idx="1672">
                  <c:v>10.74100373305629</c:v>
                </c:pt>
                <c:pt idx="1673">
                  <c:v>11.275282585083129</c:v>
                </c:pt>
                <c:pt idx="1674">
                  <c:v>11.687518202990169</c:v>
                </c:pt>
                <c:pt idx="1675">
                  <c:v>12.246655925319731</c:v>
                </c:pt>
                <c:pt idx="1676">
                  <c:v>12.431165720205859</c:v>
                </c:pt>
                <c:pt idx="1677">
                  <c:v>12.699811375830681</c:v>
                </c:pt>
                <c:pt idx="1678">
                  <c:v>12.92529320697542</c:v>
                </c:pt>
                <c:pt idx="1679">
                  <c:v>12.99643847209582</c:v>
                </c:pt>
                <c:pt idx="1680">
                  <c:v>12.734645322736441</c:v>
                </c:pt>
                <c:pt idx="1681">
                  <c:v>12.8433025247197</c:v>
                </c:pt>
                <c:pt idx="1682">
                  <c:v>12.94487308835191</c:v>
                </c:pt>
                <c:pt idx="1683">
                  <c:v>12.970621894286451</c:v>
                </c:pt>
                <c:pt idx="1684">
                  <c:v>12.905799993651311</c:v>
                </c:pt>
                <c:pt idx="1685">
                  <c:v>12.733302525375111</c:v>
                </c:pt>
                <c:pt idx="1686">
                  <c:v>12.60784486122455</c:v>
                </c:pt>
                <c:pt idx="1687">
                  <c:v>13.033511253547429</c:v>
                </c:pt>
                <c:pt idx="1688">
                  <c:v>13.07410765541176</c:v>
                </c:pt>
                <c:pt idx="1689">
                  <c:v>12.971487666817881</c:v>
                </c:pt>
                <c:pt idx="1690">
                  <c:v>13.247518451054921</c:v>
                </c:pt>
                <c:pt idx="1691">
                  <c:v>13.507604246008709</c:v>
                </c:pt>
                <c:pt idx="1692">
                  <c:v>13.589822368777821</c:v>
                </c:pt>
                <c:pt idx="1693">
                  <c:v>13.719920236346599</c:v>
                </c:pt>
                <c:pt idx="1694">
                  <c:v>13.9595054062342</c:v>
                </c:pt>
                <c:pt idx="1695">
                  <c:v>14.326498338701731</c:v>
                </c:pt>
                <c:pt idx="1696">
                  <c:v>14.460326487893621</c:v>
                </c:pt>
                <c:pt idx="1697">
                  <c:v>14.658067541926551</c:v>
                </c:pt>
                <c:pt idx="1698">
                  <c:v>14.881957397733609</c:v>
                </c:pt>
                <c:pt idx="1699">
                  <c:v>15.09861346505483</c:v>
                </c:pt>
                <c:pt idx="1700">
                  <c:v>15.30289109394173</c:v>
                </c:pt>
                <c:pt idx="1701">
                  <c:v>15.288363607068719</c:v>
                </c:pt>
                <c:pt idx="1702">
                  <c:v>15.16832699920163</c:v>
                </c:pt>
                <c:pt idx="1703">
                  <c:v>15.183722153143551</c:v>
                </c:pt>
                <c:pt idx="1704">
                  <c:v>15.375586057294869</c:v>
                </c:pt>
                <c:pt idx="1705">
                  <c:v>15.230363212907969</c:v>
                </c:pt>
                <c:pt idx="1706">
                  <c:v>15.14682336112574</c:v>
                </c:pt>
                <c:pt idx="1707">
                  <c:v>14.979124750483219</c:v>
                </c:pt>
                <c:pt idx="1708">
                  <c:v>15.0362295847367</c:v>
                </c:pt>
                <c:pt idx="1709">
                  <c:v>14.79988632422962</c:v>
                </c:pt>
                <c:pt idx="1710">
                  <c:v>14.6852464601899</c:v>
                </c:pt>
                <c:pt idx="1711">
                  <c:v>14.593375161653951</c:v>
                </c:pt>
                <c:pt idx="1712">
                  <c:v>14.27143782423796</c:v>
                </c:pt>
                <c:pt idx="1713">
                  <c:v>14.003845744835401</c:v>
                </c:pt>
                <c:pt idx="1714">
                  <c:v>13.7434266554631</c:v>
                </c:pt>
                <c:pt idx="1715">
                  <c:v>13.472869271833019</c:v>
                </c:pt>
                <c:pt idx="1716">
                  <c:v>13.53572339655552</c:v>
                </c:pt>
                <c:pt idx="1717">
                  <c:v>13.318211159363241</c:v>
                </c:pt>
                <c:pt idx="1718">
                  <c:v>13.2073546754091</c:v>
                </c:pt>
                <c:pt idx="1719">
                  <c:v>12.97124397633136</c:v>
                </c:pt>
                <c:pt idx="1720">
                  <c:v>13.04523976602883</c:v>
                </c:pt>
                <c:pt idx="1721">
                  <c:v>13.152909432489301</c:v>
                </c:pt>
                <c:pt idx="1722">
                  <c:v>13.40423226152115</c:v>
                </c:pt>
                <c:pt idx="1723">
                  <c:v>13.36805187793758</c:v>
                </c:pt>
                <c:pt idx="1724">
                  <c:v>13.498566841928239</c:v>
                </c:pt>
                <c:pt idx="1725">
                  <c:v>13.53731075135501</c:v>
                </c:pt>
                <c:pt idx="1726">
                  <c:v>13.646399435933439</c:v>
                </c:pt>
                <c:pt idx="1727">
                  <c:v>14.032867608945081</c:v>
                </c:pt>
                <c:pt idx="1728">
                  <c:v>14.3451155309707</c:v>
                </c:pt>
                <c:pt idx="1729">
                  <c:v>14.755654184186939</c:v>
                </c:pt>
                <c:pt idx="1730">
                  <c:v>15.092498004906879</c:v>
                </c:pt>
                <c:pt idx="1731">
                  <c:v>15.031925765188079</c:v>
                </c:pt>
                <c:pt idx="1732">
                  <c:v>15.36755162514142</c:v>
                </c:pt>
                <c:pt idx="1733">
                  <c:v>15.542303957959801</c:v>
                </c:pt>
                <c:pt idx="1734">
                  <c:v>15.541813961687589</c:v>
                </c:pt>
                <c:pt idx="1735">
                  <c:v>14.99583584383593</c:v>
                </c:pt>
                <c:pt idx="1736">
                  <c:v>14.3821909344601</c:v>
                </c:pt>
                <c:pt idx="1737">
                  <c:v>13.9773944747451</c:v>
                </c:pt>
                <c:pt idx="1738">
                  <c:v>13.756050707970511</c:v>
                </c:pt>
                <c:pt idx="1739">
                  <c:v>13.644499170424769</c:v>
                </c:pt>
                <c:pt idx="1740">
                  <c:v>13.617464817501601</c:v>
                </c:pt>
                <c:pt idx="1741">
                  <c:v>13.093060983262401</c:v>
                </c:pt>
                <c:pt idx="1742">
                  <c:v>12.32532988800544</c:v>
                </c:pt>
                <c:pt idx="1743">
                  <c:v>11.50266805508943</c:v>
                </c:pt>
                <c:pt idx="1744">
                  <c:v>10.738014599816401</c:v>
                </c:pt>
                <c:pt idx="1745">
                  <c:v>10.187162528293371</c:v>
                </c:pt>
                <c:pt idx="1746">
                  <c:v>10.079808312022999</c:v>
                </c:pt>
                <c:pt idx="1747">
                  <c:v>9.5908750769505442</c:v>
                </c:pt>
                <c:pt idx="1748">
                  <c:v>8.8053071951224702</c:v>
                </c:pt>
                <c:pt idx="1749">
                  <c:v>8.4486933126495209</c:v>
                </c:pt>
                <c:pt idx="1750">
                  <c:v>8.3095542218226104</c:v>
                </c:pt>
                <c:pt idx="1751">
                  <c:v>8.279920587377843</c:v>
                </c:pt>
                <c:pt idx="1752">
                  <c:v>8.07644666796104</c:v>
                </c:pt>
                <c:pt idx="1753">
                  <c:v>7.8697104134035403</c:v>
                </c:pt>
                <c:pt idx="1754">
                  <c:v>7.7772203075602899</c:v>
                </c:pt>
                <c:pt idx="1755">
                  <c:v>7.5430401526269364</c:v>
                </c:pt>
                <c:pt idx="1756">
                  <c:v>7.4324179850161984</c:v>
                </c:pt>
                <c:pt idx="1757">
                  <c:v>7.6017172737546703</c:v>
                </c:pt>
                <c:pt idx="1758">
                  <c:v>7.7824062578352047</c:v>
                </c:pt>
                <c:pt idx="1759">
                  <c:v>7.9590539686217134</c:v>
                </c:pt>
                <c:pt idx="1760">
                  <c:v>8.0848126608078683</c:v>
                </c:pt>
                <c:pt idx="1761">
                  <c:v>7.97032986393054</c:v>
                </c:pt>
                <c:pt idx="1762">
                  <c:v>8.1449794321971307</c:v>
                </c:pt>
                <c:pt idx="1763">
                  <c:v>8.5648756453164214</c:v>
                </c:pt>
                <c:pt idx="1764">
                  <c:v>8.7680151807328741</c:v>
                </c:pt>
                <c:pt idx="1765">
                  <c:v>8.9377282342724609</c:v>
                </c:pt>
                <c:pt idx="1766">
                  <c:v>9.4018274911242656</c:v>
                </c:pt>
                <c:pt idx="1767">
                  <c:v>9.8537439351981995</c:v>
                </c:pt>
                <c:pt idx="1768">
                  <c:v>9.9927408005703011</c:v>
                </c:pt>
                <c:pt idx="1769">
                  <c:v>10.2627795648526</c:v>
                </c:pt>
                <c:pt idx="1770">
                  <c:v>10.74973636766688</c:v>
                </c:pt>
                <c:pt idx="1771">
                  <c:v>11.40841250700632</c:v>
                </c:pt>
                <c:pt idx="1772">
                  <c:v>11.938230226417611</c:v>
                </c:pt>
                <c:pt idx="1773">
                  <c:v>12.7258617822067</c:v>
                </c:pt>
                <c:pt idx="1774">
                  <c:v>13.359049522614621</c:v>
                </c:pt>
                <c:pt idx="1775">
                  <c:v>13.5826095903497</c:v>
                </c:pt>
                <c:pt idx="1776">
                  <c:v>13.95548023087037</c:v>
                </c:pt>
                <c:pt idx="1777">
                  <c:v>14.37193383319566</c:v>
                </c:pt>
                <c:pt idx="1778">
                  <c:v>14.517244444206151</c:v>
                </c:pt>
                <c:pt idx="1779">
                  <c:v>14.423101177303771</c:v>
                </c:pt>
                <c:pt idx="1780">
                  <c:v>14.72395812051294</c:v>
                </c:pt>
                <c:pt idx="1781">
                  <c:v>14.832696319655</c:v>
                </c:pt>
                <c:pt idx="1782">
                  <c:v>15.153203704554461</c:v>
                </c:pt>
                <c:pt idx="1783">
                  <c:v>15.570662276740769</c:v>
                </c:pt>
                <c:pt idx="1784">
                  <c:v>15.44407479102602</c:v>
                </c:pt>
                <c:pt idx="1785">
                  <c:v>15.23365220932885</c:v>
                </c:pt>
                <c:pt idx="1786">
                  <c:v>14.92538063844925</c:v>
                </c:pt>
                <c:pt idx="1787">
                  <c:v>14.44687475440371</c:v>
                </c:pt>
                <c:pt idx="1788">
                  <c:v>13.945286410229871</c:v>
                </c:pt>
                <c:pt idx="1789">
                  <c:v>13.583912590278009</c:v>
                </c:pt>
                <c:pt idx="1790">
                  <c:v>13.534565912519311</c:v>
                </c:pt>
                <c:pt idx="1791">
                  <c:v>13.31342974803386</c:v>
                </c:pt>
                <c:pt idx="1792">
                  <c:v>12.827134127520299</c:v>
                </c:pt>
                <c:pt idx="1793">
                  <c:v>12.77190275140253</c:v>
                </c:pt>
                <c:pt idx="1794">
                  <c:v>13.003186445068829</c:v>
                </c:pt>
                <c:pt idx="1795">
                  <c:v>12.751160710953091</c:v>
                </c:pt>
                <c:pt idx="1796">
                  <c:v>12.89422266595742</c:v>
                </c:pt>
                <c:pt idx="1797">
                  <c:v>12.98428269885934</c:v>
                </c:pt>
                <c:pt idx="1798">
                  <c:v>13.165475383430641</c:v>
                </c:pt>
                <c:pt idx="1799">
                  <c:v>13.618633874710889</c:v>
                </c:pt>
                <c:pt idx="1800">
                  <c:v>14.030530007946499</c:v>
                </c:pt>
                <c:pt idx="1801">
                  <c:v>14.287205099226201</c:v>
                </c:pt>
                <c:pt idx="1802">
                  <c:v>14.52032990575853</c:v>
                </c:pt>
                <c:pt idx="1803">
                  <c:v>14.54776905476154</c:v>
                </c:pt>
                <c:pt idx="1804">
                  <c:v>14.612562157466551</c:v>
                </c:pt>
                <c:pt idx="1805">
                  <c:v>14.764887090632421</c:v>
                </c:pt>
                <c:pt idx="1806">
                  <c:v>14.873766981054571</c:v>
                </c:pt>
                <c:pt idx="1807">
                  <c:v>14.98549561783063</c:v>
                </c:pt>
                <c:pt idx="1808">
                  <c:v>14.667081491501531</c:v>
                </c:pt>
                <c:pt idx="1809">
                  <c:v>14.38802274489556</c:v>
                </c:pt>
                <c:pt idx="1810">
                  <c:v>14.28255851599252</c:v>
                </c:pt>
                <c:pt idx="1811">
                  <c:v>13.6906634255041</c:v>
                </c:pt>
                <c:pt idx="1812">
                  <c:v>13.16958787041767</c:v>
                </c:pt>
                <c:pt idx="1813">
                  <c:v>12.939104238216901</c:v>
                </c:pt>
                <c:pt idx="1814">
                  <c:v>12.802931510338709</c:v>
                </c:pt>
                <c:pt idx="1815">
                  <c:v>12.760663717418851</c:v>
                </c:pt>
                <c:pt idx="1816">
                  <c:v>12.8657034067383</c:v>
                </c:pt>
                <c:pt idx="1817">
                  <c:v>13.10236594361294</c:v>
                </c:pt>
                <c:pt idx="1818">
                  <c:v>13.3618408299542</c:v>
                </c:pt>
                <c:pt idx="1819">
                  <c:v>13.362734023030971</c:v>
                </c:pt>
                <c:pt idx="1820">
                  <c:v>13.293692252435021</c:v>
                </c:pt>
                <c:pt idx="1821">
                  <c:v>13.514139193271401</c:v>
                </c:pt>
                <c:pt idx="1822">
                  <c:v>13.804119572949601</c:v>
                </c:pt>
                <c:pt idx="1823">
                  <c:v>14.18016089140767</c:v>
                </c:pt>
                <c:pt idx="1824">
                  <c:v>14.461911136968361</c:v>
                </c:pt>
                <c:pt idx="1825">
                  <c:v>14.684081636235449</c:v>
                </c:pt>
                <c:pt idx="1826">
                  <c:v>14.84192665866877</c:v>
                </c:pt>
                <c:pt idx="1827">
                  <c:v>14.85275709264724</c:v>
                </c:pt>
                <c:pt idx="1828">
                  <c:v>14.606946766892669</c:v>
                </c:pt>
                <c:pt idx="1829">
                  <c:v>14.19490903905052</c:v>
                </c:pt>
                <c:pt idx="1830">
                  <c:v>13.649837161882269</c:v>
                </c:pt>
                <c:pt idx="1831">
                  <c:v>13.118829105439261</c:v>
                </c:pt>
                <c:pt idx="1832">
                  <c:v>12.67112255708915</c:v>
                </c:pt>
                <c:pt idx="1833">
                  <c:v>11.986537005672339</c:v>
                </c:pt>
                <c:pt idx="1834">
                  <c:v>11.840513048778099</c:v>
                </c:pt>
                <c:pt idx="1835">
                  <c:v>11.790475215944401</c:v>
                </c:pt>
                <c:pt idx="1836">
                  <c:v>11.810225622304859</c:v>
                </c:pt>
                <c:pt idx="1837">
                  <c:v>11.80368173010161</c:v>
                </c:pt>
                <c:pt idx="1838">
                  <c:v>11.584569445067499</c:v>
                </c:pt>
                <c:pt idx="1839">
                  <c:v>11.24468194815331</c:v>
                </c:pt>
                <c:pt idx="1840">
                  <c:v>10.94452363947279</c:v>
                </c:pt>
                <c:pt idx="1841">
                  <c:v>10.76899683872124</c:v>
                </c:pt>
                <c:pt idx="1842">
                  <c:v>11.08296686416354</c:v>
                </c:pt>
                <c:pt idx="1843">
                  <c:v>11.083100344269161</c:v>
                </c:pt>
                <c:pt idx="1844">
                  <c:v>11.533682697647849</c:v>
                </c:pt>
                <c:pt idx="1845">
                  <c:v>12.29197345105127</c:v>
                </c:pt>
                <c:pt idx="1846">
                  <c:v>12.84231939251934</c:v>
                </c:pt>
                <c:pt idx="1847">
                  <c:v>13.3886918775152</c:v>
                </c:pt>
                <c:pt idx="1848">
                  <c:v>14.256106852235501</c:v>
                </c:pt>
                <c:pt idx="1849">
                  <c:v>14.76822633635047</c:v>
                </c:pt>
                <c:pt idx="1850">
                  <c:v>15.10914851539961</c:v>
                </c:pt>
                <c:pt idx="1851">
                  <c:v>14.943970153064839</c:v>
                </c:pt>
                <c:pt idx="1852">
                  <c:v>15.01965953025028</c:v>
                </c:pt>
                <c:pt idx="1853">
                  <c:v>15.266643399644719</c:v>
                </c:pt>
                <c:pt idx="1854">
                  <c:v>15.592671886323959</c:v>
                </c:pt>
                <c:pt idx="1855">
                  <c:v>15.816333262423401</c:v>
                </c:pt>
                <c:pt idx="1856">
                  <c:v>15.84600769100436</c:v>
                </c:pt>
                <c:pt idx="1857">
                  <c:v>15.80777492114111</c:v>
                </c:pt>
                <c:pt idx="1858">
                  <c:v>16.092296165202601</c:v>
                </c:pt>
                <c:pt idx="1859">
                  <c:v>15.96839788904258</c:v>
                </c:pt>
                <c:pt idx="1860">
                  <c:v>15.73606879315853</c:v>
                </c:pt>
                <c:pt idx="1861">
                  <c:v>15.539755439777521</c:v>
                </c:pt>
                <c:pt idx="1862">
                  <c:v>14.70277669751836</c:v>
                </c:pt>
                <c:pt idx="1863">
                  <c:v>13.99722653717547</c:v>
                </c:pt>
                <c:pt idx="1864">
                  <c:v>13.344235977650881</c:v>
                </c:pt>
                <c:pt idx="1865">
                  <c:v>12.78090551619451</c:v>
                </c:pt>
                <c:pt idx="1866">
                  <c:v>12.750629324859061</c:v>
                </c:pt>
                <c:pt idx="1867">
                  <c:v>12.60875769141953</c:v>
                </c:pt>
                <c:pt idx="1868">
                  <c:v>12.560504829107581</c:v>
                </c:pt>
                <c:pt idx="1869">
                  <c:v>12.271323205875859</c:v>
                </c:pt>
                <c:pt idx="1870">
                  <c:v>12.318122870887059</c:v>
                </c:pt>
                <c:pt idx="1871">
                  <c:v>12.2623370370716</c:v>
                </c:pt>
                <c:pt idx="1872">
                  <c:v>11.56269181546547</c:v>
                </c:pt>
                <c:pt idx="1873">
                  <c:v>11.134713731523069</c:v>
                </c:pt>
                <c:pt idx="1874">
                  <c:v>10.944602648928001</c:v>
                </c:pt>
                <c:pt idx="1875">
                  <c:v>10.71181284401078</c:v>
                </c:pt>
                <c:pt idx="1876">
                  <c:v>10.77949402785667</c:v>
                </c:pt>
                <c:pt idx="1877">
                  <c:v>11.337119752022581</c:v>
                </c:pt>
                <c:pt idx="1878">
                  <c:v>11.93007413834443</c:v>
                </c:pt>
                <c:pt idx="1879">
                  <c:v>12.3828501108736</c:v>
                </c:pt>
                <c:pt idx="1880">
                  <c:v>13.275916640330751</c:v>
                </c:pt>
                <c:pt idx="1881">
                  <c:v>13.902796763085609</c:v>
                </c:pt>
                <c:pt idx="1882">
                  <c:v>14.023393025627399</c:v>
                </c:pt>
                <c:pt idx="1883">
                  <c:v>14.140580696298271</c:v>
                </c:pt>
                <c:pt idx="1884">
                  <c:v>14.62144129303984</c:v>
                </c:pt>
                <c:pt idx="1885">
                  <c:v>15.136490775335799</c:v>
                </c:pt>
                <c:pt idx="1886">
                  <c:v>16.008811794638039</c:v>
                </c:pt>
                <c:pt idx="1887">
                  <c:v>16.757352299993769</c:v>
                </c:pt>
                <c:pt idx="1888">
                  <c:v>16.901483306416839</c:v>
                </c:pt>
                <c:pt idx="1889">
                  <c:v>17.068640716821982</c:v>
                </c:pt>
                <c:pt idx="1890">
                  <c:v>17.097877416744431</c:v>
                </c:pt>
                <c:pt idx="1891">
                  <c:v>16.74959422382269</c:v>
                </c:pt>
                <c:pt idx="1892">
                  <c:v>16.315805646354509</c:v>
                </c:pt>
                <c:pt idx="1893">
                  <c:v>15.878101345592841</c:v>
                </c:pt>
                <c:pt idx="1894">
                  <c:v>15.54623300205491</c:v>
                </c:pt>
                <c:pt idx="1895">
                  <c:v>14.80359076315481</c:v>
                </c:pt>
                <c:pt idx="1896">
                  <c:v>14.10201492844981</c:v>
                </c:pt>
                <c:pt idx="1897">
                  <c:v>13.59094726193444</c:v>
                </c:pt>
                <c:pt idx="1898">
                  <c:v>13.283769459164461</c:v>
                </c:pt>
                <c:pt idx="1899">
                  <c:v>12.95525614679876</c:v>
                </c:pt>
                <c:pt idx="1900">
                  <c:v>12.4903424372401</c:v>
                </c:pt>
                <c:pt idx="1901">
                  <c:v>11.841563979525249</c:v>
                </c:pt>
                <c:pt idx="1902">
                  <c:v>11.60067392662871</c:v>
                </c:pt>
                <c:pt idx="1903">
                  <c:v>11.26781572642823</c:v>
                </c:pt>
                <c:pt idx="1904">
                  <c:v>10.657562483923501</c:v>
                </c:pt>
                <c:pt idx="1905">
                  <c:v>10.49530750198255</c:v>
                </c:pt>
                <c:pt idx="1906">
                  <c:v>10.79849735773149</c:v>
                </c:pt>
                <c:pt idx="1907">
                  <c:v>11.489854394322411</c:v>
                </c:pt>
                <c:pt idx="1908">
                  <c:v>11.69830123604388</c:v>
                </c:pt>
                <c:pt idx="1909">
                  <c:v>12.189234914145</c:v>
                </c:pt>
                <c:pt idx="1910">
                  <c:v>12.298668103060351</c:v>
                </c:pt>
                <c:pt idx="1911">
                  <c:v>12.376343392008421</c:v>
                </c:pt>
                <c:pt idx="1912">
                  <c:v>12.588884975384881</c:v>
                </c:pt>
                <c:pt idx="1913">
                  <c:v>12.95253058323785</c:v>
                </c:pt>
                <c:pt idx="1914">
                  <c:v>12.88829661526391</c:v>
                </c:pt>
                <c:pt idx="1915">
                  <c:v>12.79796033541637</c:v>
                </c:pt>
                <c:pt idx="1916">
                  <c:v>12.65898966895883</c:v>
                </c:pt>
                <c:pt idx="1917">
                  <c:v>12.935211879916899</c:v>
                </c:pt>
                <c:pt idx="1918">
                  <c:v>13.42657268325217</c:v>
                </c:pt>
                <c:pt idx="1919">
                  <c:v>13.94219878049849</c:v>
                </c:pt>
                <c:pt idx="1920">
                  <c:v>14.135857779102031</c:v>
                </c:pt>
                <c:pt idx="1921">
                  <c:v>14.214957647431641</c:v>
                </c:pt>
                <c:pt idx="1922">
                  <c:v>13.83197412240974</c:v>
                </c:pt>
                <c:pt idx="1923">
                  <c:v>13.586475222309261</c:v>
                </c:pt>
                <c:pt idx="1924">
                  <c:v>13.243317738146541</c:v>
                </c:pt>
                <c:pt idx="1925">
                  <c:v>13.31840157455224</c:v>
                </c:pt>
                <c:pt idx="1926">
                  <c:v>13.398118301054829</c:v>
                </c:pt>
                <c:pt idx="1927">
                  <c:v>13.809454451208319</c:v>
                </c:pt>
                <c:pt idx="1928">
                  <c:v>13.84716457853273</c:v>
                </c:pt>
                <c:pt idx="1929">
                  <c:v>14.21293195819584</c:v>
                </c:pt>
                <c:pt idx="1930">
                  <c:v>14.19375163325695</c:v>
                </c:pt>
                <c:pt idx="1931">
                  <c:v>14.146824749126869</c:v>
                </c:pt>
                <c:pt idx="1932">
                  <c:v>13.42567634088533</c:v>
                </c:pt>
                <c:pt idx="1933">
                  <c:v>12.910924983978051</c:v>
                </c:pt>
                <c:pt idx="1934">
                  <c:v>12.488343216262701</c:v>
                </c:pt>
                <c:pt idx="1935">
                  <c:v>12.329175655598331</c:v>
                </c:pt>
                <c:pt idx="1936">
                  <c:v>12.23369404749991</c:v>
                </c:pt>
                <c:pt idx="1937">
                  <c:v>12.485031171056111</c:v>
                </c:pt>
                <c:pt idx="1938">
                  <c:v>12.721739606683011</c:v>
                </c:pt>
                <c:pt idx="1939">
                  <c:v>12.84882157245667</c:v>
                </c:pt>
                <c:pt idx="1940">
                  <c:v>13.166334428119839</c:v>
                </c:pt>
                <c:pt idx="1941">
                  <c:v>13.428046861721411</c:v>
                </c:pt>
                <c:pt idx="1942">
                  <c:v>13.43502134102985</c:v>
                </c:pt>
                <c:pt idx="1943">
                  <c:v>13.30808080924036</c:v>
                </c:pt>
                <c:pt idx="1944">
                  <c:v>13.182927009250699</c:v>
                </c:pt>
                <c:pt idx="1945">
                  <c:v>13.54407825750242</c:v>
                </c:pt>
                <c:pt idx="1946">
                  <c:v>13.865256148119579</c:v>
                </c:pt>
                <c:pt idx="1947">
                  <c:v>14.43067731227697</c:v>
                </c:pt>
                <c:pt idx="1948">
                  <c:v>14.928560871390619</c:v>
                </c:pt>
                <c:pt idx="1949">
                  <c:v>15.291500395528971</c:v>
                </c:pt>
                <c:pt idx="1950">
                  <c:v>15.42022077116099</c:v>
                </c:pt>
                <c:pt idx="1951">
                  <c:v>15.286455833351949</c:v>
                </c:pt>
                <c:pt idx="1952">
                  <c:v>15.2615640953619</c:v>
                </c:pt>
                <c:pt idx="1953">
                  <c:v>15.05645396925185</c:v>
                </c:pt>
                <c:pt idx="1954">
                  <c:v>15.0839309966799</c:v>
                </c:pt>
                <c:pt idx="1955">
                  <c:v>14.668914724741819</c:v>
                </c:pt>
                <c:pt idx="1956">
                  <c:v>14.682880803861019</c:v>
                </c:pt>
                <c:pt idx="1957">
                  <c:v>14.62029006471094</c:v>
                </c:pt>
                <c:pt idx="1958">
                  <c:v>14.591336803783269</c:v>
                </c:pt>
                <c:pt idx="1959">
                  <c:v>14.51205046416543</c:v>
                </c:pt>
                <c:pt idx="1960">
                  <c:v>14.038519229879659</c:v>
                </c:pt>
                <c:pt idx="1961">
                  <c:v>14.01494368711904</c:v>
                </c:pt>
                <c:pt idx="1962">
                  <c:v>13.8145021261985</c:v>
                </c:pt>
                <c:pt idx="1963">
                  <c:v>13.942289168870451</c:v>
                </c:pt>
                <c:pt idx="1964">
                  <c:v>13.949721639014481</c:v>
                </c:pt>
                <c:pt idx="1965">
                  <c:v>13.521830265269561</c:v>
                </c:pt>
                <c:pt idx="1966">
                  <c:v>13.32933314360668</c:v>
                </c:pt>
                <c:pt idx="1967">
                  <c:v>12.93955444660525</c:v>
                </c:pt>
                <c:pt idx="1968">
                  <c:v>12.52829446725775</c:v>
                </c:pt>
                <c:pt idx="1969">
                  <c:v>12.249741972993251</c:v>
                </c:pt>
                <c:pt idx="1970">
                  <c:v>12.49093180187392</c:v>
                </c:pt>
                <c:pt idx="1971">
                  <c:v>12.26528531186956</c:v>
                </c:pt>
                <c:pt idx="1972">
                  <c:v>12.00041265239477</c:v>
                </c:pt>
                <c:pt idx="1973">
                  <c:v>11.777684884478219</c:v>
                </c:pt>
                <c:pt idx="1974">
                  <c:v>11.7383624703237</c:v>
                </c:pt>
                <c:pt idx="1975">
                  <c:v>11.914117993959421</c:v>
                </c:pt>
                <c:pt idx="1976">
                  <c:v>11.75940012981162</c:v>
                </c:pt>
                <c:pt idx="1977">
                  <c:v>11.696042076589141</c:v>
                </c:pt>
                <c:pt idx="1978">
                  <c:v>11.404921573855001</c:v>
                </c:pt>
                <c:pt idx="1979">
                  <c:v>11.287142467933201</c:v>
                </c:pt>
                <c:pt idx="1980">
                  <c:v>11.544351997868709</c:v>
                </c:pt>
                <c:pt idx="1981">
                  <c:v>11.43904289957173</c:v>
                </c:pt>
                <c:pt idx="1982">
                  <c:v>11.36848696560628</c:v>
                </c:pt>
                <c:pt idx="1983">
                  <c:v>11.883545197833669</c:v>
                </c:pt>
                <c:pt idx="1984">
                  <c:v>12.157421223601901</c:v>
                </c:pt>
                <c:pt idx="1985">
                  <c:v>12.01509625397224</c:v>
                </c:pt>
                <c:pt idx="1986">
                  <c:v>12.08186329675261</c:v>
                </c:pt>
                <c:pt idx="1987">
                  <c:v>12.48478180136992</c:v>
                </c:pt>
                <c:pt idx="1988">
                  <c:v>12.92464156040459</c:v>
                </c:pt>
                <c:pt idx="1989">
                  <c:v>12.81632047942157</c:v>
                </c:pt>
                <c:pt idx="1990">
                  <c:v>12.31724171132311</c:v>
                </c:pt>
                <c:pt idx="1991">
                  <c:v>12.035267277571419</c:v>
                </c:pt>
                <c:pt idx="1992">
                  <c:v>11.874197487170751</c:v>
                </c:pt>
                <c:pt idx="1993">
                  <c:v>11.594243691457139</c:v>
                </c:pt>
                <c:pt idx="1994">
                  <c:v>11.3005066754083</c:v>
                </c:pt>
                <c:pt idx="1995">
                  <c:v>10.894026042277369</c:v>
                </c:pt>
                <c:pt idx="1996">
                  <c:v>10.87947926174523</c:v>
                </c:pt>
                <c:pt idx="1997">
                  <c:v>10.70145512297176</c:v>
                </c:pt>
                <c:pt idx="1998">
                  <c:v>10.51723811031964</c:v>
                </c:pt>
                <c:pt idx="1999">
                  <c:v>10.07724238923762</c:v>
                </c:pt>
                <c:pt idx="2000">
                  <c:v>9.7464441177114818</c:v>
                </c:pt>
                <c:pt idx="2001">
                  <c:v>9.3004279214992867</c:v>
                </c:pt>
                <c:pt idx="2002">
                  <c:v>8.7592107227571141</c:v>
                </c:pt>
                <c:pt idx="2003">
                  <c:v>8.3932299339588177</c:v>
                </c:pt>
                <c:pt idx="2004">
                  <c:v>8.4736808558026393</c:v>
                </c:pt>
                <c:pt idx="2005">
                  <c:v>8.8303561496343335</c:v>
                </c:pt>
                <c:pt idx="2006">
                  <c:v>9.0352002624473897</c:v>
                </c:pt>
                <c:pt idx="2007">
                  <c:v>9.1514443961381193</c:v>
                </c:pt>
                <c:pt idx="2008">
                  <c:v>9.0638303516638299</c:v>
                </c:pt>
                <c:pt idx="2009">
                  <c:v>9.2564046129156203</c:v>
                </c:pt>
                <c:pt idx="2010">
                  <c:v>9.4885638667624672</c:v>
                </c:pt>
                <c:pt idx="2011">
                  <c:v>9.4208271390196678</c:v>
                </c:pt>
                <c:pt idx="2012">
                  <c:v>9.509921068354668</c:v>
                </c:pt>
                <c:pt idx="2013">
                  <c:v>9.4177196699938381</c:v>
                </c:pt>
                <c:pt idx="2014">
                  <c:v>9.4038501053762698</c:v>
                </c:pt>
                <c:pt idx="2015">
                  <c:v>9.3294693036121501</c:v>
                </c:pt>
                <c:pt idx="2016">
                  <c:v>9.1361496958557709</c:v>
                </c:pt>
                <c:pt idx="2017">
                  <c:v>8.8103138937500969</c:v>
                </c:pt>
                <c:pt idx="2018">
                  <c:v>8.8301527527792878</c:v>
                </c:pt>
                <c:pt idx="2019">
                  <c:v>8.9074743061760504</c:v>
                </c:pt>
                <c:pt idx="2020">
                  <c:v>9.1185585501131694</c:v>
                </c:pt>
                <c:pt idx="2021">
                  <c:v>9.3378862857602893</c:v>
                </c:pt>
                <c:pt idx="2022">
                  <c:v>9.5984176379284847</c:v>
                </c:pt>
                <c:pt idx="2023">
                  <c:v>10.25810119015439</c:v>
                </c:pt>
                <c:pt idx="2024">
                  <c:v>10.54068937139226</c:v>
                </c:pt>
                <c:pt idx="2025">
                  <c:v>10.9104345272284</c:v>
                </c:pt>
                <c:pt idx="2026">
                  <c:v>11.26079445039772</c:v>
                </c:pt>
                <c:pt idx="2027">
                  <c:v>11.4664998948752</c:v>
                </c:pt>
                <c:pt idx="2028">
                  <c:v>11.564846279025669</c:v>
                </c:pt>
                <c:pt idx="2029">
                  <c:v>11.65881959929575</c:v>
                </c:pt>
                <c:pt idx="2030">
                  <c:v>11.87465539766387</c:v>
                </c:pt>
                <c:pt idx="2031">
                  <c:v>12.07983819614986</c:v>
                </c:pt>
                <c:pt idx="2032">
                  <c:v>12.478031848183409</c:v>
                </c:pt>
                <c:pt idx="2033">
                  <c:v>12.68548361487095</c:v>
                </c:pt>
                <c:pt idx="2034">
                  <c:v>12.81397795037473</c:v>
                </c:pt>
                <c:pt idx="2035">
                  <c:v>12.974836751993021</c:v>
                </c:pt>
                <c:pt idx="2036">
                  <c:v>13.21974481179908</c:v>
                </c:pt>
                <c:pt idx="2037">
                  <c:v>13.16871189623687</c:v>
                </c:pt>
                <c:pt idx="2038">
                  <c:v>13.22947150125526</c:v>
                </c:pt>
                <c:pt idx="2039">
                  <c:v>13.430395155428579</c:v>
                </c:pt>
                <c:pt idx="2040">
                  <c:v>13.403791997430121</c:v>
                </c:pt>
                <c:pt idx="2041">
                  <c:v>13.50113266049263</c:v>
                </c:pt>
                <c:pt idx="2042">
                  <c:v>13.732477503834589</c:v>
                </c:pt>
                <c:pt idx="2043">
                  <c:v>14.053707588908299</c:v>
                </c:pt>
                <c:pt idx="2044">
                  <c:v>14.296098118275809</c:v>
                </c:pt>
                <c:pt idx="2045">
                  <c:v>14.05778541625472</c:v>
                </c:pt>
                <c:pt idx="2046">
                  <c:v>14.143587383572161</c:v>
                </c:pt>
                <c:pt idx="2047">
                  <c:v>14.053248474894261</c:v>
                </c:pt>
                <c:pt idx="2048">
                  <c:v>13.58669813965631</c:v>
                </c:pt>
                <c:pt idx="2049">
                  <c:v>13.330938410834911</c:v>
                </c:pt>
                <c:pt idx="2050">
                  <c:v>13.23692953253914</c:v>
                </c:pt>
                <c:pt idx="2051">
                  <c:v>12.964542358371849</c:v>
                </c:pt>
                <c:pt idx="2052">
                  <c:v>12.674467423123369</c:v>
                </c:pt>
                <c:pt idx="2053">
                  <c:v>12.188858674319871</c:v>
                </c:pt>
                <c:pt idx="2054">
                  <c:v>11.75774538025092</c:v>
                </c:pt>
                <c:pt idx="2055">
                  <c:v>11.486991967329001</c:v>
                </c:pt>
                <c:pt idx="2056">
                  <c:v>11.216238554407081</c:v>
                </c:pt>
                <c:pt idx="2057">
                  <c:v>10.65555950551042</c:v>
                </c:pt>
                <c:pt idx="2058">
                  <c:v>10.26379700060895</c:v>
                </c:pt>
                <c:pt idx="2059">
                  <c:v>10.06753480190334</c:v>
                </c:pt>
                <c:pt idx="2060">
                  <c:v>10.3327175314496</c:v>
                </c:pt>
                <c:pt idx="2061">
                  <c:v>10.4213265190321</c:v>
                </c:pt>
                <c:pt idx="2062">
                  <c:v>10.38112927855723</c:v>
                </c:pt>
                <c:pt idx="2063">
                  <c:v>10.481949730431261</c:v>
                </c:pt>
                <c:pt idx="2064">
                  <c:v>10.387397969510181</c:v>
                </c:pt>
                <c:pt idx="2065">
                  <c:v>10.11723354730997</c:v>
                </c:pt>
                <c:pt idx="2066">
                  <c:v>9.9326300114081896</c:v>
                </c:pt>
                <c:pt idx="2067">
                  <c:v>9.9376782443823988</c:v>
                </c:pt>
                <c:pt idx="2068">
                  <c:v>9.8356636183472599</c:v>
                </c:pt>
                <c:pt idx="2069">
                  <c:v>9.3875466388456292</c:v>
                </c:pt>
                <c:pt idx="2070">
                  <c:v>9.0022914419913942</c:v>
                </c:pt>
                <c:pt idx="2071">
                  <c:v>8.5373820527767688</c:v>
                </c:pt>
                <c:pt idx="2072">
                  <c:v>8.7426207198634653</c:v>
                </c:pt>
                <c:pt idx="2073">
                  <c:v>8.8747023157619704</c:v>
                </c:pt>
                <c:pt idx="2074">
                  <c:v>8.8846037068657147</c:v>
                </c:pt>
                <c:pt idx="2075">
                  <c:v>8.8682869310405898</c:v>
                </c:pt>
                <c:pt idx="2076">
                  <c:v>8.9103412776562791</c:v>
                </c:pt>
                <c:pt idx="2077">
                  <c:v>8.9312844018447279</c:v>
                </c:pt>
                <c:pt idx="2078">
                  <c:v>8.9128827183951262</c:v>
                </c:pt>
                <c:pt idx="2079">
                  <c:v>8.9071349466951144</c:v>
                </c:pt>
                <c:pt idx="2080">
                  <c:v>8.615918202087121</c:v>
                </c:pt>
                <c:pt idx="2081">
                  <c:v>8.6792594347410326</c:v>
                </c:pt>
                <c:pt idx="2082">
                  <c:v>9.0620742813558426</c:v>
                </c:pt>
                <c:pt idx="2083">
                  <c:v>9.5157140867682397</c:v>
                </c:pt>
                <c:pt idx="2084">
                  <c:v>10.269701341330119</c:v>
                </c:pt>
                <c:pt idx="2085">
                  <c:v>10.94953101538311</c:v>
                </c:pt>
                <c:pt idx="2086">
                  <c:v>11.443931412377299</c:v>
                </c:pt>
                <c:pt idx="2087">
                  <c:v>11.42194708454087</c:v>
                </c:pt>
                <c:pt idx="2088">
                  <c:v>11.262709932193211</c:v>
                </c:pt>
                <c:pt idx="2089">
                  <c:v>11.12213677085901</c:v>
                </c:pt>
                <c:pt idx="2090">
                  <c:v>11.03449641338303</c:v>
                </c:pt>
                <c:pt idx="2091">
                  <c:v>10.924981698496561</c:v>
                </c:pt>
                <c:pt idx="2092">
                  <c:v>10.939749185809021</c:v>
                </c:pt>
                <c:pt idx="2093">
                  <c:v>10.97656936419223</c:v>
                </c:pt>
                <c:pt idx="2094">
                  <c:v>10.94873716991251</c:v>
                </c:pt>
                <c:pt idx="2095">
                  <c:v>11.1614370219474</c:v>
                </c:pt>
                <c:pt idx="2096">
                  <c:v>10.743965569859361</c:v>
                </c:pt>
                <c:pt idx="2097">
                  <c:v>10.44244986907727</c:v>
                </c:pt>
                <c:pt idx="2098">
                  <c:v>10.13173801187663</c:v>
                </c:pt>
                <c:pt idx="2099">
                  <c:v>10.04603937180314</c:v>
                </c:pt>
                <c:pt idx="2100">
                  <c:v>9.8067059356486599</c:v>
                </c:pt>
                <c:pt idx="2101">
                  <c:v>9.7679188255257472</c:v>
                </c:pt>
                <c:pt idx="2102">
                  <c:v>10.091352631047499</c:v>
                </c:pt>
                <c:pt idx="2103">
                  <c:v>10.646060094017679</c:v>
                </c:pt>
                <c:pt idx="2104">
                  <c:v>11.1855778040416</c:v>
                </c:pt>
                <c:pt idx="2105">
                  <c:v>11.464441104033099</c:v>
                </c:pt>
                <c:pt idx="2106">
                  <c:v>11.4512826944819</c:v>
                </c:pt>
                <c:pt idx="2107">
                  <c:v>11.38852265294844</c:v>
                </c:pt>
                <c:pt idx="2108">
                  <c:v>11.62566119042156</c:v>
                </c:pt>
                <c:pt idx="2109">
                  <c:v>11.86669617895811</c:v>
                </c:pt>
                <c:pt idx="2110">
                  <c:v>12.1267417845858</c:v>
                </c:pt>
                <c:pt idx="2111">
                  <c:v>12.43388441525614</c:v>
                </c:pt>
                <c:pt idx="2112">
                  <c:v>12.62136809398519</c:v>
                </c:pt>
                <c:pt idx="2113">
                  <c:v>12.68338464784215</c:v>
                </c:pt>
                <c:pt idx="2114">
                  <c:v>12.57145566400281</c:v>
                </c:pt>
                <c:pt idx="2115">
                  <c:v>12.73791261223753</c:v>
                </c:pt>
                <c:pt idx="2116">
                  <c:v>12.74350390615113</c:v>
                </c:pt>
                <c:pt idx="2117">
                  <c:v>12.66511299908694</c:v>
                </c:pt>
                <c:pt idx="2118">
                  <c:v>12.38257879079751</c:v>
                </c:pt>
                <c:pt idx="2119">
                  <c:v>12.04836449189378</c:v>
                </c:pt>
                <c:pt idx="2120">
                  <c:v>11.908226901462751</c:v>
                </c:pt>
                <c:pt idx="2121">
                  <c:v>11.97337823175147</c:v>
                </c:pt>
                <c:pt idx="2122">
                  <c:v>11.795316300205149</c:v>
                </c:pt>
                <c:pt idx="2123">
                  <c:v>11.698520577610999</c:v>
                </c:pt>
                <c:pt idx="2124">
                  <c:v>11.533660757461011</c:v>
                </c:pt>
                <c:pt idx="2125">
                  <c:v>11.337842427126169</c:v>
                </c:pt>
                <c:pt idx="2126">
                  <c:v>11.22129178545771</c:v>
                </c:pt>
                <c:pt idx="2127">
                  <c:v>10.746609461432019</c:v>
                </c:pt>
                <c:pt idx="2128">
                  <c:v>10.49335258687044</c:v>
                </c:pt>
                <c:pt idx="2129">
                  <c:v>10.036018005415871</c:v>
                </c:pt>
                <c:pt idx="2130">
                  <c:v>9.8989027603596682</c:v>
                </c:pt>
                <c:pt idx="2131">
                  <c:v>10.125257118204839</c:v>
                </c:pt>
                <c:pt idx="2132">
                  <c:v>10.235879351860801</c:v>
                </c:pt>
                <c:pt idx="2133">
                  <c:v>10.34940147396488</c:v>
                </c:pt>
                <c:pt idx="2134">
                  <c:v>10.47453003668651</c:v>
                </c:pt>
                <c:pt idx="2135">
                  <c:v>10.495696123554231</c:v>
                </c:pt>
                <c:pt idx="2136">
                  <c:v>10.474079069708241</c:v>
                </c:pt>
                <c:pt idx="2137">
                  <c:v>10.624983190309599</c:v>
                </c:pt>
                <c:pt idx="2138">
                  <c:v>10.416150451466571</c:v>
                </c:pt>
                <c:pt idx="2139">
                  <c:v>10.4827051530854</c:v>
                </c:pt>
                <c:pt idx="2140">
                  <c:v>10.621886046785439</c:v>
                </c:pt>
                <c:pt idx="2141">
                  <c:v>10.96724378004043</c:v>
                </c:pt>
                <c:pt idx="2142">
                  <c:v>11.343273955571719</c:v>
                </c:pt>
                <c:pt idx="2143">
                  <c:v>11.79456609648758</c:v>
                </c:pt>
                <c:pt idx="2144">
                  <c:v>12.395313878043529</c:v>
                </c:pt>
                <c:pt idx="2145">
                  <c:v>12.66238565058031</c:v>
                </c:pt>
                <c:pt idx="2146">
                  <c:v>12.682613347902519</c:v>
                </c:pt>
                <c:pt idx="2147">
                  <c:v>12.485567393453611</c:v>
                </c:pt>
                <c:pt idx="2148">
                  <c:v>12.550014185453509</c:v>
                </c:pt>
                <c:pt idx="2149">
                  <c:v>12.585182723710011</c:v>
                </c:pt>
                <c:pt idx="2150">
                  <c:v>12.573148099626261</c:v>
                </c:pt>
                <c:pt idx="2151">
                  <c:v>12.524339002958341</c:v>
                </c:pt>
                <c:pt idx="2152">
                  <c:v>12.427141945089179</c:v>
                </c:pt>
                <c:pt idx="2153">
                  <c:v>12.3077099546105</c:v>
                </c:pt>
                <c:pt idx="2154">
                  <c:v>12.018443638375579</c:v>
                </c:pt>
                <c:pt idx="2155">
                  <c:v>11.61433984189701</c:v>
                </c:pt>
                <c:pt idx="2156">
                  <c:v>11.351338819391071</c:v>
                </c:pt>
                <c:pt idx="2157">
                  <c:v>11.127885014674851</c:v>
                </c:pt>
                <c:pt idx="2158">
                  <c:v>11.11401096205307</c:v>
                </c:pt>
                <c:pt idx="2159">
                  <c:v>11.10220901663615</c:v>
                </c:pt>
                <c:pt idx="2160">
                  <c:v>11.00637566177461</c:v>
                </c:pt>
                <c:pt idx="2161">
                  <c:v>11.04557715033275</c:v>
                </c:pt>
                <c:pt idx="2162">
                  <c:v>11.272049114932299</c:v>
                </c:pt>
                <c:pt idx="2163">
                  <c:v>11.08580918129767</c:v>
                </c:pt>
                <c:pt idx="2164">
                  <c:v>10.96397006443037</c:v>
                </c:pt>
                <c:pt idx="2165">
                  <c:v>10.95265961041614</c:v>
                </c:pt>
                <c:pt idx="2166">
                  <c:v>11.060869628195819</c:v>
                </c:pt>
                <c:pt idx="2167">
                  <c:v>11.381335368931399</c:v>
                </c:pt>
                <c:pt idx="2168">
                  <c:v>11.712015558452631</c:v>
                </c:pt>
                <c:pt idx="2169">
                  <c:v>12.020849679818051</c:v>
                </c:pt>
                <c:pt idx="2170">
                  <c:v>12.360278728987669</c:v>
                </c:pt>
                <c:pt idx="2171">
                  <c:v>12.50878185814268</c:v>
                </c:pt>
                <c:pt idx="2172">
                  <c:v>12.676128766634189</c:v>
                </c:pt>
                <c:pt idx="2173">
                  <c:v>12.43848933830537</c:v>
                </c:pt>
                <c:pt idx="2174">
                  <c:v>12.123924587700801</c:v>
                </c:pt>
                <c:pt idx="2175">
                  <c:v>11.654267215656111</c:v>
                </c:pt>
                <c:pt idx="2176">
                  <c:v>11.371188353220649</c:v>
                </c:pt>
                <c:pt idx="2177">
                  <c:v>11.161545983845739</c:v>
                </c:pt>
                <c:pt idx="2178">
                  <c:v>11.177215963345381</c:v>
                </c:pt>
                <c:pt idx="2179">
                  <c:v>11.20788514034292</c:v>
                </c:pt>
                <c:pt idx="2180">
                  <c:v>11.25679684187695</c:v>
                </c:pt>
                <c:pt idx="2181">
                  <c:v>11.3148436111828</c:v>
                </c:pt>
                <c:pt idx="2182">
                  <c:v>11.324765540964201</c:v>
                </c:pt>
                <c:pt idx="2183">
                  <c:v>11.095026652233321</c:v>
                </c:pt>
                <c:pt idx="2184">
                  <c:v>10.739632412351099</c:v>
                </c:pt>
                <c:pt idx="2185">
                  <c:v>10.791382236519381</c:v>
                </c:pt>
                <c:pt idx="2186">
                  <c:v>11.01701281481043</c:v>
                </c:pt>
                <c:pt idx="2187">
                  <c:v>11.28519398479475</c:v>
                </c:pt>
                <c:pt idx="2188">
                  <c:v>11.47007547060843</c:v>
                </c:pt>
                <c:pt idx="2189">
                  <c:v>11.611402817100521</c:v>
                </c:pt>
                <c:pt idx="2190">
                  <c:v>12.02578393107882</c:v>
                </c:pt>
                <c:pt idx="2191">
                  <c:v>12.209521054413431</c:v>
                </c:pt>
                <c:pt idx="2192">
                  <c:v>12.175547456130699</c:v>
                </c:pt>
                <c:pt idx="2193">
                  <c:v>11.894327806143361</c:v>
                </c:pt>
                <c:pt idx="2194">
                  <c:v>11.805728899240259</c:v>
                </c:pt>
                <c:pt idx="2195">
                  <c:v>11.8939071935221</c:v>
                </c:pt>
                <c:pt idx="2196">
                  <c:v>12.07905205306643</c:v>
                </c:pt>
                <c:pt idx="2197">
                  <c:v>12.045162613796981</c:v>
                </c:pt>
                <c:pt idx="2198">
                  <c:v>12.50900902198496</c:v>
                </c:pt>
                <c:pt idx="2199">
                  <c:v>13.120700819763719</c:v>
                </c:pt>
                <c:pt idx="2200">
                  <c:v>13.68009442650726</c:v>
                </c:pt>
                <c:pt idx="2201">
                  <c:v>14.04852087375742</c:v>
                </c:pt>
                <c:pt idx="2202">
                  <c:v>14.2902295910304</c:v>
                </c:pt>
                <c:pt idx="2203">
                  <c:v>14.59079661857322</c:v>
                </c:pt>
                <c:pt idx="2204">
                  <c:v>15.03843910697001</c:v>
                </c:pt>
                <c:pt idx="2205">
                  <c:v>15.21946377785877</c:v>
                </c:pt>
                <c:pt idx="2206">
                  <c:v>15.64357646262426</c:v>
                </c:pt>
                <c:pt idx="2207">
                  <c:v>16.22921477059726</c:v>
                </c:pt>
                <c:pt idx="2208">
                  <c:v>16.8423619029716</c:v>
                </c:pt>
                <c:pt idx="2209">
                  <c:v>17.231330222214631</c:v>
                </c:pt>
                <c:pt idx="2210">
                  <c:v>17.343975755200809</c:v>
                </c:pt>
                <c:pt idx="2211">
                  <c:v>17.209555024848399</c:v>
                </c:pt>
                <c:pt idx="2212">
                  <c:v>17.125086576062049</c:v>
                </c:pt>
                <c:pt idx="2213">
                  <c:v>17.012851071260709</c:v>
                </c:pt>
                <c:pt idx="2214">
                  <c:v>16.668626586294081</c:v>
                </c:pt>
                <c:pt idx="2215">
                  <c:v>15.99312048176413</c:v>
                </c:pt>
                <c:pt idx="2216">
                  <c:v>15.295992007900511</c:v>
                </c:pt>
                <c:pt idx="2217">
                  <c:v>14.788924542041791</c:v>
                </c:pt>
                <c:pt idx="2218">
                  <c:v>14.440321487632881</c:v>
                </c:pt>
                <c:pt idx="2219">
                  <c:v>14.0042566704428</c:v>
                </c:pt>
                <c:pt idx="2220">
                  <c:v>13.756486990671579</c:v>
                </c:pt>
                <c:pt idx="2221">
                  <c:v>13.313251304220101</c:v>
                </c:pt>
                <c:pt idx="2222">
                  <c:v>12.70296998209292</c:v>
                </c:pt>
                <c:pt idx="2223">
                  <c:v>12.382673454926071</c:v>
                </c:pt>
                <c:pt idx="2224">
                  <c:v>11.999570229046469</c:v>
                </c:pt>
                <c:pt idx="2225">
                  <c:v>11.89416643906495</c:v>
                </c:pt>
                <c:pt idx="2226">
                  <c:v>11.791861706583861</c:v>
                </c:pt>
                <c:pt idx="2227">
                  <c:v>12.183891079792071</c:v>
                </c:pt>
                <c:pt idx="2228">
                  <c:v>12.0145934232567</c:v>
                </c:pt>
                <c:pt idx="2229">
                  <c:v>12.043464557559171</c:v>
                </c:pt>
                <c:pt idx="2230">
                  <c:v>12.13916022960913</c:v>
                </c:pt>
                <c:pt idx="2231">
                  <c:v>12.32003183974123</c:v>
                </c:pt>
                <c:pt idx="2232">
                  <c:v>12.5220668855822</c:v>
                </c:pt>
                <c:pt idx="2233">
                  <c:v>12.588729857895551</c:v>
                </c:pt>
                <c:pt idx="2234">
                  <c:v>12.428480226163311</c:v>
                </c:pt>
                <c:pt idx="2235">
                  <c:v>12.5335827689656</c:v>
                </c:pt>
                <c:pt idx="2236">
                  <c:v>12.59184592035534</c:v>
                </c:pt>
                <c:pt idx="2237">
                  <c:v>12.70673581035857</c:v>
                </c:pt>
                <c:pt idx="2238">
                  <c:v>13.135841610819069</c:v>
                </c:pt>
                <c:pt idx="2239">
                  <c:v>13.620551876460681</c:v>
                </c:pt>
                <c:pt idx="2240">
                  <c:v>13.51967822970515</c:v>
                </c:pt>
                <c:pt idx="2241">
                  <c:v>13.48741407715095</c:v>
                </c:pt>
                <c:pt idx="2242">
                  <c:v>13.23795971879697</c:v>
                </c:pt>
                <c:pt idx="2243">
                  <c:v>13.402189374537461</c:v>
                </c:pt>
                <c:pt idx="2244">
                  <c:v>13.57209280013285</c:v>
                </c:pt>
                <c:pt idx="2245">
                  <c:v>13.944116363341131</c:v>
                </c:pt>
                <c:pt idx="2246">
                  <c:v>14.25277957815832</c:v>
                </c:pt>
                <c:pt idx="2247">
                  <c:v>14.3502651475529</c:v>
                </c:pt>
                <c:pt idx="2248">
                  <c:v>14.289952485691609</c:v>
                </c:pt>
                <c:pt idx="2249">
                  <c:v>14.528325646511441</c:v>
                </c:pt>
                <c:pt idx="2250">
                  <c:v>14.374944373520471</c:v>
                </c:pt>
                <c:pt idx="2251">
                  <c:v>14.27052240297839</c:v>
                </c:pt>
                <c:pt idx="2252">
                  <c:v>14.287992175122961</c:v>
                </c:pt>
                <c:pt idx="2253">
                  <c:v>13.698778769914069</c:v>
                </c:pt>
                <c:pt idx="2254">
                  <c:v>13.125628589075641</c:v>
                </c:pt>
                <c:pt idx="2255">
                  <c:v>12.965199402761741</c:v>
                </c:pt>
                <c:pt idx="2256">
                  <c:v>12.878528026046849</c:v>
                </c:pt>
                <c:pt idx="2257">
                  <c:v>12.758544788290481</c:v>
                </c:pt>
                <c:pt idx="2258">
                  <c:v>12.854038840447849</c:v>
                </c:pt>
                <c:pt idx="2259">
                  <c:v>12.99245480532082</c:v>
                </c:pt>
                <c:pt idx="2260">
                  <c:v>12.836464744374441</c:v>
                </c:pt>
                <c:pt idx="2261">
                  <c:v>12.54519111570413</c:v>
                </c:pt>
                <c:pt idx="2262">
                  <c:v>12.295264865175699</c:v>
                </c:pt>
                <c:pt idx="2263">
                  <c:v>12.266157768520999</c:v>
                </c:pt>
                <c:pt idx="2264">
                  <c:v>12.142323358258039</c:v>
                </c:pt>
                <c:pt idx="2265">
                  <c:v>12.22106469506261</c:v>
                </c:pt>
                <c:pt idx="2266">
                  <c:v>12.261793986341701</c:v>
                </c:pt>
                <c:pt idx="2267">
                  <c:v>12.139801365223921</c:v>
                </c:pt>
                <c:pt idx="2268">
                  <c:v>12.41097569740576</c:v>
                </c:pt>
                <c:pt idx="2269">
                  <c:v>12.732725721806951</c:v>
                </c:pt>
                <c:pt idx="2270">
                  <c:v>12.74075172811861</c:v>
                </c:pt>
                <c:pt idx="2271">
                  <c:v>13.01091628117153</c:v>
                </c:pt>
                <c:pt idx="2272">
                  <c:v>13.07786724876288</c:v>
                </c:pt>
                <c:pt idx="2273">
                  <c:v>12.97629263165021</c:v>
                </c:pt>
                <c:pt idx="2274">
                  <c:v>12.66967180496207</c:v>
                </c:pt>
                <c:pt idx="2275">
                  <c:v>12.34781830287497</c:v>
                </c:pt>
                <c:pt idx="2276">
                  <c:v>12.283307729906459</c:v>
                </c:pt>
                <c:pt idx="2277">
                  <c:v>12.155078317125421</c:v>
                </c:pt>
                <c:pt idx="2278">
                  <c:v>11.904831266788401</c:v>
                </c:pt>
                <c:pt idx="2279">
                  <c:v>11.648319207088511</c:v>
                </c:pt>
                <c:pt idx="2280">
                  <c:v>11.600956970300681</c:v>
                </c:pt>
                <c:pt idx="2281">
                  <c:v>11.552933540847761</c:v>
                </c:pt>
                <c:pt idx="2282">
                  <c:v>11.534535234586659</c:v>
                </c:pt>
                <c:pt idx="2283">
                  <c:v>11.17426405677422</c:v>
                </c:pt>
                <c:pt idx="2284">
                  <c:v>11.17430822083818</c:v>
                </c:pt>
                <c:pt idx="2285">
                  <c:v>11.76272639778896</c:v>
                </c:pt>
                <c:pt idx="2286">
                  <c:v>11.948106660602511</c:v>
                </c:pt>
                <c:pt idx="2287">
                  <c:v>12.16816998222726</c:v>
                </c:pt>
                <c:pt idx="2288">
                  <c:v>12.14182958444837</c:v>
                </c:pt>
                <c:pt idx="2289">
                  <c:v>12.320856138905251</c:v>
                </c:pt>
                <c:pt idx="2290">
                  <c:v>12.51519479824057</c:v>
                </c:pt>
                <c:pt idx="2291">
                  <c:v>12.456869668447171</c:v>
                </c:pt>
                <c:pt idx="2292">
                  <c:v>12.8969590788855</c:v>
                </c:pt>
                <c:pt idx="2293">
                  <c:v>13.28384934198538</c:v>
                </c:pt>
                <c:pt idx="2294">
                  <c:v>13.47224218485788</c:v>
                </c:pt>
                <c:pt idx="2295">
                  <c:v>13.32002745348662</c:v>
                </c:pt>
                <c:pt idx="2296">
                  <c:v>13.27973141321808</c:v>
                </c:pt>
                <c:pt idx="2297">
                  <c:v>13.500100846725021</c:v>
                </c:pt>
                <c:pt idx="2298">
                  <c:v>13.780566071941729</c:v>
                </c:pt>
                <c:pt idx="2299">
                  <c:v>13.631752310347361</c:v>
                </c:pt>
                <c:pt idx="2300">
                  <c:v>13.403690006041</c:v>
                </c:pt>
                <c:pt idx="2301">
                  <c:v>13.40985626518186</c:v>
                </c:pt>
                <c:pt idx="2302">
                  <c:v>13.62217865240491</c:v>
                </c:pt>
                <c:pt idx="2303">
                  <c:v>13.911685964566111</c:v>
                </c:pt>
                <c:pt idx="2304">
                  <c:v>14.06339142934652</c:v>
                </c:pt>
                <c:pt idx="2305">
                  <c:v>14.244774532561101</c:v>
                </c:pt>
                <c:pt idx="2306">
                  <c:v>14.47024330736018</c:v>
                </c:pt>
                <c:pt idx="2307">
                  <c:v>14.21131370396421</c:v>
                </c:pt>
                <c:pt idx="2308">
                  <c:v>13.8381459725165</c:v>
                </c:pt>
                <c:pt idx="2309">
                  <c:v>13.424367221681051</c:v>
                </c:pt>
                <c:pt idx="2310">
                  <c:v>13.537055569642501</c:v>
                </c:pt>
                <c:pt idx="2311">
                  <c:v>13.566114648578729</c:v>
                </c:pt>
                <c:pt idx="2312">
                  <c:v>13.444729339129729</c:v>
                </c:pt>
                <c:pt idx="2313">
                  <c:v>13.462907344448119</c:v>
                </c:pt>
                <c:pt idx="2314">
                  <c:v>13.3672340365008</c:v>
                </c:pt>
                <c:pt idx="2315">
                  <c:v>13.256142140746171</c:v>
                </c:pt>
                <c:pt idx="2316">
                  <c:v>13.115447880568301</c:v>
                </c:pt>
                <c:pt idx="2317">
                  <c:v>12.81481215683975</c:v>
                </c:pt>
                <c:pt idx="2318">
                  <c:v>12.56680617603118</c:v>
                </c:pt>
                <c:pt idx="2319">
                  <c:v>12.449258898040179</c:v>
                </c:pt>
                <c:pt idx="2320">
                  <c:v>12.391291340877739</c:v>
                </c:pt>
                <c:pt idx="2321">
                  <c:v>12.2953522035757</c:v>
                </c:pt>
                <c:pt idx="2322">
                  <c:v>12.359783471970671</c:v>
                </c:pt>
                <c:pt idx="2323">
                  <c:v>12.605634113157031</c:v>
                </c:pt>
                <c:pt idx="2324">
                  <c:v>13.13304544023868</c:v>
                </c:pt>
                <c:pt idx="2325">
                  <c:v>12.8669460252957</c:v>
                </c:pt>
                <c:pt idx="2326">
                  <c:v>12.848868800108701</c:v>
                </c:pt>
                <c:pt idx="2327">
                  <c:v>12.87846525680167</c:v>
                </c:pt>
                <c:pt idx="2328">
                  <c:v>12.706532920622349</c:v>
                </c:pt>
                <c:pt idx="2329">
                  <c:v>13.110644005886201</c:v>
                </c:pt>
                <c:pt idx="2330">
                  <c:v>13.33519748370912</c:v>
                </c:pt>
                <c:pt idx="2331">
                  <c:v>13.4854255985388</c:v>
                </c:pt>
                <c:pt idx="2332">
                  <c:v>13.574181672535</c:v>
                </c:pt>
                <c:pt idx="2333">
                  <c:v>13.977011044683421</c:v>
                </c:pt>
                <c:pt idx="2334">
                  <c:v>14.266024914677679</c:v>
                </c:pt>
                <c:pt idx="2335">
                  <c:v>14.31317448434802</c:v>
                </c:pt>
                <c:pt idx="2336">
                  <c:v>14.520308108922229</c:v>
                </c:pt>
                <c:pt idx="2337">
                  <c:v>14.5652503516714</c:v>
                </c:pt>
                <c:pt idx="2338">
                  <c:v>15.01760549463267</c:v>
                </c:pt>
                <c:pt idx="2339">
                  <c:v>15.337100159733721</c:v>
                </c:pt>
                <c:pt idx="2340">
                  <c:v>16.27109211889589</c:v>
                </c:pt>
                <c:pt idx="2341">
                  <c:v>16.935885305099809</c:v>
                </c:pt>
                <c:pt idx="2342">
                  <c:v>17.348893259643599</c:v>
                </c:pt>
                <c:pt idx="2343">
                  <c:v>17.477350132256639</c:v>
                </c:pt>
                <c:pt idx="2344">
                  <c:v>17.11970526341123</c:v>
                </c:pt>
                <c:pt idx="2345">
                  <c:v>16.531568178408421</c:v>
                </c:pt>
                <c:pt idx="2346">
                  <c:v>16.09151223085442</c:v>
                </c:pt>
                <c:pt idx="2347">
                  <c:v>15.799395409910749</c:v>
                </c:pt>
                <c:pt idx="2348">
                  <c:v>15.23078651872712</c:v>
                </c:pt>
                <c:pt idx="2349">
                  <c:v>14.73480978827887</c:v>
                </c:pt>
                <c:pt idx="2350">
                  <c:v>14.064134947408579</c:v>
                </c:pt>
                <c:pt idx="2351">
                  <c:v>13.81886819061412</c:v>
                </c:pt>
                <c:pt idx="2352">
                  <c:v>13.935277602502071</c:v>
                </c:pt>
                <c:pt idx="2353">
                  <c:v>13.66375528162968</c:v>
                </c:pt>
                <c:pt idx="2354">
                  <c:v>13.47106853761362</c:v>
                </c:pt>
                <c:pt idx="2355">
                  <c:v>13.2551110702882</c:v>
                </c:pt>
                <c:pt idx="2356">
                  <c:v>13.067176429151351</c:v>
                </c:pt>
                <c:pt idx="2357">
                  <c:v>13.115683742229621</c:v>
                </c:pt>
                <c:pt idx="2358">
                  <c:v>13.63212716260821</c:v>
                </c:pt>
                <c:pt idx="2359">
                  <c:v>14.2368582895435</c:v>
                </c:pt>
                <c:pt idx="2360">
                  <c:v>14.72254490219524</c:v>
                </c:pt>
                <c:pt idx="2361">
                  <c:v>15.388393933603661</c:v>
                </c:pt>
                <c:pt idx="2362">
                  <c:v>15.88730123608244</c:v>
                </c:pt>
                <c:pt idx="2363">
                  <c:v>16.088619665588521</c:v>
                </c:pt>
                <c:pt idx="2364">
                  <c:v>16.48957161641723</c:v>
                </c:pt>
                <c:pt idx="2365">
                  <c:v>17.27647689440046</c:v>
                </c:pt>
                <c:pt idx="2366">
                  <c:v>17.645622972397589</c:v>
                </c:pt>
                <c:pt idx="2367">
                  <c:v>17.778808009263692</c:v>
                </c:pt>
                <c:pt idx="2368">
                  <c:v>17.724119314531119</c:v>
                </c:pt>
                <c:pt idx="2369">
                  <c:v>17.624029571273699</c:v>
                </c:pt>
                <c:pt idx="2370">
                  <c:v>17.22905828770698</c:v>
                </c:pt>
                <c:pt idx="2371">
                  <c:v>16.647648715965879</c:v>
                </c:pt>
                <c:pt idx="2372">
                  <c:v>16.17725071606473</c:v>
                </c:pt>
                <c:pt idx="2373">
                  <c:v>15.34135070245755</c:v>
                </c:pt>
                <c:pt idx="2374">
                  <c:v>14.8616542165362</c:v>
                </c:pt>
                <c:pt idx="2375">
                  <c:v>14.909768935383999</c:v>
                </c:pt>
                <c:pt idx="2376">
                  <c:v>14.611212752106431</c:v>
                </c:pt>
                <c:pt idx="2377">
                  <c:v>14.285768997341149</c:v>
                </c:pt>
                <c:pt idx="2378">
                  <c:v>14.26614223719767</c:v>
                </c:pt>
                <c:pt idx="2379">
                  <c:v>14.0595925507453</c:v>
                </c:pt>
                <c:pt idx="2380">
                  <c:v>13.814543440684799</c:v>
                </c:pt>
                <c:pt idx="2381">
                  <c:v>13.51067079437572</c:v>
                </c:pt>
                <c:pt idx="2382">
                  <c:v>13.318112421203731</c:v>
                </c:pt>
                <c:pt idx="2383">
                  <c:v>13.03061200928618</c:v>
                </c:pt>
                <c:pt idx="2384">
                  <c:v>12.497539344530161</c:v>
                </c:pt>
                <c:pt idx="2385">
                  <c:v>11.986369595828529</c:v>
                </c:pt>
                <c:pt idx="2386">
                  <c:v>11.71026355009438</c:v>
                </c:pt>
                <c:pt idx="2387">
                  <c:v>11.3415242492961</c:v>
                </c:pt>
                <c:pt idx="2388">
                  <c:v>11.245431046287321</c:v>
                </c:pt>
                <c:pt idx="2389">
                  <c:v>11.015474614676361</c:v>
                </c:pt>
                <c:pt idx="2390">
                  <c:v>10.62189364787263</c:v>
                </c:pt>
                <c:pt idx="2391">
                  <c:v>10.22886218319386</c:v>
                </c:pt>
                <c:pt idx="2392">
                  <c:v>9.9564921136865401</c:v>
                </c:pt>
                <c:pt idx="2393">
                  <c:v>9.4231250882498543</c:v>
                </c:pt>
                <c:pt idx="2394">
                  <c:v>9.2214198820648114</c:v>
                </c:pt>
                <c:pt idx="2395">
                  <c:v>9.0576370187588093</c:v>
                </c:pt>
                <c:pt idx="2396">
                  <c:v>8.7981969067679398</c:v>
                </c:pt>
                <c:pt idx="2397">
                  <c:v>8.42675880317306</c:v>
                </c:pt>
                <c:pt idx="2398">
                  <c:v>8.3237900971391063</c:v>
                </c:pt>
                <c:pt idx="2399">
                  <c:v>8.5525864515278496</c:v>
                </c:pt>
                <c:pt idx="2400">
                  <c:v>8.8217918839640461</c:v>
                </c:pt>
                <c:pt idx="2401">
                  <c:v>8.7277525298980887</c:v>
                </c:pt>
                <c:pt idx="2402">
                  <c:v>9.022204585277553</c:v>
                </c:pt>
                <c:pt idx="2403">
                  <c:v>9.6698313948975709</c:v>
                </c:pt>
                <c:pt idx="2404">
                  <c:v>10.068396120138161</c:v>
                </c:pt>
                <c:pt idx="2405">
                  <c:v>9.9077624576647167</c:v>
                </c:pt>
                <c:pt idx="2406">
                  <c:v>10.211291751584641</c:v>
                </c:pt>
                <c:pt idx="2407">
                  <c:v>10.34903197980651</c:v>
                </c:pt>
                <c:pt idx="2408">
                  <c:v>10.555486962996071</c:v>
                </c:pt>
                <c:pt idx="2409">
                  <c:v>10.5698554400413</c:v>
                </c:pt>
                <c:pt idx="2410">
                  <c:v>10.400306193943161</c:v>
                </c:pt>
                <c:pt idx="2411">
                  <c:v>10.07675955016383</c:v>
                </c:pt>
                <c:pt idx="2412">
                  <c:v>9.9939022969440803</c:v>
                </c:pt>
                <c:pt idx="2413">
                  <c:v>10.31645070266671</c:v>
                </c:pt>
                <c:pt idx="2414">
                  <c:v>10.82729154684788</c:v>
                </c:pt>
                <c:pt idx="2415">
                  <c:v>11.168292674430671</c:v>
                </c:pt>
                <c:pt idx="2416">
                  <c:v>11.587743410373831</c:v>
                </c:pt>
                <c:pt idx="2417">
                  <c:v>11.4034278555245</c:v>
                </c:pt>
                <c:pt idx="2418">
                  <c:v>10.97396421937594</c:v>
                </c:pt>
                <c:pt idx="2419">
                  <c:v>10.667557004548151</c:v>
                </c:pt>
                <c:pt idx="2420">
                  <c:v>10.89393842954542</c:v>
                </c:pt>
                <c:pt idx="2421">
                  <c:v>10.536836613830051</c:v>
                </c:pt>
                <c:pt idx="2422">
                  <c:v>10.45452487894222</c:v>
                </c:pt>
                <c:pt idx="2423">
                  <c:v>10.615321600962289</c:v>
                </c:pt>
                <c:pt idx="2424">
                  <c:v>10.63889182098815</c:v>
                </c:pt>
                <c:pt idx="2425">
                  <c:v>10.813690490194629</c:v>
                </c:pt>
                <c:pt idx="2426">
                  <c:v>11.211137017066781</c:v>
                </c:pt>
                <c:pt idx="2427">
                  <c:v>11.43982253521343</c:v>
                </c:pt>
                <c:pt idx="2428">
                  <c:v>11.313678926535029</c:v>
                </c:pt>
                <c:pt idx="2429">
                  <c:v>11.36742467784897</c:v>
                </c:pt>
                <c:pt idx="2430">
                  <c:v>11.347962591439069</c:v>
                </c:pt>
                <c:pt idx="2431">
                  <c:v>11.50827753996832</c:v>
                </c:pt>
                <c:pt idx="2432">
                  <c:v>11.834314621952069</c:v>
                </c:pt>
                <c:pt idx="2433">
                  <c:v>12.127161973858099</c:v>
                </c:pt>
                <c:pt idx="2434">
                  <c:v>12.0653517896043</c:v>
                </c:pt>
                <c:pt idx="2435">
                  <c:v>11.93345794842606</c:v>
                </c:pt>
                <c:pt idx="2436">
                  <c:v>12.739574756098699</c:v>
                </c:pt>
                <c:pt idx="2437">
                  <c:v>13.47115670676998</c:v>
                </c:pt>
                <c:pt idx="2438">
                  <c:v>13.61195064864763</c:v>
                </c:pt>
                <c:pt idx="2439">
                  <c:v>13.664473559096519</c:v>
                </c:pt>
                <c:pt idx="2440">
                  <c:v>13.62646011381541</c:v>
                </c:pt>
                <c:pt idx="2441">
                  <c:v>13.65630597124175</c:v>
                </c:pt>
                <c:pt idx="2442">
                  <c:v>13.44828731036225</c:v>
                </c:pt>
                <c:pt idx="2443">
                  <c:v>13.176161134765239</c:v>
                </c:pt>
                <c:pt idx="2444">
                  <c:v>13.17155217122628</c:v>
                </c:pt>
                <c:pt idx="2445">
                  <c:v>13.198593463282251</c:v>
                </c:pt>
                <c:pt idx="2446">
                  <c:v>13.49653546081136</c:v>
                </c:pt>
                <c:pt idx="2447">
                  <c:v>13.698935483086469</c:v>
                </c:pt>
                <c:pt idx="2448">
                  <c:v>13.53685571317291</c:v>
                </c:pt>
                <c:pt idx="2449">
                  <c:v>13.957430714122539</c:v>
                </c:pt>
                <c:pt idx="2450">
                  <c:v>14.5628804776299</c:v>
                </c:pt>
                <c:pt idx="2451">
                  <c:v>14.362519510234099</c:v>
                </c:pt>
                <c:pt idx="2452">
                  <c:v>14.078573568096131</c:v>
                </c:pt>
                <c:pt idx="2453">
                  <c:v>14.199365836101039</c:v>
                </c:pt>
                <c:pt idx="2454">
                  <c:v>14.30816232341018</c:v>
                </c:pt>
                <c:pt idx="2455">
                  <c:v>14.27697880914093</c:v>
                </c:pt>
                <c:pt idx="2456">
                  <c:v>14.38806959704708</c:v>
                </c:pt>
                <c:pt idx="2457">
                  <c:v>14.7915462420791</c:v>
                </c:pt>
                <c:pt idx="2458">
                  <c:v>14.95957404494332</c:v>
                </c:pt>
                <c:pt idx="2459">
                  <c:v>14.815311138072561</c:v>
                </c:pt>
                <c:pt idx="2460">
                  <c:v>14.95001732312921</c:v>
                </c:pt>
                <c:pt idx="2461">
                  <c:v>15.073957637811301</c:v>
                </c:pt>
                <c:pt idx="2462">
                  <c:v>15.011971745498871</c:v>
                </c:pt>
                <c:pt idx="2463">
                  <c:v>15.31185478786767</c:v>
                </c:pt>
                <c:pt idx="2464">
                  <c:v>15.084930040351059</c:v>
                </c:pt>
                <c:pt idx="2465">
                  <c:v>14.61555988456743</c:v>
                </c:pt>
                <c:pt idx="2466">
                  <c:v>14.25489312878176</c:v>
                </c:pt>
                <c:pt idx="2467">
                  <c:v>14.201640592039359</c:v>
                </c:pt>
                <c:pt idx="2468">
                  <c:v>14.2763154472123</c:v>
                </c:pt>
                <c:pt idx="2469">
                  <c:v>14.62716706209938</c:v>
                </c:pt>
                <c:pt idx="2470">
                  <c:v>15.202744819942479</c:v>
                </c:pt>
                <c:pt idx="2471">
                  <c:v>15.538120640632989</c:v>
                </c:pt>
                <c:pt idx="2472">
                  <c:v>15.74562766560897</c:v>
                </c:pt>
                <c:pt idx="2473">
                  <c:v>16.346807099819159</c:v>
                </c:pt>
                <c:pt idx="2474">
                  <c:v>16.418737669465219</c:v>
                </c:pt>
                <c:pt idx="2475">
                  <c:v>16.414983479541839</c:v>
                </c:pt>
                <c:pt idx="2476">
                  <c:v>16.03592283021673</c:v>
                </c:pt>
                <c:pt idx="2477">
                  <c:v>15.99816931659487</c:v>
                </c:pt>
                <c:pt idx="2478">
                  <c:v>15.93724139098271</c:v>
                </c:pt>
                <c:pt idx="2479">
                  <c:v>15.78112123899448</c:v>
                </c:pt>
                <c:pt idx="2480">
                  <c:v>15.721497277410499</c:v>
                </c:pt>
                <c:pt idx="2481">
                  <c:v>15.83203599099763</c:v>
                </c:pt>
                <c:pt idx="2482">
                  <c:v>15.672204959175749</c:v>
                </c:pt>
                <c:pt idx="2483">
                  <c:v>15.468717789513249</c:v>
                </c:pt>
                <c:pt idx="2484">
                  <c:v>14.91269423315816</c:v>
                </c:pt>
                <c:pt idx="2485">
                  <c:v>14.57566556144808</c:v>
                </c:pt>
                <c:pt idx="2486">
                  <c:v>14.44227713361269</c:v>
                </c:pt>
                <c:pt idx="2487">
                  <c:v>13.86914647591882</c:v>
                </c:pt>
                <c:pt idx="2488">
                  <c:v>13.365869906117529</c:v>
                </c:pt>
                <c:pt idx="2489">
                  <c:v>12.96728888997422</c:v>
                </c:pt>
                <c:pt idx="2490">
                  <c:v>12.78604157915227</c:v>
                </c:pt>
                <c:pt idx="2491">
                  <c:v>12.776736353381811</c:v>
                </c:pt>
                <c:pt idx="2492">
                  <c:v>12.603984341798251</c:v>
                </c:pt>
                <c:pt idx="2493">
                  <c:v>12.380127891759569</c:v>
                </c:pt>
                <c:pt idx="2494">
                  <c:v>12.363298997343099</c:v>
                </c:pt>
                <c:pt idx="2495">
                  <c:v>12.121885730706721</c:v>
                </c:pt>
                <c:pt idx="2496">
                  <c:v>12.036241171916361</c:v>
                </c:pt>
                <c:pt idx="2497">
                  <c:v>12.035638267598671</c:v>
                </c:pt>
                <c:pt idx="2498">
                  <c:v>11.70129985852358</c:v>
                </c:pt>
                <c:pt idx="2499">
                  <c:v>11.51951866139313</c:v>
                </c:pt>
                <c:pt idx="2500">
                  <c:v>10.986485041236021</c:v>
                </c:pt>
                <c:pt idx="2501">
                  <c:v>10.31080724056741</c:v>
                </c:pt>
                <c:pt idx="2502">
                  <c:v>10.06741784059885</c:v>
                </c:pt>
                <c:pt idx="2503">
                  <c:v>9.938617908958971</c:v>
                </c:pt>
                <c:pt idx="2504">
                  <c:v>10.08305795043508</c:v>
                </c:pt>
                <c:pt idx="2505">
                  <c:v>10.042951256177769</c:v>
                </c:pt>
                <c:pt idx="2506">
                  <c:v>9.9521277561892596</c:v>
                </c:pt>
                <c:pt idx="2507">
                  <c:v>10.17238615723041</c:v>
                </c:pt>
                <c:pt idx="2508">
                  <c:v>10.27984180555247</c:v>
                </c:pt>
                <c:pt idx="2509">
                  <c:v>10.320504814333839</c:v>
                </c:pt>
                <c:pt idx="2510">
                  <c:v>10.83489334457385</c:v>
                </c:pt>
                <c:pt idx="2511">
                  <c:v>10.888217564035299</c:v>
                </c:pt>
                <c:pt idx="2512">
                  <c:v>10.88208264130294</c:v>
                </c:pt>
                <c:pt idx="2513">
                  <c:v>11.09386835613782</c:v>
                </c:pt>
                <c:pt idx="2514">
                  <c:v>11.38485026381794</c:v>
                </c:pt>
                <c:pt idx="2515">
                  <c:v>11.794116282225801</c:v>
                </c:pt>
                <c:pt idx="2516">
                  <c:v>12.194901205768179</c:v>
                </c:pt>
                <c:pt idx="2517">
                  <c:v>12.824636174405059</c:v>
                </c:pt>
                <c:pt idx="2518">
                  <c:v>13.020075553263201</c:v>
                </c:pt>
                <c:pt idx="2519">
                  <c:v>13.434292492178811</c:v>
                </c:pt>
                <c:pt idx="2520">
                  <c:v>13.799516966382701</c:v>
                </c:pt>
                <c:pt idx="2521">
                  <c:v>14.04518937433637</c:v>
                </c:pt>
                <c:pt idx="2522">
                  <c:v>14.205071679259749</c:v>
                </c:pt>
                <c:pt idx="2523">
                  <c:v>14.33368498657155</c:v>
                </c:pt>
                <c:pt idx="2524">
                  <c:v>14.83151923179177</c:v>
                </c:pt>
                <c:pt idx="2525">
                  <c:v>14.702247166451951</c:v>
                </c:pt>
                <c:pt idx="2526">
                  <c:v>15.078441724495081</c:v>
                </c:pt>
                <c:pt idx="2527">
                  <c:v>15.66557773043996</c:v>
                </c:pt>
                <c:pt idx="2528">
                  <c:v>16.137197040587271</c:v>
                </c:pt>
                <c:pt idx="2529">
                  <c:v>16.750858628728299</c:v>
                </c:pt>
                <c:pt idx="2530">
                  <c:v>17.44658314491555</c:v>
                </c:pt>
                <c:pt idx="2531">
                  <c:v>17.9199335776112</c:v>
                </c:pt>
                <c:pt idx="2532">
                  <c:v>18.031132162077039</c:v>
                </c:pt>
                <c:pt idx="2533">
                  <c:v>18.332283244223611</c:v>
                </c:pt>
                <c:pt idx="2534">
                  <c:v>18.394165430023499</c:v>
                </c:pt>
                <c:pt idx="2535">
                  <c:v>18.459782760276141</c:v>
                </c:pt>
                <c:pt idx="2536">
                  <c:v>18.785469057366779</c:v>
                </c:pt>
                <c:pt idx="2537">
                  <c:v>18.748789833060229</c:v>
                </c:pt>
                <c:pt idx="2538">
                  <c:v>18.692106780937682</c:v>
                </c:pt>
                <c:pt idx="2539">
                  <c:v>18.34358667674698</c:v>
                </c:pt>
                <c:pt idx="2540">
                  <c:v>18.649623100576381</c:v>
                </c:pt>
                <c:pt idx="2541">
                  <c:v>18.537539980577481</c:v>
                </c:pt>
                <c:pt idx="2542">
                  <c:v>18.28643006350082</c:v>
                </c:pt>
                <c:pt idx="2543">
                  <c:v>17.89218118657169</c:v>
                </c:pt>
                <c:pt idx="2544">
                  <c:v>17.354576782418281</c:v>
                </c:pt>
                <c:pt idx="2545">
                  <c:v>17.083702234951609</c:v>
                </c:pt>
                <c:pt idx="2546">
                  <c:v>16.924768864582362</c:v>
                </c:pt>
                <c:pt idx="2547">
                  <c:v>16.748273612763182</c:v>
                </c:pt>
                <c:pt idx="2548">
                  <c:v>16.312177880840011</c:v>
                </c:pt>
                <c:pt idx="2549">
                  <c:v>15.97525587344248</c:v>
                </c:pt>
                <c:pt idx="2550">
                  <c:v>15.630019581348019</c:v>
                </c:pt>
                <c:pt idx="2551">
                  <c:v>15.45526205791205</c:v>
                </c:pt>
                <c:pt idx="2552">
                  <c:v>15.41243115145536</c:v>
                </c:pt>
                <c:pt idx="2553">
                  <c:v>15.31448877607286</c:v>
                </c:pt>
                <c:pt idx="2554">
                  <c:v>15.32084172298638</c:v>
                </c:pt>
                <c:pt idx="2555">
                  <c:v>15.22625571158312</c:v>
                </c:pt>
                <c:pt idx="2556">
                  <c:v>15.503119224543751</c:v>
                </c:pt>
                <c:pt idx="2557">
                  <c:v>15.5869727646574</c:v>
                </c:pt>
                <c:pt idx="2558">
                  <c:v>15.98873439766291</c:v>
                </c:pt>
                <c:pt idx="2559">
                  <c:v>16.304841698314011</c:v>
                </c:pt>
                <c:pt idx="2560">
                  <c:v>16.213280124547818</c:v>
                </c:pt>
                <c:pt idx="2561">
                  <c:v>16.170156000111451</c:v>
                </c:pt>
                <c:pt idx="2562">
                  <c:v>16.118070876124129</c:v>
                </c:pt>
                <c:pt idx="2563">
                  <c:v>16.470261846088039</c:v>
                </c:pt>
                <c:pt idx="2564">
                  <c:v>16.621716680235419</c:v>
                </c:pt>
                <c:pt idx="2565">
                  <c:v>17.116982239474378</c:v>
                </c:pt>
                <c:pt idx="2566">
                  <c:v>17.256779766481031</c:v>
                </c:pt>
                <c:pt idx="2567">
                  <c:v>17.460571483358851</c:v>
                </c:pt>
                <c:pt idx="2568">
                  <c:v>17.97020246552545</c:v>
                </c:pt>
                <c:pt idx="2569">
                  <c:v>18.455307857108529</c:v>
                </c:pt>
                <c:pt idx="2570">
                  <c:v>19.029859749081421</c:v>
                </c:pt>
                <c:pt idx="2571">
                  <c:v>19.07476799500337</c:v>
                </c:pt>
                <c:pt idx="2572">
                  <c:v>19.230439035516859</c:v>
                </c:pt>
                <c:pt idx="2573">
                  <c:v>19.290327041048229</c:v>
                </c:pt>
                <c:pt idx="2574">
                  <c:v>19.365152361041488</c:v>
                </c:pt>
                <c:pt idx="2575">
                  <c:v>19.524297555859711</c:v>
                </c:pt>
                <c:pt idx="2576">
                  <c:v>19.733811445979899</c:v>
                </c:pt>
                <c:pt idx="2577">
                  <c:v>19.871319188797891</c:v>
                </c:pt>
                <c:pt idx="2578">
                  <c:v>20.072577257579521</c:v>
                </c:pt>
                <c:pt idx="2579">
                  <c:v>20.643582249176099</c:v>
                </c:pt>
                <c:pt idx="2580">
                  <c:v>20.82475521998844</c:v>
                </c:pt>
                <c:pt idx="2581">
                  <c:v>21.170516800733569</c:v>
                </c:pt>
                <c:pt idx="2582">
                  <c:v>21.495668935190121</c:v>
                </c:pt>
                <c:pt idx="2583">
                  <c:v>21.614418306337441</c:v>
                </c:pt>
                <c:pt idx="2584">
                  <c:v>21.341089165132651</c:v>
                </c:pt>
                <c:pt idx="2585">
                  <c:v>21.160500410512231</c:v>
                </c:pt>
                <c:pt idx="2586">
                  <c:v>21.102785076907491</c:v>
                </c:pt>
                <c:pt idx="2587">
                  <c:v>20.715547791756759</c:v>
                </c:pt>
                <c:pt idx="2588">
                  <c:v>20.28985904192756</c:v>
                </c:pt>
                <c:pt idx="2589">
                  <c:v>19.804140870047121</c:v>
                </c:pt>
                <c:pt idx="2590">
                  <c:v>19.137531839631329</c:v>
                </c:pt>
                <c:pt idx="2591">
                  <c:v>18.352364413066919</c:v>
                </c:pt>
                <c:pt idx="2592">
                  <c:v>18.343833790311091</c:v>
                </c:pt>
                <c:pt idx="2593">
                  <c:v>18.282567068356961</c:v>
                </c:pt>
                <c:pt idx="2594">
                  <c:v>17.53305862050842</c:v>
                </c:pt>
                <c:pt idx="2595">
                  <c:v>17.416937629047041</c:v>
                </c:pt>
                <c:pt idx="2596">
                  <c:v>17.126583529544291</c:v>
                </c:pt>
                <c:pt idx="2597">
                  <c:v>16.64076156990161</c:v>
                </c:pt>
                <c:pt idx="2598">
                  <c:v>16.276547016337311</c:v>
                </c:pt>
                <c:pt idx="2599">
                  <c:v>16.31899268169564</c:v>
                </c:pt>
                <c:pt idx="2600">
                  <c:v>16.00910589058293</c:v>
                </c:pt>
                <c:pt idx="2601">
                  <c:v>15.676462860527421</c:v>
                </c:pt>
                <c:pt idx="2602">
                  <c:v>15.3970589282321</c:v>
                </c:pt>
                <c:pt idx="2603">
                  <c:v>15.446196950990601</c:v>
                </c:pt>
                <c:pt idx="2604">
                  <c:v>15.992358666367441</c:v>
                </c:pt>
                <c:pt idx="2605">
                  <c:v>16.490903603941881</c:v>
                </c:pt>
                <c:pt idx="2606">
                  <c:v>17.1737218228747</c:v>
                </c:pt>
                <c:pt idx="2607">
                  <c:v>17.40313919538707</c:v>
                </c:pt>
                <c:pt idx="2608">
                  <c:v>17.416189448595841</c:v>
                </c:pt>
                <c:pt idx="2609">
                  <c:v>17.563880227937371</c:v>
                </c:pt>
                <c:pt idx="2610">
                  <c:v>16.712046311768919</c:v>
                </c:pt>
                <c:pt idx="2611">
                  <c:v>16.64777231363696</c:v>
                </c:pt>
                <c:pt idx="2612">
                  <c:v>16.96654933323914</c:v>
                </c:pt>
                <c:pt idx="2613">
                  <c:v>16.986798356985179</c:v>
                </c:pt>
                <c:pt idx="2614">
                  <c:v>16.999976774659459</c:v>
                </c:pt>
                <c:pt idx="2615">
                  <c:v>17.071527034261919</c:v>
                </c:pt>
                <c:pt idx="2616">
                  <c:v>16.88195971768101</c:v>
                </c:pt>
                <c:pt idx="2617">
                  <c:v>17.317302662867821</c:v>
                </c:pt>
                <c:pt idx="2618">
                  <c:v>17.395018399620401</c:v>
                </c:pt>
                <c:pt idx="2619">
                  <c:v>17.391663771495619</c:v>
                </c:pt>
                <c:pt idx="2620">
                  <c:v>17.673966228701531</c:v>
                </c:pt>
                <c:pt idx="2621">
                  <c:v>17.90235090036678</c:v>
                </c:pt>
                <c:pt idx="2622">
                  <c:v>17.8842051184096</c:v>
                </c:pt>
                <c:pt idx="2623">
                  <c:v>17.915838860398619</c:v>
                </c:pt>
                <c:pt idx="2624">
                  <c:v>17.85516483290662</c:v>
                </c:pt>
                <c:pt idx="2625">
                  <c:v>18.052022427943111</c:v>
                </c:pt>
                <c:pt idx="2626">
                  <c:v>17.507884881773151</c:v>
                </c:pt>
                <c:pt idx="2627">
                  <c:v>16.437750558839252</c:v>
                </c:pt>
                <c:pt idx="2628">
                  <c:v>16.185198599473239</c:v>
                </c:pt>
                <c:pt idx="2629">
                  <c:v>15.85667920733203</c:v>
                </c:pt>
                <c:pt idx="2630">
                  <c:v>15.490541388213069</c:v>
                </c:pt>
                <c:pt idx="2631">
                  <c:v>15.4158942300815</c:v>
                </c:pt>
                <c:pt idx="2632">
                  <c:v>15.06638922573236</c:v>
                </c:pt>
                <c:pt idx="2633">
                  <c:v>15.00166349806781</c:v>
                </c:pt>
                <c:pt idx="2634">
                  <c:v>14.476105243657029</c:v>
                </c:pt>
                <c:pt idx="2635">
                  <c:v>14.10945715193426</c:v>
                </c:pt>
                <c:pt idx="2636">
                  <c:v>13.674546854343079</c:v>
                </c:pt>
                <c:pt idx="2637">
                  <c:v>13.428262016900479</c:v>
                </c:pt>
                <c:pt idx="2638">
                  <c:v>13.200946218335</c:v>
                </c:pt>
                <c:pt idx="2639">
                  <c:v>13.275464622310819</c:v>
                </c:pt>
                <c:pt idx="2640">
                  <c:v>13.53990057054961</c:v>
                </c:pt>
                <c:pt idx="2641">
                  <c:v>13.94996931917623</c:v>
                </c:pt>
                <c:pt idx="2642">
                  <c:v>14.842208083367479</c:v>
                </c:pt>
                <c:pt idx="2643">
                  <c:v>14.93395517007246</c:v>
                </c:pt>
                <c:pt idx="2644">
                  <c:v>15.29692787550081</c:v>
                </c:pt>
                <c:pt idx="2645">
                  <c:v>15.513936611252671</c:v>
                </c:pt>
                <c:pt idx="2646">
                  <c:v>15.477838233262609</c:v>
                </c:pt>
                <c:pt idx="2647">
                  <c:v>15.341550575921749</c:v>
                </c:pt>
                <c:pt idx="2648">
                  <c:v>14.916385629575959</c:v>
                </c:pt>
                <c:pt idx="2649">
                  <c:v>14.953110377048199</c:v>
                </c:pt>
                <c:pt idx="2650">
                  <c:v>14.658566177825071</c:v>
                </c:pt>
                <c:pt idx="2651">
                  <c:v>15.293983573533261</c:v>
                </c:pt>
                <c:pt idx="2652">
                  <c:v>15.96461260751896</c:v>
                </c:pt>
                <c:pt idx="2653">
                  <c:v>16.711652970952791</c:v>
                </c:pt>
                <c:pt idx="2654">
                  <c:v>17.20445193038729</c:v>
                </c:pt>
                <c:pt idx="2655">
                  <c:v>17.412986648836149</c:v>
                </c:pt>
                <c:pt idx="2656">
                  <c:v>17.40906887781718</c:v>
                </c:pt>
                <c:pt idx="2657">
                  <c:v>17.251936251602089</c:v>
                </c:pt>
                <c:pt idx="2658">
                  <c:v>17.636552914587089</c:v>
                </c:pt>
                <c:pt idx="2659">
                  <c:v>17.711424107044198</c:v>
                </c:pt>
                <c:pt idx="2660">
                  <c:v>17.3142333675342</c:v>
                </c:pt>
                <c:pt idx="2661">
                  <c:v>17.45750470051405</c:v>
                </c:pt>
                <c:pt idx="2662">
                  <c:v>17.869707208093509</c:v>
                </c:pt>
                <c:pt idx="2663">
                  <c:v>18.1419330791798</c:v>
                </c:pt>
                <c:pt idx="2664">
                  <c:v>18.072728224904921</c:v>
                </c:pt>
                <c:pt idx="2665">
                  <c:v>18.133886156447399</c:v>
                </c:pt>
                <c:pt idx="2666">
                  <c:v>17.248379061817651</c:v>
                </c:pt>
                <c:pt idx="2667">
                  <c:v>16.71127668409617</c:v>
                </c:pt>
                <c:pt idx="2668">
                  <c:v>16.27334941083209</c:v>
                </c:pt>
                <c:pt idx="2669">
                  <c:v>15.880762873062141</c:v>
                </c:pt>
                <c:pt idx="2670">
                  <c:v>15.841545487869739</c:v>
                </c:pt>
                <c:pt idx="2671">
                  <c:v>16.008157723452278</c:v>
                </c:pt>
                <c:pt idx="2672">
                  <c:v>16.198603189289081</c:v>
                </c:pt>
                <c:pt idx="2673">
                  <c:v>16.09220226564047</c:v>
                </c:pt>
                <c:pt idx="2674">
                  <c:v>15.544056335191581</c:v>
                </c:pt>
                <c:pt idx="2675">
                  <c:v>15.9052349304794</c:v>
                </c:pt>
                <c:pt idx="2676">
                  <c:v>16.02557828507592</c:v>
                </c:pt>
                <c:pt idx="2677">
                  <c:v>15.631637815718101</c:v>
                </c:pt>
                <c:pt idx="2678">
                  <c:v>15.80878201450173</c:v>
                </c:pt>
                <c:pt idx="2679">
                  <c:v>16.019519472127019</c:v>
                </c:pt>
                <c:pt idx="2680">
                  <c:v>15.90590086540567</c:v>
                </c:pt>
                <c:pt idx="2681">
                  <c:v>15.960800485754801</c:v>
                </c:pt>
                <c:pt idx="2682">
                  <c:v>15.5880479101391</c:v>
                </c:pt>
                <c:pt idx="2683">
                  <c:v>15.23345078645495</c:v>
                </c:pt>
                <c:pt idx="2684">
                  <c:v>15.00117991813628</c:v>
                </c:pt>
                <c:pt idx="2685">
                  <c:v>14.266910013888429</c:v>
                </c:pt>
                <c:pt idx="2686">
                  <c:v>13.437542623042241</c:v>
                </c:pt>
                <c:pt idx="2687">
                  <c:v>12.938440453792911</c:v>
                </c:pt>
                <c:pt idx="2688">
                  <c:v>12.576387195413179</c:v>
                </c:pt>
                <c:pt idx="2689">
                  <c:v>12.485347448047101</c:v>
                </c:pt>
                <c:pt idx="2690">
                  <c:v>12.26801120466088</c:v>
                </c:pt>
                <c:pt idx="2691">
                  <c:v>11.91846358461531</c:v>
                </c:pt>
                <c:pt idx="2692">
                  <c:v>11.7784182725668</c:v>
                </c:pt>
                <c:pt idx="2693">
                  <c:v>11.59037741762813</c:v>
                </c:pt>
                <c:pt idx="2694">
                  <c:v>11.125642312254501</c:v>
                </c:pt>
                <c:pt idx="2695">
                  <c:v>11.06945802166951</c:v>
                </c:pt>
                <c:pt idx="2696">
                  <c:v>11.286078916939619</c:v>
                </c:pt>
                <c:pt idx="2697">
                  <c:v>11.492563845431331</c:v>
                </c:pt>
                <c:pt idx="2698">
                  <c:v>11.44214466988984</c:v>
                </c:pt>
                <c:pt idx="2699">
                  <c:v>11.23595349309762</c:v>
                </c:pt>
                <c:pt idx="2700">
                  <c:v>11.60801233843649</c:v>
                </c:pt>
                <c:pt idx="2701">
                  <c:v>12.219286774097471</c:v>
                </c:pt>
                <c:pt idx="2702">
                  <c:v>12.537919818106181</c:v>
                </c:pt>
                <c:pt idx="2703">
                  <c:v>12.656296033251349</c:v>
                </c:pt>
                <c:pt idx="2704">
                  <c:v>12.78264052736472</c:v>
                </c:pt>
                <c:pt idx="2705">
                  <c:v>13.325250028193381</c:v>
                </c:pt>
                <c:pt idx="2706">
                  <c:v>13.77150982203962</c:v>
                </c:pt>
                <c:pt idx="2707">
                  <c:v>14.32583463862151</c:v>
                </c:pt>
                <c:pt idx="2708">
                  <c:v>14.582444162533321</c:v>
                </c:pt>
                <c:pt idx="2709">
                  <c:v>14.913151283802129</c:v>
                </c:pt>
                <c:pt idx="2710">
                  <c:v>15.3070247409013</c:v>
                </c:pt>
                <c:pt idx="2711">
                  <c:v>15.8245231483877</c:v>
                </c:pt>
                <c:pt idx="2712">
                  <c:v>16.279318805678209</c:v>
                </c:pt>
                <c:pt idx="2713">
                  <c:v>16.76813501299106</c:v>
                </c:pt>
                <c:pt idx="2714">
                  <c:v>17.447755647578131</c:v>
                </c:pt>
                <c:pt idx="2715">
                  <c:v>17.97823258273516</c:v>
                </c:pt>
                <c:pt idx="2716">
                  <c:v>18.13587423890592</c:v>
                </c:pt>
                <c:pt idx="2717">
                  <c:v>18.273468411959868</c:v>
                </c:pt>
                <c:pt idx="2718">
                  <c:v>18.645736151318111</c:v>
                </c:pt>
                <c:pt idx="2719">
                  <c:v>18.758109982428071</c:v>
                </c:pt>
                <c:pt idx="2720">
                  <c:v>18.657511173296101</c:v>
                </c:pt>
                <c:pt idx="2721">
                  <c:v>18.841104098534579</c:v>
                </c:pt>
                <c:pt idx="2722">
                  <c:v>19.07904125727876</c:v>
                </c:pt>
                <c:pt idx="2723">
                  <c:v>19.286944998012039</c:v>
                </c:pt>
                <c:pt idx="2724">
                  <c:v>19.832238728764501</c:v>
                </c:pt>
                <c:pt idx="2725">
                  <c:v>20.155803350619461</c:v>
                </c:pt>
                <c:pt idx="2726">
                  <c:v>19.721497282410091</c:v>
                </c:pt>
                <c:pt idx="2727">
                  <c:v>19.336874876962789</c:v>
                </c:pt>
                <c:pt idx="2728">
                  <c:v>19.00979611640404</c:v>
                </c:pt>
                <c:pt idx="2729">
                  <c:v>18.5914146236486</c:v>
                </c:pt>
                <c:pt idx="2730">
                  <c:v>18.177452953685641</c:v>
                </c:pt>
                <c:pt idx="2731">
                  <c:v>17.804253686661919</c:v>
                </c:pt>
                <c:pt idx="2732">
                  <c:v>17.600350083737069</c:v>
                </c:pt>
                <c:pt idx="2733">
                  <c:v>17.526075142561432</c:v>
                </c:pt>
                <c:pt idx="2734">
                  <c:v>17.60977752468801</c:v>
                </c:pt>
                <c:pt idx="2735">
                  <c:v>17.24556834580833</c:v>
                </c:pt>
                <c:pt idx="2736">
                  <c:v>16.980843138206829</c:v>
                </c:pt>
                <c:pt idx="2737">
                  <c:v>16.56494405640963</c:v>
                </c:pt>
                <c:pt idx="2738">
                  <c:v>16.514781942152041</c:v>
                </c:pt>
                <c:pt idx="2739">
                  <c:v>16.33251808308265</c:v>
                </c:pt>
                <c:pt idx="2740">
                  <c:v>16.168091146497051</c:v>
                </c:pt>
                <c:pt idx="2741">
                  <c:v>16.19590063311971</c:v>
                </c:pt>
                <c:pt idx="2742">
                  <c:v>16.083443375337129</c:v>
                </c:pt>
                <c:pt idx="2743">
                  <c:v>15.788344564837489</c:v>
                </c:pt>
                <c:pt idx="2744">
                  <c:v>15.734217947201429</c:v>
                </c:pt>
                <c:pt idx="2745">
                  <c:v>16.160544509211849</c:v>
                </c:pt>
                <c:pt idx="2746">
                  <c:v>16.83265048306929</c:v>
                </c:pt>
                <c:pt idx="2747">
                  <c:v>17.302110268191981</c:v>
                </c:pt>
                <c:pt idx="2748">
                  <c:v>17.677284109133261</c:v>
                </c:pt>
                <c:pt idx="2749">
                  <c:v>18.348183383812529</c:v>
                </c:pt>
                <c:pt idx="2750">
                  <c:v>19.015867594144321</c:v>
                </c:pt>
                <c:pt idx="2751">
                  <c:v>19.513309895645669</c:v>
                </c:pt>
                <c:pt idx="2752">
                  <c:v>20.06191383934641</c:v>
                </c:pt>
                <c:pt idx="2753">
                  <c:v>20.172548889958431</c:v>
                </c:pt>
                <c:pt idx="2754">
                  <c:v>20.254445945999588</c:v>
                </c:pt>
                <c:pt idx="2755">
                  <c:v>20.299186180291411</c:v>
                </c:pt>
                <c:pt idx="2756">
                  <c:v>20.845652339651981</c:v>
                </c:pt>
                <c:pt idx="2757">
                  <c:v>21.38418848296126</c:v>
                </c:pt>
                <c:pt idx="2758">
                  <c:v>21.95017703070695</c:v>
                </c:pt>
                <c:pt idx="2759">
                  <c:v>22.359304857667041</c:v>
                </c:pt>
                <c:pt idx="2760">
                  <c:v>22.088895832755149</c:v>
                </c:pt>
                <c:pt idx="2761">
                  <c:v>21.210389004361879</c:v>
                </c:pt>
                <c:pt idx="2762">
                  <c:v>20.523890346484041</c:v>
                </c:pt>
                <c:pt idx="2763">
                  <c:v>19.68818199803448</c:v>
                </c:pt>
                <c:pt idx="2764">
                  <c:v>19.001446164043831</c:v>
                </c:pt>
                <c:pt idx="2765">
                  <c:v>18.558392765309751</c:v>
                </c:pt>
                <c:pt idx="2766">
                  <c:v>17.92945884672552</c:v>
                </c:pt>
                <c:pt idx="2767">
                  <c:v>17.213385243652581</c:v>
                </c:pt>
                <c:pt idx="2768">
                  <c:v>16.992493569735579</c:v>
                </c:pt>
                <c:pt idx="2769">
                  <c:v>16.871779330532451</c:v>
                </c:pt>
                <c:pt idx="2770">
                  <c:v>16.838410647944649</c:v>
                </c:pt>
                <c:pt idx="2771">
                  <c:v>16.391637142435599</c:v>
                </c:pt>
                <c:pt idx="2772">
                  <c:v>16.08420914434538</c:v>
                </c:pt>
                <c:pt idx="2773">
                  <c:v>15.657891393040231</c:v>
                </c:pt>
                <c:pt idx="2774">
                  <c:v>15.34222220859454</c:v>
                </c:pt>
                <c:pt idx="2775">
                  <c:v>15.30256932776887</c:v>
                </c:pt>
                <c:pt idx="2776">
                  <c:v>15.56403844322071</c:v>
                </c:pt>
                <c:pt idx="2777">
                  <c:v>16.117108065856598</c:v>
                </c:pt>
                <c:pt idx="2778">
                  <c:v>16.77041187043044</c:v>
                </c:pt>
                <c:pt idx="2779">
                  <c:v>17.342181323899929</c:v>
                </c:pt>
                <c:pt idx="2780">
                  <c:v>17.85182306220662</c:v>
                </c:pt>
                <c:pt idx="2781">
                  <c:v>18.42793873220737</c:v>
                </c:pt>
                <c:pt idx="2782">
                  <c:v>19.37801533645364</c:v>
                </c:pt>
                <c:pt idx="2783">
                  <c:v>19.847878403713221</c:v>
                </c:pt>
                <c:pt idx="2784">
                  <c:v>20.274648937543919</c:v>
                </c:pt>
                <c:pt idx="2785">
                  <c:v>20.674604082995589</c:v>
                </c:pt>
                <c:pt idx="2786">
                  <c:v>21.113473244706501</c:v>
                </c:pt>
                <c:pt idx="2787">
                  <c:v>21.322756625982819</c:v>
                </c:pt>
                <c:pt idx="2788">
                  <c:v>21.841853850064599</c:v>
                </c:pt>
                <c:pt idx="2789">
                  <c:v>21.94665215135355</c:v>
                </c:pt>
                <c:pt idx="2790">
                  <c:v>21.632160910035228</c:v>
                </c:pt>
                <c:pt idx="2791">
                  <c:v>21.712988923266671</c:v>
                </c:pt>
                <c:pt idx="2792">
                  <c:v>21.364159654612919</c:v>
                </c:pt>
                <c:pt idx="2793">
                  <c:v>20.551857606347209</c:v>
                </c:pt>
                <c:pt idx="2794">
                  <c:v>20.05635155599974</c:v>
                </c:pt>
                <c:pt idx="2795">
                  <c:v>19.59734006258789</c:v>
                </c:pt>
                <c:pt idx="2796">
                  <c:v>18.963308602131882</c:v>
                </c:pt>
                <c:pt idx="2797">
                  <c:v>17.832609293538621</c:v>
                </c:pt>
                <c:pt idx="2798">
                  <c:v>16.92778993555758</c:v>
                </c:pt>
                <c:pt idx="2799">
                  <c:v>15.959691773927281</c:v>
                </c:pt>
                <c:pt idx="2800">
                  <c:v>14.764885833950339</c:v>
                </c:pt>
                <c:pt idx="2801">
                  <c:v>13.88774953050533</c:v>
                </c:pt>
                <c:pt idx="2802">
                  <c:v>13.47358416404041</c:v>
                </c:pt>
                <c:pt idx="2803">
                  <c:v>13.02271506803447</c:v>
                </c:pt>
                <c:pt idx="2804">
                  <c:v>12.938582483816729</c:v>
                </c:pt>
                <c:pt idx="2805">
                  <c:v>13.182915032900519</c:v>
                </c:pt>
                <c:pt idx="2806">
                  <c:v>13.123247143409261</c:v>
                </c:pt>
                <c:pt idx="2807">
                  <c:v>13.255381623426169</c:v>
                </c:pt>
                <c:pt idx="2808">
                  <c:v>13.98563674612541</c:v>
                </c:pt>
                <c:pt idx="2809">
                  <c:v>14.00608911862515</c:v>
                </c:pt>
                <c:pt idx="2810">
                  <c:v>13.76846479478662</c:v>
                </c:pt>
                <c:pt idx="2811">
                  <c:v>13.554752392613169</c:v>
                </c:pt>
                <c:pt idx="2812">
                  <c:v>13.82608119321913</c:v>
                </c:pt>
                <c:pt idx="2813">
                  <c:v>14.109241834917601</c:v>
                </c:pt>
                <c:pt idx="2814">
                  <c:v>14.28574492845644</c:v>
                </c:pt>
                <c:pt idx="2815">
                  <c:v>14.935921534417799</c:v>
                </c:pt>
                <c:pt idx="2816">
                  <c:v>15.19378962622557</c:v>
                </c:pt>
                <c:pt idx="2817">
                  <c:v>14.875528428973</c:v>
                </c:pt>
                <c:pt idx="2818">
                  <c:v>14.23401666997159</c:v>
                </c:pt>
                <c:pt idx="2819">
                  <c:v>13.75556404438314</c:v>
                </c:pt>
                <c:pt idx="2820">
                  <c:v>13.87793087041265</c:v>
                </c:pt>
                <c:pt idx="2821">
                  <c:v>14.123182843303679</c:v>
                </c:pt>
                <c:pt idx="2822">
                  <c:v>13.88745977053946</c:v>
                </c:pt>
                <c:pt idx="2823">
                  <c:v>13.66712241356417</c:v>
                </c:pt>
                <c:pt idx="2824">
                  <c:v>13.51219489394976</c:v>
                </c:pt>
                <c:pt idx="2825">
                  <c:v>13.51712952117497</c:v>
                </c:pt>
                <c:pt idx="2826">
                  <c:v>13.79127651000471</c:v>
                </c:pt>
                <c:pt idx="2827">
                  <c:v>13.498666000693101</c:v>
                </c:pt>
                <c:pt idx="2828">
                  <c:v>13.80478393613153</c:v>
                </c:pt>
                <c:pt idx="2829">
                  <c:v>14.248784070630119</c:v>
                </c:pt>
                <c:pt idx="2830">
                  <c:v>14.189944841982349</c:v>
                </c:pt>
                <c:pt idx="2831">
                  <c:v>14.29886388252541</c:v>
                </c:pt>
                <c:pt idx="2832">
                  <c:v>14.959338270821769</c:v>
                </c:pt>
                <c:pt idx="2833">
                  <c:v>15.87670873839232</c:v>
                </c:pt>
                <c:pt idx="2834">
                  <c:v>16.097594325688348</c:v>
                </c:pt>
                <c:pt idx="2835">
                  <c:v>16.301247053655089</c:v>
                </c:pt>
                <c:pt idx="2836">
                  <c:v>16.26071237073652</c:v>
                </c:pt>
                <c:pt idx="2837">
                  <c:v>16.931230833621878</c:v>
                </c:pt>
                <c:pt idx="2838">
                  <c:v>17.485366696865299</c:v>
                </c:pt>
                <c:pt idx="2839">
                  <c:v>18.336691513200289</c:v>
                </c:pt>
                <c:pt idx="2840">
                  <c:v>19.06067084917661</c:v>
                </c:pt>
                <c:pt idx="2841">
                  <c:v>19.205084960446069</c:v>
                </c:pt>
                <c:pt idx="2842">
                  <c:v>19.53704613623097</c:v>
                </c:pt>
                <c:pt idx="2843">
                  <c:v>19.3975380373682</c:v>
                </c:pt>
                <c:pt idx="2844">
                  <c:v>19.259146178758559</c:v>
                </c:pt>
                <c:pt idx="2845">
                  <c:v>19.64476877276395</c:v>
                </c:pt>
                <c:pt idx="2846">
                  <c:v>19.751135941224689</c:v>
                </c:pt>
                <c:pt idx="2847">
                  <c:v>18.984563135342281</c:v>
                </c:pt>
                <c:pt idx="2848">
                  <c:v>18.840120967299651</c:v>
                </c:pt>
                <c:pt idx="2849">
                  <c:v>19.284801123959781</c:v>
                </c:pt>
                <c:pt idx="2850">
                  <c:v>19.199264951259401</c:v>
                </c:pt>
                <c:pt idx="2851">
                  <c:v>19.071860817799369</c:v>
                </c:pt>
                <c:pt idx="2852">
                  <c:v>18.722316788509019</c:v>
                </c:pt>
                <c:pt idx="2853">
                  <c:v>18.04993827688849</c:v>
                </c:pt>
                <c:pt idx="2854">
                  <c:v>17.33468844954275</c:v>
                </c:pt>
                <c:pt idx="2855">
                  <c:v>16.622658797554479</c:v>
                </c:pt>
                <c:pt idx="2856">
                  <c:v>16.486497171548319</c:v>
                </c:pt>
                <c:pt idx="2857">
                  <c:v>16.544167943075799</c:v>
                </c:pt>
                <c:pt idx="2858">
                  <c:v>16.476177893808671</c:v>
                </c:pt>
                <c:pt idx="2859">
                  <c:v>16.3872419601635</c:v>
                </c:pt>
                <c:pt idx="2860">
                  <c:v>15.99944162646351</c:v>
                </c:pt>
                <c:pt idx="2861">
                  <c:v>15.619521919529911</c:v>
                </c:pt>
                <c:pt idx="2862">
                  <c:v>16.288518836393688</c:v>
                </c:pt>
                <c:pt idx="2863">
                  <c:v>16.34731663421389</c:v>
                </c:pt>
                <c:pt idx="2864">
                  <c:v>16.23846847673579</c:v>
                </c:pt>
                <c:pt idx="2865">
                  <c:v>15.70535333272907</c:v>
                </c:pt>
                <c:pt idx="2866">
                  <c:v>15.74138532961315</c:v>
                </c:pt>
                <c:pt idx="2867">
                  <c:v>15.367078739672079</c:v>
                </c:pt>
                <c:pt idx="2868">
                  <c:v>15.44297924101072</c:v>
                </c:pt>
                <c:pt idx="2869">
                  <c:v>15.422734887846071</c:v>
                </c:pt>
                <c:pt idx="2870">
                  <c:v>15.44514489458251</c:v>
                </c:pt>
                <c:pt idx="2871">
                  <c:v>15.10302457949255</c:v>
                </c:pt>
                <c:pt idx="2872">
                  <c:v>14.76075713539197</c:v>
                </c:pt>
                <c:pt idx="2873">
                  <c:v>14.37383373118001</c:v>
                </c:pt>
                <c:pt idx="2874">
                  <c:v>13.993992688591311</c:v>
                </c:pt>
                <c:pt idx="2875">
                  <c:v>13.658770151903321</c:v>
                </c:pt>
                <c:pt idx="2876">
                  <c:v>13.45191672314526</c:v>
                </c:pt>
                <c:pt idx="2877">
                  <c:v>13.07323977801633</c:v>
                </c:pt>
                <c:pt idx="2878">
                  <c:v>12.753084037167101</c:v>
                </c:pt>
                <c:pt idx="2879">
                  <c:v>12.39517006040295</c:v>
                </c:pt>
                <c:pt idx="2880">
                  <c:v>12.32679593116111</c:v>
                </c:pt>
                <c:pt idx="2881">
                  <c:v>11.816371577917909</c:v>
                </c:pt>
                <c:pt idx="2882">
                  <c:v>11.56961246418885</c:v>
                </c:pt>
                <c:pt idx="2883">
                  <c:v>11.022003304064601</c:v>
                </c:pt>
                <c:pt idx="2884">
                  <c:v>10.24340939134572</c:v>
                </c:pt>
                <c:pt idx="2885">
                  <c:v>9.9268329006368283</c:v>
                </c:pt>
                <c:pt idx="2886">
                  <c:v>10.212654495884509</c:v>
                </c:pt>
                <c:pt idx="2887">
                  <c:v>10.372917247099821</c:v>
                </c:pt>
                <c:pt idx="2888">
                  <c:v>10.85358366602965</c:v>
                </c:pt>
                <c:pt idx="2889">
                  <c:v>11.38859143088032</c:v>
                </c:pt>
                <c:pt idx="2890">
                  <c:v>12.03329085909707</c:v>
                </c:pt>
                <c:pt idx="2891">
                  <c:v>12.724277047260401</c:v>
                </c:pt>
                <c:pt idx="2892">
                  <c:v>13.22409544945538</c:v>
                </c:pt>
                <c:pt idx="2893">
                  <c:v>14.03758679763807</c:v>
                </c:pt>
                <c:pt idx="2894">
                  <c:v>14.8884828452639</c:v>
                </c:pt>
                <c:pt idx="2895">
                  <c:v>15.708285546190289</c:v>
                </c:pt>
                <c:pt idx="2896">
                  <c:v>16.407329028072819</c:v>
                </c:pt>
                <c:pt idx="2897">
                  <c:v>16.64849335607267</c:v>
                </c:pt>
                <c:pt idx="2898">
                  <c:v>16.726599361133179</c:v>
                </c:pt>
                <c:pt idx="2899">
                  <c:v>17.07665904309302</c:v>
                </c:pt>
                <c:pt idx="2900">
                  <c:v>17.015859379934241</c:v>
                </c:pt>
                <c:pt idx="2901">
                  <c:v>16.697325510060651</c:v>
                </c:pt>
                <c:pt idx="2902">
                  <c:v>16.475831143168001</c:v>
                </c:pt>
                <c:pt idx="2903">
                  <c:v>15.427432228596549</c:v>
                </c:pt>
                <c:pt idx="2904">
                  <c:v>15.5878751194254</c:v>
                </c:pt>
                <c:pt idx="2905">
                  <c:v>15.79415026910997</c:v>
                </c:pt>
                <c:pt idx="2906">
                  <c:v>15.84341134917455</c:v>
                </c:pt>
                <c:pt idx="2907">
                  <c:v>16.014087329775869</c:v>
                </c:pt>
                <c:pt idx="2908">
                  <c:v>15.34406819777033</c:v>
                </c:pt>
                <c:pt idx="2909">
                  <c:v>14.97854602664898</c:v>
                </c:pt>
                <c:pt idx="2910">
                  <c:v>14.691077222535821</c:v>
                </c:pt>
                <c:pt idx="2911">
                  <c:v>14.220544303300249</c:v>
                </c:pt>
                <c:pt idx="2912">
                  <c:v>14.40937652171613</c:v>
                </c:pt>
                <c:pt idx="2913">
                  <c:v>14.88239830271295</c:v>
                </c:pt>
                <c:pt idx="2914">
                  <c:v>15.787115283574391</c:v>
                </c:pt>
                <c:pt idx="2915">
                  <c:v>16.71591152327905</c:v>
                </c:pt>
                <c:pt idx="2916">
                  <c:v>17.540588681634251</c:v>
                </c:pt>
                <c:pt idx="2917">
                  <c:v>18.484556169277688</c:v>
                </c:pt>
                <c:pt idx="2918">
                  <c:v>19.879837414956111</c:v>
                </c:pt>
                <c:pt idx="2919">
                  <c:v>19.920413638508279</c:v>
                </c:pt>
                <c:pt idx="2920">
                  <c:v>19.735437948505869</c:v>
                </c:pt>
                <c:pt idx="2921">
                  <c:v>19.191150405223109</c:v>
                </c:pt>
                <c:pt idx="2922">
                  <c:v>18.374265839626251</c:v>
                </c:pt>
                <c:pt idx="2923">
                  <c:v>18.389078207415931</c:v>
                </c:pt>
                <c:pt idx="2924">
                  <c:v>18.198512085469019</c:v>
                </c:pt>
                <c:pt idx="2925">
                  <c:v>18.139788761898899</c:v>
                </c:pt>
                <c:pt idx="2926">
                  <c:v>18.343731325958149</c:v>
                </c:pt>
                <c:pt idx="2927">
                  <c:v>18.599933021732269</c:v>
                </c:pt>
                <c:pt idx="2928">
                  <c:v>18.61911665024391</c:v>
                </c:pt>
                <c:pt idx="2929">
                  <c:v>18.068854764837059</c:v>
                </c:pt>
                <c:pt idx="2930">
                  <c:v>17.580065046731249</c:v>
                </c:pt>
                <c:pt idx="2931">
                  <c:v>17.164040065630921</c:v>
                </c:pt>
                <c:pt idx="2932">
                  <c:v>16.56494874126939</c:v>
                </c:pt>
                <c:pt idx="2933">
                  <c:v>15.692906800887901</c:v>
                </c:pt>
                <c:pt idx="2934">
                  <c:v>15.129607073495659</c:v>
                </c:pt>
                <c:pt idx="2935">
                  <c:v>14.85958690789997</c:v>
                </c:pt>
                <c:pt idx="2936">
                  <c:v>15.02415017115441</c:v>
                </c:pt>
                <c:pt idx="2937">
                  <c:v>15.32377513335123</c:v>
                </c:pt>
                <c:pt idx="2938">
                  <c:v>15.407997631148399</c:v>
                </c:pt>
                <c:pt idx="2939">
                  <c:v>15.477168606514439</c:v>
                </c:pt>
                <c:pt idx="2940">
                  <c:v>15.47395282117462</c:v>
                </c:pt>
                <c:pt idx="2941">
                  <c:v>15.07970504647197</c:v>
                </c:pt>
                <c:pt idx="2942">
                  <c:v>14.91435919439974</c:v>
                </c:pt>
                <c:pt idx="2943">
                  <c:v>15.041472000089479</c:v>
                </c:pt>
                <c:pt idx="2944">
                  <c:v>14.895375642823931</c:v>
                </c:pt>
                <c:pt idx="2945">
                  <c:v>14.86868411034922</c:v>
                </c:pt>
                <c:pt idx="2946">
                  <c:v>14.93268128095837</c:v>
                </c:pt>
                <c:pt idx="2947">
                  <c:v>15.048839626795671</c:v>
                </c:pt>
                <c:pt idx="2948">
                  <c:v>15.51265743721177</c:v>
                </c:pt>
                <c:pt idx="2949">
                  <c:v>15.47945895233982</c:v>
                </c:pt>
                <c:pt idx="2950">
                  <c:v>15.58321091914387</c:v>
                </c:pt>
                <c:pt idx="2951">
                  <c:v>15.78957417533613</c:v>
                </c:pt>
                <c:pt idx="2952">
                  <c:v>16.473429930186189</c:v>
                </c:pt>
                <c:pt idx="2953">
                  <c:v>17.049923956598501</c:v>
                </c:pt>
                <c:pt idx="2954">
                  <c:v>17.498843106759281</c:v>
                </c:pt>
                <c:pt idx="2955">
                  <c:v>17.726914922142161</c:v>
                </c:pt>
                <c:pt idx="2956">
                  <c:v>18.079584227544959</c:v>
                </c:pt>
                <c:pt idx="2957">
                  <c:v>17.803435868873979</c:v>
                </c:pt>
                <c:pt idx="2958">
                  <c:v>17.309170317455909</c:v>
                </c:pt>
                <c:pt idx="2959">
                  <c:v>17.582941571365929</c:v>
                </c:pt>
                <c:pt idx="2960">
                  <c:v>17.275037786774881</c:v>
                </c:pt>
                <c:pt idx="2961">
                  <c:v>16.920728745295659</c:v>
                </c:pt>
                <c:pt idx="2962">
                  <c:v>17.009878098416081</c:v>
                </c:pt>
                <c:pt idx="2963">
                  <c:v>17.098918697333321</c:v>
                </c:pt>
                <c:pt idx="2964">
                  <c:v>17.255506576595241</c:v>
                </c:pt>
                <c:pt idx="2965">
                  <c:v>16.950164646822419</c:v>
                </c:pt>
                <c:pt idx="2966">
                  <c:v>16.531922418103669</c:v>
                </c:pt>
                <c:pt idx="2967">
                  <c:v>15.7105152147564</c:v>
                </c:pt>
                <c:pt idx="2968">
                  <c:v>14.812503790198701</c:v>
                </c:pt>
                <c:pt idx="2969">
                  <c:v>14.091769029747301</c:v>
                </c:pt>
                <c:pt idx="2970">
                  <c:v>13.33504357874056</c:v>
                </c:pt>
                <c:pt idx="2971">
                  <c:v>12.96558424141781</c:v>
                </c:pt>
                <c:pt idx="2972">
                  <c:v>13.025696503098301</c:v>
                </c:pt>
                <c:pt idx="2973">
                  <c:v>13.01958686209756</c:v>
                </c:pt>
                <c:pt idx="2974">
                  <c:v>12.485777522462451</c:v>
                </c:pt>
                <c:pt idx="2975">
                  <c:v>12.391224437013889</c:v>
                </c:pt>
                <c:pt idx="2976">
                  <c:v>12.165072267498561</c:v>
                </c:pt>
                <c:pt idx="2977">
                  <c:v>11.654809732045081</c:v>
                </c:pt>
                <c:pt idx="2978">
                  <c:v>11.19209569269885</c:v>
                </c:pt>
                <c:pt idx="2979">
                  <c:v>10.627053833820311</c:v>
                </c:pt>
                <c:pt idx="2980">
                  <c:v>10.75921138103347</c:v>
                </c:pt>
                <c:pt idx="2981">
                  <c:v>11.473038705984379</c:v>
                </c:pt>
                <c:pt idx="2982">
                  <c:v>12.026149224536651</c:v>
                </c:pt>
                <c:pt idx="2983">
                  <c:v>12.28858283150976</c:v>
                </c:pt>
                <c:pt idx="2984">
                  <c:v>12.55663758271953</c:v>
                </c:pt>
                <c:pt idx="2985">
                  <c:v>12.975764587277361</c:v>
                </c:pt>
                <c:pt idx="2986">
                  <c:v>13.399607872123051</c:v>
                </c:pt>
                <c:pt idx="2987">
                  <c:v>13.1651051439393</c:v>
                </c:pt>
                <c:pt idx="2988">
                  <c:v>13.29294360176838</c:v>
                </c:pt>
                <c:pt idx="2989">
                  <c:v>13.99017395531807</c:v>
                </c:pt>
                <c:pt idx="2990">
                  <c:v>14.422916427272099</c:v>
                </c:pt>
                <c:pt idx="2991">
                  <c:v>15.42894817113295</c:v>
                </c:pt>
                <c:pt idx="2992">
                  <c:v>16.402051336998792</c:v>
                </c:pt>
                <c:pt idx="2993">
                  <c:v>17.575328794171739</c:v>
                </c:pt>
                <c:pt idx="2994">
                  <c:v>18.877288557884409</c:v>
                </c:pt>
                <c:pt idx="2995">
                  <c:v>19.652955423082599</c:v>
                </c:pt>
                <c:pt idx="2996">
                  <c:v>19.344668603586619</c:v>
                </c:pt>
                <c:pt idx="2997">
                  <c:v>19.370516232713779</c:v>
                </c:pt>
                <c:pt idx="2998">
                  <c:v>19.619343585632571</c:v>
                </c:pt>
                <c:pt idx="2999">
                  <c:v>19.6503676602638</c:v>
                </c:pt>
                <c:pt idx="3000">
                  <c:v>19.80346657635511</c:v>
                </c:pt>
                <c:pt idx="3001">
                  <c:v>19.653155226650931</c:v>
                </c:pt>
                <c:pt idx="3002">
                  <c:v>19.710972501996011</c:v>
                </c:pt>
                <c:pt idx="3003">
                  <c:v>19.402005462773779</c:v>
                </c:pt>
                <c:pt idx="3004">
                  <c:v>19.357722351423661</c:v>
                </c:pt>
                <c:pt idx="3005">
                  <c:v>19.6944569428995</c:v>
                </c:pt>
                <c:pt idx="3006">
                  <c:v>19.3543184859573</c:v>
                </c:pt>
                <c:pt idx="3007">
                  <c:v>18.23476776372555</c:v>
                </c:pt>
                <c:pt idx="3008">
                  <c:v>16.879307051364151</c:v>
                </c:pt>
                <c:pt idx="3009">
                  <c:v>15.69126315635552</c:v>
                </c:pt>
                <c:pt idx="3010">
                  <c:v>14.3257596542523</c:v>
                </c:pt>
                <c:pt idx="3011">
                  <c:v>13.78627701998602</c:v>
                </c:pt>
                <c:pt idx="3012">
                  <c:v>13.5263960131822</c:v>
                </c:pt>
                <c:pt idx="3013">
                  <c:v>13.170842651486099</c:v>
                </c:pt>
                <c:pt idx="3014">
                  <c:v>13.189196815715651</c:v>
                </c:pt>
                <c:pt idx="3015">
                  <c:v>13.371779848510251</c:v>
                </c:pt>
                <c:pt idx="3016">
                  <c:v>13.81809123246215</c:v>
                </c:pt>
                <c:pt idx="3017">
                  <c:v>14.246260416855259</c:v>
                </c:pt>
                <c:pt idx="3018">
                  <c:v>14.68655461667004</c:v>
                </c:pt>
                <c:pt idx="3019">
                  <c:v>14.31588171674596</c:v>
                </c:pt>
                <c:pt idx="3020">
                  <c:v>13.74652389273956</c:v>
                </c:pt>
                <c:pt idx="3021">
                  <c:v>13.673637980660571</c:v>
                </c:pt>
                <c:pt idx="3022">
                  <c:v>13.91406801194535</c:v>
                </c:pt>
                <c:pt idx="3023">
                  <c:v>14.42784092982251</c:v>
                </c:pt>
                <c:pt idx="3024">
                  <c:v>14.89245293168484</c:v>
                </c:pt>
                <c:pt idx="3025">
                  <c:v>15.906772826131879</c:v>
                </c:pt>
                <c:pt idx="3026">
                  <c:v>16.713539923407851</c:v>
                </c:pt>
                <c:pt idx="3027">
                  <c:v>17.01580542967945</c:v>
                </c:pt>
                <c:pt idx="3028">
                  <c:v>16.982213771242179</c:v>
                </c:pt>
                <c:pt idx="3029">
                  <c:v>16.859840293557969</c:v>
                </c:pt>
                <c:pt idx="3030">
                  <c:v>16.628649163936629</c:v>
                </c:pt>
                <c:pt idx="3031">
                  <c:v>16.070279262986091</c:v>
                </c:pt>
                <c:pt idx="3032">
                  <c:v>15.97991997503842</c:v>
                </c:pt>
                <c:pt idx="3033">
                  <c:v>15.976001513840419</c:v>
                </c:pt>
                <c:pt idx="3034">
                  <c:v>15.852642989879371</c:v>
                </c:pt>
                <c:pt idx="3035">
                  <c:v>15.9299578388491</c:v>
                </c:pt>
                <c:pt idx="3036">
                  <c:v>16.099619189264949</c:v>
                </c:pt>
                <c:pt idx="3037">
                  <c:v>16.534428964416168</c:v>
                </c:pt>
                <c:pt idx="3038">
                  <c:v>16.425457034825019</c:v>
                </c:pt>
                <c:pt idx="3039">
                  <c:v>16.28648013057472</c:v>
                </c:pt>
                <c:pt idx="3040">
                  <c:v>15.777148141589141</c:v>
                </c:pt>
                <c:pt idx="3041">
                  <c:v>15.0104250588571</c:v>
                </c:pt>
                <c:pt idx="3042">
                  <c:v>14.54357120494242</c:v>
                </c:pt>
                <c:pt idx="3043">
                  <c:v>14.4893038157339</c:v>
                </c:pt>
                <c:pt idx="3044">
                  <c:v>14.31723118623005</c:v>
                </c:pt>
                <c:pt idx="3045">
                  <c:v>14.24048533332833</c:v>
                </c:pt>
                <c:pt idx="3046">
                  <c:v>14.593088113333829</c:v>
                </c:pt>
                <c:pt idx="3047">
                  <c:v>14.60615515211326</c:v>
                </c:pt>
                <c:pt idx="3048">
                  <c:v>14.659873083741299</c:v>
                </c:pt>
                <c:pt idx="3049">
                  <c:v>15.09171783790751</c:v>
                </c:pt>
                <c:pt idx="3050">
                  <c:v>15.325914322513601</c:v>
                </c:pt>
                <c:pt idx="3051">
                  <c:v>15.06139554987948</c:v>
                </c:pt>
                <c:pt idx="3052">
                  <c:v>14.645393990776309</c:v>
                </c:pt>
                <c:pt idx="3053">
                  <c:v>14.566549328514419</c:v>
                </c:pt>
                <c:pt idx="3054">
                  <c:v>14.754402645859569</c:v>
                </c:pt>
                <c:pt idx="3055">
                  <c:v>14.89963612515302</c:v>
                </c:pt>
                <c:pt idx="3056">
                  <c:v>15.285365359727299</c:v>
                </c:pt>
                <c:pt idx="3057">
                  <c:v>15.399355330377359</c:v>
                </c:pt>
                <c:pt idx="3058">
                  <c:v>15.59998554371013</c:v>
                </c:pt>
                <c:pt idx="3059">
                  <c:v>15.3152577664637</c:v>
                </c:pt>
                <c:pt idx="3060">
                  <c:v>15.71037096887671</c:v>
                </c:pt>
                <c:pt idx="3061">
                  <c:v>16.018070468628981</c:v>
                </c:pt>
                <c:pt idx="3062">
                  <c:v>16.212158783985529</c:v>
                </c:pt>
                <c:pt idx="3063">
                  <c:v>16.113231277344301</c:v>
                </c:pt>
                <c:pt idx="3064">
                  <c:v>15.687562144029441</c:v>
                </c:pt>
                <c:pt idx="3065">
                  <c:v>15.61707491917397</c:v>
                </c:pt>
                <c:pt idx="3066">
                  <c:v>15.29626796691587</c:v>
                </c:pt>
                <c:pt idx="3067">
                  <c:v>15.532631362343359</c:v>
                </c:pt>
                <c:pt idx="3068">
                  <c:v>16.22962698141032</c:v>
                </c:pt>
                <c:pt idx="3069">
                  <c:v>16.8062760963209</c:v>
                </c:pt>
                <c:pt idx="3070">
                  <c:v>17.37728818857989</c:v>
                </c:pt>
                <c:pt idx="3071">
                  <c:v>17.63340264368178</c:v>
                </c:pt>
                <c:pt idx="3072">
                  <c:v>17.303056970417511</c:v>
                </c:pt>
                <c:pt idx="3073">
                  <c:v>17.197219714716741</c:v>
                </c:pt>
                <c:pt idx="3074">
                  <c:v>17.48085998678248</c:v>
                </c:pt>
                <c:pt idx="3075">
                  <c:v>16.715074089063481</c:v>
                </c:pt>
                <c:pt idx="3076">
                  <c:v>16.308337004446891</c:v>
                </c:pt>
                <c:pt idx="3077">
                  <c:v>16.05612870221529</c:v>
                </c:pt>
                <c:pt idx="3078">
                  <c:v>16.2811900645005</c:v>
                </c:pt>
                <c:pt idx="3079">
                  <c:v>16.449559032799311</c:v>
                </c:pt>
                <c:pt idx="3080">
                  <c:v>16.633101079645101</c:v>
                </c:pt>
                <c:pt idx="3081">
                  <c:v>17.199113456486259</c:v>
                </c:pt>
                <c:pt idx="3082">
                  <c:v>17.58859033185238</c:v>
                </c:pt>
                <c:pt idx="3083">
                  <c:v>17.550225918829291</c:v>
                </c:pt>
                <c:pt idx="3084">
                  <c:v>17.534369884646821</c:v>
                </c:pt>
                <c:pt idx="3085">
                  <c:v>17.507050579320161</c:v>
                </c:pt>
                <c:pt idx="3086">
                  <c:v>17.69091395340093</c:v>
                </c:pt>
                <c:pt idx="3087">
                  <c:v>18.358170155402799</c:v>
                </c:pt>
                <c:pt idx="3088">
                  <c:v>18.65029438889804</c:v>
                </c:pt>
                <c:pt idx="3089">
                  <c:v>18.771204260768151</c:v>
                </c:pt>
                <c:pt idx="3090">
                  <c:v>19.101966842649219</c:v>
                </c:pt>
                <c:pt idx="3091">
                  <c:v>18.401570338982101</c:v>
                </c:pt>
                <c:pt idx="3092">
                  <c:v>18.301761387342928</c:v>
                </c:pt>
                <c:pt idx="3093">
                  <c:v>18.074098679807239</c:v>
                </c:pt>
                <c:pt idx="3094">
                  <c:v>18.263137045974219</c:v>
                </c:pt>
                <c:pt idx="3095">
                  <c:v>17.906589816763749</c:v>
                </c:pt>
                <c:pt idx="3096">
                  <c:v>17.95930172948048</c:v>
                </c:pt>
                <c:pt idx="3097">
                  <c:v>17.917844795347001</c:v>
                </c:pt>
                <c:pt idx="3098">
                  <c:v>17.434640201674281</c:v>
                </c:pt>
                <c:pt idx="3099">
                  <c:v>16.806843543795541</c:v>
                </c:pt>
                <c:pt idx="3100">
                  <c:v>16.076190443059929</c:v>
                </c:pt>
                <c:pt idx="3101">
                  <c:v>15.5672404591174</c:v>
                </c:pt>
                <c:pt idx="3102">
                  <c:v>15.25002287320525</c:v>
                </c:pt>
                <c:pt idx="3103">
                  <c:v>14.96786935588076</c:v>
                </c:pt>
                <c:pt idx="3104">
                  <c:v>14.896140227881631</c:v>
                </c:pt>
                <c:pt idx="3105">
                  <c:v>14.46574042986847</c:v>
                </c:pt>
                <c:pt idx="3106">
                  <c:v>15.11258304217364</c:v>
                </c:pt>
                <c:pt idx="3107">
                  <c:v>15.50301977428582</c:v>
                </c:pt>
                <c:pt idx="3108">
                  <c:v>15.992123503560039</c:v>
                </c:pt>
                <c:pt idx="3109">
                  <c:v>16.542516756083959</c:v>
                </c:pt>
                <c:pt idx="3110">
                  <c:v>17.304027286844679</c:v>
                </c:pt>
                <c:pt idx="3111">
                  <c:v>17.437160598666392</c:v>
                </c:pt>
                <c:pt idx="3112">
                  <c:v>17.188094251010789</c:v>
                </c:pt>
                <c:pt idx="3113">
                  <c:v>17.279552021998029</c:v>
                </c:pt>
                <c:pt idx="3114">
                  <c:v>17.45033395149613</c:v>
                </c:pt>
                <c:pt idx="3115">
                  <c:v>17.494518273655672</c:v>
                </c:pt>
                <c:pt idx="3116">
                  <c:v>18.262028041785879</c:v>
                </c:pt>
                <c:pt idx="3117">
                  <c:v>18.96925145719332</c:v>
                </c:pt>
                <c:pt idx="3118">
                  <c:v>19.57552990099741</c:v>
                </c:pt>
                <c:pt idx="3119">
                  <c:v>20.070264655253951</c:v>
                </c:pt>
                <c:pt idx="3120">
                  <c:v>20.9759259075363</c:v>
                </c:pt>
                <c:pt idx="3121">
                  <c:v>21.19363730719796</c:v>
                </c:pt>
                <c:pt idx="3122">
                  <c:v>21.310834624395309</c:v>
                </c:pt>
                <c:pt idx="3123">
                  <c:v>21.477913471983019</c:v>
                </c:pt>
                <c:pt idx="3124">
                  <c:v>21.538536607970979</c:v>
                </c:pt>
                <c:pt idx="3125">
                  <c:v>21.215625180009692</c:v>
                </c:pt>
                <c:pt idx="3126">
                  <c:v>21.03310197951776</c:v>
                </c:pt>
                <c:pt idx="3127">
                  <c:v>21.160273862121379</c:v>
                </c:pt>
                <c:pt idx="3128">
                  <c:v>21.239926141215069</c:v>
                </c:pt>
                <c:pt idx="3129">
                  <c:v>20.976210984041909</c:v>
                </c:pt>
                <c:pt idx="3130">
                  <c:v>21.305812316650531</c:v>
                </c:pt>
                <c:pt idx="3131">
                  <c:v>20.884247010934839</c:v>
                </c:pt>
                <c:pt idx="3132">
                  <c:v>20.253928221934341</c:v>
                </c:pt>
                <c:pt idx="3133">
                  <c:v>19.70604797762266</c:v>
                </c:pt>
                <c:pt idx="3134">
                  <c:v>19.140679298782029</c:v>
                </c:pt>
                <c:pt idx="3135">
                  <c:v>18.294475779906421</c:v>
                </c:pt>
                <c:pt idx="3136">
                  <c:v>17.378240971056599</c:v>
                </c:pt>
                <c:pt idx="3137">
                  <c:v>16.52893326774101</c:v>
                </c:pt>
                <c:pt idx="3138">
                  <c:v>15.66419107013882</c:v>
                </c:pt>
                <c:pt idx="3139">
                  <c:v>14.815834227376619</c:v>
                </c:pt>
                <c:pt idx="3140">
                  <c:v>14.192935212057799</c:v>
                </c:pt>
                <c:pt idx="3141">
                  <c:v>13.7206668045272</c:v>
                </c:pt>
                <c:pt idx="3142">
                  <c:v>13.255239315771</c:v>
                </c:pt>
                <c:pt idx="3143">
                  <c:v>12.501618454672981</c:v>
                </c:pt>
                <c:pt idx="3144">
                  <c:v>12.310595445769181</c:v>
                </c:pt>
                <c:pt idx="3145">
                  <c:v>12.180541744187771</c:v>
                </c:pt>
                <c:pt idx="3146">
                  <c:v>11.745923328432641</c:v>
                </c:pt>
                <c:pt idx="3147">
                  <c:v>10.94172193886687</c:v>
                </c:pt>
                <c:pt idx="3148">
                  <c:v>10.27744345066152</c:v>
                </c:pt>
                <c:pt idx="3149">
                  <c:v>9.742197086532661</c:v>
                </c:pt>
                <c:pt idx="3150">
                  <c:v>9.4100226964511684</c:v>
                </c:pt>
                <c:pt idx="3151">
                  <c:v>9.4003841462612776</c:v>
                </c:pt>
                <c:pt idx="3152">
                  <c:v>9.6146805396478197</c:v>
                </c:pt>
                <c:pt idx="3153">
                  <c:v>10.176843674446131</c:v>
                </c:pt>
                <c:pt idx="3154">
                  <c:v>10.59742009775233</c:v>
                </c:pt>
                <c:pt idx="3155">
                  <c:v>11.13876050936805</c:v>
                </c:pt>
                <c:pt idx="3156">
                  <c:v>11.81465669964</c:v>
                </c:pt>
                <c:pt idx="3157">
                  <c:v>12.587202840059099</c:v>
                </c:pt>
                <c:pt idx="3158">
                  <c:v>13.566398367234211</c:v>
                </c:pt>
                <c:pt idx="3159">
                  <c:v>14.244269369156459</c:v>
                </c:pt>
                <c:pt idx="3160">
                  <c:v>14.40895430769544</c:v>
                </c:pt>
                <c:pt idx="3161">
                  <c:v>14.57122904887586</c:v>
                </c:pt>
                <c:pt idx="3162">
                  <c:v>15.03453070721822</c:v>
                </c:pt>
                <c:pt idx="3163">
                  <c:v>15.46072999382193</c:v>
                </c:pt>
                <c:pt idx="3164">
                  <c:v>15.72071124028693</c:v>
                </c:pt>
                <c:pt idx="3165">
                  <c:v>15.67761674549145</c:v>
                </c:pt>
                <c:pt idx="3166">
                  <c:v>15.781225440792801</c:v>
                </c:pt>
                <c:pt idx="3167">
                  <c:v>15.677121979095981</c:v>
                </c:pt>
                <c:pt idx="3168">
                  <c:v>14.9209628599141</c:v>
                </c:pt>
                <c:pt idx="3169">
                  <c:v>14.47216543214452</c:v>
                </c:pt>
                <c:pt idx="3170">
                  <c:v>14.0697374202694</c:v>
                </c:pt>
                <c:pt idx="3171">
                  <c:v>13.6066053878366</c:v>
                </c:pt>
                <c:pt idx="3172">
                  <c:v>12.990321816704901</c:v>
                </c:pt>
                <c:pt idx="3173">
                  <c:v>12.42392734472552</c:v>
                </c:pt>
                <c:pt idx="3174">
                  <c:v>11.91768597219893</c:v>
                </c:pt>
                <c:pt idx="3175">
                  <c:v>11.590005128596159</c:v>
                </c:pt>
                <c:pt idx="3176">
                  <c:v>11.504397471292361</c:v>
                </c:pt>
                <c:pt idx="3177">
                  <c:v>11.136754043297451</c:v>
                </c:pt>
                <c:pt idx="3178">
                  <c:v>11.5243341331844</c:v>
                </c:pt>
                <c:pt idx="3179">
                  <c:v>12.31803197202165</c:v>
                </c:pt>
                <c:pt idx="3180">
                  <c:v>13.3643532993517</c:v>
                </c:pt>
                <c:pt idx="3181">
                  <c:v>13.9512016988469</c:v>
                </c:pt>
                <c:pt idx="3182">
                  <c:v>14.352956575742359</c:v>
                </c:pt>
                <c:pt idx="3183">
                  <c:v>14.756421187384261</c:v>
                </c:pt>
                <c:pt idx="3184">
                  <c:v>14.967052351097101</c:v>
                </c:pt>
                <c:pt idx="3185">
                  <c:v>14.934561976464551</c:v>
                </c:pt>
                <c:pt idx="3186">
                  <c:v>15.50168808522111</c:v>
                </c:pt>
                <c:pt idx="3187">
                  <c:v>16.12636744193868</c:v>
                </c:pt>
                <c:pt idx="3188">
                  <c:v>16.408105746861821</c:v>
                </c:pt>
                <c:pt idx="3189">
                  <c:v>16.687359003735629</c:v>
                </c:pt>
                <c:pt idx="3190">
                  <c:v>16.863483488897469</c:v>
                </c:pt>
                <c:pt idx="3191">
                  <c:v>16.644540651431761</c:v>
                </c:pt>
                <c:pt idx="3192">
                  <c:v>17.573383724206231</c:v>
                </c:pt>
                <c:pt idx="3193">
                  <c:v>17.861641188888381</c:v>
                </c:pt>
                <c:pt idx="3194">
                  <c:v>17.947140246983871</c:v>
                </c:pt>
                <c:pt idx="3195">
                  <c:v>17.226892885341179</c:v>
                </c:pt>
                <c:pt idx="3196">
                  <c:v>17.21982759679349</c:v>
                </c:pt>
                <c:pt idx="3197">
                  <c:v>17.12065081201839</c:v>
                </c:pt>
                <c:pt idx="3198">
                  <c:v>16.77922414747195</c:v>
                </c:pt>
                <c:pt idx="3199">
                  <c:v>17.035511909312891</c:v>
                </c:pt>
                <c:pt idx="3200">
                  <c:v>17.70216829696778</c:v>
                </c:pt>
                <c:pt idx="3201">
                  <c:v>17.774165268267719</c:v>
                </c:pt>
                <c:pt idx="3202">
                  <c:v>17.885600190753021</c:v>
                </c:pt>
                <c:pt idx="3203">
                  <c:v>18.359150308636998</c:v>
                </c:pt>
                <c:pt idx="3204">
                  <c:v>18.24910264961013</c:v>
                </c:pt>
                <c:pt idx="3205">
                  <c:v>18.140509308481551</c:v>
                </c:pt>
                <c:pt idx="3206">
                  <c:v>18.427204047931749</c:v>
                </c:pt>
                <c:pt idx="3207">
                  <c:v>18.035152332022381</c:v>
                </c:pt>
                <c:pt idx="3208">
                  <c:v>17.347453797738609</c:v>
                </c:pt>
                <c:pt idx="3209">
                  <c:v>17.336205741016911</c:v>
                </c:pt>
                <c:pt idx="3210">
                  <c:v>17.913901365670309</c:v>
                </c:pt>
                <c:pt idx="3211">
                  <c:v>17.733951455058651</c:v>
                </c:pt>
                <c:pt idx="3212">
                  <c:v>17.476360585717611</c:v>
                </c:pt>
                <c:pt idx="3213">
                  <c:v>17.585338335932271</c:v>
                </c:pt>
                <c:pt idx="3214">
                  <c:v>17.096601659759742</c:v>
                </c:pt>
                <c:pt idx="3215">
                  <c:v>16.158973420734331</c:v>
                </c:pt>
                <c:pt idx="3216">
                  <c:v>15.602260364726909</c:v>
                </c:pt>
                <c:pt idx="3217">
                  <c:v>15.018024247109899</c:v>
                </c:pt>
                <c:pt idx="3218">
                  <c:v>14.43110125369552</c:v>
                </c:pt>
                <c:pt idx="3219">
                  <c:v>14.291757612211651</c:v>
                </c:pt>
                <c:pt idx="3220">
                  <c:v>14.25715339075639</c:v>
                </c:pt>
                <c:pt idx="3221">
                  <c:v>14.21570027831882</c:v>
                </c:pt>
                <c:pt idx="3222">
                  <c:v>13.7605192042022</c:v>
                </c:pt>
                <c:pt idx="3223">
                  <c:v>14.453252263902421</c:v>
                </c:pt>
                <c:pt idx="3224">
                  <c:v>14.48365296522854</c:v>
                </c:pt>
                <c:pt idx="3225">
                  <c:v>14.522639299184879</c:v>
                </c:pt>
                <c:pt idx="3226">
                  <c:v>14.974097753600971</c:v>
                </c:pt>
                <c:pt idx="3227">
                  <c:v>15.42555620801706</c:v>
                </c:pt>
                <c:pt idx="3228">
                  <c:v>15.205086649726869</c:v>
                </c:pt>
                <c:pt idx="3229">
                  <c:v>15.68985369827743</c:v>
                </c:pt>
                <c:pt idx="3230">
                  <c:v>16.28739252391027</c:v>
                </c:pt>
                <c:pt idx="3231">
                  <c:v>16.345866458351079</c:v>
                </c:pt>
                <c:pt idx="3232">
                  <c:v>16.124679353483309</c:v>
                </c:pt>
                <c:pt idx="3233">
                  <c:v>15.967893997706859</c:v>
                </c:pt>
                <c:pt idx="3234">
                  <c:v>15.947127066910729</c:v>
                </c:pt>
                <c:pt idx="3235">
                  <c:v>15.820166398187711</c:v>
                </c:pt>
                <c:pt idx="3236">
                  <c:v>15.21199127973323</c:v>
                </c:pt>
                <c:pt idx="3237">
                  <c:v>15.86317459430528</c:v>
                </c:pt>
                <c:pt idx="3238">
                  <c:v>15.563204031844711</c:v>
                </c:pt>
                <c:pt idx="3239">
                  <c:v>15.667819278090709</c:v>
                </c:pt>
                <c:pt idx="3240">
                  <c:v>16.451432817533579</c:v>
                </c:pt>
                <c:pt idx="3241">
                  <c:v>16.921453397846051</c:v>
                </c:pt>
                <c:pt idx="3242">
                  <c:v>17.048999921230841</c:v>
                </c:pt>
                <c:pt idx="3243">
                  <c:v>18.12225774741588</c:v>
                </c:pt>
                <c:pt idx="3244">
                  <c:v>18.3469808989665</c:v>
                </c:pt>
                <c:pt idx="3245">
                  <c:v>18.324772394590561</c:v>
                </c:pt>
                <c:pt idx="3246">
                  <c:v>18.200419782240669</c:v>
                </c:pt>
                <c:pt idx="3247">
                  <c:v>18.357678579623141</c:v>
                </c:pt>
                <c:pt idx="3248">
                  <c:v>18.210885052801139</c:v>
                </c:pt>
                <c:pt idx="3249">
                  <c:v>17.971180666909081</c:v>
                </c:pt>
                <c:pt idx="3250">
                  <c:v>17.920282841566269</c:v>
                </c:pt>
                <c:pt idx="3251">
                  <c:v>18.710121210527159</c:v>
                </c:pt>
                <c:pt idx="3252">
                  <c:v>18.716256219022039</c:v>
                </c:pt>
                <c:pt idx="3253">
                  <c:v>18.737885258965701</c:v>
                </c:pt>
                <c:pt idx="3254">
                  <c:v>18.303669068789802</c:v>
                </c:pt>
                <c:pt idx="3255">
                  <c:v>17.44912394391762</c:v>
                </c:pt>
                <c:pt idx="3256">
                  <c:v>16.908171778175969</c:v>
                </c:pt>
                <c:pt idx="3257">
                  <c:v>16.259369244551461</c:v>
                </c:pt>
                <c:pt idx="3258">
                  <c:v>15.916052032013701</c:v>
                </c:pt>
                <c:pt idx="3259">
                  <c:v>14.97123867882808</c:v>
                </c:pt>
                <c:pt idx="3260">
                  <c:v>14.41387887516831</c:v>
                </c:pt>
                <c:pt idx="3261">
                  <c:v>13.96610330427823</c:v>
                </c:pt>
                <c:pt idx="3262">
                  <c:v>13.296843158177269</c:v>
                </c:pt>
                <c:pt idx="3263">
                  <c:v>13.481686285595099</c:v>
                </c:pt>
                <c:pt idx="3264">
                  <c:v>13.502711382125341</c:v>
                </c:pt>
                <c:pt idx="3265">
                  <c:v>13.63604238501267</c:v>
                </c:pt>
                <c:pt idx="3266">
                  <c:v>13.604142939648259</c:v>
                </c:pt>
                <c:pt idx="3267">
                  <c:v>13.51350554289842</c:v>
                </c:pt>
                <c:pt idx="3268">
                  <c:v>13.267800191232739</c:v>
                </c:pt>
                <c:pt idx="3269">
                  <c:v>12.50463166606856</c:v>
                </c:pt>
                <c:pt idx="3270">
                  <c:v>11.741463140904379</c:v>
                </c:pt>
                <c:pt idx="3271">
                  <c:v>11.194303209904589</c:v>
                </c:pt>
                <c:pt idx="3272">
                  <c:v>11.150758580741099</c:v>
                </c:pt>
                <c:pt idx="3273">
                  <c:v>11.21043465682305</c:v>
                </c:pt>
                <c:pt idx="3274">
                  <c:v>12.13404796291524</c:v>
                </c:pt>
                <c:pt idx="3275">
                  <c:v>13.07637614351126</c:v>
                </c:pt>
                <c:pt idx="3276">
                  <c:v>14.05909756675471</c:v>
                </c:pt>
                <c:pt idx="3277">
                  <c:v>15.37208035456637</c:v>
                </c:pt>
                <c:pt idx="3278">
                  <c:v>16.160677298601019</c:v>
                </c:pt>
                <c:pt idx="3279">
                  <c:v>17.206227507648101</c:v>
                </c:pt>
                <c:pt idx="3280">
                  <c:v>18.23949735053046</c:v>
                </c:pt>
                <c:pt idx="3281">
                  <c:v>18.764257493170401</c:v>
                </c:pt>
                <c:pt idx="3282">
                  <c:v>19.405695714104979</c:v>
                </c:pt>
                <c:pt idx="3283">
                  <c:v>20.241264522086741</c:v>
                </c:pt>
                <c:pt idx="3284">
                  <c:v>22.27635578172033</c:v>
                </c:pt>
                <c:pt idx="3285">
                  <c:v>24.36589489656232</c:v>
                </c:pt>
                <c:pt idx="3286">
                  <c:v>26.259991803582231</c:v>
                </c:pt>
                <c:pt idx="3287">
                  <c:v>28.058864664911319</c:v>
                </c:pt>
                <c:pt idx="3288">
                  <c:v>27.89227699804977</c:v>
                </c:pt>
                <c:pt idx="3289">
                  <c:v>27.430538472915881</c:v>
                </c:pt>
                <c:pt idx="3290">
                  <c:v>26.702414685545079</c:v>
                </c:pt>
                <c:pt idx="3291">
                  <c:v>25.979311543333509</c:v>
                </c:pt>
                <c:pt idx="3292">
                  <c:v>25.117235150550009</c:v>
                </c:pt>
                <c:pt idx="3293">
                  <c:v>24.190310078408139</c:v>
                </c:pt>
                <c:pt idx="3294">
                  <c:v>23.277733419782471</c:v>
                </c:pt>
                <c:pt idx="3295">
                  <c:v>22.076324660415089</c:v>
                </c:pt>
                <c:pt idx="3296">
                  <c:v>21.320340722852901</c:v>
                </c:pt>
                <c:pt idx="3297">
                  <c:v>20.481916750637261</c:v>
                </c:pt>
                <c:pt idx="3298">
                  <c:v>19.49893857204108</c:v>
                </c:pt>
                <c:pt idx="3299">
                  <c:v>17.712622785814151</c:v>
                </c:pt>
                <c:pt idx="3300">
                  <c:v>16.025972432847912</c:v>
                </c:pt>
                <c:pt idx="3301">
                  <c:v>14.318755693539361</c:v>
                </c:pt>
                <c:pt idx="3302">
                  <c:v>12.65347212289576</c:v>
                </c:pt>
                <c:pt idx="3303">
                  <c:v>12.271159764016691</c:v>
                </c:pt>
                <c:pt idx="3304">
                  <c:v>12.06485524184121</c:v>
                </c:pt>
                <c:pt idx="3305">
                  <c:v>12.10622110739879</c:v>
                </c:pt>
                <c:pt idx="3306">
                  <c:v>11.567011797585531</c:v>
                </c:pt>
                <c:pt idx="3307">
                  <c:v>11.94763978321048</c:v>
                </c:pt>
                <c:pt idx="3308">
                  <c:v>12.371168162294509</c:v>
                </c:pt>
                <c:pt idx="3309">
                  <c:v>12.641155504553311</c:v>
                </c:pt>
                <c:pt idx="3310">
                  <c:v>12.94467062067762</c:v>
                </c:pt>
                <c:pt idx="3311">
                  <c:v>13.36437118352079</c:v>
                </c:pt>
                <c:pt idx="3312">
                  <c:v>13.875492612157769</c:v>
                </c:pt>
                <c:pt idx="3313">
                  <c:v>14.140747779426921</c:v>
                </c:pt>
                <c:pt idx="3314">
                  <c:v>14.70411237652014</c:v>
                </c:pt>
                <c:pt idx="3315">
                  <c:v>14.756296686108159</c:v>
                </c:pt>
                <c:pt idx="3316">
                  <c:v>14.30026767858158</c:v>
                </c:pt>
                <c:pt idx="3317">
                  <c:v>13.671119001379971</c:v>
                </c:pt>
                <c:pt idx="3318">
                  <c:v>13.879243523110629</c:v>
                </c:pt>
                <c:pt idx="3319">
                  <c:v>14.433985517901551</c:v>
                </c:pt>
                <c:pt idx="3320">
                  <c:v>14.884898873185451</c:v>
                </c:pt>
                <c:pt idx="3321">
                  <c:v>15.317703596387201</c:v>
                </c:pt>
                <c:pt idx="3322">
                  <c:v>14.862774295941239</c:v>
                </c:pt>
                <c:pt idx="3323">
                  <c:v>14.404128175857259</c:v>
                </c:pt>
                <c:pt idx="3324">
                  <c:v>14.08445030402752</c:v>
                </c:pt>
                <c:pt idx="3325">
                  <c:v>13.19009238374281</c:v>
                </c:pt>
                <c:pt idx="3326">
                  <c:v>13.183189687192799</c:v>
                </c:pt>
                <c:pt idx="3327">
                  <c:v>12.873843503724819</c:v>
                </c:pt>
                <c:pt idx="3328">
                  <c:v>12.83171206617148</c:v>
                </c:pt>
                <c:pt idx="3329">
                  <c:v>13.133166491470631</c:v>
                </c:pt>
                <c:pt idx="3330">
                  <c:v>13.802148780789119</c:v>
                </c:pt>
                <c:pt idx="3331">
                  <c:v>14.58427696428172</c:v>
                </c:pt>
                <c:pt idx="3332">
                  <c:v>15.076043954983531</c:v>
                </c:pt>
                <c:pt idx="3333">
                  <c:v>14.992135772676329</c:v>
                </c:pt>
                <c:pt idx="3334">
                  <c:v>14.390532784274409</c:v>
                </c:pt>
                <c:pt idx="3335">
                  <c:v>13.331271021735031</c:v>
                </c:pt>
                <c:pt idx="3336">
                  <c:v>12.825279178842051</c:v>
                </c:pt>
                <c:pt idx="3337">
                  <c:v>12.31928733594906</c:v>
                </c:pt>
                <c:pt idx="3338">
                  <c:v>11.71634161485265</c:v>
                </c:pt>
                <c:pt idx="3339">
                  <c:v>12.013147692189071</c:v>
                </c:pt>
                <c:pt idx="3340">
                  <c:v>12.522841326911781</c:v>
                </c:pt>
                <c:pt idx="3341">
                  <c:v>11.760524858726409</c:v>
                </c:pt>
                <c:pt idx="3342">
                  <c:v>11.57753746337497</c:v>
                </c:pt>
                <c:pt idx="3343">
                  <c:v>11.534840379931341</c:v>
                </c:pt>
                <c:pt idx="3344">
                  <c:v>10.858606318001449</c:v>
                </c:pt>
                <c:pt idx="3345">
                  <c:v>10.163039237682209</c:v>
                </c:pt>
                <c:pt idx="3346">
                  <c:v>9.4090846136048505</c:v>
                </c:pt>
                <c:pt idx="3347">
                  <c:v>9.0519746084534383</c:v>
                </c:pt>
                <c:pt idx="3348">
                  <c:v>9.0556943847779401</c:v>
                </c:pt>
                <c:pt idx="3349">
                  <c:v>9.2348065874820513</c:v>
                </c:pt>
                <c:pt idx="3350">
                  <c:v>9.0818954133468193</c:v>
                </c:pt>
                <c:pt idx="3351">
                  <c:v>8.9289842392115872</c:v>
                </c:pt>
                <c:pt idx="3352">
                  <c:v>8.7760730650763481</c:v>
                </c:pt>
                <c:pt idx="3353">
                  <c:v>8.720115769144531</c:v>
                </c:pt>
                <c:pt idx="3354">
                  <c:v>7.7644066747798997</c:v>
                </c:pt>
                <c:pt idx="3355">
                  <c:v>7.1369622976184246</c:v>
                </c:pt>
                <c:pt idx="3356">
                  <c:v>6.6280647951181697</c:v>
                </c:pt>
                <c:pt idx="3357">
                  <c:v>5.7753607486523419</c:v>
                </c:pt>
                <c:pt idx="3358">
                  <c:v>4.8665094799811062</c:v>
                </c:pt>
                <c:pt idx="3359">
                  <c:v>4.0707782265969854</c:v>
                </c:pt>
                <c:pt idx="3360">
                  <c:v>3.2839191266190251</c:v>
                </c:pt>
                <c:pt idx="3361">
                  <c:v>2.9505149933396591</c:v>
                </c:pt>
                <c:pt idx="3362">
                  <c:v>2.8110832812874751</c:v>
                </c:pt>
                <c:pt idx="3363">
                  <c:v>1.822217158573318</c:v>
                </c:pt>
                <c:pt idx="3364">
                  <c:v>1.8279760050820779</c:v>
                </c:pt>
                <c:pt idx="3365">
                  <c:v>2.4873795596835979</c:v>
                </c:pt>
                <c:pt idx="3366">
                  <c:v>2.883212582618877</c:v>
                </c:pt>
                <c:pt idx="3367">
                  <c:v>3.8915156474088741</c:v>
                </c:pt>
                <c:pt idx="3368">
                  <c:v>4.747086572226304</c:v>
                </c:pt>
                <c:pt idx="3369">
                  <c:v>5.6026574970437526</c:v>
                </c:pt>
                <c:pt idx="3370">
                  <c:v>6.4582284218612003</c:v>
                </c:pt>
                <c:pt idx="3371">
                  <c:v>7.3137993466786329</c:v>
                </c:pt>
                <c:pt idx="3372">
                  <c:v>8.1693702714960672</c:v>
                </c:pt>
                <c:pt idx="3373">
                  <c:v>9.0249411963134918</c:v>
                </c:pt>
                <c:pt idx="3374">
                  <c:v>9.8805121211309537</c:v>
                </c:pt>
                <c:pt idx="3375">
                  <c:v>10.7360830459484</c:v>
                </c:pt>
                <c:pt idx="3376">
                  <c:v>11.591653970765829</c:v>
                </c:pt>
                <c:pt idx="3377">
                  <c:v>11.677479276942901</c:v>
                </c:pt>
                <c:pt idx="3378">
                  <c:v>12.509758157500411</c:v>
                </c:pt>
                <c:pt idx="3379">
                  <c:v>12.40940530677136</c:v>
                </c:pt>
                <c:pt idx="3380">
                  <c:v>11.78319271246473</c:v>
                </c:pt>
                <c:pt idx="3381">
                  <c:v>11.855840630552381</c:v>
                </c:pt>
                <c:pt idx="3382">
                  <c:v>11.939113919591399</c:v>
                </c:pt>
                <c:pt idx="3383">
                  <c:v>12.0828205899964</c:v>
                </c:pt>
                <c:pt idx="3384">
                  <c:v>12.24082534871871</c:v>
                </c:pt>
                <c:pt idx="3385">
                  <c:v>12.3442128816204</c:v>
                </c:pt>
                <c:pt idx="3386">
                  <c:v>12.54901766990578</c:v>
                </c:pt>
                <c:pt idx="3387">
                  <c:v>12.8111668040338</c:v>
                </c:pt>
                <c:pt idx="3388">
                  <c:v>12.77740066003498</c:v>
                </c:pt>
                <c:pt idx="3389">
                  <c:v>12.95560966773388</c:v>
                </c:pt>
                <c:pt idx="3390">
                  <c:v>12.867577818281401</c:v>
                </c:pt>
                <c:pt idx="3391">
                  <c:v>12.7795459688289</c:v>
                </c:pt>
                <c:pt idx="3392">
                  <c:v>12.6915141193764</c:v>
                </c:pt>
                <c:pt idx="3393">
                  <c:v>12.6034822699239</c:v>
                </c:pt>
                <c:pt idx="3394">
                  <c:v>11.86062512497084</c:v>
                </c:pt>
                <c:pt idx="3395">
                  <c:v>12.990488189207239</c:v>
                </c:pt>
                <c:pt idx="3396">
                  <c:v>13.75238710161752</c:v>
                </c:pt>
                <c:pt idx="3397">
                  <c:v>13.792819312811719</c:v>
                </c:pt>
                <c:pt idx="3398">
                  <c:v>13.85026916110785</c:v>
                </c:pt>
                <c:pt idx="3399">
                  <c:v>13.7799746162377</c:v>
                </c:pt>
                <c:pt idx="3400">
                  <c:v>13.722010636314581</c:v>
                </c:pt>
                <c:pt idx="3401">
                  <c:v>13.597053954504659</c:v>
                </c:pt>
                <c:pt idx="3402">
                  <c:v>13.421368619444589</c:v>
                </c:pt>
                <c:pt idx="3403">
                  <c:v>13.4325741182314</c:v>
                </c:pt>
                <c:pt idx="3404">
                  <c:v>13.29927406975809</c:v>
                </c:pt>
                <c:pt idx="3405">
                  <c:v>13.31591557663814</c:v>
                </c:pt>
                <c:pt idx="3406">
                  <c:v>13.3325570835182</c:v>
                </c:pt>
                <c:pt idx="3407">
                  <c:v>13.349198590398251</c:v>
                </c:pt>
                <c:pt idx="3408">
                  <c:v>13.3658400972783</c:v>
                </c:pt>
                <c:pt idx="3409">
                  <c:v>14.03730689965891</c:v>
                </c:pt>
                <c:pt idx="3410">
                  <c:v>13.645355632691549</c:v>
                </c:pt>
                <c:pt idx="3411">
                  <c:v>13.168507168044529</c:v>
                </c:pt>
                <c:pt idx="3412">
                  <c:v>12.83086132793116</c:v>
                </c:pt>
                <c:pt idx="3413">
                  <c:v>12.558314466657571</c:v>
                </c:pt>
                <c:pt idx="3414">
                  <c:v>12.399213910232969</c:v>
                </c:pt>
                <c:pt idx="3415">
                  <c:v>12.28240001468196</c:v>
                </c:pt>
                <c:pt idx="3416">
                  <c:v>12.13116156563405</c:v>
                </c:pt>
                <c:pt idx="3417">
                  <c:v>11.98510235250497</c:v>
                </c:pt>
                <c:pt idx="3418">
                  <c:v>11.148033306804949</c:v>
                </c:pt>
                <c:pt idx="3419">
                  <c:v>11.307762614201639</c:v>
                </c:pt>
                <c:pt idx="3420">
                  <c:v>12.02072288312327</c:v>
                </c:pt>
                <c:pt idx="3421">
                  <c:v>12.6206056777994</c:v>
                </c:pt>
                <c:pt idx="3422">
                  <c:v>12.74615298147654</c:v>
                </c:pt>
                <c:pt idx="3423">
                  <c:v>13.003404321925199</c:v>
                </c:pt>
                <c:pt idx="3424">
                  <c:v>13.27739209881808</c:v>
                </c:pt>
                <c:pt idx="3425">
                  <c:v>12.84224130661657</c:v>
                </c:pt>
                <c:pt idx="3426">
                  <c:v>13.181819378518499</c:v>
                </c:pt>
                <c:pt idx="3427">
                  <c:v>13.36652850586878</c:v>
                </c:pt>
                <c:pt idx="3428">
                  <c:v>13.220278091460321</c:v>
                </c:pt>
                <c:pt idx="3429">
                  <c:v>13.619672756230321</c:v>
                </c:pt>
                <c:pt idx="3430">
                  <c:v>14.019067421000321</c:v>
                </c:pt>
                <c:pt idx="3431">
                  <c:v>14.41846208577031</c:v>
                </c:pt>
                <c:pt idx="3432">
                  <c:v>13.7446249354426</c:v>
                </c:pt>
                <c:pt idx="3433">
                  <c:v>14.911711296156151</c:v>
                </c:pt>
                <c:pt idx="3434">
                  <c:v>15.12183424344351</c:v>
                </c:pt>
                <c:pt idx="3435">
                  <c:v>14.959061264937651</c:v>
                </c:pt>
                <c:pt idx="3436">
                  <c:v>14.4091105177041</c:v>
                </c:pt>
                <c:pt idx="3437">
                  <c:v>13.665056240706351</c:v>
                </c:pt>
                <c:pt idx="3438">
                  <c:v>13.61193756649107</c:v>
                </c:pt>
                <c:pt idx="3439">
                  <c:v>13.614786079315801</c:v>
                </c:pt>
                <c:pt idx="3440">
                  <c:v>14.27949725662862</c:v>
                </c:pt>
                <c:pt idx="3441">
                  <c:v>14.22112816077823</c:v>
                </c:pt>
                <c:pt idx="3442">
                  <c:v>13.38521869533708</c:v>
                </c:pt>
                <c:pt idx="3443">
                  <c:v>13.581762236056599</c:v>
                </c:pt>
                <c:pt idx="3444">
                  <c:v>13.17404415034445</c:v>
                </c:pt>
                <c:pt idx="3445">
                  <c:v>12.74976048346687</c:v>
                </c:pt>
                <c:pt idx="3446">
                  <c:v>12.325476816589299</c:v>
                </c:pt>
                <c:pt idx="3447">
                  <c:v>12.773779743095741</c:v>
                </c:pt>
                <c:pt idx="3448">
                  <c:v>12.2876128145829</c:v>
                </c:pt>
                <c:pt idx="3449">
                  <c:v>11.760594565501661</c:v>
                </c:pt>
                <c:pt idx="3450">
                  <c:v>11.20642264658842</c:v>
                </c:pt>
                <c:pt idx="3451">
                  <c:v>11.144967472365339</c:v>
                </c:pt>
                <c:pt idx="3452">
                  <c:v>11.72032895283885</c:v>
                </c:pt>
                <c:pt idx="3453">
                  <c:v>11.48183106287647</c:v>
                </c:pt>
              </c:numCache>
            </c:numRef>
          </c:yVal>
          <c:smooth val="0"/>
        </c:ser>
        <c:dLbls>
          <c:showLegendKey val="0"/>
          <c:showVal val="0"/>
          <c:showCatName val="0"/>
          <c:showSerName val="0"/>
          <c:showPercent val="0"/>
          <c:showBubbleSize val="0"/>
        </c:dLbls>
        <c:axId val="296322536"/>
        <c:axId val="410022048"/>
      </c:scatterChart>
      <c:valAx>
        <c:axId val="296322536"/>
        <c:scaling>
          <c:orientation val="minMax"/>
          <c:max val="0.41666666666666702"/>
          <c:min val="0.25"/>
        </c:scaling>
        <c:delete val="0"/>
        <c:axPos val="b"/>
        <c:numFmt formatCode="h:mm:ss;@" sourceLinked="1"/>
        <c:majorTickMark val="out"/>
        <c:minorTickMark val="in"/>
        <c:tickLblPos val="nextTo"/>
        <c:txPr>
          <a:bodyPr rot="-1800000"/>
          <a:lstStyle/>
          <a:p>
            <a:pPr>
              <a:defRPr/>
            </a:pPr>
            <a:endParaRPr lang="en-US"/>
          </a:p>
        </c:txPr>
        <c:crossAx val="410022048"/>
        <c:crosses val="autoZero"/>
        <c:crossBetween val="midCat"/>
        <c:majorUnit val="1.3888888888888E-2"/>
        <c:minorUnit val="3.4722222222221999E-3"/>
      </c:valAx>
      <c:valAx>
        <c:axId val="410022048"/>
        <c:scaling>
          <c:orientation val="minMax"/>
          <c:max val="40"/>
        </c:scaling>
        <c:delete val="0"/>
        <c:axPos val="l"/>
        <c:majorGridlines/>
        <c:title>
          <c:tx>
            <c:rich>
              <a:bodyPr rot="-5400000" vert="horz"/>
              <a:lstStyle/>
              <a:p>
                <a:pPr>
                  <a:defRPr/>
                </a:pPr>
                <a:r>
                  <a:rPr lang="en-US"/>
                  <a:t>Speed</a:t>
                </a:r>
                <a:r>
                  <a:rPr lang="en-US" baseline="0"/>
                  <a:t> (mph)</a:t>
                </a:r>
              </a:p>
            </c:rich>
          </c:tx>
          <c:layout/>
          <c:overlay val="0"/>
        </c:title>
        <c:numFmt formatCode="0" sourceLinked="1"/>
        <c:majorTickMark val="out"/>
        <c:minorTickMark val="none"/>
        <c:tickLblPos val="nextTo"/>
        <c:crossAx val="296322536"/>
        <c:crosses val="autoZero"/>
        <c:crossBetween val="midCat"/>
      </c:valAx>
    </c:plotArea>
    <c:legend>
      <c:legendPos val="t"/>
      <c:legendEntry>
        <c:idx val="2"/>
        <c:delete val="1"/>
      </c:legendEntry>
      <c:layout>
        <c:manualLayout>
          <c:xMode val="edge"/>
          <c:yMode val="edge"/>
          <c:x val="0.264729793391211"/>
          <c:y val="2.2377622377622398E-2"/>
          <c:w val="0.496181438858604"/>
          <c:h val="0.101163151808821"/>
        </c:manualLayou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50241151640866E-2"/>
          <c:y val="0.16644740971785699"/>
          <c:w val="0.88073882876134302"/>
          <c:h val="0.69254399688301305"/>
        </c:manualLayout>
      </c:layout>
      <c:scatterChart>
        <c:scatterStyle val="smoothMarker"/>
        <c:varyColors val="0"/>
        <c:ser>
          <c:idx val="0"/>
          <c:order val="0"/>
          <c:spPr>
            <a:ln w="19050">
              <a:solidFill>
                <a:sysClr val="windowText" lastClr="000000"/>
              </a:solidFill>
            </a:ln>
          </c:spPr>
          <c:marker>
            <c:symbol val="none"/>
          </c:marker>
          <c:xVal>
            <c:numRef>
              <c:f>'SE 82nd'!$H$5:$H$33</c:f>
              <c:numCache>
                <c:formatCode>0.0000</c:formatCode>
                <c:ptCount val="29"/>
                <c:pt idx="0">
                  <c:v>7.8</c:v>
                </c:pt>
                <c:pt idx="1">
                  <c:v>7.8124999999999956</c:v>
                </c:pt>
                <c:pt idx="2">
                  <c:v>7.8249999999999851</c:v>
                </c:pt>
                <c:pt idx="3">
                  <c:v>7.8374999999999986</c:v>
                </c:pt>
                <c:pt idx="4">
                  <c:v>7.85</c:v>
                </c:pt>
                <c:pt idx="5">
                  <c:v>7.8624999999999918</c:v>
                </c:pt>
                <c:pt idx="6">
                  <c:v>7.8750000000000009</c:v>
                </c:pt>
                <c:pt idx="7">
                  <c:v>7.8874999999999966</c:v>
                </c:pt>
                <c:pt idx="8">
                  <c:v>7.9000000000000012</c:v>
                </c:pt>
                <c:pt idx="9">
                  <c:v>7.9125000000000014</c:v>
                </c:pt>
                <c:pt idx="10">
                  <c:v>7.9250000000000016</c:v>
                </c:pt>
                <c:pt idx="11">
                  <c:v>7.9375000000000018</c:v>
                </c:pt>
                <c:pt idx="12">
                  <c:v>7.950000000000002</c:v>
                </c:pt>
                <c:pt idx="13">
                  <c:v>7.9624999999999986</c:v>
                </c:pt>
                <c:pt idx="14">
                  <c:v>7.9750000000000023</c:v>
                </c:pt>
                <c:pt idx="15">
                  <c:v>7.9875000000000016</c:v>
                </c:pt>
                <c:pt idx="16">
                  <c:v>8.0000000000000018</c:v>
                </c:pt>
                <c:pt idx="17">
                  <c:v>8.0125000000000028</c:v>
                </c:pt>
                <c:pt idx="18">
                  <c:v>8.0250000000000004</c:v>
                </c:pt>
                <c:pt idx="19">
                  <c:v>8.0375000000000014</c:v>
                </c:pt>
                <c:pt idx="20">
                  <c:v>8.0500000000000025</c:v>
                </c:pt>
                <c:pt idx="21">
                  <c:v>8.0625000000000107</c:v>
                </c:pt>
                <c:pt idx="22">
                  <c:v>8.0749999999999993</c:v>
                </c:pt>
                <c:pt idx="23">
                  <c:v>8.0875000000000021</c:v>
                </c:pt>
                <c:pt idx="24">
                  <c:v>8.1000000000000014</c:v>
                </c:pt>
                <c:pt idx="25">
                  <c:v>8.1125000000000007</c:v>
                </c:pt>
                <c:pt idx="26">
                  <c:v>8.1249999999999947</c:v>
                </c:pt>
                <c:pt idx="27">
                  <c:v>8.1375000000000011</c:v>
                </c:pt>
                <c:pt idx="28">
                  <c:v>8.1499999999999968</c:v>
                </c:pt>
              </c:numCache>
            </c:numRef>
          </c:xVal>
          <c:yVal>
            <c:numRef>
              <c:f>'SE 82nd'!$I$5:$I$33</c:f>
              <c:numCache>
                <c:formatCode>0</c:formatCode>
                <c:ptCount val="29"/>
                <c:pt idx="0">
                  <c:v>23.67449838495633</c:v>
                </c:pt>
                <c:pt idx="1">
                  <c:v>24.847387418236231</c:v>
                </c:pt>
                <c:pt idx="2">
                  <c:v>8.9622491211721531</c:v>
                </c:pt>
                <c:pt idx="3">
                  <c:v>10.25766969243897</c:v>
                </c:pt>
                <c:pt idx="4">
                  <c:v>5.6206747579840046</c:v>
                </c:pt>
                <c:pt idx="5">
                  <c:v>8.1794438236440605</c:v>
                </c:pt>
                <c:pt idx="6">
                  <c:v>12.20995942228846</c:v>
                </c:pt>
                <c:pt idx="7">
                  <c:v>7.1851697101212748</c:v>
                </c:pt>
                <c:pt idx="8">
                  <c:v>9.3384465861897752</c:v>
                </c:pt>
                <c:pt idx="9">
                  <c:v>5.1821566670775896</c:v>
                </c:pt>
                <c:pt idx="10">
                  <c:v>7.6704475490908877</c:v>
                </c:pt>
                <c:pt idx="11">
                  <c:v>2.8878975866120911</c:v>
                </c:pt>
                <c:pt idx="12">
                  <c:v>4.96341371461458</c:v>
                </c:pt>
                <c:pt idx="13">
                  <c:v>8.0746321594273898</c:v>
                </c:pt>
                <c:pt idx="14">
                  <c:v>3.9421151699636621</c:v>
                </c:pt>
                <c:pt idx="15">
                  <c:v>3.2348228269321821</c:v>
                </c:pt>
                <c:pt idx="16">
                  <c:v>2.343169325391107</c:v>
                </c:pt>
                <c:pt idx="17">
                  <c:v>3.8448601013293309</c:v>
                </c:pt>
                <c:pt idx="18">
                  <c:v>16.719190830487349</c:v>
                </c:pt>
                <c:pt idx="19">
                  <c:v>26.120218401109192</c:v>
                </c:pt>
                <c:pt idx="20">
                  <c:v>27.051323212718628</c:v>
                </c:pt>
                <c:pt idx="21">
                  <c:v>27.714463956432301</c:v>
                </c:pt>
                <c:pt idx="22">
                  <c:v>26.141393929914351</c:v>
                </c:pt>
                <c:pt idx="23">
                  <c:v>25.76377997869298</c:v>
                </c:pt>
                <c:pt idx="24">
                  <c:v>16.797049801665821</c:v>
                </c:pt>
                <c:pt idx="25">
                  <c:v>15.46926621612481</c:v>
                </c:pt>
                <c:pt idx="26">
                  <c:v>8.4381318611326872</c:v>
                </c:pt>
                <c:pt idx="27">
                  <c:v>5.3705867878978779</c:v>
                </c:pt>
                <c:pt idx="28">
                  <c:v>25.211977481296579</c:v>
                </c:pt>
              </c:numCache>
            </c:numRef>
          </c:yVal>
          <c:smooth val="1"/>
        </c:ser>
        <c:ser>
          <c:idx val="1"/>
          <c:order val="1"/>
          <c:tx>
            <c:strRef>
              <c:f>'SE 82nd'!$D$3</c:f>
              <c:strCache>
                <c:ptCount val="1"/>
                <c:pt idx="0">
                  <c:v>SE 85th</c:v>
                </c:pt>
              </c:strCache>
            </c:strRef>
          </c:tx>
          <c:spPr>
            <a:ln>
              <a:solidFill>
                <a:schemeClr val="bg1">
                  <a:lumMod val="50000"/>
                </a:schemeClr>
              </a:solidFill>
              <a:prstDash val="sysDot"/>
            </a:ln>
          </c:spPr>
          <c:marker>
            <c:symbol val="none"/>
          </c:marker>
          <c:dLbls>
            <c:dLbl>
              <c:idx val="1"/>
              <c:spPr/>
              <c:txPr>
                <a:bodyPr rot="0" vert="horz"/>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'SE 82nd'!$B$3:$B$4</c:f>
              <c:numCache>
                <c:formatCode>General</c:formatCode>
                <c:ptCount val="2"/>
                <c:pt idx="0">
                  <c:v>7.807651515151516</c:v>
                </c:pt>
                <c:pt idx="1">
                  <c:v>7.807651515151516</c:v>
                </c:pt>
              </c:numCache>
            </c:numRef>
          </c:xVal>
          <c:yVal>
            <c:numRef>
              <c:f>'SE 82nd'!$C$3:$C$4</c:f>
              <c:numCache>
                <c:formatCode>General</c:formatCode>
                <c:ptCount val="2"/>
                <c:pt idx="0">
                  <c:v>0</c:v>
                </c:pt>
                <c:pt idx="1">
                  <c:v>28</c:v>
                </c:pt>
              </c:numCache>
            </c:numRef>
          </c:yVal>
          <c:smooth val="1"/>
        </c:ser>
        <c:ser>
          <c:idx val="2"/>
          <c:order val="2"/>
          <c:tx>
            <c:strRef>
              <c:f>'SE 82nd'!$D$5</c:f>
              <c:strCache>
                <c:ptCount val="1"/>
                <c:pt idx="0">
                  <c:v>SE 84th</c:v>
                </c:pt>
              </c:strCache>
            </c:strRef>
          </c:tx>
          <c:spPr>
            <a:ln>
              <a:solidFill>
                <a:schemeClr val="bg1">
                  <a:lumMod val="50000"/>
                </a:schemeClr>
              </a:solidFill>
              <a:prstDash val="sysDot"/>
            </a:ln>
          </c:spPr>
          <c:marker>
            <c:symbol val="none"/>
          </c:marker>
          <c:dLbls>
            <c:dLbl>
              <c:idx val="1"/>
              <c:layout/>
              <c:spPr/>
              <c:txPr>
                <a:bodyPr rot="0" vert="horz"/>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'SE 82nd'!$B$5:$B$6</c:f>
              <c:numCache>
                <c:formatCode>General</c:formatCode>
                <c:ptCount val="2"/>
                <c:pt idx="0">
                  <c:v>7.870151515151516</c:v>
                </c:pt>
                <c:pt idx="1">
                  <c:v>7.870151515151516</c:v>
                </c:pt>
              </c:numCache>
            </c:numRef>
          </c:xVal>
          <c:yVal>
            <c:numRef>
              <c:f>'SE 82nd'!$C$5:$C$6</c:f>
              <c:numCache>
                <c:formatCode>General</c:formatCode>
                <c:ptCount val="2"/>
                <c:pt idx="0">
                  <c:v>0</c:v>
                </c:pt>
                <c:pt idx="1">
                  <c:v>28</c:v>
                </c:pt>
              </c:numCache>
            </c:numRef>
          </c:yVal>
          <c:smooth val="1"/>
        </c:ser>
        <c:ser>
          <c:idx val="3"/>
          <c:order val="3"/>
          <c:tx>
            <c:strRef>
              <c:f>'SE 82nd'!$D$7</c:f>
              <c:strCache>
                <c:ptCount val="1"/>
                <c:pt idx="0">
                  <c:v>Begin SE 82nd</c:v>
                </c:pt>
              </c:strCache>
            </c:strRef>
          </c:tx>
          <c:spPr>
            <a:ln>
              <a:solidFill>
                <a:schemeClr val="bg1">
                  <a:lumMod val="50000"/>
                </a:schemeClr>
              </a:solidFill>
              <a:prstDash val="sysDot"/>
            </a:ln>
          </c:spPr>
          <c:marker>
            <c:symbol val="none"/>
          </c:marker>
          <c:dLbls>
            <c:dLbl>
              <c:idx val="1"/>
              <c:layout/>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'SE 82nd'!$B$7:$B$8</c:f>
              <c:numCache>
                <c:formatCode>General</c:formatCode>
                <c:ptCount val="2"/>
                <c:pt idx="0">
                  <c:v>7.9828409090909087</c:v>
                </c:pt>
                <c:pt idx="1">
                  <c:v>7.9828409090909087</c:v>
                </c:pt>
              </c:numCache>
            </c:numRef>
          </c:xVal>
          <c:yVal>
            <c:numRef>
              <c:f>'SE 82nd'!$C$7:$C$8</c:f>
              <c:numCache>
                <c:formatCode>General</c:formatCode>
                <c:ptCount val="2"/>
                <c:pt idx="0">
                  <c:v>0</c:v>
                </c:pt>
                <c:pt idx="1">
                  <c:v>19</c:v>
                </c:pt>
              </c:numCache>
            </c:numRef>
          </c:yVal>
          <c:smooth val="1"/>
        </c:ser>
        <c:ser>
          <c:idx val="4"/>
          <c:order val="4"/>
          <c:tx>
            <c:strRef>
              <c:f>'SE 82nd'!$D$9</c:f>
              <c:strCache>
                <c:ptCount val="1"/>
                <c:pt idx="0">
                  <c:v>End SE 82nd</c:v>
                </c:pt>
              </c:strCache>
            </c:strRef>
          </c:tx>
          <c:spPr>
            <a:ln>
              <a:solidFill>
                <a:schemeClr val="bg1">
                  <a:lumMod val="50000"/>
                </a:schemeClr>
              </a:solidFill>
              <a:prstDash val="sysDot"/>
            </a:ln>
          </c:spPr>
          <c:marker>
            <c:symbol val="none"/>
          </c:marker>
          <c:dLbls>
            <c:dLbl>
              <c:idx val="1"/>
              <c:layout/>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'SE 82nd'!$B$9:$B$10</c:f>
              <c:numCache>
                <c:formatCode>General</c:formatCode>
                <c:ptCount val="2"/>
                <c:pt idx="0">
                  <c:v>7.9960984848484902</c:v>
                </c:pt>
                <c:pt idx="1">
                  <c:v>7.9960984848484902</c:v>
                </c:pt>
              </c:numCache>
            </c:numRef>
          </c:xVal>
          <c:yVal>
            <c:numRef>
              <c:f>'SE 82nd'!$C$9:$C$10</c:f>
              <c:numCache>
                <c:formatCode>General</c:formatCode>
                <c:ptCount val="2"/>
                <c:pt idx="0">
                  <c:v>0</c:v>
                </c:pt>
                <c:pt idx="1">
                  <c:v>19</c:v>
                </c:pt>
              </c:numCache>
            </c:numRef>
          </c:yVal>
          <c:smooth val="1"/>
        </c:ser>
        <c:ser>
          <c:idx val="5"/>
          <c:order val="5"/>
          <c:tx>
            <c:strRef>
              <c:f>'SE 82nd'!$D$11</c:f>
              <c:strCache>
                <c:ptCount val="1"/>
                <c:pt idx="0">
                  <c:v>Bus Stop 82nd</c:v>
                </c:pt>
              </c:strCache>
            </c:strRef>
          </c:tx>
          <c:spPr>
            <a:ln>
              <a:solidFill>
                <a:schemeClr val="bg1">
                  <a:lumMod val="50000"/>
                </a:schemeClr>
              </a:solidFill>
              <a:prstDash val="sysDot"/>
            </a:ln>
          </c:spPr>
          <c:marker>
            <c:symbol val="none"/>
          </c:marker>
          <c:dLbls>
            <c:dLbl>
              <c:idx val="1"/>
              <c:layout/>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'SE 82nd'!$B$11:$B$12</c:f>
              <c:numCache>
                <c:formatCode>General</c:formatCode>
                <c:ptCount val="2"/>
                <c:pt idx="0">
                  <c:v>8.0121969696969693</c:v>
                </c:pt>
                <c:pt idx="1">
                  <c:v>8.0121969696969693</c:v>
                </c:pt>
              </c:numCache>
            </c:numRef>
          </c:xVal>
          <c:yVal>
            <c:numRef>
              <c:f>'SE 82nd'!$C$11:$C$12</c:f>
              <c:numCache>
                <c:formatCode>General</c:formatCode>
                <c:ptCount val="2"/>
                <c:pt idx="0">
                  <c:v>0</c:v>
                </c:pt>
                <c:pt idx="1">
                  <c:v>19</c:v>
                </c:pt>
              </c:numCache>
            </c:numRef>
          </c:yVal>
          <c:smooth val="1"/>
        </c:ser>
        <c:ser>
          <c:idx val="6"/>
          <c:order val="6"/>
          <c:tx>
            <c:strRef>
              <c:f>'SE 82nd'!$D$13</c:f>
              <c:strCache>
                <c:ptCount val="1"/>
                <c:pt idx="0">
                  <c:v>SE 80th</c:v>
                </c:pt>
              </c:strCache>
            </c:strRef>
          </c:tx>
          <c:spPr>
            <a:ln>
              <a:solidFill>
                <a:schemeClr val="bg1">
                  <a:lumMod val="50000"/>
                </a:schemeClr>
              </a:solidFill>
              <a:prstDash val="sysDot"/>
            </a:ln>
          </c:spPr>
          <c:marker>
            <c:symbol val="none"/>
          </c:marker>
          <c:dLbls>
            <c:dLbl>
              <c:idx val="1"/>
              <c:layout/>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'SE 82nd'!$B$13:$B$14</c:f>
              <c:numCache>
                <c:formatCode>General</c:formatCode>
                <c:ptCount val="2"/>
                <c:pt idx="0">
                  <c:v>8.0955303030303032</c:v>
                </c:pt>
                <c:pt idx="1">
                  <c:v>8.0955303030303032</c:v>
                </c:pt>
              </c:numCache>
            </c:numRef>
          </c:xVal>
          <c:yVal>
            <c:numRef>
              <c:f>'SE 82nd'!$C$13:$C$14</c:f>
              <c:numCache>
                <c:formatCode>General</c:formatCode>
                <c:ptCount val="2"/>
                <c:pt idx="0">
                  <c:v>0</c:v>
                </c:pt>
                <c:pt idx="1">
                  <c:v>28</c:v>
                </c:pt>
              </c:numCache>
            </c:numRef>
          </c:yVal>
          <c:smooth val="1"/>
        </c:ser>
        <c:ser>
          <c:idx val="7"/>
          <c:order val="7"/>
          <c:tx>
            <c:strRef>
              <c:f>'SE 82nd'!$D$15</c:f>
              <c:strCache>
                <c:ptCount val="1"/>
                <c:pt idx="0">
                  <c:v>SE 79th</c:v>
                </c:pt>
              </c:strCache>
            </c:strRef>
          </c:tx>
          <c:spPr>
            <a:ln>
              <a:solidFill>
                <a:schemeClr val="bg1">
                  <a:lumMod val="50000"/>
                </a:schemeClr>
              </a:solidFill>
              <a:prstDash val="sysDot"/>
            </a:ln>
          </c:spPr>
          <c:marker>
            <c:symbol val="none"/>
          </c:marker>
          <c:dLbls>
            <c:dLbl>
              <c:idx val="1"/>
              <c:dLblPos val="t"/>
              <c:showLegendKey val="0"/>
              <c:showVal val="0"/>
              <c:showCatName val="0"/>
              <c:showSerName val="1"/>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'SE 82nd'!$B$15:$B$16</c:f>
              <c:numCache>
                <c:formatCode>General</c:formatCode>
                <c:ptCount val="2"/>
                <c:pt idx="0">
                  <c:v>8.1447727272726933</c:v>
                </c:pt>
                <c:pt idx="1">
                  <c:v>8.1447727272726933</c:v>
                </c:pt>
              </c:numCache>
            </c:numRef>
          </c:xVal>
          <c:yVal>
            <c:numRef>
              <c:f>'SE 82nd'!$C$15:$C$16</c:f>
              <c:numCache>
                <c:formatCode>General</c:formatCode>
                <c:ptCount val="2"/>
                <c:pt idx="0">
                  <c:v>0</c:v>
                </c:pt>
                <c:pt idx="1">
                  <c:v>28</c:v>
                </c:pt>
              </c:numCache>
            </c:numRef>
          </c:yVal>
          <c:smooth val="1"/>
        </c:ser>
        <c:dLbls>
          <c:showLegendKey val="0"/>
          <c:showVal val="0"/>
          <c:showCatName val="0"/>
          <c:showSerName val="0"/>
          <c:showPercent val="0"/>
          <c:showBubbleSize val="0"/>
        </c:dLbls>
        <c:axId val="410022832"/>
        <c:axId val="410023224"/>
      </c:scatterChart>
      <c:valAx>
        <c:axId val="410022832"/>
        <c:scaling>
          <c:orientation val="maxMin"/>
          <c:max val="8.120000000000001"/>
          <c:min val="7.8599999999999977"/>
        </c:scaling>
        <c:delete val="0"/>
        <c:axPos val="b"/>
        <c:numFmt formatCode="0.0000" sourceLinked="1"/>
        <c:majorTickMark val="out"/>
        <c:minorTickMark val="none"/>
        <c:tickLblPos val="nextTo"/>
        <c:crossAx val="410023224"/>
        <c:crosses val="autoZero"/>
        <c:crossBetween val="midCat"/>
        <c:majorUnit val="0.02"/>
      </c:valAx>
      <c:valAx>
        <c:axId val="410023224"/>
        <c:scaling>
          <c:orientation val="minMax"/>
          <c:max val="30"/>
          <c:min val="0"/>
        </c:scaling>
        <c:delete val="0"/>
        <c:axPos val="r"/>
        <c:majorGridlines/>
        <c:title>
          <c:tx>
            <c:rich>
              <a:bodyPr rot="-5400000" vert="horz"/>
              <a:lstStyle/>
              <a:p>
                <a:pPr>
                  <a:defRPr/>
                </a:pPr>
                <a:r>
                  <a:rPr lang="en-US"/>
                  <a:t>Average</a:t>
                </a:r>
                <a:r>
                  <a:rPr lang="en-US" baseline="0"/>
                  <a:t> Speed (mph)</a:t>
                </a:r>
                <a:endParaRPr lang="en-US"/>
              </a:p>
            </c:rich>
          </c:tx>
          <c:layout/>
          <c:overlay val="0"/>
        </c:title>
        <c:numFmt formatCode="0" sourceLinked="1"/>
        <c:majorTickMark val="out"/>
        <c:minorTickMark val="none"/>
        <c:tickLblPos val="nextTo"/>
        <c:crossAx val="410022832"/>
        <c:crosses val="autoZero"/>
        <c:crossBetween val="midCat"/>
        <c:majorUnit val="5"/>
      </c:valAx>
      <c:spPr>
        <a:solidFill>
          <a:sysClr val="window" lastClr="FFFFFF"/>
        </a:solidFill>
        <a:ln w="38100"/>
      </c:spPr>
    </c:plotArea>
    <c:plotVisOnly val="1"/>
    <c:dispBlanksAs val="gap"/>
    <c:showDLblsOverMax val="0"/>
  </c:chart>
  <c:spPr>
    <a:solidFill>
      <a:sysClr val="window" lastClr="FFFFFF"/>
    </a:solidFill>
    <a:ln>
      <a:noFill/>
    </a:ln>
  </c:spPr>
  <c:txPr>
    <a:bodyPr/>
    <a:lstStyle/>
    <a:p>
      <a:pPr>
        <a:defRPr b="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724207550979204E-2"/>
          <c:y val="0.11353313429956199"/>
          <c:w val="0.739469345178006"/>
          <c:h val="0.73486924351525895"/>
        </c:manualLayout>
      </c:layout>
      <c:scatterChart>
        <c:scatterStyle val="lineMarker"/>
        <c:varyColors val="0"/>
        <c:ser>
          <c:idx val="0"/>
          <c:order val="0"/>
          <c:tx>
            <c:strRef>
              <c:f>'2231_1170'!$L$5</c:f>
              <c:strCache>
                <c:ptCount val="1"/>
                <c:pt idx="0">
                  <c:v>5-SR Data</c:v>
                </c:pt>
              </c:strCache>
            </c:strRef>
          </c:tx>
          <c:spPr>
            <a:ln w="12700">
              <a:solidFill>
                <a:schemeClr val="bg1">
                  <a:lumMod val="65000"/>
                </a:schemeClr>
              </a:solidFill>
            </a:ln>
          </c:spPr>
          <c:marker>
            <c:symbol val="none"/>
          </c:marker>
          <c:xVal>
            <c:numRef>
              <c:f>'2231_1170'!$A$2:$A$696</c:f>
              <c:numCache>
                <c:formatCode>h:mm:ss;@</c:formatCode>
                <c:ptCount val="695"/>
                <c:pt idx="0">
                  <c:v>0.30699074074074101</c:v>
                </c:pt>
                <c:pt idx="1">
                  <c:v>0.30704861111111098</c:v>
                </c:pt>
                <c:pt idx="2">
                  <c:v>0.30710648148148201</c:v>
                </c:pt>
                <c:pt idx="3">
                  <c:v>0.30716435185185198</c:v>
                </c:pt>
                <c:pt idx="4">
                  <c:v>0.30722222222222201</c:v>
                </c:pt>
                <c:pt idx="5">
                  <c:v>0.30728009259259298</c:v>
                </c:pt>
                <c:pt idx="6">
                  <c:v>0.30733796296296301</c:v>
                </c:pt>
                <c:pt idx="7">
                  <c:v>0.30739583333333298</c:v>
                </c:pt>
                <c:pt idx="8">
                  <c:v>0.30745370370370401</c:v>
                </c:pt>
                <c:pt idx="9">
                  <c:v>0.30751157407407398</c:v>
                </c:pt>
                <c:pt idx="10">
                  <c:v>0.30756944444444401</c:v>
                </c:pt>
                <c:pt idx="11">
                  <c:v>0.30762731481481498</c:v>
                </c:pt>
                <c:pt idx="12">
                  <c:v>0.30768518518518501</c:v>
                </c:pt>
                <c:pt idx="13">
                  <c:v>0.30774305555555498</c:v>
                </c:pt>
                <c:pt idx="14">
                  <c:v>0.30780092592592601</c:v>
                </c:pt>
                <c:pt idx="15">
                  <c:v>0.308611111111111</c:v>
                </c:pt>
                <c:pt idx="16">
                  <c:v>0.30866898148148098</c:v>
                </c:pt>
                <c:pt idx="17">
                  <c:v>0.308726851851852</c:v>
                </c:pt>
                <c:pt idx="18">
                  <c:v>0.30878472222222197</c:v>
                </c:pt>
                <c:pt idx="19">
                  <c:v>0.308842592592593</c:v>
                </c:pt>
                <c:pt idx="20">
                  <c:v>0.30890046296296297</c:v>
                </c:pt>
                <c:pt idx="21">
                  <c:v>0.308958333333333</c:v>
                </c:pt>
                <c:pt idx="22">
                  <c:v>0.30901620370370397</c:v>
                </c:pt>
                <c:pt idx="23">
                  <c:v>0.309074074074074</c:v>
                </c:pt>
                <c:pt idx="24">
                  <c:v>0.30913194444444397</c:v>
                </c:pt>
                <c:pt idx="25">
                  <c:v>0.309189814814815</c:v>
                </c:pt>
                <c:pt idx="26">
                  <c:v>0.30924768518518497</c:v>
                </c:pt>
                <c:pt idx="27">
                  <c:v>0.309305555555556</c:v>
                </c:pt>
                <c:pt idx="28">
                  <c:v>0.30936342592592603</c:v>
                </c:pt>
                <c:pt idx="29">
                  <c:v>0.30947916666666703</c:v>
                </c:pt>
                <c:pt idx="30">
                  <c:v>0.309537037037037</c:v>
                </c:pt>
                <c:pt idx="31">
                  <c:v>0.30959490740740703</c:v>
                </c:pt>
                <c:pt idx="32">
                  <c:v>0.309652777777778</c:v>
                </c:pt>
                <c:pt idx="33">
                  <c:v>0.30971064814814803</c:v>
                </c:pt>
                <c:pt idx="34">
                  <c:v>0.309768518518518</c:v>
                </c:pt>
                <c:pt idx="35">
                  <c:v>0.30982638888888903</c:v>
                </c:pt>
                <c:pt idx="36">
                  <c:v>0.309884259259259</c:v>
                </c:pt>
                <c:pt idx="37">
                  <c:v>0.30994212962963003</c:v>
                </c:pt>
                <c:pt idx="38">
                  <c:v>0.31001157407407398</c:v>
                </c:pt>
                <c:pt idx="39">
                  <c:v>0.31005787037037003</c:v>
                </c:pt>
                <c:pt idx="40">
                  <c:v>0.31012731481481498</c:v>
                </c:pt>
                <c:pt idx="41">
                  <c:v>0.31019675925925899</c:v>
                </c:pt>
                <c:pt idx="42">
                  <c:v>0.310266203703704</c:v>
                </c:pt>
                <c:pt idx="43">
                  <c:v>0.31032407407407397</c:v>
                </c:pt>
                <c:pt idx="44">
                  <c:v>0.310381944444445</c:v>
                </c:pt>
                <c:pt idx="45">
                  <c:v>0.31045138888888901</c:v>
                </c:pt>
                <c:pt idx="46">
                  <c:v>0.31050925925925899</c:v>
                </c:pt>
                <c:pt idx="47">
                  <c:v>0.31056712962963001</c:v>
                </c:pt>
                <c:pt idx="48">
                  <c:v>0.31062499999999998</c:v>
                </c:pt>
                <c:pt idx="49">
                  <c:v>0.31068287037037001</c:v>
                </c:pt>
                <c:pt idx="50">
                  <c:v>0.31074074074074098</c:v>
                </c:pt>
                <c:pt idx="51">
                  <c:v>0.31079861111111101</c:v>
                </c:pt>
                <c:pt idx="52">
                  <c:v>0.31114583333333301</c:v>
                </c:pt>
                <c:pt idx="53">
                  <c:v>0.31120370370370398</c:v>
                </c:pt>
                <c:pt idx="54">
                  <c:v>0.31126157407407401</c:v>
                </c:pt>
                <c:pt idx="55">
                  <c:v>0.31131944444444398</c:v>
                </c:pt>
                <c:pt idx="56">
                  <c:v>0.31137731481481501</c:v>
                </c:pt>
                <c:pt idx="57">
                  <c:v>0.31143518518518498</c:v>
                </c:pt>
                <c:pt idx="58">
                  <c:v>0.31149305555555601</c:v>
                </c:pt>
                <c:pt idx="59">
                  <c:v>0.31155092592592598</c:v>
                </c:pt>
                <c:pt idx="60">
                  <c:v>0.31160879629629601</c:v>
                </c:pt>
                <c:pt idx="61">
                  <c:v>0.31166666666666698</c:v>
                </c:pt>
                <c:pt idx="62">
                  <c:v>0.31172453703703701</c:v>
                </c:pt>
                <c:pt idx="63">
                  <c:v>0.31178240740740698</c:v>
                </c:pt>
                <c:pt idx="64">
                  <c:v>0.31184027777777801</c:v>
                </c:pt>
                <c:pt idx="65">
                  <c:v>0.31207175925925901</c:v>
                </c:pt>
                <c:pt idx="66">
                  <c:v>0.31212962962962998</c:v>
                </c:pt>
                <c:pt idx="67">
                  <c:v>0.31218750000000001</c:v>
                </c:pt>
                <c:pt idx="68">
                  <c:v>0.31224537037036998</c:v>
                </c:pt>
                <c:pt idx="69">
                  <c:v>0.31230324074074101</c:v>
                </c:pt>
                <c:pt idx="70">
                  <c:v>0.31236111111111098</c:v>
                </c:pt>
                <c:pt idx="71">
                  <c:v>0.31241898148148201</c:v>
                </c:pt>
                <c:pt idx="72">
                  <c:v>0.312650462962963</c:v>
                </c:pt>
                <c:pt idx="73">
                  <c:v>0.31270833333333298</c:v>
                </c:pt>
                <c:pt idx="74">
                  <c:v>0.312766203703704</c:v>
                </c:pt>
                <c:pt idx="75">
                  <c:v>0.31282407407407398</c:v>
                </c:pt>
                <c:pt idx="76">
                  <c:v>0.312881944444445</c:v>
                </c:pt>
                <c:pt idx="77">
                  <c:v>0.31293981481481498</c:v>
                </c:pt>
                <c:pt idx="78">
                  <c:v>0.312997685185185</c:v>
                </c:pt>
                <c:pt idx="79">
                  <c:v>0.31340277777777797</c:v>
                </c:pt>
                <c:pt idx="80">
                  <c:v>0.313460648148148</c:v>
                </c:pt>
                <c:pt idx="81">
                  <c:v>0.31351851851851897</c:v>
                </c:pt>
                <c:pt idx="82">
                  <c:v>0.313576388888889</c:v>
                </c:pt>
                <c:pt idx="83">
                  <c:v>0.31380787037037</c:v>
                </c:pt>
                <c:pt idx="84">
                  <c:v>0.31386574074074097</c:v>
                </c:pt>
                <c:pt idx="85">
                  <c:v>0.313923611111111</c:v>
                </c:pt>
                <c:pt idx="86">
                  <c:v>0.31398148148148097</c:v>
                </c:pt>
                <c:pt idx="87">
                  <c:v>0.314039351851852</c:v>
                </c:pt>
                <c:pt idx="88">
                  <c:v>0.31409722222222197</c:v>
                </c:pt>
                <c:pt idx="89">
                  <c:v>0.31410879629629601</c:v>
                </c:pt>
                <c:pt idx="90">
                  <c:v>0.31413194444444398</c:v>
                </c:pt>
                <c:pt idx="91">
                  <c:v>0.314155092592593</c:v>
                </c:pt>
                <c:pt idx="92">
                  <c:v>0.31421296296296303</c:v>
                </c:pt>
                <c:pt idx="93">
                  <c:v>0.314270833333333</c:v>
                </c:pt>
                <c:pt idx="94">
                  <c:v>0.31432870370370403</c:v>
                </c:pt>
                <c:pt idx="95">
                  <c:v>0.314386574074074</c:v>
                </c:pt>
                <c:pt idx="96">
                  <c:v>0.314965277777778</c:v>
                </c:pt>
                <c:pt idx="97">
                  <c:v>0.31502314814814802</c:v>
                </c:pt>
                <c:pt idx="98">
                  <c:v>0.315081018518518</c:v>
                </c:pt>
                <c:pt idx="99">
                  <c:v>0.31513888888888902</c:v>
                </c:pt>
                <c:pt idx="100">
                  <c:v>0.315196759259259</c:v>
                </c:pt>
                <c:pt idx="101">
                  <c:v>0.31554398148148199</c:v>
                </c:pt>
                <c:pt idx="102">
                  <c:v>0.31560185185185202</c:v>
                </c:pt>
                <c:pt idx="103">
                  <c:v>0.31565972222222199</c:v>
                </c:pt>
                <c:pt idx="104">
                  <c:v>0.31571759259259302</c:v>
                </c:pt>
                <c:pt idx="105">
                  <c:v>0.31577546296296299</c:v>
                </c:pt>
                <c:pt idx="106">
                  <c:v>0.31583333333333302</c:v>
                </c:pt>
                <c:pt idx="107">
                  <c:v>0.31594907407407402</c:v>
                </c:pt>
                <c:pt idx="108">
                  <c:v>0.31600694444444499</c:v>
                </c:pt>
                <c:pt idx="109">
                  <c:v>0.31606481481481502</c:v>
                </c:pt>
                <c:pt idx="110">
                  <c:v>0.31612268518518499</c:v>
                </c:pt>
                <c:pt idx="111">
                  <c:v>0.31618055555555602</c:v>
                </c:pt>
                <c:pt idx="112">
                  <c:v>0.31623842592592599</c:v>
                </c:pt>
                <c:pt idx="113">
                  <c:v>0.31634259259259301</c:v>
                </c:pt>
                <c:pt idx="114">
                  <c:v>0.31641203703703702</c:v>
                </c:pt>
                <c:pt idx="115">
                  <c:v>0.31645833333333301</c:v>
                </c:pt>
                <c:pt idx="116">
                  <c:v>0.31651620370370398</c:v>
                </c:pt>
                <c:pt idx="117">
                  <c:v>0.31657407407407401</c:v>
                </c:pt>
                <c:pt idx="118">
                  <c:v>0.31663194444444398</c:v>
                </c:pt>
                <c:pt idx="119">
                  <c:v>0.31668981481481501</c:v>
                </c:pt>
                <c:pt idx="120">
                  <c:v>0.31674768518518498</c:v>
                </c:pt>
                <c:pt idx="121">
                  <c:v>0.31680555555555601</c:v>
                </c:pt>
                <c:pt idx="122">
                  <c:v>0.31703703703703701</c:v>
                </c:pt>
                <c:pt idx="123">
                  <c:v>0.31709490740740698</c:v>
                </c:pt>
                <c:pt idx="124">
                  <c:v>0.31715277777777801</c:v>
                </c:pt>
                <c:pt idx="125">
                  <c:v>0.31721064814814798</c:v>
                </c:pt>
                <c:pt idx="126">
                  <c:v>0.31726851851851801</c:v>
                </c:pt>
                <c:pt idx="127">
                  <c:v>0.3175</c:v>
                </c:pt>
                <c:pt idx="128">
                  <c:v>0.31755787037036998</c:v>
                </c:pt>
                <c:pt idx="129">
                  <c:v>0.317615740740741</c:v>
                </c:pt>
                <c:pt idx="130">
                  <c:v>0.31767361111111098</c:v>
                </c:pt>
                <c:pt idx="131">
                  <c:v>0.317962962962963</c:v>
                </c:pt>
                <c:pt idx="132">
                  <c:v>0.31802083333333298</c:v>
                </c:pt>
                <c:pt idx="133">
                  <c:v>0.318078703703704</c:v>
                </c:pt>
                <c:pt idx="134">
                  <c:v>0.31813657407407397</c:v>
                </c:pt>
                <c:pt idx="135">
                  <c:v>0.318194444444444</c:v>
                </c:pt>
                <c:pt idx="136">
                  <c:v>0.31825231481481497</c:v>
                </c:pt>
                <c:pt idx="137">
                  <c:v>0.318310185185185</c:v>
                </c:pt>
                <c:pt idx="138">
                  <c:v>0.31836805555555597</c:v>
                </c:pt>
                <c:pt idx="139">
                  <c:v>0.31883101851851797</c:v>
                </c:pt>
                <c:pt idx="140">
                  <c:v>0.319930555555556</c:v>
                </c:pt>
                <c:pt idx="141">
                  <c:v>0.31998842592592602</c:v>
                </c:pt>
                <c:pt idx="142">
                  <c:v>0.320046296296296</c:v>
                </c:pt>
                <c:pt idx="143">
                  <c:v>0.32010416666666702</c:v>
                </c:pt>
                <c:pt idx="144">
                  <c:v>0.320162037037037</c:v>
                </c:pt>
                <c:pt idx="145">
                  <c:v>0.32021990740740702</c:v>
                </c:pt>
                <c:pt idx="146">
                  <c:v>0.32027777777777799</c:v>
                </c:pt>
                <c:pt idx="147">
                  <c:v>0.32033564814814802</c:v>
                </c:pt>
                <c:pt idx="148">
                  <c:v>0.32039351851851799</c:v>
                </c:pt>
                <c:pt idx="149">
                  <c:v>0.322430555555556</c:v>
                </c:pt>
                <c:pt idx="150">
                  <c:v>0.32248842592592603</c:v>
                </c:pt>
                <c:pt idx="151">
                  <c:v>0.322546296296296</c:v>
                </c:pt>
                <c:pt idx="152">
                  <c:v>0.32260416666666702</c:v>
                </c:pt>
                <c:pt idx="153">
                  <c:v>0.32262731481481499</c:v>
                </c:pt>
                <c:pt idx="154">
                  <c:v>0.322662037037037</c:v>
                </c:pt>
                <c:pt idx="155">
                  <c:v>0.32271990740740703</c:v>
                </c:pt>
                <c:pt idx="156">
                  <c:v>0.322777777777778</c:v>
                </c:pt>
                <c:pt idx="157">
                  <c:v>0.32283564814814802</c:v>
                </c:pt>
                <c:pt idx="158">
                  <c:v>0.322893518518518</c:v>
                </c:pt>
                <c:pt idx="159">
                  <c:v>0.32295138888888902</c:v>
                </c:pt>
                <c:pt idx="160">
                  <c:v>0.323009259259259</c:v>
                </c:pt>
                <c:pt idx="161">
                  <c:v>0.32335648148148199</c:v>
                </c:pt>
                <c:pt idx="162">
                  <c:v>0.32341435185185202</c:v>
                </c:pt>
                <c:pt idx="163">
                  <c:v>0.32347222222222199</c:v>
                </c:pt>
                <c:pt idx="164">
                  <c:v>0.32353009259259302</c:v>
                </c:pt>
                <c:pt idx="165">
                  <c:v>0.32358796296296299</c:v>
                </c:pt>
                <c:pt idx="166">
                  <c:v>0.32364583333333302</c:v>
                </c:pt>
                <c:pt idx="167">
                  <c:v>0.32370370370370399</c:v>
                </c:pt>
                <c:pt idx="168">
                  <c:v>0.32376157407407402</c:v>
                </c:pt>
                <c:pt idx="169">
                  <c:v>0.32416666666666699</c:v>
                </c:pt>
                <c:pt idx="170">
                  <c:v>0.32422453703703702</c:v>
                </c:pt>
                <c:pt idx="171">
                  <c:v>0.32434027777777802</c:v>
                </c:pt>
                <c:pt idx="172">
                  <c:v>0.32439814814814799</c:v>
                </c:pt>
                <c:pt idx="173">
                  <c:v>0.32480324074074102</c:v>
                </c:pt>
                <c:pt idx="174">
                  <c:v>0.32486111111111099</c:v>
                </c:pt>
                <c:pt idx="175">
                  <c:v>0.32491898148148202</c:v>
                </c:pt>
                <c:pt idx="176">
                  <c:v>0.32497685185185199</c:v>
                </c:pt>
                <c:pt idx="177">
                  <c:v>0.32503472222222202</c:v>
                </c:pt>
                <c:pt idx="178">
                  <c:v>0.32509259259259299</c:v>
                </c:pt>
                <c:pt idx="179">
                  <c:v>0.32515046296296302</c:v>
                </c:pt>
                <c:pt idx="180">
                  <c:v>0.32520833333333299</c:v>
                </c:pt>
                <c:pt idx="181">
                  <c:v>0.32572916666666701</c:v>
                </c:pt>
                <c:pt idx="182">
                  <c:v>0.32578703703703699</c:v>
                </c:pt>
                <c:pt idx="183">
                  <c:v>0.32584490740740701</c:v>
                </c:pt>
                <c:pt idx="184">
                  <c:v>0.32590277777777799</c:v>
                </c:pt>
                <c:pt idx="185">
                  <c:v>0.32596064814814801</c:v>
                </c:pt>
                <c:pt idx="186">
                  <c:v>0.32601851851851898</c:v>
                </c:pt>
                <c:pt idx="187">
                  <c:v>0.32607638888888901</c:v>
                </c:pt>
                <c:pt idx="188">
                  <c:v>0.32613425925925899</c:v>
                </c:pt>
                <c:pt idx="189">
                  <c:v>0.32636574074074098</c:v>
                </c:pt>
                <c:pt idx="190">
                  <c:v>0.32642361111111101</c:v>
                </c:pt>
                <c:pt idx="191">
                  <c:v>0.32648148148148098</c:v>
                </c:pt>
                <c:pt idx="192">
                  <c:v>0.32659722222222198</c:v>
                </c:pt>
                <c:pt idx="193">
                  <c:v>0.32665509259259301</c:v>
                </c:pt>
                <c:pt idx="194">
                  <c:v>0.32671296296296298</c:v>
                </c:pt>
                <c:pt idx="195">
                  <c:v>0.32677083333333301</c:v>
                </c:pt>
                <c:pt idx="196">
                  <c:v>0.32694444444444398</c:v>
                </c:pt>
                <c:pt idx="197">
                  <c:v>0.32700231481481501</c:v>
                </c:pt>
                <c:pt idx="198">
                  <c:v>0.32706018518518498</c:v>
                </c:pt>
                <c:pt idx="199">
                  <c:v>0.32740740740740698</c:v>
                </c:pt>
                <c:pt idx="200">
                  <c:v>0.32746527777777801</c:v>
                </c:pt>
                <c:pt idx="201">
                  <c:v>0.327511574074074</c:v>
                </c:pt>
                <c:pt idx="202">
                  <c:v>0.327858796296296</c:v>
                </c:pt>
                <c:pt idx="203">
                  <c:v>0.32791666666666702</c:v>
                </c:pt>
                <c:pt idx="204">
                  <c:v>0.327974537037037</c:v>
                </c:pt>
                <c:pt idx="205">
                  <c:v>0.32803240740740702</c:v>
                </c:pt>
                <c:pt idx="206">
                  <c:v>0.32809027777777799</c:v>
                </c:pt>
                <c:pt idx="207">
                  <c:v>0.32814814814814802</c:v>
                </c:pt>
                <c:pt idx="208">
                  <c:v>0.32820601851851799</c:v>
                </c:pt>
                <c:pt idx="209">
                  <c:v>0.32826388888888902</c:v>
                </c:pt>
                <c:pt idx="210">
                  <c:v>0.32832175925925899</c:v>
                </c:pt>
                <c:pt idx="211">
                  <c:v>0.32841435185185203</c:v>
                </c:pt>
                <c:pt idx="212">
                  <c:v>0.328472222222222</c:v>
                </c:pt>
                <c:pt idx="213">
                  <c:v>0.32853009259259303</c:v>
                </c:pt>
                <c:pt idx="214">
                  <c:v>0.328587962962963</c:v>
                </c:pt>
                <c:pt idx="215">
                  <c:v>0.32876157407407403</c:v>
                </c:pt>
                <c:pt idx="216">
                  <c:v>0.328819444444445</c:v>
                </c:pt>
                <c:pt idx="217">
                  <c:v>0.32887731481481502</c:v>
                </c:pt>
                <c:pt idx="218">
                  <c:v>0.32922453703703702</c:v>
                </c:pt>
                <c:pt idx="219">
                  <c:v>0.329282407407407</c:v>
                </c:pt>
                <c:pt idx="220">
                  <c:v>0.32934027777777802</c:v>
                </c:pt>
                <c:pt idx="221">
                  <c:v>0.329398148148148</c:v>
                </c:pt>
                <c:pt idx="222">
                  <c:v>0.32945601851851802</c:v>
                </c:pt>
                <c:pt idx="223">
                  <c:v>0.32951388888888899</c:v>
                </c:pt>
                <c:pt idx="224">
                  <c:v>0.32957175925925902</c:v>
                </c:pt>
                <c:pt idx="225">
                  <c:v>0.32962962962962999</c:v>
                </c:pt>
                <c:pt idx="226">
                  <c:v>0.32968750000000002</c:v>
                </c:pt>
                <c:pt idx="227">
                  <c:v>0.32980324074074102</c:v>
                </c:pt>
                <c:pt idx="228">
                  <c:v>0.32986111111111099</c:v>
                </c:pt>
                <c:pt idx="229">
                  <c:v>0.32991898148148202</c:v>
                </c:pt>
                <c:pt idx="230">
                  <c:v>0.32997685185185199</c:v>
                </c:pt>
                <c:pt idx="231">
                  <c:v>0.33003472222222202</c:v>
                </c:pt>
                <c:pt idx="232">
                  <c:v>0.33009259259259299</c:v>
                </c:pt>
                <c:pt idx="233">
                  <c:v>0.33015046296296302</c:v>
                </c:pt>
                <c:pt idx="234">
                  <c:v>0.33020833333333299</c:v>
                </c:pt>
                <c:pt idx="235">
                  <c:v>0.33026620370370402</c:v>
                </c:pt>
                <c:pt idx="236">
                  <c:v>0.33032407407407399</c:v>
                </c:pt>
                <c:pt idx="237">
                  <c:v>0.33034722222222201</c:v>
                </c:pt>
                <c:pt idx="238">
                  <c:v>0.330358796296296</c:v>
                </c:pt>
                <c:pt idx="239">
                  <c:v>0.33037037037036998</c:v>
                </c:pt>
                <c:pt idx="240">
                  <c:v>0.33042824074074101</c:v>
                </c:pt>
                <c:pt idx="241">
                  <c:v>0.33048611111111098</c:v>
                </c:pt>
                <c:pt idx="242">
                  <c:v>0.33054398148148201</c:v>
                </c:pt>
                <c:pt idx="243">
                  <c:v>0.33061342592592602</c:v>
                </c:pt>
                <c:pt idx="244">
                  <c:v>0.33065972222222201</c:v>
                </c:pt>
                <c:pt idx="245">
                  <c:v>0.33071759259259298</c:v>
                </c:pt>
                <c:pt idx="246">
                  <c:v>0.33077546296296301</c:v>
                </c:pt>
                <c:pt idx="247">
                  <c:v>0.33083333333333298</c:v>
                </c:pt>
                <c:pt idx="248">
                  <c:v>0.33089120370370401</c:v>
                </c:pt>
                <c:pt idx="249">
                  <c:v>0.33094907407407398</c:v>
                </c:pt>
                <c:pt idx="250">
                  <c:v>0.33100694444444501</c:v>
                </c:pt>
                <c:pt idx="251">
                  <c:v>0.33106481481481498</c:v>
                </c:pt>
                <c:pt idx="252">
                  <c:v>0.33112268518518501</c:v>
                </c:pt>
                <c:pt idx="253">
                  <c:v>0.33118055555555598</c:v>
                </c:pt>
                <c:pt idx="254">
                  <c:v>0.33129629629629598</c:v>
                </c:pt>
                <c:pt idx="255">
                  <c:v>0.331354166666667</c:v>
                </c:pt>
                <c:pt idx="256">
                  <c:v>0.33141203703703698</c:v>
                </c:pt>
                <c:pt idx="257">
                  <c:v>0.33146990740740701</c:v>
                </c:pt>
                <c:pt idx="258">
                  <c:v>0.33152777777777798</c:v>
                </c:pt>
                <c:pt idx="259">
                  <c:v>0.33193287037037</c:v>
                </c:pt>
                <c:pt idx="260">
                  <c:v>0.33199074074074097</c:v>
                </c:pt>
                <c:pt idx="261">
                  <c:v>0.332048611111111</c:v>
                </c:pt>
                <c:pt idx="262">
                  <c:v>0.332476851851852</c:v>
                </c:pt>
                <c:pt idx="263">
                  <c:v>0.33253472222222202</c:v>
                </c:pt>
                <c:pt idx="264">
                  <c:v>0.33259259259259299</c:v>
                </c:pt>
                <c:pt idx="265">
                  <c:v>0.33265046296296302</c:v>
                </c:pt>
                <c:pt idx="266">
                  <c:v>0.332708333333333</c:v>
                </c:pt>
                <c:pt idx="267">
                  <c:v>0.33299768518518502</c:v>
                </c:pt>
                <c:pt idx="268">
                  <c:v>0.33305555555555599</c:v>
                </c:pt>
                <c:pt idx="269">
                  <c:v>0.33311342592592602</c:v>
                </c:pt>
                <c:pt idx="270">
                  <c:v>0.33317129629629599</c:v>
                </c:pt>
                <c:pt idx="271">
                  <c:v>0.33322916666666702</c:v>
                </c:pt>
                <c:pt idx="272">
                  <c:v>0.33369212962963002</c:v>
                </c:pt>
                <c:pt idx="273">
                  <c:v>0.33374999999999999</c:v>
                </c:pt>
                <c:pt idx="274">
                  <c:v>0.33380787037037002</c:v>
                </c:pt>
                <c:pt idx="275">
                  <c:v>0.33386574074074099</c:v>
                </c:pt>
                <c:pt idx="276">
                  <c:v>0.33456018518518499</c:v>
                </c:pt>
                <c:pt idx="277">
                  <c:v>0.33461805555555602</c:v>
                </c:pt>
                <c:pt idx="278">
                  <c:v>0.33467592592592599</c:v>
                </c:pt>
                <c:pt idx="279">
                  <c:v>0.33473379629629602</c:v>
                </c:pt>
                <c:pt idx="280">
                  <c:v>0.33525462962962999</c:v>
                </c:pt>
                <c:pt idx="281">
                  <c:v>0.33531250000000001</c:v>
                </c:pt>
                <c:pt idx="282">
                  <c:v>0.33537037037036999</c:v>
                </c:pt>
                <c:pt idx="283">
                  <c:v>0.33542824074074101</c:v>
                </c:pt>
                <c:pt idx="284">
                  <c:v>0.33548611111111099</c:v>
                </c:pt>
                <c:pt idx="285">
                  <c:v>0.33600694444444501</c:v>
                </c:pt>
                <c:pt idx="286">
                  <c:v>0.33606481481481498</c:v>
                </c:pt>
                <c:pt idx="287">
                  <c:v>0.33612268518518501</c:v>
                </c:pt>
                <c:pt idx="288">
                  <c:v>0.33618055555555598</c:v>
                </c:pt>
                <c:pt idx="289">
                  <c:v>0.33623842592592601</c:v>
                </c:pt>
                <c:pt idx="290">
                  <c:v>0.33629629629629598</c:v>
                </c:pt>
                <c:pt idx="291">
                  <c:v>0.33687499999999998</c:v>
                </c:pt>
                <c:pt idx="292">
                  <c:v>0.33693287037037001</c:v>
                </c:pt>
                <c:pt idx="293">
                  <c:v>0.33699074074074098</c:v>
                </c:pt>
                <c:pt idx="294">
                  <c:v>0.33704861111111101</c:v>
                </c:pt>
                <c:pt idx="295">
                  <c:v>0.33710648148148098</c:v>
                </c:pt>
                <c:pt idx="296">
                  <c:v>0.33722222222222198</c:v>
                </c:pt>
                <c:pt idx="297">
                  <c:v>0.33728009259259301</c:v>
                </c:pt>
                <c:pt idx="298">
                  <c:v>0.33733796296296298</c:v>
                </c:pt>
                <c:pt idx="299">
                  <c:v>0.33739583333333301</c:v>
                </c:pt>
                <c:pt idx="300">
                  <c:v>0.33745370370370398</c:v>
                </c:pt>
                <c:pt idx="301">
                  <c:v>0.33751157407407401</c:v>
                </c:pt>
                <c:pt idx="302">
                  <c:v>0.33756944444444398</c:v>
                </c:pt>
                <c:pt idx="303">
                  <c:v>0.337627314814815</c:v>
                </c:pt>
                <c:pt idx="304">
                  <c:v>0.33768518518518498</c:v>
                </c:pt>
                <c:pt idx="305">
                  <c:v>0.337743055555556</c:v>
                </c:pt>
                <c:pt idx="306">
                  <c:v>0.33780092592592598</c:v>
                </c:pt>
                <c:pt idx="307">
                  <c:v>0.337858796296296</c:v>
                </c:pt>
                <c:pt idx="308">
                  <c:v>0.33791666666666698</c:v>
                </c:pt>
                <c:pt idx="309">
                  <c:v>0.337974537037037</c:v>
                </c:pt>
                <c:pt idx="310">
                  <c:v>0.33803240740740698</c:v>
                </c:pt>
                <c:pt idx="311">
                  <c:v>0.338090277777778</c:v>
                </c:pt>
                <c:pt idx="312">
                  <c:v>0.33814814814814798</c:v>
                </c:pt>
                <c:pt idx="313">
                  <c:v>0.338553240740741</c:v>
                </c:pt>
                <c:pt idx="314">
                  <c:v>0.33861111111111097</c:v>
                </c:pt>
                <c:pt idx="315">
                  <c:v>0.338668981481482</c:v>
                </c:pt>
                <c:pt idx="316">
                  <c:v>0.33872685185185197</c:v>
                </c:pt>
                <c:pt idx="317">
                  <c:v>0.338784722222222</c:v>
                </c:pt>
                <c:pt idx="318">
                  <c:v>0.339363425925926</c:v>
                </c:pt>
                <c:pt idx="319">
                  <c:v>0.33942129629629603</c:v>
                </c:pt>
                <c:pt idx="320">
                  <c:v>0.339479166666667</c:v>
                </c:pt>
                <c:pt idx="321">
                  <c:v>0.33988425925925903</c:v>
                </c:pt>
                <c:pt idx="322">
                  <c:v>0.33994212962963</c:v>
                </c:pt>
                <c:pt idx="323">
                  <c:v>0.34</c:v>
                </c:pt>
                <c:pt idx="324">
                  <c:v>0.34005787037037</c:v>
                </c:pt>
                <c:pt idx="325">
                  <c:v>0.34010416666666698</c:v>
                </c:pt>
                <c:pt idx="326">
                  <c:v>0.34046296296296302</c:v>
                </c:pt>
                <c:pt idx="327">
                  <c:v>0.340520833333333</c:v>
                </c:pt>
                <c:pt idx="328">
                  <c:v>0.34057870370370402</c:v>
                </c:pt>
                <c:pt idx="329">
                  <c:v>0.34115740740740702</c:v>
                </c:pt>
                <c:pt idx="330">
                  <c:v>0.34121527777777799</c:v>
                </c:pt>
                <c:pt idx="331">
                  <c:v>0.34127314814814802</c:v>
                </c:pt>
                <c:pt idx="332">
                  <c:v>0.34133101851851799</c:v>
                </c:pt>
                <c:pt idx="333">
                  <c:v>0.34138888888888902</c:v>
                </c:pt>
                <c:pt idx="334">
                  <c:v>0.34160879629629598</c:v>
                </c:pt>
                <c:pt idx="335">
                  <c:v>0.34166666666666701</c:v>
                </c:pt>
                <c:pt idx="336">
                  <c:v>0.34172453703703698</c:v>
                </c:pt>
                <c:pt idx="337">
                  <c:v>0.34178240740740701</c:v>
                </c:pt>
                <c:pt idx="338">
                  <c:v>0.34184027777777798</c:v>
                </c:pt>
                <c:pt idx="339">
                  <c:v>0.34207175925925898</c:v>
                </c:pt>
                <c:pt idx="340">
                  <c:v>0.34212962962963001</c:v>
                </c:pt>
                <c:pt idx="341">
                  <c:v>0.34218749999999998</c:v>
                </c:pt>
                <c:pt idx="342">
                  <c:v>0.34224537037037001</c:v>
                </c:pt>
                <c:pt idx="343">
                  <c:v>0.34276620370370398</c:v>
                </c:pt>
                <c:pt idx="344">
                  <c:v>0.342824074074074</c:v>
                </c:pt>
                <c:pt idx="345">
                  <c:v>0.34288194444444398</c:v>
                </c:pt>
                <c:pt idx="346">
                  <c:v>0.342939814814815</c:v>
                </c:pt>
                <c:pt idx="347">
                  <c:v>0.34299768518518498</c:v>
                </c:pt>
                <c:pt idx="348">
                  <c:v>0.343055555555556</c:v>
                </c:pt>
                <c:pt idx="349">
                  <c:v>0.34341435185185198</c:v>
                </c:pt>
                <c:pt idx="350">
                  <c:v>0.34347222222222201</c:v>
                </c:pt>
                <c:pt idx="351">
                  <c:v>0.34353009259259298</c:v>
                </c:pt>
                <c:pt idx="352">
                  <c:v>0.34358796296296301</c:v>
                </c:pt>
                <c:pt idx="353">
                  <c:v>0.34439814814814801</c:v>
                </c:pt>
                <c:pt idx="354">
                  <c:v>0.34445601851851898</c:v>
                </c:pt>
                <c:pt idx="355">
                  <c:v>0.34451388888888901</c:v>
                </c:pt>
                <c:pt idx="356">
                  <c:v>0.34457175925925898</c:v>
                </c:pt>
                <c:pt idx="357">
                  <c:v>0.34462962962963001</c:v>
                </c:pt>
                <c:pt idx="358">
                  <c:v>0.34468749999999998</c:v>
                </c:pt>
                <c:pt idx="359">
                  <c:v>0.34474537037037001</c:v>
                </c:pt>
                <c:pt idx="360">
                  <c:v>0.34480324074074098</c:v>
                </c:pt>
                <c:pt idx="361">
                  <c:v>0.34503472222222198</c:v>
                </c:pt>
                <c:pt idx="362">
                  <c:v>0.34509259259259301</c:v>
                </c:pt>
                <c:pt idx="363">
                  <c:v>0.34515046296296298</c:v>
                </c:pt>
                <c:pt idx="364">
                  <c:v>0.34520833333333301</c:v>
                </c:pt>
                <c:pt idx="365">
                  <c:v>0.34526620370370398</c:v>
                </c:pt>
                <c:pt idx="366">
                  <c:v>0.34532407407407401</c:v>
                </c:pt>
                <c:pt idx="367">
                  <c:v>0.34533564814814799</c:v>
                </c:pt>
                <c:pt idx="368">
                  <c:v>0.34538194444444398</c:v>
                </c:pt>
                <c:pt idx="369">
                  <c:v>0.345439814814815</c:v>
                </c:pt>
                <c:pt idx="370">
                  <c:v>0.34549768518518498</c:v>
                </c:pt>
                <c:pt idx="371">
                  <c:v>0.345555555555556</c:v>
                </c:pt>
                <c:pt idx="372">
                  <c:v>0.34561342592592598</c:v>
                </c:pt>
                <c:pt idx="373">
                  <c:v>0.345671296296296</c:v>
                </c:pt>
                <c:pt idx="374">
                  <c:v>0.345902777777778</c:v>
                </c:pt>
                <c:pt idx="375">
                  <c:v>0.34596064814814798</c:v>
                </c:pt>
                <c:pt idx="376">
                  <c:v>0.346018518518519</c:v>
                </c:pt>
                <c:pt idx="377">
                  <c:v>0.34630787037036997</c:v>
                </c:pt>
                <c:pt idx="378">
                  <c:v>0.346365740740741</c:v>
                </c:pt>
                <c:pt idx="379">
                  <c:v>0.34653935185185197</c:v>
                </c:pt>
                <c:pt idx="380">
                  <c:v>0.346597222222222</c:v>
                </c:pt>
                <c:pt idx="381">
                  <c:v>0.34665509259259297</c:v>
                </c:pt>
                <c:pt idx="382">
                  <c:v>0.346712962962963</c:v>
                </c:pt>
                <c:pt idx="383">
                  <c:v>0.34677083333333297</c:v>
                </c:pt>
                <c:pt idx="384">
                  <c:v>0.346828703703704</c:v>
                </c:pt>
                <c:pt idx="385">
                  <c:v>0.34700231481481503</c:v>
                </c:pt>
                <c:pt idx="386">
                  <c:v>0.347060185185185</c:v>
                </c:pt>
                <c:pt idx="387">
                  <c:v>0.34711805555555603</c:v>
                </c:pt>
                <c:pt idx="388">
                  <c:v>0.34746527777777803</c:v>
                </c:pt>
                <c:pt idx="389">
                  <c:v>0.347523148148148</c:v>
                </c:pt>
                <c:pt idx="390">
                  <c:v>0.34758101851851902</c:v>
                </c:pt>
                <c:pt idx="391">
                  <c:v>0.347638888888889</c:v>
                </c:pt>
                <c:pt idx="392">
                  <c:v>0.34769675925925903</c:v>
                </c:pt>
                <c:pt idx="393">
                  <c:v>0.34775462962963</c:v>
                </c:pt>
                <c:pt idx="394">
                  <c:v>0.34781250000000002</c:v>
                </c:pt>
                <c:pt idx="395">
                  <c:v>0.34787037037037</c:v>
                </c:pt>
                <c:pt idx="396">
                  <c:v>0.34792824074074102</c:v>
                </c:pt>
                <c:pt idx="397">
                  <c:v>0.347986111111111</c:v>
                </c:pt>
                <c:pt idx="398">
                  <c:v>0.34804398148148102</c:v>
                </c:pt>
                <c:pt idx="399">
                  <c:v>0.348101851851852</c:v>
                </c:pt>
                <c:pt idx="400">
                  <c:v>0.34815972222222202</c:v>
                </c:pt>
                <c:pt idx="401">
                  <c:v>0.34821759259259299</c:v>
                </c:pt>
                <c:pt idx="402">
                  <c:v>0.34827546296296302</c:v>
                </c:pt>
                <c:pt idx="403">
                  <c:v>0.348333333333333</c:v>
                </c:pt>
                <c:pt idx="404">
                  <c:v>0.34839120370370402</c:v>
                </c:pt>
                <c:pt idx="405">
                  <c:v>0.34972222222222199</c:v>
                </c:pt>
                <c:pt idx="406">
                  <c:v>0.34978009259259302</c:v>
                </c:pt>
                <c:pt idx="407">
                  <c:v>0.35030092592592599</c:v>
                </c:pt>
                <c:pt idx="408">
                  <c:v>0.35035879629629602</c:v>
                </c:pt>
                <c:pt idx="409">
                  <c:v>0.35041666666666699</c:v>
                </c:pt>
                <c:pt idx="410">
                  <c:v>0.35047453703703701</c:v>
                </c:pt>
                <c:pt idx="411">
                  <c:v>0.35053240740740699</c:v>
                </c:pt>
                <c:pt idx="412">
                  <c:v>0.35059027777777801</c:v>
                </c:pt>
                <c:pt idx="413">
                  <c:v>0.35064814814814799</c:v>
                </c:pt>
                <c:pt idx="414">
                  <c:v>0.35070601851851801</c:v>
                </c:pt>
                <c:pt idx="415">
                  <c:v>0.35122685185185198</c:v>
                </c:pt>
                <c:pt idx="416">
                  <c:v>0.35128472222222201</c:v>
                </c:pt>
                <c:pt idx="417">
                  <c:v>0.35134259259259298</c:v>
                </c:pt>
                <c:pt idx="418">
                  <c:v>0.35157407407407398</c:v>
                </c:pt>
                <c:pt idx="419">
                  <c:v>0.35163194444444401</c:v>
                </c:pt>
                <c:pt idx="420">
                  <c:v>0.35168981481481498</c:v>
                </c:pt>
                <c:pt idx="421">
                  <c:v>0.35174768518518501</c:v>
                </c:pt>
                <c:pt idx="422">
                  <c:v>0.35180555555555598</c:v>
                </c:pt>
                <c:pt idx="423">
                  <c:v>0.352835648148148</c:v>
                </c:pt>
                <c:pt idx="424">
                  <c:v>0.35289351851851802</c:v>
                </c:pt>
                <c:pt idx="425">
                  <c:v>0.35295138888888899</c:v>
                </c:pt>
                <c:pt idx="426">
                  <c:v>0.35300925925925902</c:v>
                </c:pt>
                <c:pt idx="427">
                  <c:v>0.35306712962962999</c:v>
                </c:pt>
                <c:pt idx="428">
                  <c:v>0.35312500000000002</c:v>
                </c:pt>
                <c:pt idx="429">
                  <c:v>0.35318287037036999</c:v>
                </c:pt>
                <c:pt idx="430">
                  <c:v>0.35324074074074102</c:v>
                </c:pt>
                <c:pt idx="431">
                  <c:v>0.35326388888888899</c:v>
                </c:pt>
                <c:pt idx="432">
                  <c:v>0.35329861111111099</c:v>
                </c:pt>
                <c:pt idx="433">
                  <c:v>0.35335648148148102</c:v>
                </c:pt>
                <c:pt idx="434">
                  <c:v>0.35341435185185199</c:v>
                </c:pt>
                <c:pt idx="435">
                  <c:v>0.35347222222222202</c:v>
                </c:pt>
                <c:pt idx="436">
                  <c:v>0.35353009259259299</c:v>
                </c:pt>
                <c:pt idx="437">
                  <c:v>0.35358796296296302</c:v>
                </c:pt>
                <c:pt idx="438">
                  <c:v>0.35364583333333299</c:v>
                </c:pt>
                <c:pt idx="439">
                  <c:v>0.35370370370370402</c:v>
                </c:pt>
                <c:pt idx="440">
                  <c:v>0.35376157407407399</c:v>
                </c:pt>
                <c:pt idx="441">
                  <c:v>0.35443287037037002</c:v>
                </c:pt>
                <c:pt idx="442">
                  <c:v>0.35449074074074099</c:v>
                </c:pt>
                <c:pt idx="443">
                  <c:v>0.35454861111111102</c:v>
                </c:pt>
                <c:pt idx="444">
                  <c:v>0.354606481481481</c:v>
                </c:pt>
                <c:pt idx="445">
                  <c:v>0.35466435185185202</c:v>
                </c:pt>
                <c:pt idx="446">
                  <c:v>0.35472222222222199</c:v>
                </c:pt>
                <c:pt idx="447">
                  <c:v>0.35478009259259302</c:v>
                </c:pt>
                <c:pt idx="448">
                  <c:v>0.35483796296296299</c:v>
                </c:pt>
                <c:pt idx="449">
                  <c:v>0.35489583333333302</c:v>
                </c:pt>
                <c:pt idx="450">
                  <c:v>0.35495370370370399</c:v>
                </c:pt>
                <c:pt idx="451">
                  <c:v>0.35501157407407402</c:v>
                </c:pt>
                <c:pt idx="452">
                  <c:v>0.35628472222222202</c:v>
                </c:pt>
                <c:pt idx="453">
                  <c:v>0.35634259259259299</c:v>
                </c:pt>
                <c:pt idx="454">
                  <c:v>0.35640046296296302</c:v>
                </c:pt>
                <c:pt idx="455">
                  <c:v>0.35645833333333299</c:v>
                </c:pt>
                <c:pt idx="456">
                  <c:v>0.35651620370370402</c:v>
                </c:pt>
                <c:pt idx="457">
                  <c:v>0.35657407407407399</c:v>
                </c:pt>
                <c:pt idx="458">
                  <c:v>0.35663194444444402</c:v>
                </c:pt>
                <c:pt idx="459">
                  <c:v>0.35703703703703699</c:v>
                </c:pt>
                <c:pt idx="460">
                  <c:v>0.35709490740740701</c:v>
                </c:pt>
                <c:pt idx="461">
                  <c:v>0.35715277777777799</c:v>
                </c:pt>
                <c:pt idx="462">
                  <c:v>0.35721064814814801</c:v>
                </c:pt>
                <c:pt idx="463">
                  <c:v>0.35726851851851799</c:v>
                </c:pt>
                <c:pt idx="464">
                  <c:v>0.35732638888888901</c:v>
                </c:pt>
                <c:pt idx="465">
                  <c:v>0.35738425925925899</c:v>
                </c:pt>
                <c:pt idx="466">
                  <c:v>0.35773148148148098</c:v>
                </c:pt>
                <c:pt idx="467">
                  <c:v>0.35778935185185201</c:v>
                </c:pt>
                <c:pt idx="468">
                  <c:v>0.35784722222222198</c:v>
                </c:pt>
                <c:pt idx="469">
                  <c:v>0.35790509259259301</c:v>
                </c:pt>
                <c:pt idx="470">
                  <c:v>0.35796296296296298</c:v>
                </c:pt>
                <c:pt idx="471">
                  <c:v>0.35802083333333301</c:v>
                </c:pt>
                <c:pt idx="472">
                  <c:v>0.35807870370370398</c:v>
                </c:pt>
                <c:pt idx="473">
                  <c:v>0.35813657407407401</c:v>
                </c:pt>
                <c:pt idx="474">
                  <c:v>0.35842592592592598</c:v>
                </c:pt>
                <c:pt idx="475">
                  <c:v>0.35848379629629601</c:v>
                </c:pt>
                <c:pt idx="476">
                  <c:v>0.35854166666666698</c:v>
                </c:pt>
                <c:pt idx="477">
                  <c:v>0.35859953703703701</c:v>
                </c:pt>
                <c:pt idx="478">
                  <c:v>0.35865740740740698</c:v>
                </c:pt>
                <c:pt idx="479">
                  <c:v>0.35871527777777801</c:v>
                </c:pt>
                <c:pt idx="480">
                  <c:v>0.35877314814814798</c:v>
                </c:pt>
                <c:pt idx="481">
                  <c:v>0.35883101851851801</c:v>
                </c:pt>
                <c:pt idx="482">
                  <c:v>0.35888888888888898</c:v>
                </c:pt>
                <c:pt idx="483">
                  <c:v>0.35894675925925901</c:v>
                </c:pt>
                <c:pt idx="484">
                  <c:v>0.35900462962962998</c:v>
                </c:pt>
                <c:pt idx="485">
                  <c:v>0.35906250000000001</c:v>
                </c:pt>
                <c:pt idx="486">
                  <c:v>0.35929398148148101</c:v>
                </c:pt>
                <c:pt idx="487">
                  <c:v>0.35935185185185198</c:v>
                </c:pt>
                <c:pt idx="488">
                  <c:v>0.35940972222222201</c:v>
                </c:pt>
                <c:pt idx="489">
                  <c:v>0.35946759259259298</c:v>
                </c:pt>
                <c:pt idx="490">
                  <c:v>0.359525462962963</c:v>
                </c:pt>
                <c:pt idx="491">
                  <c:v>0.35958333333333298</c:v>
                </c:pt>
                <c:pt idx="492">
                  <c:v>0.35973379629629598</c:v>
                </c:pt>
                <c:pt idx="493">
                  <c:v>0.35979166666666701</c:v>
                </c:pt>
                <c:pt idx="494">
                  <c:v>0.35980324074074099</c:v>
                </c:pt>
                <c:pt idx="495">
                  <c:v>0.35984953703703698</c:v>
                </c:pt>
                <c:pt idx="496">
                  <c:v>0.359872685185185</c:v>
                </c:pt>
                <c:pt idx="497">
                  <c:v>0.35990740740740701</c:v>
                </c:pt>
                <c:pt idx="498">
                  <c:v>0.35996527777777798</c:v>
                </c:pt>
                <c:pt idx="499">
                  <c:v>0.36002314814814801</c:v>
                </c:pt>
                <c:pt idx="500">
                  <c:v>0.360069444444444</c:v>
                </c:pt>
                <c:pt idx="501">
                  <c:v>0.36008101851851798</c:v>
                </c:pt>
                <c:pt idx="502">
                  <c:v>0.36011574074074099</c:v>
                </c:pt>
                <c:pt idx="503">
                  <c:v>0.36013888888888901</c:v>
                </c:pt>
                <c:pt idx="504">
                  <c:v>0.36019675925925898</c:v>
                </c:pt>
                <c:pt idx="505">
                  <c:v>0.36025462962963001</c:v>
                </c:pt>
                <c:pt idx="506">
                  <c:v>0.36031249999999998</c:v>
                </c:pt>
                <c:pt idx="507">
                  <c:v>0.36037037037037001</c:v>
                </c:pt>
                <c:pt idx="508">
                  <c:v>0.36042824074074098</c:v>
                </c:pt>
                <c:pt idx="509">
                  <c:v>0.36048611111111101</c:v>
                </c:pt>
                <c:pt idx="510">
                  <c:v>0.36054398148148098</c:v>
                </c:pt>
                <c:pt idx="511">
                  <c:v>0.36060185185185201</c:v>
                </c:pt>
                <c:pt idx="512">
                  <c:v>0.36065972222222198</c:v>
                </c:pt>
                <c:pt idx="513">
                  <c:v>0.36071759259259301</c:v>
                </c:pt>
                <c:pt idx="514">
                  <c:v>0.36077546296296298</c:v>
                </c:pt>
                <c:pt idx="515">
                  <c:v>0.36083333333333301</c:v>
                </c:pt>
                <c:pt idx="516">
                  <c:v>0.36089120370370398</c:v>
                </c:pt>
                <c:pt idx="517">
                  <c:v>0.36094907407407401</c:v>
                </c:pt>
                <c:pt idx="518">
                  <c:v>0.36100694444444398</c:v>
                </c:pt>
                <c:pt idx="519">
                  <c:v>0.361064814814815</c:v>
                </c:pt>
                <c:pt idx="520">
                  <c:v>0.36112268518518498</c:v>
                </c:pt>
                <c:pt idx="521">
                  <c:v>0.361180555555556</c:v>
                </c:pt>
                <c:pt idx="522">
                  <c:v>0.36123842592592598</c:v>
                </c:pt>
                <c:pt idx="523">
                  <c:v>0.361296296296296</c:v>
                </c:pt>
                <c:pt idx="524">
                  <c:v>0.36135416666666698</c:v>
                </c:pt>
                <c:pt idx="525">
                  <c:v>0.361412037037037</c:v>
                </c:pt>
                <c:pt idx="526">
                  <c:v>0.36146990740740698</c:v>
                </c:pt>
                <c:pt idx="527">
                  <c:v>0.361527777777778</c:v>
                </c:pt>
                <c:pt idx="528">
                  <c:v>0.36158564814814798</c:v>
                </c:pt>
                <c:pt idx="529">
                  <c:v>0.361643518518518</c:v>
                </c:pt>
                <c:pt idx="530">
                  <c:v>0.36170138888888897</c:v>
                </c:pt>
                <c:pt idx="531">
                  <c:v>0.361759259259259</c:v>
                </c:pt>
                <c:pt idx="532">
                  <c:v>0.361990740740741</c:v>
                </c:pt>
                <c:pt idx="533">
                  <c:v>0.36204861111111097</c:v>
                </c:pt>
                <c:pt idx="534">
                  <c:v>0.362106481481482</c:v>
                </c:pt>
                <c:pt idx="535">
                  <c:v>0.36216435185185197</c:v>
                </c:pt>
                <c:pt idx="536">
                  <c:v>0.362222222222222</c:v>
                </c:pt>
                <c:pt idx="537">
                  <c:v>0.36228009259259297</c:v>
                </c:pt>
                <c:pt idx="538">
                  <c:v>0.362337962962963</c:v>
                </c:pt>
                <c:pt idx="539">
                  <c:v>0.36239583333333297</c:v>
                </c:pt>
                <c:pt idx="540">
                  <c:v>0.36241898148148199</c:v>
                </c:pt>
                <c:pt idx="541">
                  <c:v>0.36244212962963002</c:v>
                </c:pt>
                <c:pt idx="542">
                  <c:v>0.362453703703704</c:v>
                </c:pt>
                <c:pt idx="543">
                  <c:v>0.36251157407407397</c:v>
                </c:pt>
                <c:pt idx="544">
                  <c:v>0.362569444444444</c:v>
                </c:pt>
                <c:pt idx="545">
                  <c:v>0.36262731481481503</c:v>
                </c:pt>
                <c:pt idx="546">
                  <c:v>0.362685185185185</c:v>
                </c:pt>
                <c:pt idx="547">
                  <c:v>0.36274305555555503</c:v>
                </c:pt>
                <c:pt idx="548">
                  <c:v>0.362800925925926</c:v>
                </c:pt>
                <c:pt idx="549">
                  <c:v>0.36285879629629603</c:v>
                </c:pt>
                <c:pt idx="550">
                  <c:v>0.362916666666667</c:v>
                </c:pt>
                <c:pt idx="551">
                  <c:v>0.36297453703703703</c:v>
                </c:pt>
                <c:pt idx="552">
                  <c:v>0.363032407407407</c:v>
                </c:pt>
                <c:pt idx="553">
                  <c:v>0.36306712962963</c:v>
                </c:pt>
                <c:pt idx="554">
                  <c:v>0.36309027777777803</c:v>
                </c:pt>
                <c:pt idx="555">
                  <c:v>0.36312499999999998</c:v>
                </c:pt>
                <c:pt idx="556">
                  <c:v>0.363148148148148</c:v>
                </c:pt>
                <c:pt idx="557">
                  <c:v>0.36320601851851803</c:v>
                </c:pt>
                <c:pt idx="558">
                  <c:v>0.363263888888889</c:v>
                </c:pt>
                <c:pt idx="559">
                  <c:v>0.36332175925925903</c:v>
                </c:pt>
                <c:pt idx="560">
                  <c:v>0.36337962962963</c:v>
                </c:pt>
                <c:pt idx="561">
                  <c:v>0.36343750000000002</c:v>
                </c:pt>
                <c:pt idx="562">
                  <c:v>0.36349537037037</c:v>
                </c:pt>
                <c:pt idx="563">
                  <c:v>0.36355324074074102</c:v>
                </c:pt>
                <c:pt idx="564">
                  <c:v>0.363611111111111</c:v>
                </c:pt>
                <c:pt idx="565">
                  <c:v>0.36366898148148102</c:v>
                </c:pt>
                <c:pt idx="566">
                  <c:v>0.363726851851852</c:v>
                </c:pt>
                <c:pt idx="567">
                  <c:v>0.36378472222222202</c:v>
                </c:pt>
                <c:pt idx="568">
                  <c:v>0.36379629629629601</c:v>
                </c:pt>
                <c:pt idx="569">
                  <c:v>0.36384259259259299</c:v>
                </c:pt>
                <c:pt idx="570">
                  <c:v>0.36386574074074102</c:v>
                </c:pt>
                <c:pt idx="571">
                  <c:v>0.36390046296296302</c:v>
                </c:pt>
                <c:pt idx="572">
                  <c:v>0.36412037037036998</c:v>
                </c:pt>
                <c:pt idx="573">
                  <c:v>0.36417824074074101</c:v>
                </c:pt>
                <c:pt idx="574">
                  <c:v>0.36423611111111098</c:v>
                </c:pt>
                <c:pt idx="575">
                  <c:v>0.36429398148148101</c:v>
                </c:pt>
                <c:pt idx="576">
                  <c:v>0.36435185185185198</c:v>
                </c:pt>
                <c:pt idx="577">
                  <c:v>0.36440972222222201</c:v>
                </c:pt>
                <c:pt idx="578">
                  <c:v>0.36481481481481498</c:v>
                </c:pt>
                <c:pt idx="579">
                  <c:v>0.36487268518518501</c:v>
                </c:pt>
                <c:pt idx="580">
                  <c:v>0.36493055555555598</c:v>
                </c:pt>
                <c:pt idx="581">
                  <c:v>0.36498842592592601</c:v>
                </c:pt>
                <c:pt idx="582">
                  <c:v>0.36504629629629598</c:v>
                </c:pt>
                <c:pt idx="583">
                  <c:v>0.36557870370370399</c:v>
                </c:pt>
                <c:pt idx="584">
                  <c:v>0.36563657407407402</c:v>
                </c:pt>
                <c:pt idx="585">
                  <c:v>0.36570601851851797</c:v>
                </c:pt>
                <c:pt idx="586">
                  <c:v>0.365763888888889</c:v>
                </c:pt>
                <c:pt idx="587">
                  <c:v>0.36582175925925903</c:v>
                </c:pt>
                <c:pt idx="588">
                  <c:v>0.36651620370370402</c:v>
                </c:pt>
                <c:pt idx="589">
                  <c:v>0.366574074074074</c:v>
                </c:pt>
                <c:pt idx="590">
                  <c:v>0.36663194444444402</c:v>
                </c:pt>
                <c:pt idx="591">
                  <c:v>0.366689814814815</c:v>
                </c:pt>
                <c:pt idx="592">
                  <c:v>0.36686342592592602</c:v>
                </c:pt>
                <c:pt idx="593">
                  <c:v>0.366921296296296</c:v>
                </c:pt>
                <c:pt idx="594">
                  <c:v>0.36697916666666702</c:v>
                </c:pt>
                <c:pt idx="595">
                  <c:v>0.367037037037037</c:v>
                </c:pt>
                <c:pt idx="596">
                  <c:v>0.36709490740740702</c:v>
                </c:pt>
                <c:pt idx="597">
                  <c:v>0.36715277777777799</c:v>
                </c:pt>
                <c:pt idx="598">
                  <c:v>0.36721064814814802</c:v>
                </c:pt>
                <c:pt idx="599">
                  <c:v>0.36726851851851799</c:v>
                </c:pt>
                <c:pt idx="600">
                  <c:v>0.36732638888888902</c:v>
                </c:pt>
                <c:pt idx="601">
                  <c:v>0.36738425925925899</c:v>
                </c:pt>
                <c:pt idx="602">
                  <c:v>0.36744212962963002</c:v>
                </c:pt>
                <c:pt idx="603">
                  <c:v>0.36784722222222199</c:v>
                </c:pt>
                <c:pt idx="604">
                  <c:v>0.36790509259259302</c:v>
                </c:pt>
                <c:pt idx="605">
                  <c:v>0.36796296296296299</c:v>
                </c:pt>
                <c:pt idx="606">
                  <c:v>0.36802083333333302</c:v>
                </c:pt>
                <c:pt idx="607">
                  <c:v>0.36807870370370399</c:v>
                </c:pt>
                <c:pt idx="608">
                  <c:v>0.36813657407407402</c:v>
                </c:pt>
                <c:pt idx="609">
                  <c:v>0.36819444444444399</c:v>
                </c:pt>
                <c:pt idx="610">
                  <c:v>0.36842592592592599</c:v>
                </c:pt>
                <c:pt idx="611">
                  <c:v>0.36848379629629602</c:v>
                </c:pt>
                <c:pt idx="612">
                  <c:v>0.36854166666666699</c:v>
                </c:pt>
                <c:pt idx="613">
                  <c:v>0.36940972222222201</c:v>
                </c:pt>
                <c:pt idx="614">
                  <c:v>0.36946759259259299</c:v>
                </c:pt>
                <c:pt idx="615">
                  <c:v>0.36952546296296301</c:v>
                </c:pt>
                <c:pt idx="616">
                  <c:v>0.36958333333333299</c:v>
                </c:pt>
                <c:pt idx="617">
                  <c:v>0.36964120370370401</c:v>
                </c:pt>
                <c:pt idx="618">
                  <c:v>0.36969907407407399</c:v>
                </c:pt>
                <c:pt idx="619">
                  <c:v>0.36975694444444401</c:v>
                </c:pt>
                <c:pt idx="620">
                  <c:v>0.36981481481481498</c:v>
                </c:pt>
                <c:pt idx="621">
                  <c:v>0.36987268518518501</c:v>
                </c:pt>
                <c:pt idx="622">
                  <c:v>0.37056712962963001</c:v>
                </c:pt>
                <c:pt idx="623">
                  <c:v>0.37062499999999998</c:v>
                </c:pt>
                <c:pt idx="624">
                  <c:v>0.37068287037037001</c:v>
                </c:pt>
                <c:pt idx="625">
                  <c:v>0.37074074074074098</c:v>
                </c:pt>
                <c:pt idx="626">
                  <c:v>0.37079861111111101</c:v>
                </c:pt>
                <c:pt idx="627">
                  <c:v>0.37085648148148098</c:v>
                </c:pt>
                <c:pt idx="628">
                  <c:v>0.37091435185185201</c:v>
                </c:pt>
                <c:pt idx="629">
                  <c:v>0.37097222222222198</c:v>
                </c:pt>
                <c:pt idx="630">
                  <c:v>0.37099537037037</c:v>
                </c:pt>
                <c:pt idx="631">
                  <c:v>0.37100694444444399</c:v>
                </c:pt>
                <c:pt idx="632">
                  <c:v>0.37103009259259301</c:v>
                </c:pt>
                <c:pt idx="633">
                  <c:v>0.37108796296296298</c:v>
                </c:pt>
                <c:pt idx="634">
                  <c:v>0.37114583333333301</c:v>
                </c:pt>
                <c:pt idx="635">
                  <c:v>0.37120370370370398</c:v>
                </c:pt>
                <c:pt idx="636">
                  <c:v>0.37126157407407401</c:v>
                </c:pt>
                <c:pt idx="637">
                  <c:v>0.37131944444444398</c:v>
                </c:pt>
                <c:pt idx="638">
                  <c:v>0.37137731481481501</c:v>
                </c:pt>
                <c:pt idx="639">
                  <c:v>0.37184027777777801</c:v>
                </c:pt>
                <c:pt idx="640">
                  <c:v>0.37189814814814798</c:v>
                </c:pt>
                <c:pt idx="641">
                  <c:v>0.37195601851851801</c:v>
                </c:pt>
                <c:pt idx="642">
                  <c:v>0.37199074074074101</c:v>
                </c:pt>
                <c:pt idx="643">
                  <c:v>0.37201388888888898</c:v>
                </c:pt>
                <c:pt idx="644">
                  <c:v>0.37206018518518502</c:v>
                </c:pt>
                <c:pt idx="645">
                  <c:v>0.37207175925925901</c:v>
                </c:pt>
                <c:pt idx="646">
                  <c:v>0.37212962962962998</c:v>
                </c:pt>
                <c:pt idx="647">
                  <c:v>0.3721875</c:v>
                </c:pt>
                <c:pt idx="648">
                  <c:v>0.37247685185185198</c:v>
                </c:pt>
                <c:pt idx="649">
                  <c:v>0.372534722222222</c:v>
                </c:pt>
                <c:pt idx="650">
                  <c:v>0.37259259259259297</c:v>
                </c:pt>
                <c:pt idx="651">
                  <c:v>0.372650462962963</c:v>
                </c:pt>
                <c:pt idx="652">
                  <c:v>0.37270833333333298</c:v>
                </c:pt>
                <c:pt idx="653">
                  <c:v>0.372766203703704</c:v>
                </c:pt>
                <c:pt idx="654">
                  <c:v>0.37282407407407397</c:v>
                </c:pt>
                <c:pt idx="655">
                  <c:v>0.372881944444445</c:v>
                </c:pt>
                <c:pt idx="656">
                  <c:v>0.37317129629629597</c:v>
                </c:pt>
                <c:pt idx="657">
                  <c:v>0.373229166666667</c:v>
                </c:pt>
                <c:pt idx="658">
                  <c:v>0.37328703703703697</c:v>
                </c:pt>
                <c:pt idx="659">
                  <c:v>0.373344907407407</c:v>
                </c:pt>
                <c:pt idx="660">
                  <c:v>0.37340277777777803</c:v>
                </c:pt>
                <c:pt idx="661">
                  <c:v>0.373460648148148</c:v>
                </c:pt>
                <c:pt idx="662">
                  <c:v>0.37351851851851903</c:v>
                </c:pt>
                <c:pt idx="663">
                  <c:v>0.373576388888889</c:v>
                </c:pt>
                <c:pt idx="664">
                  <c:v>0.37363425925925903</c:v>
                </c:pt>
                <c:pt idx="665">
                  <c:v>0.37369212962963</c:v>
                </c:pt>
                <c:pt idx="666">
                  <c:v>0.37375000000000003</c:v>
                </c:pt>
                <c:pt idx="667">
                  <c:v>0.37456018518518502</c:v>
                </c:pt>
                <c:pt idx="668">
                  <c:v>0.374618055555556</c:v>
                </c:pt>
                <c:pt idx="669">
                  <c:v>0.37467592592592602</c:v>
                </c:pt>
                <c:pt idx="670">
                  <c:v>0.374733796296296</c:v>
                </c:pt>
                <c:pt idx="671">
                  <c:v>0.37479166666666702</c:v>
                </c:pt>
                <c:pt idx="672">
                  <c:v>0.374849537037037</c:v>
                </c:pt>
                <c:pt idx="673">
                  <c:v>0.37490740740740702</c:v>
                </c:pt>
                <c:pt idx="674">
                  <c:v>0.37496527777777799</c:v>
                </c:pt>
                <c:pt idx="675">
                  <c:v>0.37502314814814802</c:v>
                </c:pt>
                <c:pt idx="676">
                  <c:v>0.37518518518518501</c:v>
                </c:pt>
                <c:pt idx="677">
                  <c:v>0.37524305555555498</c:v>
                </c:pt>
                <c:pt idx="678">
                  <c:v>0.37530092592592601</c:v>
                </c:pt>
                <c:pt idx="679">
                  <c:v>0.37599537037037001</c:v>
                </c:pt>
                <c:pt idx="680">
                  <c:v>0.37605324074074098</c:v>
                </c:pt>
                <c:pt idx="681">
                  <c:v>0.37611111111111101</c:v>
                </c:pt>
                <c:pt idx="682">
                  <c:v>0.37616898148148098</c:v>
                </c:pt>
                <c:pt idx="683">
                  <c:v>0.37622685185185201</c:v>
                </c:pt>
                <c:pt idx="684">
                  <c:v>0.37628472222222198</c:v>
                </c:pt>
                <c:pt idx="685">
                  <c:v>0.37634259259259301</c:v>
                </c:pt>
                <c:pt idx="686">
                  <c:v>0.37640046296296298</c:v>
                </c:pt>
                <c:pt idx="687">
                  <c:v>0.37645833333333301</c:v>
                </c:pt>
                <c:pt idx="688">
                  <c:v>0.37651620370370398</c:v>
                </c:pt>
                <c:pt idx="689">
                  <c:v>0.37657407407407401</c:v>
                </c:pt>
                <c:pt idx="690">
                  <c:v>0.37663194444444398</c:v>
                </c:pt>
                <c:pt idx="691">
                  <c:v>0.37670138888888899</c:v>
                </c:pt>
                <c:pt idx="692">
                  <c:v>0.37675925925925902</c:v>
                </c:pt>
                <c:pt idx="693">
                  <c:v>0.37681712962962999</c:v>
                </c:pt>
                <c:pt idx="694">
                  <c:v>0.37687500000000002</c:v>
                </c:pt>
              </c:numCache>
            </c:numRef>
          </c:xVal>
          <c:yVal>
            <c:numRef>
              <c:f>'2231_1170'!$B$2:$B$696</c:f>
              <c:numCache>
                <c:formatCode>General</c:formatCode>
                <c:ptCount val="695"/>
                <c:pt idx="0">
                  <c:v>0</c:v>
                </c:pt>
                <c:pt idx="1">
                  <c:v>2.6941847311818801E-2</c:v>
                </c:pt>
                <c:pt idx="2">
                  <c:v>5.1251975308355097E-2</c:v>
                </c:pt>
                <c:pt idx="3">
                  <c:v>6.3455545598208402E-2</c:v>
                </c:pt>
                <c:pt idx="4">
                  <c:v>7.1370600477908899E-2</c:v>
                </c:pt>
                <c:pt idx="5">
                  <c:v>8.8807005793075905E-2</c:v>
                </c:pt>
                <c:pt idx="6">
                  <c:v>0.115309165063977</c:v>
                </c:pt>
                <c:pt idx="7">
                  <c:v>0.141935655115635</c:v>
                </c:pt>
                <c:pt idx="8">
                  <c:v>0.15736924517292999</c:v>
                </c:pt>
                <c:pt idx="9">
                  <c:v>0.165786138741846</c:v>
                </c:pt>
                <c:pt idx="10">
                  <c:v>0.18827256749519899</c:v>
                </c:pt>
                <c:pt idx="11">
                  <c:v>0.206468465476386</c:v>
                </c:pt>
                <c:pt idx="12">
                  <c:v>0.211902934631782</c:v>
                </c:pt>
                <c:pt idx="13">
                  <c:v>0.228327991961428</c:v>
                </c:pt>
                <c:pt idx="14">
                  <c:v>0.24093112243680501</c:v>
                </c:pt>
                <c:pt idx="15">
                  <c:v>0.283129351545722</c:v>
                </c:pt>
                <c:pt idx="16">
                  <c:v>0.30529921119766901</c:v>
                </c:pt>
                <c:pt idx="17">
                  <c:v>0.33878207135254002</c:v>
                </c:pt>
                <c:pt idx="18">
                  <c:v>0.37528124819081798</c:v>
                </c:pt>
                <c:pt idx="19">
                  <c:v>0.41395138043739899</c:v>
                </c:pt>
                <c:pt idx="20">
                  <c:v>0.45253388981034498</c:v>
                </c:pt>
                <c:pt idx="21">
                  <c:v>0.49195616033920803</c:v>
                </c:pt>
                <c:pt idx="22">
                  <c:v>0.53332618188604397</c:v>
                </c:pt>
                <c:pt idx="23">
                  <c:v>0.57587098677305004</c:v>
                </c:pt>
                <c:pt idx="24">
                  <c:v>0.61798211593288399</c:v>
                </c:pt>
                <c:pt idx="25">
                  <c:v>0.66233384268979301</c:v>
                </c:pt>
                <c:pt idx="26">
                  <c:v>0.70843034894040002</c:v>
                </c:pt>
                <c:pt idx="27">
                  <c:v>0.75250728754579199</c:v>
                </c:pt>
                <c:pt idx="28">
                  <c:v>0.79625977522567903</c:v>
                </c:pt>
                <c:pt idx="29">
                  <c:v>0.88570566012982399</c:v>
                </c:pt>
                <c:pt idx="30">
                  <c:v>0.93012509359060602</c:v>
                </c:pt>
                <c:pt idx="31">
                  <c:v>0.97589614346535403</c:v>
                </c:pt>
                <c:pt idx="32">
                  <c:v>1.0224753193151961</c:v>
                </c:pt>
                <c:pt idx="33">
                  <c:v>1.0656637020856341</c:v>
                </c:pt>
                <c:pt idx="34">
                  <c:v>1.11054228237195</c:v>
                </c:pt>
                <c:pt idx="35">
                  <c:v>1.157038710360031</c:v>
                </c:pt>
                <c:pt idx="36">
                  <c:v>1.203860755738789</c:v>
                </c:pt>
                <c:pt idx="37">
                  <c:v>1.249718025483247</c:v>
                </c:pt>
                <c:pt idx="38">
                  <c:v>1.304207767117298</c:v>
                </c:pt>
                <c:pt idx="39">
                  <c:v>1.3398841292673329</c:v>
                </c:pt>
                <c:pt idx="40">
                  <c:v>1.3923572901977901</c:v>
                </c:pt>
                <c:pt idx="41">
                  <c:v>1.445798612129783</c:v>
                </c:pt>
                <c:pt idx="42">
                  <c:v>1.499886406772122</c:v>
                </c:pt>
                <c:pt idx="43">
                  <c:v>1.544203829105901</c:v>
                </c:pt>
                <c:pt idx="44">
                  <c:v>1.5846465794550459</c:v>
                </c:pt>
                <c:pt idx="45">
                  <c:v>1.632998455697624</c:v>
                </c:pt>
                <c:pt idx="46">
                  <c:v>1.6750761004931269</c:v>
                </c:pt>
                <c:pt idx="47">
                  <c:v>1.716940473808243</c:v>
                </c:pt>
                <c:pt idx="48">
                  <c:v>1.7593849117796909</c:v>
                </c:pt>
                <c:pt idx="49">
                  <c:v>1.8023158294662349</c:v>
                </c:pt>
                <c:pt idx="50">
                  <c:v>1.8403538199085281</c:v>
                </c:pt>
                <c:pt idx="51">
                  <c:v>1.866586055759009</c:v>
                </c:pt>
                <c:pt idx="52">
                  <c:v>1.9094439109524839</c:v>
                </c:pt>
                <c:pt idx="53">
                  <c:v>1.9432230446260079</c:v>
                </c:pt>
                <c:pt idx="54">
                  <c:v>1.98099182133271</c:v>
                </c:pt>
                <c:pt idx="55">
                  <c:v>2.0215826574851841</c:v>
                </c:pt>
                <c:pt idx="56">
                  <c:v>2.0657411638782102</c:v>
                </c:pt>
                <c:pt idx="57">
                  <c:v>2.1109475455439402</c:v>
                </c:pt>
                <c:pt idx="58">
                  <c:v>2.1564397960128909</c:v>
                </c:pt>
                <c:pt idx="59">
                  <c:v>2.2033169613894912</c:v>
                </c:pt>
                <c:pt idx="60">
                  <c:v>2.2520422554974302</c:v>
                </c:pt>
                <c:pt idx="61">
                  <c:v>2.3005768258546411</c:v>
                </c:pt>
                <c:pt idx="62">
                  <c:v>2.346714800346327</c:v>
                </c:pt>
                <c:pt idx="63">
                  <c:v>2.3861287273927632</c:v>
                </c:pt>
                <c:pt idx="64">
                  <c:v>2.4088050328592461</c:v>
                </c:pt>
                <c:pt idx="65">
                  <c:v>2.4410802468135939</c:v>
                </c:pt>
                <c:pt idx="66">
                  <c:v>2.4787551017185541</c:v>
                </c:pt>
                <c:pt idx="67">
                  <c:v>2.5221914522584701</c:v>
                </c:pt>
                <c:pt idx="68">
                  <c:v>2.5682564645208168</c:v>
                </c:pt>
                <c:pt idx="69">
                  <c:v>2.6155665407901352</c:v>
                </c:pt>
                <c:pt idx="70">
                  <c:v>2.65942413917799</c:v>
                </c:pt>
                <c:pt idx="71">
                  <c:v>2.686622856809417</c:v>
                </c:pt>
                <c:pt idx="72">
                  <c:v>2.720226072708638</c:v>
                </c:pt>
                <c:pt idx="73">
                  <c:v>2.7457215897884302</c:v>
                </c:pt>
                <c:pt idx="74">
                  <c:v>2.7658629054352901</c:v>
                </c:pt>
                <c:pt idx="75">
                  <c:v>2.7881490970759901</c:v>
                </c:pt>
                <c:pt idx="76">
                  <c:v>2.8163857632790781</c:v>
                </c:pt>
                <c:pt idx="77">
                  <c:v>2.8456942333946729</c:v>
                </c:pt>
                <c:pt idx="78">
                  <c:v>2.8670085182073399</c:v>
                </c:pt>
                <c:pt idx="79">
                  <c:v>2.895099926781695</c:v>
                </c:pt>
                <c:pt idx="80">
                  <c:v>2.931575114799597</c:v>
                </c:pt>
                <c:pt idx="81">
                  <c:v>2.9691203277291871</c:v>
                </c:pt>
                <c:pt idx="82">
                  <c:v>2.9988968959897471</c:v>
                </c:pt>
                <c:pt idx="83">
                  <c:v>3.0298872907838641</c:v>
                </c:pt>
                <c:pt idx="84">
                  <c:v>3.0618813518739199</c:v>
                </c:pt>
                <c:pt idx="85">
                  <c:v>3.095584054019465</c:v>
                </c:pt>
                <c:pt idx="86">
                  <c:v>3.1293200937616872</c:v>
                </c:pt>
                <c:pt idx="87">
                  <c:v>3.1559548170519069</c:v>
                </c:pt>
                <c:pt idx="88">
                  <c:v>3.1662474844380322</c:v>
                </c:pt>
                <c:pt idx="89">
                  <c:v>3.1662474844380322</c:v>
                </c:pt>
                <c:pt idx="90">
                  <c:v>3.1664143438110681</c:v>
                </c:pt>
                <c:pt idx="91">
                  <c:v>3.1666187039725542</c:v>
                </c:pt>
                <c:pt idx="92">
                  <c:v>3.1724175173357039</c:v>
                </c:pt>
                <c:pt idx="93">
                  <c:v>3.190619247994384</c:v>
                </c:pt>
                <c:pt idx="94">
                  <c:v>3.2105346673865029</c:v>
                </c:pt>
                <c:pt idx="95">
                  <c:v>3.234425876567625</c:v>
                </c:pt>
                <c:pt idx="96">
                  <c:v>3.2608828890579562</c:v>
                </c:pt>
                <c:pt idx="97">
                  <c:v>3.2905342503992778</c:v>
                </c:pt>
                <c:pt idx="98">
                  <c:v>3.3273024241546731</c:v>
                </c:pt>
                <c:pt idx="99">
                  <c:v>3.3646792031031421</c:v>
                </c:pt>
                <c:pt idx="100">
                  <c:v>3.3946461431364821</c:v>
                </c:pt>
                <c:pt idx="101">
                  <c:v>3.434400016749632</c:v>
                </c:pt>
                <c:pt idx="102">
                  <c:v>3.4711034848580771</c:v>
                </c:pt>
                <c:pt idx="103">
                  <c:v>3.512708306183796</c:v>
                </c:pt>
                <c:pt idx="104">
                  <c:v>3.5547922778444021</c:v>
                </c:pt>
                <c:pt idx="105">
                  <c:v>3.5986802977697332</c:v>
                </c:pt>
                <c:pt idx="106">
                  <c:v>3.6440763981437252</c:v>
                </c:pt>
                <c:pt idx="107">
                  <c:v>3.7219646351026161</c:v>
                </c:pt>
                <c:pt idx="108">
                  <c:v>3.7399233475237268</c:v>
                </c:pt>
                <c:pt idx="109">
                  <c:v>3.744574879899873</c:v>
                </c:pt>
                <c:pt idx="110">
                  <c:v>3.7469755682259511</c:v>
                </c:pt>
                <c:pt idx="111">
                  <c:v>3.7551678366898962</c:v>
                </c:pt>
                <c:pt idx="112">
                  <c:v>3.7662058080948682</c:v>
                </c:pt>
                <c:pt idx="113">
                  <c:v>3.7948794759774702</c:v>
                </c:pt>
                <c:pt idx="114">
                  <c:v>3.8078476271630022</c:v>
                </c:pt>
                <c:pt idx="115">
                  <c:v>3.8191495016495751</c:v>
                </c:pt>
                <c:pt idx="116">
                  <c:v>3.8359165856043211</c:v>
                </c:pt>
                <c:pt idx="117">
                  <c:v>3.8546549563680781</c:v>
                </c:pt>
                <c:pt idx="118">
                  <c:v>3.876442886984357</c:v>
                </c:pt>
                <c:pt idx="119">
                  <c:v>3.9080660950366428</c:v>
                </c:pt>
                <c:pt idx="120">
                  <c:v>3.939986646394761</c:v>
                </c:pt>
                <c:pt idx="121">
                  <c:v>3.9569067339809179</c:v>
                </c:pt>
                <c:pt idx="122">
                  <c:v>3.9865863686308529</c:v>
                </c:pt>
                <c:pt idx="123">
                  <c:v>4.0228074417849404</c:v>
                </c:pt>
                <c:pt idx="124">
                  <c:v>4.062589319961285</c:v>
                </c:pt>
                <c:pt idx="125">
                  <c:v>4.098264950472494</c:v>
                </c:pt>
                <c:pt idx="126">
                  <c:v>4.1184914452060646</c:v>
                </c:pt>
                <c:pt idx="127">
                  <c:v>4.1410537387462476</c:v>
                </c:pt>
                <c:pt idx="128">
                  <c:v>4.1759096793400454</c:v>
                </c:pt>
                <c:pt idx="129">
                  <c:v>4.2108771203106397</c:v>
                </c:pt>
                <c:pt idx="130">
                  <c:v>4.2366204178106521</c:v>
                </c:pt>
                <c:pt idx="131">
                  <c:v>4.2693065463917677</c:v>
                </c:pt>
                <c:pt idx="132">
                  <c:v>4.2947203026004646</c:v>
                </c:pt>
                <c:pt idx="133">
                  <c:v>4.3132741720673859</c:v>
                </c:pt>
                <c:pt idx="134">
                  <c:v>4.3232537018373529</c:v>
                </c:pt>
                <c:pt idx="135">
                  <c:v>4.3367027122356898</c:v>
                </c:pt>
                <c:pt idx="136">
                  <c:v>4.3534718717101546</c:v>
                </c:pt>
                <c:pt idx="137">
                  <c:v>4.3711701775046823</c:v>
                </c:pt>
                <c:pt idx="138">
                  <c:v>4.3883609449074736</c:v>
                </c:pt>
                <c:pt idx="139">
                  <c:v>4.4093013807601196</c:v>
                </c:pt>
                <c:pt idx="140">
                  <c:v>4.4373049375480544</c:v>
                </c:pt>
                <c:pt idx="141">
                  <c:v>4.442369470000723</c:v>
                </c:pt>
                <c:pt idx="142">
                  <c:v>4.4545636256047771</c:v>
                </c:pt>
                <c:pt idx="143">
                  <c:v>4.466984285872849</c:v>
                </c:pt>
                <c:pt idx="144">
                  <c:v>4.4843194008406471</c:v>
                </c:pt>
                <c:pt idx="145">
                  <c:v>4.5098190809724361</c:v>
                </c:pt>
                <c:pt idx="146">
                  <c:v>4.5384024861089802</c:v>
                </c:pt>
                <c:pt idx="147">
                  <c:v>4.5651632652539558</c:v>
                </c:pt>
                <c:pt idx="148">
                  <c:v>4.5856020911763302</c:v>
                </c:pt>
                <c:pt idx="149">
                  <c:v>4.6095128123032207</c:v>
                </c:pt>
                <c:pt idx="150">
                  <c:v>4.6224261000567308</c:v>
                </c:pt>
                <c:pt idx="151">
                  <c:v>4.6354250770986747</c:v>
                </c:pt>
                <c:pt idx="152">
                  <c:v>4.6404155394137367</c:v>
                </c:pt>
                <c:pt idx="153">
                  <c:v>4.6404989690998306</c:v>
                </c:pt>
                <c:pt idx="154">
                  <c:v>4.6409161175328508</c:v>
                </c:pt>
                <c:pt idx="155">
                  <c:v>4.6474710579862668</c:v>
                </c:pt>
                <c:pt idx="156">
                  <c:v>4.6578282747981277</c:v>
                </c:pt>
                <c:pt idx="157">
                  <c:v>4.66979134713704</c:v>
                </c:pt>
                <c:pt idx="158">
                  <c:v>4.6872496943298296</c:v>
                </c:pt>
                <c:pt idx="159">
                  <c:v>4.7109705897369336</c:v>
                </c:pt>
                <c:pt idx="160">
                  <c:v>4.7317810710891282</c:v>
                </c:pt>
                <c:pt idx="161">
                  <c:v>4.7485415116539027</c:v>
                </c:pt>
                <c:pt idx="162">
                  <c:v>4.7754383679422254</c:v>
                </c:pt>
                <c:pt idx="163">
                  <c:v>4.8089550958742064</c:v>
                </c:pt>
                <c:pt idx="164">
                  <c:v>4.8475837615508288</c:v>
                </c:pt>
                <c:pt idx="165">
                  <c:v>4.8902890866360886</c:v>
                </c:pt>
                <c:pt idx="166">
                  <c:v>4.9356874102178558</c:v>
                </c:pt>
                <c:pt idx="167">
                  <c:v>4.9764864463278702</c:v>
                </c:pt>
                <c:pt idx="168">
                  <c:v>5.0000752957886139</c:v>
                </c:pt>
                <c:pt idx="169">
                  <c:v>5.0365277203809704</c:v>
                </c:pt>
                <c:pt idx="170">
                  <c:v>5.0746082318695649</c:v>
                </c:pt>
                <c:pt idx="171">
                  <c:v>5.1617508890072008</c:v>
                </c:pt>
                <c:pt idx="172">
                  <c:v>5.2028408354897104</c:v>
                </c:pt>
                <c:pt idx="173">
                  <c:v>5.2195590705599209</c:v>
                </c:pt>
                <c:pt idx="174">
                  <c:v>5.2365687039391204</c:v>
                </c:pt>
                <c:pt idx="175">
                  <c:v>5.2620403215054754</c:v>
                </c:pt>
                <c:pt idx="176">
                  <c:v>5.2845982956036703</c:v>
                </c:pt>
                <c:pt idx="177">
                  <c:v>5.2920951388773014</c:v>
                </c:pt>
                <c:pt idx="178">
                  <c:v>5.2933930002149703</c:v>
                </c:pt>
                <c:pt idx="179">
                  <c:v>5.2967192195094874</c:v>
                </c:pt>
                <c:pt idx="180">
                  <c:v>5.3003404907992913</c:v>
                </c:pt>
                <c:pt idx="181">
                  <c:v>5.3310590476355566</c:v>
                </c:pt>
                <c:pt idx="182">
                  <c:v>5.3621504611025479</c:v>
                </c:pt>
                <c:pt idx="183">
                  <c:v>5.3982028990623956</c:v>
                </c:pt>
                <c:pt idx="184">
                  <c:v>5.4367571194378881</c:v>
                </c:pt>
                <c:pt idx="185">
                  <c:v>5.4770365539539956</c:v>
                </c:pt>
                <c:pt idx="186">
                  <c:v>5.5190011472658149</c:v>
                </c:pt>
                <c:pt idx="187">
                  <c:v>5.5530015339721981</c:v>
                </c:pt>
                <c:pt idx="188">
                  <c:v>5.5770583795885464</c:v>
                </c:pt>
                <c:pt idx="189">
                  <c:v>5.6017956685704506</c:v>
                </c:pt>
                <c:pt idx="190">
                  <c:v>5.6347288438732877</c:v>
                </c:pt>
                <c:pt idx="191">
                  <c:v>5.675637644491057</c:v>
                </c:pt>
                <c:pt idx="192">
                  <c:v>5.7569766258059847</c:v>
                </c:pt>
                <c:pt idx="193">
                  <c:v>5.784140645057005</c:v>
                </c:pt>
                <c:pt idx="194">
                  <c:v>5.8071698078152014</c:v>
                </c:pt>
                <c:pt idx="195">
                  <c:v>5.8321978099650353</c:v>
                </c:pt>
                <c:pt idx="196">
                  <c:v>5.8464108841311271</c:v>
                </c:pt>
                <c:pt idx="197">
                  <c:v>5.8652956871386888</c:v>
                </c:pt>
                <c:pt idx="198">
                  <c:v>5.8825451657629717</c:v>
                </c:pt>
                <c:pt idx="199">
                  <c:v>5.8882110182283602</c:v>
                </c:pt>
                <c:pt idx="200">
                  <c:v>5.905588242361727</c:v>
                </c:pt>
                <c:pt idx="201">
                  <c:v>5.9243480525451497</c:v>
                </c:pt>
                <c:pt idx="202">
                  <c:v>5.9468420638196804</c:v>
                </c:pt>
                <c:pt idx="203">
                  <c:v>5.9785442469600696</c:v>
                </c:pt>
                <c:pt idx="204">
                  <c:v>6.0160835732906026</c:v>
                </c:pt>
                <c:pt idx="205">
                  <c:v>6.053983614786576</c:v>
                </c:pt>
                <c:pt idx="206">
                  <c:v>6.0918617491538871</c:v>
                </c:pt>
                <c:pt idx="207">
                  <c:v>6.130305095002706</c:v>
                </c:pt>
                <c:pt idx="208">
                  <c:v>6.1718392554601103</c:v>
                </c:pt>
                <c:pt idx="209">
                  <c:v>6.212914546490973</c:v>
                </c:pt>
                <c:pt idx="210">
                  <c:v>6.2537565949963909</c:v>
                </c:pt>
                <c:pt idx="211">
                  <c:v>6.2925360559468606</c:v>
                </c:pt>
                <c:pt idx="212">
                  <c:v>6.3305413231293608</c:v>
                </c:pt>
                <c:pt idx="213">
                  <c:v>6.3629766994810257</c:v>
                </c:pt>
                <c:pt idx="214">
                  <c:v>6.3827016018482343</c:v>
                </c:pt>
                <c:pt idx="215">
                  <c:v>6.3908976928194736</c:v>
                </c:pt>
                <c:pt idx="216">
                  <c:v>6.4130552260022364</c:v>
                </c:pt>
                <c:pt idx="217">
                  <c:v>6.4351729064140226</c:v>
                </c:pt>
                <c:pt idx="218">
                  <c:v>6.4699844867722076</c:v>
                </c:pt>
                <c:pt idx="219">
                  <c:v>6.5030005137572653</c:v>
                </c:pt>
                <c:pt idx="220">
                  <c:v>6.5391495485507338</c:v>
                </c:pt>
                <c:pt idx="221">
                  <c:v>6.5781180896347404</c:v>
                </c:pt>
                <c:pt idx="222">
                  <c:v>6.6193602116049997</c:v>
                </c:pt>
                <c:pt idx="223">
                  <c:v>6.6614960029484287</c:v>
                </c:pt>
                <c:pt idx="224">
                  <c:v>6.703860543022337</c:v>
                </c:pt>
                <c:pt idx="225">
                  <c:v>6.7440217778730966</c:v>
                </c:pt>
                <c:pt idx="226">
                  <c:v>6.7841129326398937</c:v>
                </c:pt>
                <c:pt idx="227">
                  <c:v>6.8642424668908948</c:v>
                </c:pt>
                <c:pt idx="228">
                  <c:v>6.9031678476418223</c:v>
                </c:pt>
                <c:pt idx="229">
                  <c:v>6.9398393471804063</c:v>
                </c:pt>
                <c:pt idx="230">
                  <c:v>6.975771400345991</c:v>
                </c:pt>
                <c:pt idx="231">
                  <c:v>7.0125430761341283</c:v>
                </c:pt>
                <c:pt idx="232">
                  <c:v>7.0495429428904632</c:v>
                </c:pt>
                <c:pt idx="233">
                  <c:v>7.0856310804500771</c:v>
                </c:pt>
                <c:pt idx="234">
                  <c:v>7.121292075045341</c:v>
                </c:pt>
                <c:pt idx="235">
                  <c:v>7.1540718739047344</c:v>
                </c:pt>
                <c:pt idx="236">
                  <c:v>7.1708681989975771</c:v>
                </c:pt>
                <c:pt idx="237">
                  <c:v>7.1720151675596968</c:v>
                </c:pt>
                <c:pt idx="238">
                  <c:v>7.1721173476404356</c:v>
                </c:pt>
                <c:pt idx="239">
                  <c:v>7.1722195277211984</c:v>
                </c:pt>
                <c:pt idx="240">
                  <c:v>7.1777318881773766</c:v>
                </c:pt>
                <c:pt idx="241">
                  <c:v>7.1890158882301876</c:v>
                </c:pt>
                <c:pt idx="242">
                  <c:v>7.2087947954425404</c:v>
                </c:pt>
                <c:pt idx="243">
                  <c:v>7.2267180088264844</c:v>
                </c:pt>
                <c:pt idx="244">
                  <c:v>7.2464068845896099</c:v>
                </c:pt>
                <c:pt idx="245">
                  <c:v>7.2740461714841302</c:v>
                </c:pt>
                <c:pt idx="246">
                  <c:v>7.3004415496787418</c:v>
                </c:pt>
                <c:pt idx="247">
                  <c:v>7.3161929772963656</c:v>
                </c:pt>
                <c:pt idx="248">
                  <c:v>7.3333080645795299</c:v>
                </c:pt>
                <c:pt idx="249">
                  <c:v>7.3634369260182027</c:v>
                </c:pt>
                <c:pt idx="250">
                  <c:v>7.386043446247645</c:v>
                </c:pt>
                <c:pt idx="251">
                  <c:v>7.3912059846527134</c:v>
                </c:pt>
                <c:pt idx="252">
                  <c:v>7.3913620673044127</c:v>
                </c:pt>
                <c:pt idx="253">
                  <c:v>7.3937858397037646</c:v>
                </c:pt>
                <c:pt idx="254">
                  <c:v>7.3938692693898549</c:v>
                </c:pt>
                <c:pt idx="255">
                  <c:v>7.4036389177549946</c:v>
                </c:pt>
                <c:pt idx="256">
                  <c:v>7.425837094470614</c:v>
                </c:pt>
                <c:pt idx="257">
                  <c:v>7.4478332803232874</c:v>
                </c:pt>
                <c:pt idx="258">
                  <c:v>7.4609229700990118</c:v>
                </c:pt>
                <c:pt idx="259">
                  <c:v>7.4845071716480156</c:v>
                </c:pt>
                <c:pt idx="260">
                  <c:v>7.5153466029345104</c:v>
                </c:pt>
                <c:pt idx="261">
                  <c:v>7.5395347381968456</c:v>
                </c:pt>
                <c:pt idx="262">
                  <c:v>7.5834589033767301</c:v>
                </c:pt>
                <c:pt idx="263">
                  <c:v>7.6134053382981266</c:v>
                </c:pt>
                <c:pt idx="264">
                  <c:v>7.6457735838276868</c:v>
                </c:pt>
                <c:pt idx="265">
                  <c:v>7.6746365177012787</c:v>
                </c:pt>
                <c:pt idx="266">
                  <c:v>7.6903826416588377</c:v>
                </c:pt>
                <c:pt idx="267">
                  <c:v>7.7078339106247622</c:v>
                </c:pt>
                <c:pt idx="268">
                  <c:v>7.739883074808934</c:v>
                </c:pt>
                <c:pt idx="269">
                  <c:v>7.7770122849559309</c:v>
                </c:pt>
                <c:pt idx="270">
                  <c:v>7.8059984284851476</c:v>
                </c:pt>
                <c:pt idx="271">
                  <c:v>7.81969259259807</c:v>
                </c:pt>
                <c:pt idx="272">
                  <c:v>7.8391206063238439</c:v>
                </c:pt>
                <c:pt idx="273">
                  <c:v>7.8605139367255008</c:v>
                </c:pt>
                <c:pt idx="274">
                  <c:v>7.8857826664783666</c:v>
                </c:pt>
                <c:pt idx="275">
                  <c:v>7.9049943332900918</c:v>
                </c:pt>
                <c:pt idx="276">
                  <c:v>7.9083842899739851</c:v>
                </c:pt>
                <c:pt idx="277">
                  <c:v>7.9191226013942302</c:v>
                </c:pt>
                <c:pt idx="278">
                  <c:v>7.9377783262873347</c:v>
                </c:pt>
                <c:pt idx="279">
                  <c:v>7.9508104599455844</c:v>
                </c:pt>
                <c:pt idx="280">
                  <c:v>7.97577769102723</c:v>
                </c:pt>
                <c:pt idx="281">
                  <c:v>8.0083879212724849</c:v>
                </c:pt>
                <c:pt idx="282">
                  <c:v>8.044310965644744</c:v>
                </c:pt>
                <c:pt idx="283">
                  <c:v>8.0753085468780572</c:v>
                </c:pt>
                <c:pt idx="284">
                  <c:v>8.0933763237523486</c:v>
                </c:pt>
                <c:pt idx="285">
                  <c:v>8.1367585173575634</c:v>
                </c:pt>
                <c:pt idx="286">
                  <c:v>8.1720326539811001</c:v>
                </c:pt>
                <c:pt idx="287">
                  <c:v>8.2111861623602636</c:v>
                </c:pt>
                <c:pt idx="288">
                  <c:v>8.2495259841472404</c:v>
                </c:pt>
                <c:pt idx="289">
                  <c:v>8.278750916318721</c:v>
                </c:pt>
                <c:pt idx="290">
                  <c:v>8.2923142075135949</c:v>
                </c:pt>
                <c:pt idx="291">
                  <c:v>8.3145962604772752</c:v>
                </c:pt>
                <c:pt idx="292">
                  <c:v>8.3401846363642402</c:v>
                </c:pt>
                <c:pt idx="293">
                  <c:v>8.3709399920065692</c:v>
                </c:pt>
                <c:pt idx="294">
                  <c:v>8.4049258405817611</c:v>
                </c:pt>
                <c:pt idx="295">
                  <c:v>8.4400407207462145</c:v>
                </c:pt>
                <c:pt idx="296">
                  <c:v>8.51551429747561</c:v>
                </c:pt>
                <c:pt idx="297">
                  <c:v>8.548610550261813</c:v>
                </c:pt>
                <c:pt idx="298">
                  <c:v>8.5693622488472592</c:v>
                </c:pt>
                <c:pt idx="299">
                  <c:v>8.5884937693138497</c:v>
                </c:pt>
                <c:pt idx="300">
                  <c:v>8.6194919119171605</c:v>
                </c:pt>
                <c:pt idx="301">
                  <c:v>8.6592846365641503</c:v>
                </c:pt>
                <c:pt idx="302">
                  <c:v>8.7036835376168504</c:v>
                </c:pt>
                <c:pt idx="303">
                  <c:v>8.748159934075538</c:v>
                </c:pt>
                <c:pt idx="304">
                  <c:v>8.79247876993049</c:v>
                </c:pt>
                <c:pt idx="305">
                  <c:v>8.83752303644461</c:v>
                </c:pt>
                <c:pt idx="306">
                  <c:v>8.8827319585752598</c:v>
                </c:pt>
                <c:pt idx="307">
                  <c:v>8.9265646328653894</c:v>
                </c:pt>
                <c:pt idx="308">
                  <c:v>8.9680525978967847</c:v>
                </c:pt>
                <c:pt idx="309">
                  <c:v>9.0080101922079443</c:v>
                </c:pt>
                <c:pt idx="310">
                  <c:v>9.0459530010695488</c:v>
                </c:pt>
                <c:pt idx="311">
                  <c:v>9.0792091248627127</c:v>
                </c:pt>
                <c:pt idx="312">
                  <c:v>9.1002091409987642</c:v>
                </c:pt>
                <c:pt idx="313">
                  <c:v>9.1287862749138835</c:v>
                </c:pt>
                <c:pt idx="314">
                  <c:v>9.1585727178149288</c:v>
                </c:pt>
                <c:pt idx="315">
                  <c:v>9.1920741783187374</c:v>
                </c:pt>
                <c:pt idx="316">
                  <c:v>9.2268639574978479</c:v>
                </c:pt>
                <c:pt idx="317">
                  <c:v>9.2572179775694643</c:v>
                </c:pt>
                <c:pt idx="318">
                  <c:v>9.2943545919366972</c:v>
                </c:pt>
                <c:pt idx="319">
                  <c:v>9.3204284713510184</c:v>
                </c:pt>
                <c:pt idx="320">
                  <c:v>9.3410949663200675</c:v>
                </c:pt>
                <c:pt idx="321">
                  <c:v>9.3468258631741179</c:v>
                </c:pt>
                <c:pt idx="322">
                  <c:v>9.3645861996004207</c:v>
                </c:pt>
                <c:pt idx="323">
                  <c:v>9.3906580767869894</c:v>
                </c:pt>
                <c:pt idx="324">
                  <c:v>9.4127720591227266</c:v>
                </c:pt>
                <c:pt idx="325">
                  <c:v>9.420606901859454</c:v>
                </c:pt>
                <c:pt idx="326">
                  <c:v>9.4330477200964182</c:v>
                </c:pt>
                <c:pt idx="327">
                  <c:v>9.4513007170182899</c:v>
                </c:pt>
                <c:pt idx="328">
                  <c:v>9.45953409010027</c:v>
                </c:pt>
                <c:pt idx="329">
                  <c:v>9.46042095983411</c:v>
                </c:pt>
                <c:pt idx="330">
                  <c:v>9.4738173360843696</c:v>
                </c:pt>
                <c:pt idx="331">
                  <c:v>9.4985225272249831</c:v>
                </c:pt>
                <c:pt idx="332">
                  <c:v>9.5266989199653267</c:v>
                </c:pt>
                <c:pt idx="333">
                  <c:v>9.5509224245336188</c:v>
                </c:pt>
                <c:pt idx="334">
                  <c:v>9.5844254432569187</c:v>
                </c:pt>
                <c:pt idx="335">
                  <c:v>9.6140520286360172</c:v>
                </c:pt>
                <c:pt idx="336">
                  <c:v>9.6450501712393137</c:v>
                </c:pt>
                <c:pt idx="337">
                  <c:v>9.6729014449328297</c:v>
                </c:pt>
                <c:pt idx="338">
                  <c:v>9.6927603392626498</c:v>
                </c:pt>
                <c:pt idx="339">
                  <c:v>9.7315845570572996</c:v>
                </c:pt>
                <c:pt idx="340">
                  <c:v>9.7696046561717793</c:v>
                </c:pt>
                <c:pt idx="341">
                  <c:v>9.8031059089080692</c:v>
                </c:pt>
                <c:pt idx="342">
                  <c:v>9.8231316407061229</c:v>
                </c:pt>
                <c:pt idx="343">
                  <c:v>9.8469465420925335</c:v>
                </c:pt>
                <c:pt idx="344">
                  <c:v>9.8751203408622104</c:v>
                </c:pt>
                <c:pt idx="345">
                  <c:v>9.904285311675828</c:v>
                </c:pt>
                <c:pt idx="346">
                  <c:v>9.9295222057968697</c:v>
                </c:pt>
                <c:pt idx="347">
                  <c:v>9.9504765145779306</c:v>
                </c:pt>
                <c:pt idx="348">
                  <c:v>9.9588770596257046</c:v>
                </c:pt>
                <c:pt idx="349">
                  <c:v>9.9792322789543899</c:v>
                </c:pt>
                <c:pt idx="350">
                  <c:v>10.00766675141</c:v>
                </c:pt>
                <c:pt idx="351">
                  <c:v>10.035575571568771</c:v>
                </c:pt>
                <c:pt idx="352">
                  <c:v>10.047656466751571</c:v>
                </c:pt>
                <c:pt idx="353">
                  <c:v>10.0498638087793</c:v>
                </c:pt>
                <c:pt idx="354">
                  <c:v>10.06877218602949</c:v>
                </c:pt>
                <c:pt idx="355">
                  <c:v>10.098872733632479</c:v>
                </c:pt>
                <c:pt idx="356">
                  <c:v>10.13452801859169</c:v>
                </c:pt>
                <c:pt idx="357">
                  <c:v>10.17107450685436</c:v>
                </c:pt>
                <c:pt idx="358">
                  <c:v>10.20596572546134</c:v>
                </c:pt>
                <c:pt idx="359">
                  <c:v>10.23341802265818</c:v>
                </c:pt>
                <c:pt idx="360">
                  <c:v>10.24806700227402</c:v>
                </c:pt>
                <c:pt idx="361">
                  <c:v>10.26849245710002</c:v>
                </c:pt>
                <c:pt idx="362">
                  <c:v>10.28092012036814</c:v>
                </c:pt>
                <c:pt idx="363">
                  <c:v>10.290973657239009</c:v>
                </c:pt>
                <c:pt idx="364">
                  <c:v>10.3013454807235</c:v>
                </c:pt>
                <c:pt idx="365">
                  <c:v>10.31123497831901</c:v>
                </c:pt>
                <c:pt idx="366">
                  <c:v>10.315198547034599</c:v>
                </c:pt>
                <c:pt idx="367">
                  <c:v>10.315198547034599</c:v>
                </c:pt>
                <c:pt idx="368">
                  <c:v>10.316738045181021</c:v>
                </c:pt>
                <c:pt idx="369">
                  <c:v>10.3269509429811</c:v>
                </c:pt>
                <c:pt idx="370">
                  <c:v>10.340659839380249</c:v>
                </c:pt>
                <c:pt idx="371">
                  <c:v>10.349508500654601</c:v>
                </c:pt>
                <c:pt idx="372">
                  <c:v>10.355108242550971</c:v>
                </c:pt>
                <c:pt idx="373">
                  <c:v>10.35754061499772</c:v>
                </c:pt>
                <c:pt idx="374">
                  <c:v>10.360163015893781</c:v>
                </c:pt>
                <c:pt idx="375">
                  <c:v>10.363013089264021</c:v>
                </c:pt>
                <c:pt idx="376">
                  <c:v>10.371743359196079</c:v>
                </c:pt>
                <c:pt idx="377">
                  <c:v>10.398214508869041</c:v>
                </c:pt>
                <c:pt idx="378">
                  <c:v>10.414131659949399</c:v>
                </c:pt>
                <c:pt idx="379">
                  <c:v>10.421488625768159</c:v>
                </c:pt>
                <c:pt idx="380">
                  <c:v>10.428449382068919</c:v>
                </c:pt>
                <c:pt idx="381">
                  <c:v>10.440073386146519</c:v>
                </c:pt>
                <c:pt idx="382">
                  <c:v>10.45428315427657</c:v>
                </c:pt>
                <c:pt idx="383">
                  <c:v>10.468902882753101</c:v>
                </c:pt>
                <c:pt idx="384">
                  <c:v>10.477627968793721</c:v>
                </c:pt>
                <c:pt idx="385">
                  <c:v>10.478392614501811</c:v>
                </c:pt>
                <c:pt idx="386">
                  <c:v>10.4898612380701</c:v>
                </c:pt>
                <c:pt idx="387">
                  <c:v>10.507645856523281</c:v>
                </c:pt>
                <c:pt idx="388">
                  <c:v>10.52704124009909</c:v>
                </c:pt>
                <c:pt idx="389">
                  <c:v>10.55155459429484</c:v>
                </c:pt>
                <c:pt idx="390">
                  <c:v>10.57356224817311</c:v>
                </c:pt>
                <c:pt idx="391">
                  <c:v>10.58892645413002</c:v>
                </c:pt>
                <c:pt idx="392">
                  <c:v>10.594672815746041</c:v>
                </c:pt>
                <c:pt idx="393">
                  <c:v>10.59992226042336</c:v>
                </c:pt>
                <c:pt idx="394">
                  <c:v>10.61107066448727</c:v>
                </c:pt>
                <c:pt idx="395">
                  <c:v>10.61975877584714</c:v>
                </c:pt>
                <c:pt idx="396">
                  <c:v>10.62500788902631</c:v>
                </c:pt>
                <c:pt idx="397">
                  <c:v>10.63095251033646</c:v>
                </c:pt>
                <c:pt idx="398">
                  <c:v>10.63898605705778</c:v>
                </c:pt>
                <c:pt idx="399">
                  <c:v>10.648825809616371</c:v>
                </c:pt>
                <c:pt idx="400">
                  <c:v>10.65540036536661</c:v>
                </c:pt>
                <c:pt idx="401">
                  <c:v>10.659707309307059</c:v>
                </c:pt>
                <c:pt idx="402">
                  <c:v>10.66645093660571</c:v>
                </c:pt>
                <c:pt idx="403">
                  <c:v>10.674385095417501</c:v>
                </c:pt>
                <c:pt idx="404">
                  <c:v>10.6816312410742</c:v>
                </c:pt>
                <c:pt idx="405">
                  <c:v>10.7130267533454</c:v>
                </c:pt>
                <c:pt idx="406">
                  <c:v>10.71698592931998</c:v>
                </c:pt>
                <c:pt idx="407">
                  <c:v>10.724985613872679</c:v>
                </c:pt>
                <c:pt idx="408">
                  <c:v>10.73047234487048</c:v>
                </c:pt>
                <c:pt idx="409">
                  <c:v>10.736148323430371</c:v>
                </c:pt>
                <c:pt idx="410">
                  <c:v>10.7431603888237</c:v>
                </c:pt>
                <c:pt idx="411">
                  <c:v>10.74658964326955</c:v>
                </c:pt>
                <c:pt idx="412">
                  <c:v>10.75218814202259</c:v>
                </c:pt>
                <c:pt idx="413">
                  <c:v>10.7640735786332</c:v>
                </c:pt>
                <c:pt idx="414">
                  <c:v>10.77425336800958</c:v>
                </c:pt>
                <c:pt idx="415">
                  <c:v>10.80576655090146</c:v>
                </c:pt>
                <c:pt idx="416">
                  <c:v>10.821360985472239</c:v>
                </c:pt>
                <c:pt idx="417">
                  <c:v>10.83097170877183</c:v>
                </c:pt>
                <c:pt idx="418">
                  <c:v>10.832994771157001</c:v>
                </c:pt>
                <c:pt idx="419">
                  <c:v>10.83868422314193</c:v>
                </c:pt>
                <c:pt idx="420">
                  <c:v>10.85134026186611</c:v>
                </c:pt>
                <c:pt idx="421">
                  <c:v>10.866857847164759</c:v>
                </c:pt>
                <c:pt idx="422">
                  <c:v>10.878464173049711</c:v>
                </c:pt>
                <c:pt idx="423">
                  <c:v>10.89592491223345</c:v>
                </c:pt>
                <c:pt idx="424">
                  <c:v>10.91298072366375</c:v>
                </c:pt>
                <c:pt idx="425">
                  <c:v>10.9359892487658</c:v>
                </c:pt>
                <c:pt idx="426">
                  <c:v>10.96213816760206</c:v>
                </c:pt>
                <c:pt idx="427">
                  <c:v>10.98607754532552</c:v>
                </c:pt>
                <c:pt idx="428">
                  <c:v>11.005068935004649</c:v>
                </c:pt>
                <c:pt idx="429">
                  <c:v>11.021288447145981</c:v>
                </c:pt>
                <c:pt idx="430">
                  <c:v>11.02934232925455</c:v>
                </c:pt>
                <c:pt idx="431">
                  <c:v>11.029606157088249</c:v>
                </c:pt>
                <c:pt idx="432">
                  <c:v>11.029606157088249</c:v>
                </c:pt>
                <c:pt idx="433">
                  <c:v>11.033237026251561</c:v>
                </c:pt>
                <c:pt idx="434">
                  <c:v>11.041482859589101</c:v>
                </c:pt>
                <c:pt idx="435">
                  <c:v>11.053476149092059</c:v>
                </c:pt>
                <c:pt idx="436">
                  <c:v>11.06935630563688</c:v>
                </c:pt>
                <c:pt idx="437">
                  <c:v>11.08521957807382</c:v>
                </c:pt>
                <c:pt idx="438">
                  <c:v>11.10529633888777</c:v>
                </c:pt>
                <c:pt idx="439">
                  <c:v>11.12878249955433</c:v>
                </c:pt>
                <c:pt idx="440">
                  <c:v>11.1426357220471</c:v>
                </c:pt>
                <c:pt idx="441">
                  <c:v>11.170024304413371</c:v>
                </c:pt>
                <c:pt idx="442">
                  <c:v>11.1957406848771</c:v>
                </c:pt>
                <c:pt idx="443">
                  <c:v>11.22126362464128</c:v>
                </c:pt>
                <c:pt idx="444">
                  <c:v>11.243794737934049</c:v>
                </c:pt>
                <c:pt idx="445">
                  <c:v>11.265660956908899</c:v>
                </c:pt>
                <c:pt idx="446">
                  <c:v>11.288650945263919</c:v>
                </c:pt>
                <c:pt idx="447">
                  <c:v>11.30749368359324</c:v>
                </c:pt>
                <c:pt idx="448">
                  <c:v>11.3247732990245</c:v>
                </c:pt>
                <c:pt idx="449">
                  <c:v>11.337840635989529</c:v>
                </c:pt>
                <c:pt idx="450">
                  <c:v>11.34402963436505</c:v>
                </c:pt>
                <c:pt idx="451">
                  <c:v>11.34777282977552</c:v>
                </c:pt>
                <c:pt idx="452">
                  <c:v>11.37826384071907</c:v>
                </c:pt>
                <c:pt idx="453">
                  <c:v>11.38032946271465</c:v>
                </c:pt>
                <c:pt idx="454">
                  <c:v>11.38428731991648</c:v>
                </c:pt>
                <c:pt idx="455">
                  <c:v>11.391782073866301</c:v>
                </c:pt>
                <c:pt idx="456">
                  <c:v>11.39736563330311</c:v>
                </c:pt>
                <c:pt idx="457">
                  <c:v>11.403133153547429</c:v>
                </c:pt>
                <c:pt idx="458">
                  <c:v>11.40686517521571</c:v>
                </c:pt>
                <c:pt idx="459">
                  <c:v>11.408733515943</c:v>
                </c:pt>
                <c:pt idx="460">
                  <c:v>11.41773290728233</c:v>
                </c:pt>
                <c:pt idx="461">
                  <c:v>11.43651996861368</c:v>
                </c:pt>
                <c:pt idx="462">
                  <c:v>11.455606230374199</c:v>
                </c:pt>
                <c:pt idx="463">
                  <c:v>11.47030975109791</c:v>
                </c:pt>
                <c:pt idx="464">
                  <c:v>11.48128004111372</c:v>
                </c:pt>
                <c:pt idx="465">
                  <c:v>11.48649956660514</c:v>
                </c:pt>
                <c:pt idx="466">
                  <c:v>11.493815260793999</c:v>
                </c:pt>
                <c:pt idx="467">
                  <c:v>11.51161396328712</c:v>
                </c:pt>
                <c:pt idx="468">
                  <c:v>11.535443546992299</c:v>
                </c:pt>
                <c:pt idx="469">
                  <c:v>11.56108117883158</c:v>
                </c:pt>
                <c:pt idx="470">
                  <c:v>11.58926992054014</c:v>
                </c:pt>
                <c:pt idx="471">
                  <c:v>11.616650877669271</c:v>
                </c:pt>
                <c:pt idx="472">
                  <c:v>11.639445052897599</c:v>
                </c:pt>
                <c:pt idx="473">
                  <c:v>11.65314124999181</c:v>
                </c:pt>
                <c:pt idx="474">
                  <c:v>11.67855993569918</c:v>
                </c:pt>
                <c:pt idx="475">
                  <c:v>11.705534573912949</c:v>
                </c:pt>
                <c:pt idx="476">
                  <c:v>11.721829226840541</c:v>
                </c:pt>
                <c:pt idx="477">
                  <c:v>11.726481881374751</c:v>
                </c:pt>
                <c:pt idx="478">
                  <c:v>11.73294270130107</c:v>
                </c:pt>
                <c:pt idx="479">
                  <c:v>11.736844321615299</c:v>
                </c:pt>
                <c:pt idx="480">
                  <c:v>11.74225375735389</c:v>
                </c:pt>
                <c:pt idx="481">
                  <c:v>11.74629471795568</c:v>
                </c:pt>
                <c:pt idx="482">
                  <c:v>11.7478296881568</c:v>
                </c:pt>
                <c:pt idx="483">
                  <c:v>11.753239123895399</c:v>
                </c:pt>
                <c:pt idx="484">
                  <c:v>11.75646926451186</c:v>
                </c:pt>
                <c:pt idx="485">
                  <c:v>11.75767971397577</c:v>
                </c:pt>
                <c:pt idx="486">
                  <c:v>11.7588083298568</c:v>
                </c:pt>
                <c:pt idx="487">
                  <c:v>11.76066264731282</c:v>
                </c:pt>
                <c:pt idx="488">
                  <c:v>11.76502100008828</c:v>
                </c:pt>
                <c:pt idx="489">
                  <c:v>11.77002956150308</c:v>
                </c:pt>
                <c:pt idx="490">
                  <c:v>11.773983019617861</c:v>
                </c:pt>
                <c:pt idx="491">
                  <c:v>11.783220008498221</c:v>
                </c:pt>
                <c:pt idx="492">
                  <c:v>11.821972222318999</c:v>
                </c:pt>
                <c:pt idx="493">
                  <c:v>11.83400433359582</c:v>
                </c:pt>
                <c:pt idx="494">
                  <c:v>11.83440444831654</c:v>
                </c:pt>
                <c:pt idx="495">
                  <c:v>11.83452243571087</c:v>
                </c:pt>
                <c:pt idx="496">
                  <c:v>11.83452243571087</c:v>
                </c:pt>
                <c:pt idx="497">
                  <c:v>11.836300095049531</c:v>
                </c:pt>
                <c:pt idx="498">
                  <c:v>11.84542220709967</c:v>
                </c:pt>
                <c:pt idx="499">
                  <c:v>11.853089572325359</c:v>
                </c:pt>
                <c:pt idx="500">
                  <c:v>11.85454660916286</c:v>
                </c:pt>
                <c:pt idx="501">
                  <c:v>11.854750969324339</c:v>
                </c:pt>
                <c:pt idx="502">
                  <c:v>11.854750969324339</c:v>
                </c:pt>
                <c:pt idx="503">
                  <c:v>11.8553168169895</c:v>
                </c:pt>
                <c:pt idx="504">
                  <c:v>11.862020328711671</c:v>
                </c:pt>
                <c:pt idx="505">
                  <c:v>11.86944838252527</c:v>
                </c:pt>
                <c:pt idx="506">
                  <c:v>11.87962133202357</c:v>
                </c:pt>
                <c:pt idx="507">
                  <c:v>11.893506673901101</c:v>
                </c:pt>
                <c:pt idx="508">
                  <c:v>11.90973444496931</c:v>
                </c:pt>
                <c:pt idx="509">
                  <c:v>11.92781473795643</c:v>
                </c:pt>
                <c:pt idx="510">
                  <c:v>11.950347859197979</c:v>
                </c:pt>
                <c:pt idx="511">
                  <c:v>11.9792112753829</c:v>
                </c:pt>
                <c:pt idx="512">
                  <c:v>12.013083933644801</c:v>
                </c:pt>
                <c:pt idx="513">
                  <c:v>12.04857206278327</c:v>
                </c:pt>
                <c:pt idx="514">
                  <c:v>12.07832928127765</c:v>
                </c:pt>
                <c:pt idx="515">
                  <c:v>12.09773471074295</c:v>
                </c:pt>
                <c:pt idx="516">
                  <c:v>12.1195932090307</c:v>
                </c:pt>
                <c:pt idx="517">
                  <c:v>12.14451607373111</c:v>
                </c:pt>
                <c:pt idx="518">
                  <c:v>12.168153487036459</c:v>
                </c:pt>
                <c:pt idx="519">
                  <c:v>12.182848721085319</c:v>
                </c:pt>
                <c:pt idx="520">
                  <c:v>12.19251288986521</c:v>
                </c:pt>
                <c:pt idx="521">
                  <c:v>12.197308101372981</c:v>
                </c:pt>
                <c:pt idx="522">
                  <c:v>12.20663768926231</c:v>
                </c:pt>
                <c:pt idx="523">
                  <c:v>12.22814815359469</c:v>
                </c:pt>
                <c:pt idx="524">
                  <c:v>12.254369109987231</c:v>
                </c:pt>
                <c:pt idx="525">
                  <c:v>12.28026257204265</c:v>
                </c:pt>
                <c:pt idx="526">
                  <c:v>12.3084992998724</c:v>
                </c:pt>
                <c:pt idx="527">
                  <c:v>12.3323530422281</c:v>
                </c:pt>
                <c:pt idx="528">
                  <c:v>12.35412163654475</c:v>
                </c:pt>
                <c:pt idx="529">
                  <c:v>12.380730736948561</c:v>
                </c:pt>
                <c:pt idx="530">
                  <c:v>12.40588973326806</c:v>
                </c:pt>
                <c:pt idx="531">
                  <c:v>12.423915566110949</c:v>
                </c:pt>
                <c:pt idx="532">
                  <c:v>12.42701989046707</c:v>
                </c:pt>
                <c:pt idx="533">
                  <c:v>12.433126806756761</c:v>
                </c:pt>
                <c:pt idx="534">
                  <c:v>12.44334975234951</c:v>
                </c:pt>
                <c:pt idx="535">
                  <c:v>12.452446266732149</c:v>
                </c:pt>
                <c:pt idx="536">
                  <c:v>12.46885669734537</c:v>
                </c:pt>
                <c:pt idx="537">
                  <c:v>12.490689945068199</c:v>
                </c:pt>
                <c:pt idx="538">
                  <c:v>12.511160672979321</c:v>
                </c:pt>
                <c:pt idx="539">
                  <c:v>12.52246685775058</c:v>
                </c:pt>
                <c:pt idx="540">
                  <c:v>12.523601624172811</c:v>
                </c:pt>
                <c:pt idx="541">
                  <c:v>12.523601624172811</c:v>
                </c:pt>
                <c:pt idx="542">
                  <c:v>12.523601624172811</c:v>
                </c:pt>
                <c:pt idx="543">
                  <c:v>12.52742667286622</c:v>
                </c:pt>
                <c:pt idx="544">
                  <c:v>12.53326675092951</c:v>
                </c:pt>
                <c:pt idx="545">
                  <c:v>12.543420352877771</c:v>
                </c:pt>
                <c:pt idx="546">
                  <c:v>12.563784717374149</c:v>
                </c:pt>
                <c:pt idx="547">
                  <c:v>12.591621867164349</c:v>
                </c:pt>
                <c:pt idx="548">
                  <c:v>12.61847203687274</c:v>
                </c:pt>
                <c:pt idx="549">
                  <c:v>12.6336889804889</c:v>
                </c:pt>
                <c:pt idx="550">
                  <c:v>12.64203236628973</c:v>
                </c:pt>
                <c:pt idx="551">
                  <c:v>12.647445660858111</c:v>
                </c:pt>
                <c:pt idx="552">
                  <c:v>12.650616537781969</c:v>
                </c:pt>
                <c:pt idx="553">
                  <c:v>12.6522725697764</c:v>
                </c:pt>
                <c:pt idx="554">
                  <c:v>12.65241707423248</c:v>
                </c:pt>
                <c:pt idx="555">
                  <c:v>12.65241707423248</c:v>
                </c:pt>
                <c:pt idx="556">
                  <c:v>12.652561578688561</c:v>
                </c:pt>
                <c:pt idx="557">
                  <c:v>12.656538734067199</c:v>
                </c:pt>
                <c:pt idx="558">
                  <c:v>12.66216389987145</c:v>
                </c:pt>
                <c:pt idx="559">
                  <c:v>12.667343264272301</c:v>
                </c:pt>
                <c:pt idx="560">
                  <c:v>12.67456029384542</c:v>
                </c:pt>
                <c:pt idx="561">
                  <c:v>12.682571281691301</c:v>
                </c:pt>
                <c:pt idx="562">
                  <c:v>12.68908467745403</c:v>
                </c:pt>
                <c:pt idx="563">
                  <c:v>12.694356615128941</c:v>
                </c:pt>
                <c:pt idx="564">
                  <c:v>12.70046039623163</c:v>
                </c:pt>
                <c:pt idx="565">
                  <c:v>12.711507980056171</c:v>
                </c:pt>
                <c:pt idx="566">
                  <c:v>12.72385190899139</c:v>
                </c:pt>
                <c:pt idx="567">
                  <c:v>12.732146766865741</c:v>
                </c:pt>
                <c:pt idx="568">
                  <c:v>12.732500729048731</c:v>
                </c:pt>
                <c:pt idx="569">
                  <c:v>12.732632642966021</c:v>
                </c:pt>
                <c:pt idx="570">
                  <c:v>12.732632642966021</c:v>
                </c:pt>
                <c:pt idx="571">
                  <c:v>12.733437209726331</c:v>
                </c:pt>
                <c:pt idx="572">
                  <c:v>12.73609127053246</c:v>
                </c:pt>
                <c:pt idx="573">
                  <c:v>12.74334869424322</c:v>
                </c:pt>
                <c:pt idx="574">
                  <c:v>12.76235199172698</c:v>
                </c:pt>
                <c:pt idx="575">
                  <c:v>12.780426220295849</c:v>
                </c:pt>
                <c:pt idx="576">
                  <c:v>12.794110977940541</c:v>
                </c:pt>
                <c:pt idx="577">
                  <c:v>12.80014219994783</c:v>
                </c:pt>
                <c:pt idx="578">
                  <c:v>12.80653097494333</c:v>
                </c:pt>
                <c:pt idx="579">
                  <c:v>12.82192414778992</c:v>
                </c:pt>
                <c:pt idx="580">
                  <c:v>12.842079368384599</c:v>
                </c:pt>
                <c:pt idx="581">
                  <c:v>12.859418297436401</c:v>
                </c:pt>
                <c:pt idx="582">
                  <c:v>12.86968506531683</c:v>
                </c:pt>
                <c:pt idx="583">
                  <c:v>12.87138465724793</c:v>
                </c:pt>
                <c:pt idx="584">
                  <c:v>12.881985481560379</c:v>
                </c:pt>
                <c:pt idx="585">
                  <c:v>12.9029665963849</c:v>
                </c:pt>
                <c:pt idx="586">
                  <c:v>12.92274066416063</c:v>
                </c:pt>
                <c:pt idx="587">
                  <c:v>12.940293346290311</c:v>
                </c:pt>
                <c:pt idx="588">
                  <c:v>12.966374499172201</c:v>
                </c:pt>
                <c:pt idx="589">
                  <c:v>12.98332469324253</c:v>
                </c:pt>
                <c:pt idx="590">
                  <c:v>12.9968150439687</c:v>
                </c:pt>
                <c:pt idx="591">
                  <c:v>13.00416491052346</c:v>
                </c:pt>
                <c:pt idx="592">
                  <c:v>13.00489223366932</c:v>
                </c:pt>
                <c:pt idx="593">
                  <c:v>13.014418574174339</c:v>
                </c:pt>
                <c:pt idx="594">
                  <c:v>13.0278205347644</c:v>
                </c:pt>
                <c:pt idx="595">
                  <c:v>13.044286329824139</c:v>
                </c:pt>
                <c:pt idx="596">
                  <c:v>13.0626620852579</c:v>
                </c:pt>
                <c:pt idx="597">
                  <c:v>13.082119276239419</c:v>
                </c:pt>
                <c:pt idx="598">
                  <c:v>13.10851933472826</c:v>
                </c:pt>
                <c:pt idx="599">
                  <c:v>13.13746168103749</c:v>
                </c:pt>
                <c:pt idx="600">
                  <c:v>13.159275951713861</c:v>
                </c:pt>
                <c:pt idx="601">
                  <c:v>13.18326586759906</c:v>
                </c:pt>
                <c:pt idx="602">
                  <c:v>13.20576482934435</c:v>
                </c:pt>
                <c:pt idx="603">
                  <c:v>13.214571701207721</c:v>
                </c:pt>
                <c:pt idx="604">
                  <c:v>13.22038968821534</c:v>
                </c:pt>
                <c:pt idx="605">
                  <c:v>13.229785811987551</c:v>
                </c:pt>
                <c:pt idx="606">
                  <c:v>13.24637972288501</c:v>
                </c:pt>
                <c:pt idx="607">
                  <c:v>13.26073593333218</c:v>
                </c:pt>
                <c:pt idx="608">
                  <c:v>13.27204488813341</c:v>
                </c:pt>
                <c:pt idx="609">
                  <c:v>13.2805749361151</c:v>
                </c:pt>
                <c:pt idx="610">
                  <c:v>13.283946362681069</c:v>
                </c:pt>
                <c:pt idx="611">
                  <c:v>13.296982368017661</c:v>
                </c:pt>
                <c:pt idx="612">
                  <c:v>13.316841963332079</c:v>
                </c:pt>
                <c:pt idx="613">
                  <c:v>13.329360865118179</c:v>
                </c:pt>
                <c:pt idx="614">
                  <c:v>13.34724821717022</c:v>
                </c:pt>
                <c:pt idx="615">
                  <c:v>13.36574949087386</c:v>
                </c:pt>
                <c:pt idx="616">
                  <c:v>13.381484559798571</c:v>
                </c:pt>
                <c:pt idx="617">
                  <c:v>13.40568808562282</c:v>
                </c:pt>
                <c:pt idx="618">
                  <c:v>13.43864133330608</c:v>
                </c:pt>
                <c:pt idx="619">
                  <c:v>13.47238758447897</c:v>
                </c:pt>
                <c:pt idx="620">
                  <c:v>13.500079077626729</c:v>
                </c:pt>
                <c:pt idx="621">
                  <c:v>13.51355639400713</c:v>
                </c:pt>
                <c:pt idx="622">
                  <c:v>13.546264449089071</c:v>
                </c:pt>
                <c:pt idx="623">
                  <c:v>13.5595344908575</c:v>
                </c:pt>
                <c:pt idx="624">
                  <c:v>13.576432967418951</c:v>
                </c:pt>
                <c:pt idx="625">
                  <c:v>13.58850175720487</c:v>
                </c:pt>
                <c:pt idx="626">
                  <c:v>13.59802005705987</c:v>
                </c:pt>
                <c:pt idx="627">
                  <c:v>13.61174189464222</c:v>
                </c:pt>
                <c:pt idx="628">
                  <c:v>13.625274488140089</c:v>
                </c:pt>
                <c:pt idx="629">
                  <c:v>13.63306165616606</c:v>
                </c:pt>
                <c:pt idx="630">
                  <c:v>13.63392868290255</c:v>
                </c:pt>
                <c:pt idx="631">
                  <c:v>13.634012112588641</c:v>
                </c:pt>
                <c:pt idx="632">
                  <c:v>13.63426240164863</c:v>
                </c:pt>
                <c:pt idx="633">
                  <c:v>13.644028308866581</c:v>
                </c:pt>
                <c:pt idx="634">
                  <c:v>13.66282176014982</c:v>
                </c:pt>
                <c:pt idx="635">
                  <c:v>13.684246789569841</c:v>
                </c:pt>
                <c:pt idx="636">
                  <c:v>13.70588903563131</c:v>
                </c:pt>
                <c:pt idx="637">
                  <c:v>13.72550903026448</c:v>
                </c:pt>
                <c:pt idx="638">
                  <c:v>13.73587716205148</c:v>
                </c:pt>
                <c:pt idx="639">
                  <c:v>13.759723024516189</c:v>
                </c:pt>
                <c:pt idx="640">
                  <c:v>13.777105254851</c:v>
                </c:pt>
                <c:pt idx="641">
                  <c:v>13.7876540801459</c:v>
                </c:pt>
                <c:pt idx="642">
                  <c:v>13.78917881330627</c:v>
                </c:pt>
                <c:pt idx="643">
                  <c:v>13.78936536775654</c:v>
                </c:pt>
                <c:pt idx="644">
                  <c:v>13.78936536775654</c:v>
                </c:pt>
                <c:pt idx="645">
                  <c:v>13.789593849362619</c:v>
                </c:pt>
                <c:pt idx="646">
                  <c:v>13.802056747857611</c:v>
                </c:pt>
                <c:pt idx="647">
                  <c:v>13.82379254306878</c:v>
                </c:pt>
                <c:pt idx="648">
                  <c:v>13.864745133121451</c:v>
                </c:pt>
                <c:pt idx="649">
                  <c:v>13.89188826076572</c:v>
                </c:pt>
                <c:pt idx="650">
                  <c:v>13.919195333764151</c:v>
                </c:pt>
                <c:pt idx="651">
                  <c:v>13.9463971221807</c:v>
                </c:pt>
                <c:pt idx="652">
                  <c:v>13.972186815902299</c:v>
                </c:pt>
                <c:pt idx="653">
                  <c:v>13.99700704251004</c:v>
                </c:pt>
                <c:pt idx="654">
                  <c:v>14.01947551060737</c:v>
                </c:pt>
                <c:pt idx="655">
                  <c:v>14.033430232436061</c:v>
                </c:pt>
                <c:pt idx="656">
                  <c:v>14.0606279903756</c:v>
                </c:pt>
                <c:pt idx="657">
                  <c:v>14.08897045602577</c:v>
                </c:pt>
                <c:pt idx="658">
                  <c:v>14.11671794566676</c:v>
                </c:pt>
                <c:pt idx="659">
                  <c:v>14.142183824012699</c:v>
                </c:pt>
                <c:pt idx="660">
                  <c:v>14.165505816572001</c:v>
                </c:pt>
                <c:pt idx="661">
                  <c:v>14.190521509371729</c:v>
                </c:pt>
                <c:pt idx="662">
                  <c:v>14.215226418768051</c:v>
                </c:pt>
                <c:pt idx="663">
                  <c:v>14.23134033954101</c:v>
                </c:pt>
                <c:pt idx="664">
                  <c:v>14.247326434139239</c:v>
                </c:pt>
                <c:pt idx="665">
                  <c:v>14.26777879258157</c:v>
                </c:pt>
                <c:pt idx="666">
                  <c:v>14.2792249381607</c:v>
                </c:pt>
                <c:pt idx="667">
                  <c:v>14.298671036203681</c:v>
                </c:pt>
                <c:pt idx="668">
                  <c:v>14.321421043592419</c:v>
                </c:pt>
                <c:pt idx="669">
                  <c:v>14.345998273804099</c:v>
                </c:pt>
                <c:pt idx="670">
                  <c:v>14.37000747646362</c:v>
                </c:pt>
                <c:pt idx="671">
                  <c:v>14.393210230790711</c:v>
                </c:pt>
                <c:pt idx="672">
                  <c:v>14.415453358192609</c:v>
                </c:pt>
                <c:pt idx="673">
                  <c:v>14.436746160489861</c:v>
                </c:pt>
                <c:pt idx="674">
                  <c:v>14.459840365786301</c:v>
                </c:pt>
                <c:pt idx="675">
                  <c:v>14.47568475937906</c:v>
                </c:pt>
                <c:pt idx="676">
                  <c:v>14.481246460381801</c:v>
                </c:pt>
                <c:pt idx="677">
                  <c:v>14.49675585736524</c:v>
                </c:pt>
                <c:pt idx="678">
                  <c:v>14.515237933990029</c:v>
                </c:pt>
                <c:pt idx="679">
                  <c:v>14.544516999781401</c:v>
                </c:pt>
                <c:pt idx="680">
                  <c:v>14.55983901561877</c:v>
                </c:pt>
                <c:pt idx="681">
                  <c:v>14.574012243689561</c:v>
                </c:pt>
                <c:pt idx="682">
                  <c:v>14.58071886970313</c:v>
                </c:pt>
                <c:pt idx="683">
                  <c:v>14.588211301498291</c:v>
                </c:pt>
                <c:pt idx="684">
                  <c:v>14.600303426555699</c:v>
                </c:pt>
                <c:pt idx="685">
                  <c:v>14.61216629484082</c:v>
                </c:pt>
                <c:pt idx="686">
                  <c:v>14.6232244269407</c:v>
                </c:pt>
                <c:pt idx="687">
                  <c:v>14.63337922848118</c:v>
                </c:pt>
                <c:pt idx="688">
                  <c:v>14.643884082926551</c:v>
                </c:pt>
                <c:pt idx="689">
                  <c:v>14.655883029675399</c:v>
                </c:pt>
                <c:pt idx="690">
                  <c:v>14.668467091912611</c:v>
                </c:pt>
                <c:pt idx="691">
                  <c:v>14.677945086202021</c:v>
                </c:pt>
                <c:pt idx="692">
                  <c:v>14.68693693331354</c:v>
                </c:pt>
                <c:pt idx="693">
                  <c:v>14.70444325703502</c:v>
                </c:pt>
                <c:pt idx="694">
                  <c:v>14.71803256754291</c:v>
                </c:pt>
              </c:numCache>
            </c:numRef>
          </c:yVal>
          <c:smooth val="0"/>
        </c:ser>
        <c:ser>
          <c:idx val="1"/>
          <c:order val="1"/>
          <c:tx>
            <c:strRef>
              <c:f>'2231_1170'!$L$4</c:f>
              <c:strCache>
                <c:ptCount val="1"/>
                <c:pt idx="0">
                  <c:v>BDS Data</c:v>
                </c:pt>
              </c:strCache>
            </c:strRef>
          </c:tx>
          <c:spPr>
            <a:ln w="12700">
              <a:solidFill>
                <a:schemeClr val="tx1">
                  <a:lumMod val="65000"/>
                  <a:lumOff val="35000"/>
                </a:schemeClr>
              </a:solidFill>
            </a:ln>
          </c:spPr>
          <c:marker>
            <c:symbol val="none"/>
          </c:marker>
          <c:xVal>
            <c:numRef>
              <c:f>'2231_1170'!$F$2:$F$169</c:f>
              <c:numCache>
                <c:formatCode>h:mm:ss;@</c:formatCode>
                <c:ptCount val="168"/>
                <c:pt idx="0">
                  <c:v>0.30697916666666702</c:v>
                </c:pt>
                <c:pt idx="1">
                  <c:v>0.30697916666666702</c:v>
                </c:pt>
                <c:pt idx="2">
                  <c:v>0.30724537037036997</c:v>
                </c:pt>
                <c:pt idx="3">
                  <c:v>0.30724537037036997</c:v>
                </c:pt>
                <c:pt idx="4">
                  <c:v>0.30781249999999999</c:v>
                </c:pt>
                <c:pt idx="5">
                  <c:v>0.308576388888889</c:v>
                </c:pt>
                <c:pt idx="6">
                  <c:v>0.308923611111111</c:v>
                </c:pt>
                <c:pt idx="7">
                  <c:v>0.308923611111111</c:v>
                </c:pt>
                <c:pt idx="8">
                  <c:v>0.30902777777777801</c:v>
                </c:pt>
                <c:pt idx="9">
                  <c:v>0.30902777777777801</c:v>
                </c:pt>
                <c:pt idx="10">
                  <c:v>0.30917824074074102</c:v>
                </c:pt>
                <c:pt idx="11">
                  <c:v>0.30917824074074102</c:v>
                </c:pt>
                <c:pt idx="12">
                  <c:v>0.309421296296296</c:v>
                </c:pt>
                <c:pt idx="13">
                  <c:v>0.309421296296296</c:v>
                </c:pt>
                <c:pt idx="14">
                  <c:v>0.30960648148148101</c:v>
                </c:pt>
                <c:pt idx="15">
                  <c:v>0.30960648148148101</c:v>
                </c:pt>
                <c:pt idx="16">
                  <c:v>0.30979166666666702</c:v>
                </c:pt>
                <c:pt idx="17">
                  <c:v>0.30979166666666702</c:v>
                </c:pt>
                <c:pt idx="18">
                  <c:v>0.30996527777777799</c:v>
                </c:pt>
                <c:pt idx="19">
                  <c:v>0.30996527777777799</c:v>
                </c:pt>
                <c:pt idx="20">
                  <c:v>0.31020833333333298</c:v>
                </c:pt>
                <c:pt idx="21">
                  <c:v>0.31020833333333298</c:v>
                </c:pt>
                <c:pt idx="22">
                  <c:v>0.31047453703703698</c:v>
                </c:pt>
                <c:pt idx="23">
                  <c:v>0.31047453703703698</c:v>
                </c:pt>
                <c:pt idx="24">
                  <c:v>0.310844907407407</c:v>
                </c:pt>
                <c:pt idx="25">
                  <c:v>0.31108796296296298</c:v>
                </c:pt>
                <c:pt idx="26">
                  <c:v>0.31140046296296298</c:v>
                </c:pt>
                <c:pt idx="27">
                  <c:v>0.31140046296296298</c:v>
                </c:pt>
                <c:pt idx="28">
                  <c:v>0.311886574074074</c:v>
                </c:pt>
                <c:pt idx="29">
                  <c:v>0.31202546296296302</c:v>
                </c:pt>
                <c:pt idx="30">
                  <c:v>0.31246527777777799</c:v>
                </c:pt>
                <c:pt idx="31">
                  <c:v>0.31260416666666702</c:v>
                </c:pt>
                <c:pt idx="32">
                  <c:v>0.31303240740740701</c:v>
                </c:pt>
                <c:pt idx="33">
                  <c:v>0.31336805555555602</c:v>
                </c:pt>
                <c:pt idx="34">
                  <c:v>0.31363425925925897</c:v>
                </c:pt>
                <c:pt idx="35">
                  <c:v>0.313773148148148</c:v>
                </c:pt>
                <c:pt idx="36">
                  <c:v>0.31444444444444403</c:v>
                </c:pt>
                <c:pt idx="37">
                  <c:v>0.31494212962962997</c:v>
                </c:pt>
                <c:pt idx="38">
                  <c:v>0.31524305555555499</c:v>
                </c:pt>
                <c:pt idx="39">
                  <c:v>0.31548611111111102</c:v>
                </c:pt>
                <c:pt idx="40">
                  <c:v>0.315694444444444</c:v>
                </c:pt>
                <c:pt idx="41">
                  <c:v>0.315694444444444</c:v>
                </c:pt>
                <c:pt idx="42">
                  <c:v>0.31589120370370399</c:v>
                </c:pt>
                <c:pt idx="43">
                  <c:v>0.31589120370370399</c:v>
                </c:pt>
                <c:pt idx="44">
                  <c:v>0.31629629629629602</c:v>
                </c:pt>
                <c:pt idx="45">
                  <c:v>0.31629629629629602</c:v>
                </c:pt>
                <c:pt idx="46">
                  <c:v>0.31682870370370397</c:v>
                </c:pt>
                <c:pt idx="47">
                  <c:v>0.317002314814815</c:v>
                </c:pt>
                <c:pt idx="48">
                  <c:v>0.31730324074074101</c:v>
                </c:pt>
                <c:pt idx="49">
                  <c:v>0.31747685185185198</c:v>
                </c:pt>
                <c:pt idx="50">
                  <c:v>0.317731481481481</c:v>
                </c:pt>
                <c:pt idx="51">
                  <c:v>0.317928240740741</c:v>
                </c:pt>
                <c:pt idx="52">
                  <c:v>0.318425925925926</c:v>
                </c:pt>
                <c:pt idx="53">
                  <c:v>0.318773148148148</c:v>
                </c:pt>
                <c:pt idx="54">
                  <c:v>0.32045138888888902</c:v>
                </c:pt>
                <c:pt idx="55">
                  <c:v>0.32239583333333299</c:v>
                </c:pt>
                <c:pt idx="56">
                  <c:v>0.323043981481482</c:v>
                </c:pt>
                <c:pt idx="57">
                  <c:v>0.32334490740740701</c:v>
                </c:pt>
                <c:pt idx="58">
                  <c:v>0.32380787037037001</c:v>
                </c:pt>
                <c:pt idx="59">
                  <c:v>0.32412037037037</c:v>
                </c:pt>
                <c:pt idx="60">
                  <c:v>0.32428240740740699</c:v>
                </c:pt>
                <c:pt idx="61">
                  <c:v>0.32428240740740699</c:v>
                </c:pt>
                <c:pt idx="62">
                  <c:v>0.32484953703703701</c:v>
                </c:pt>
                <c:pt idx="63">
                  <c:v>0.32484953703703701</c:v>
                </c:pt>
                <c:pt idx="64">
                  <c:v>0.32523148148148101</c:v>
                </c:pt>
                <c:pt idx="65">
                  <c:v>0.32567129629629599</c:v>
                </c:pt>
                <c:pt idx="66">
                  <c:v>0.32592592592592601</c:v>
                </c:pt>
                <c:pt idx="67">
                  <c:v>0.32592592592592601</c:v>
                </c:pt>
                <c:pt idx="68">
                  <c:v>0.32618055555555597</c:v>
                </c:pt>
                <c:pt idx="69">
                  <c:v>0.32634259259259302</c:v>
                </c:pt>
                <c:pt idx="70">
                  <c:v>0.32653935185185201</c:v>
                </c:pt>
                <c:pt idx="71">
                  <c:v>0.32653935185185201</c:v>
                </c:pt>
                <c:pt idx="72">
                  <c:v>0.32681712962963</c:v>
                </c:pt>
                <c:pt idx="73">
                  <c:v>0.32692129629629602</c:v>
                </c:pt>
                <c:pt idx="74">
                  <c:v>0.32756944444444402</c:v>
                </c:pt>
                <c:pt idx="75">
                  <c:v>0.32784722222222201</c:v>
                </c:pt>
                <c:pt idx="76">
                  <c:v>0.32806712962963003</c:v>
                </c:pt>
                <c:pt idx="77">
                  <c:v>0.32806712962963003</c:v>
                </c:pt>
                <c:pt idx="78">
                  <c:v>0.328240740740741</c:v>
                </c:pt>
                <c:pt idx="79">
                  <c:v>0.328240740740741</c:v>
                </c:pt>
                <c:pt idx="80">
                  <c:v>0.328935185185185</c:v>
                </c:pt>
                <c:pt idx="81">
                  <c:v>0.32917824074074098</c:v>
                </c:pt>
                <c:pt idx="82">
                  <c:v>0.32943287037037</c:v>
                </c:pt>
                <c:pt idx="83">
                  <c:v>0.32943287037037</c:v>
                </c:pt>
                <c:pt idx="84">
                  <c:v>0.32974537037036999</c:v>
                </c:pt>
                <c:pt idx="85">
                  <c:v>0.32974537037036999</c:v>
                </c:pt>
                <c:pt idx="86">
                  <c:v>0.32990740740740698</c:v>
                </c:pt>
                <c:pt idx="87">
                  <c:v>0.32990740740740698</c:v>
                </c:pt>
                <c:pt idx="88">
                  <c:v>0.33011574074074101</c:v>
                </c:pt>
                <c:pt idx="89">
                  <c:v>0.33011574074074101</c:v>
                </c:pt>
                <c:pt idx="90">
                  <c:v>0.33025462962962998</c:v>
                </c:pt>
                <c:pt idx="91">
                  <c:v>0.33025462962962998</c:v>
                </c:pt>
                <c:pt idx="92">
                  <c:v>0.331550925925926</c:v>
                </c:pt>
                <c:pt idx="93">
                  <c:v>0.33190972222222198</c:v>
                </c:pt>
                <c:pt idx="94">
                  <c:v>0.33210648148148098</c:v>
                </c:pt>
                <c:pt idx="95">
                  <c:v>0.33241898148148202</c:v>
                </c:pt>
                <c:pt idx="96">
                  <c:v>0.33273148148148102</c:v>
                </c:pt>
                <c:pt idx="97">
                  <c:v>0.33298611111111098</c:v>
                </c:pt>
                <c:pt idx="98">
                  <c:v>0.33325231481481499</c:v>
                </c:pt>
                <c:pt idx="99">
                  <c:v>0.33365740740740701</c:v>
                </c:pt>
                <c:pt idx="100">
                  <c:v>0.33475694444444398</c:v>
                </c:pt>
                <c:pt idx="101">
                  <c:v>0.33521990740740698</c:v>
                </c:pt>
                <c:pt idx="102">
                  <c:v>0.33553240740740697</c:v>
                </c:pt>
                <c:pt idx="103">
                  <c:v>0.33594907407407398</c:v>
                </c:pt>
                <c:pt idx="104">
                  <c:v>0.33630787037037002</c:v>
                </c:pt>
                <c:pt idx="105">
                  <c:v>0.33684027777777797</c:v>
                </c:pt>
                <c:pt idx="106">
                  <c:v>0.33716435185185201</c:v>
                </c:pt>
                <c:pt idx="107">
                  <c:v>0.33716435185185201</c:v>
                </c:pt>
                <c:pt idx="108">
                  <c:v>0.337476851851852</c:v>
                </c:pt>
                <c:pt idx="109">
                  <c:v>0.337476851851852</c:v>
                </c:pt>
                <c:pt idx="110">
                  <c:v>0.33761574074074102</c:v>
                </c:pt>
                <c:pt idx="111">
                  <c:v>0.33761574074074102</c:v>
                </c:pt>
                <c:pt idx="112">
                  <c:v>0.33775462962962999</c:v>
                </c:pt>
                <c:pt idx="113">
                  <c:v>0.33775462962962999</c:v>
                </c:pt>
                <c:pt idx="114">
                  <c:v>0.337939814814815</c:v>
                </c:pt>
                <c:pt idx="115">
                  <c:v>0.337939814814815</c:v>
                </c:pt>
                <c:pt idx="116">
                  <c:v>0.33818287037036998</c:v>
                </c:pt>
                <c:pt idx="117">
                  <c:v>0.338518518518518</c:v>
                </c:pt>
                <c:pt idx="118">
                  <c:v>0.33884259259259297</c:v>
                </c:pt>
                <c:pt idx="119">
                  <c:v>0.33932870370370399</c:v>
                </c:pt>
                <c:pt idx="120">
                  <c:v>0.34011574074074102</c:v>
                </c:pt>
                <c:pt idx="121">
                  <c:v>0.34042824074074102</c:v>
                </c:pt>
                <c:pt idx="122">
                  <c:v>0.34143518518518501</c:v>
                </c:pt>
                <c:pt idx="123">
                  <c:v>0.34156249999999999</c:v>
                </c:pt>
                <c:pt idx="124">
                  <c:v>0.34188657407407402</c:v>
                </c:pt>
                <c:pt idx="125">
                  <c:v>0.34201388888888901</c:v>
                </c:pt>
                <c:pt idx="126">
                  <c:v>0.34229166666666699</c:v>
                </c:pt>
                <c:pt idx="127">
                  <c:v>0.34274305555555601</c:v>
                </c:pt>
                <c:pt idx="128">
                  <c:v>0.34306712962962999</c:v>
                </c:pt>
                <c:pt idx="129">
                  <c:v>0.34335648148148201</c:v>
                </c:pt>
                <c:pt idx="130">
                  <c:v>0.344479166666667</c:v>
                </c:pt>
                <c:pt idx="131">
                  <c:v>0.344479166666667</c:v>
                </c:pt>
                <c:pt idx="132">
                  <c:v>0.34484953703703702</c:v>
                </c:pt>
                <c:pt idx="133">
                  <c:v>0.34498842592592599</c:v>
                </c:pt>
                <c:pt idx="134">
                  <c:v>0.34606481481481499</c:v>
                </c:pt>
                <c:pt idx="135">
                  <c:v>0.34625</c:v>
                </c:pt>
                <c:pt idx="136">
                  <c:v>0.34715277777777798</c:v>
                </c:pt>
                <c:pt idx="137">
                  <c:v>0.34744212962963</c:v>
                </c:pt>
                <c:pt idx="138">
                  <c:v>0.35076388888888899</c:v>
                </c:pt>
                <c:pt idx="139">
                  <c:v>0.35116898148148101</c:v>
                </c:pt>
                <c:pt idx="140">
                  <c:v>0.35185185185185203</c:v>
                </c:pt>
                <c:pt idx="141">
                  <c:v>0.35282407407407401</c:v>
                </c:pt>
                <c:pt idx="142">
                  <c:v>0.35334490740740698</c:v>
                </c:pt>
                <c:pt idx="143">
                  <c:v>0.35334490740740698</c:v>
                </c:pt>
                <c:pt idx="144">
                  <c:v>0.353796296296296</c:v>
                </c:pt>
                <c:pt idx="145">
                  <c:v>0.35438657407407398</c:v>
                </c:pt>
                <c:pt idx="146">
                  <c:v>0.35815972222222198</c:v>
                </c:pt>
                <c:pt idx="147">
                  <c:v>0.35839120370370398</c:v>
                </c:pt>
                <c:pt idx="148">
                  <c:v>0.35967592592592601</c:v>
                </c:pt>
                <c:pt idx="149">
                  <c:v>0.35967592592592601</c:v>
                </c:pt>
                <c:pt idx="150">
                  <c:v>0.36479166666666701</c:v>
                </c:pt>
                <c:pt idx="151">
                  <c:v>0.36479166666666701</c:v>
                </c:pt>
                <c:pt idx="152">
                  <c:v>0.36587962962963</c:v>
                </c:pt>
                <c:pt idx="153">
                  <c:v>0.36648148148148102</c:v>
                </c:pt>
                <c:pt idx="154">
                  <c:v>0.36859953703703702</c:v>
                </c:pt>
                <c:pt idx="155">
                  <c:v>0.36939814814814798</c:v>
                </c:pt>
                <c:pt idx="156">
                  <c:v>0.37138888888888899</c:v>
                </c:pt>
                <c:pt idx="157">
                  <c:v>0.37179398148148102</c:v>
                </c:pt>
                <c:pt idx="158">
                  <c:v>0.37224537037036998</c:v>
                </c:pt>
                <c:pt idx="159">
                  <c:v>0.37243055555555599</c:v>
                </c:pt>
                <c:pt idx="160">
                  <c:v>0.37290509259259302</c:v>
                </c:pt>
                <c:pt idx="161">
                  <c:v>0.37312499999999998</c:v>
                </c:pt>
                <c:pt idx="162">
                  <c:v>0.37376157407407401</c:v>
                </c:pt>
                <c:pt idx="163">
                  <c:v>0.37452546296296302</c:v>
                </c:pt>
                <c:pt idx="164">
                  <c:v>0.37535879629629598</c:v>
                </c:pt>
                <c:pt idx="165">
                  <c:v>0.37594907407407402</c:v>
                </c:pt>
                <c:pt idx="166">
                  <c:v>0.37689814814814798</c:v>
                </c:pt>
                <c:pt idx="167">
                  <c:v>0.37689814814814798</c:v>
                </c:pt>
              </c:numCache>
            </c:numRef>
          </c:xVal>
          <c:yVal>
            <c:numRef>
              <c:f>'2231_1170'!$H$2:$H$169</c:f>
              <c:numCache>
                <c:formatCode>0</c:formatCode>
                <c:ptCount val="168"/>
                <c:pt idx="0">
                  <c:v>0</c:v>
                </c:pt>
                <c:pt idx="1">
                  <c:v>0</c:v>
                </c:pt>
                <c:pt idx="2">
                  <c:v>0.107575757575758</c:v>
                </c:pt>
                <c:pt idx="3">
                  <c:v>0.107575757575758</c:v>
                </c:pt>
                <c:pt idx="4">
                  <c:v>0.28333333333333299</c:v>
                </c:pt>
                <c:pt idx="5">
                  <c:v>0.28333333333333299</c:v>
                </c:pt>
                <c:pt idx="6">
                  <c:v>0.505871212121212</c:v>
                </c:pt>
                <c:pt idx="7">
                  <c:v>0.505871212121212</c:v>
                </c:pt>
                <c:pt idx="8">
                  <c:v>0.58655303030302997</c:v>
                </c:pt>
                <c:pt idx="9">
                  <c:v>0.58655303030302997</c:v>
                </c:pt>
                <c:pt idx="10">
                  <c:v>0.69469696969697003</c:v>
                </c:pt>
                <c:pt idx="11">
                  <c:v>0.69469696969697003</c:v>
                </c:pt>
                <c:pt idx="12">
                  <c:v>0.87234848484848504</c:v>
                </c:pt>
                <c:pt idx="13">
                  <c:v>0.87234848484848504</c:v>
                </c:pt>
                <c:pt idx="14">
                  <c:v>1.0183712121212121</c:v>
                </c:pt>
                <c:pt idx="15">
                  <c:v>1.0183712121212121</c:v>
                </c:pt>
                <c:pt idx="16">
                  <c:v>1.159469696969696</c:v>
                </c:pt>
                <c:pt idx="17">
                  <c:v>1.159469696969696</c:v>
                </c:pt>
                <c:pt idx="18">
                  <c:v>1.3011363636363631</c:v>
                </c:pt>
                <c:pt idx="19">
                  <c:v>1.3011363636363631</c:v>
                </c:pt>
                <c:pt idx="20">
                  <c:v>1.4839015151515149</c:v>
                </c:pt>
                <c:pt idx="21">
                  <c:v>1.4839015151515149</c:v>
                </c:pt>
                <c:pt idx="22">
                  <c:v>1.6801136363636371</c:v>
                </c:pt>
                <c:pt idx="23">
                  <c:v>1.6801136363636371</c:v>
                </c:pt>
                <c:pt idx="24">
                  <c:v>1.9293560606060609</c:v>
                </c:pt>
                <c:pt idx="25">
                  <c:v>1.9293560606060609</c:v>
                </c:pt>
                <c:pt idx="26">
                  <c:v>2.1219696969696971</c:v>
                </c:pt>
                <c:pt idx="27">
                  <c:v>2.1219696969696971</c:v>
                </c:pt>
                <c:pt idx="28">
                  <c:v>2.4731060606060611</c:v>
                </c:pt>
                <c:pt idx="29">
                  <c:v>2.4731060606060611</c:v>
                </c:pt>
                <c:pt idx="30">
                  <c:v>2.7501893939393942</c:v>
                </c:pt>
                <c:pt idx="31">
                  <c:v>2.7501893939393942</c:v>
                </c:pt>
                <c:pt idx="32">
                  <c:v>2.9310606060606061</c:v>
                </c:pt>
                <c:pt idx="33">
                  <c:v>2.9310606060606061</c:v>
                </c:pt>
                <c:pt idx="34">
                  <c:v>3.0645833333333332</c:v>
                </c:pt>
                <c:pt idx="35">
                  <c:v>3.0645833333333332</c:v>
                </c:pt>
                <c:pt idx="36">
                  <c:v>3.3062499999999888</c:v>
                </c:pt>
                <c:pt idx="37">
                  <c:v>3.3062499999999888</c:v>
                </c:pt>
                <c:pt idx="38">
                  <c:v>3.4604166666666671</c:v>
                </c:pt>
                <c:pt idx="39">
                  <c:v>3.4604166666666671</c:v>
                </c:pt>
                <c:pt idx="40">
                  <c:v>3.5890151515151509</c:v>
                </c:pt>
                <c:pt idx="41">
                  <c:v>3.5890151515151509</c:v>
                </c:pt>
                <c:pt idx="42">
                  <c:v>3.7287878787878799</c:v>
                </c:pt>
                <c:pt idx="43">
                  <c:v>3.7287878787878799</c:v>
                </c:pt>
                <c:pt idx="44">
                  <c:v>3.8219696969696968</c:v>
                </c:pt>
                <c:pt idx="45">
                  <c:v>3.8219696969696968</c:v>
                </c:pt>
                <c:pt idx="46">
                  <c:v>4.0196969696969704</c:v>
                </c:pt>
                <c:pt idx="47">
                  <c:v>4.0196969696969704</c:v>
                </c:pt>
                <c:pt idx="48">
                  <c:v>4.1856060606060614</c:v>
                </c:pt>
                <c:pt idx="49">
                  <c:v>4.1856060606060614</c:v>
                </c:pt>
                <c:pt idx="50">
                  <c:v>4.3092803030303033</c:v>
                </c:pt>
                <c:pt idx="51">
                  <c:v>4.3092803030303033</c:v>
                </c:pt>
                <c:pt idx="52">
                  <c:v>4.4558712121212096</c:v>
                </c:pt>
                <c:pt idx="53">
                  <c:v>4.4558712121212096</c:v>
                </c:pt>
                <c:pt idx="54">
                  <c:v>4.652840909090898</c:v>
                </c:pt>
                <c:pt idx="55">
                  <c:v>4.652840909090898</c:v>
                </c:pt>
                <c:pt idx="56">
                  <c:v>4.7958333333333334</c:v>
                </c:pt>
                <c:pt idx="57">
                  <c:v>4.7958333333333334</c:v>
                </c:pt>
                <c:pt idx="58">
                  <c:v>5.0696969696969676</c:v>
                </c:pt>
                <c:pt idx="59">
                  <c:v>5.0696969696969676</c:v>
                </c:pt>
                <c:pt idx="60">
                  <c:v>5.1715909090909076</c:v>
                </c:pt>
                <c:pt idx="61">
                  <c:v>5.1715909090909076</c:v>
                </c:pt>
                <c:pt idx="62">
                  <c:v>5.27727272727273</c:v>
                </c:pt>
                <c:pt idx="63">
                  <c:v>5.27727272727273</c:v>
                </c:pt>
                <c:pt idx="64">
                  <c:v>5.3649621212121223</c:v>
                </c:pt>
                <c:pt idx="65">
                  <c:v>5.3649621212121223</c:v>
                </c:pt>
                <c:pt idx="66">
                  <c:v>5.5041666666666664</c:v>
                </c:pt>
                <c:pt idx="67">
                  <c:v>5.5041666666666664</c:v>
                </c:pt>
                <c:pt idx="68">
                  <c:v>5.6507575757575657</c:v>
                </c:pt>
                <c:pt idx="69">
                  <c:v>5.6507575757575657</c:v>
                </c:pt>
                <c:pt idx="70">
                  <c:v>5.7706439393939402</c:v>
                </c:pt>
                <c:pt idx="71">
                  <c:v>5.7706439393939402</c:v>
                </c:pt>
                <c:pt idx="72">
                  <c:v>5.897348484848485</c:v>
                </c:pt>
                <c:pt idx="73">
                  <c:v>5.897348484848485</c:v>
                </c:pt>
                <c:pt idx="74">
                  <c:v>5.9950757575757461</c:v>
                </c:pt>
                <c:pt idx="75">
                  <c:v>5.9950757575757461</c:v>
                </c:pt>
                <c:pt idx="76">
                  <c:v>6.127272727272727</c:v>
                </c:pt>
                <c:pt idx="77">
                  <c:v>6.127272727272727</c:v>
                </c:pt>
                <c:pt idx="78">
                  <c:v>6.2441287878787879</c:v>
                </c:pt>
                <c:pt idx="79">
                  <c:v>6.2441287878787879</c:v>
                </c:pt>
                <c:pt idx="80">
                  <c:v>6.5056818181818166</c:v>
                </c:pt>
                <c:pt idx="81">
                  <c:v>6.5056818181818166</c:v>
                </c:pt>
                <c:pt idx="82">
                  <c:v>6.6579545454545306</c:v>
                </c:pt>
                <c:pt idx="83">
                  <c:v>6.6579545454545306</c:v>
                </c:pt>
                <c:pt idx="84">
                  <c:v>6.8674242424242289</c:v>
                </c:pt>
                <c:pt idx="85">
                  <c:v>6.8674242424242289</c:v>
                </c:pt>
                <c:pt idx="86">
                  <c:v>6.98106060606061</c:v>
                </c:pt>
                <c:pt idx="87">
                  <c:v>6.98106060606061</c:v>
                </c:pt>
                <c:pt idx="88">
                  <c:v>7.1053030303030313</c:v>
                </c:pt>
                <c:pt idx="89">
                  <c:v>7.1053030303030313</c:v>
                </c:pt>
                <c:pt idx="90">
                  <c:v>7.1924242424242308</c:v>
                </c:pt>
                <c:pt idx="91">
                  <c:v>7.1924242424242308</c:v>
                </c:pt>
                <c:pt idx="92">
                  <c:v>7.5278409090908989</c:v>
                </c:pt>
                <c:pt idx="93">
                  <c:v>7.5278409090908989</c:v>
                </c:pt>
                <c:pt idx="94">
                  <c:v>7.6149621212121223</c:v>
                </c:pt>
                <c:pt idx="95">
                  <c:v>7.6149621212121223</c:v>
                </c:pt>
                <c:pt idx="96">
                  <c:v>7.7571969696969552</c:v>
                </c:pt>
                <c:pt idx="97">
                  <c:v>7.7571969696969552</c:v>
                </c:pt>
                <c:pt idx="98">
                  <c:v>7.8876893939393939</c:v>
                </c:pt>
                <c:pt idx="99">
                  <c:v>7.8876893939393939</c:v>
                </c:pt>
                <c:pt idx="100">
                  <c:v>8.0187500000000007</c:v>
                </c:pt>
                <c:pt idx="101">
                  <c:v>8.0187500000000007</c:v>
                </c:pt>
                <c:pt idx="102">
                  <c:v>8.1655303030303106</c:v>
                </c:pt>
                <c:pt idx="103">
                  <c:v>8.1655303030303106</c:v>
                </c:pt>
                <c:pt idx="104">
                  <c:v>8.3611742424242497</c:v>
                </c:pt>
                <c:pt idx="105">
                  <c:v>8.3611742424242497</c:v>
                </c:pt>
                <c:pt idx="106">
                  <c:v>8.5352272727272727</c:v>
                </c:pt>
                <c:pt idx="107">
                  <c:v>8.5352272727272727</c:v>
                </c:pt>
                <c:pt idx="108">
                  <c:v>8.6837121212121016</c:v>
                </c:pt>
                <c:pt idx="109">
                  <c:v>8.6837121212121016</c:v>
                </c:pt>
                <c:pt idx="110">
                  <c:v>8.7948863636363637</c:v>
                </c:pt>
                <c:pt idx="111">
                  <c:v>8.7948863636363637</c:v>
                </c:pt>
                <c:pt idx="112">
                  <c:v>8.8986742424242493</c:v>
                </c:pt>
                <c:pt idx="113">
                  <c:v>8.8986742424242493</c:v>
                </c:pt>
                <c:pt idx="114">
                  <c:v>9.031628787878752</c:v>
                </c:pt>
                <c:pt idx="115">
                  <c:v>9.031628787878752</c:v>
                </c:pt>
                <c:pt idx="116">
                  <c:v>9.1770833333333357</c:v>
                </c:pt>
                <c:pt idx="117">
                  <c:v>9.1770833333333357</c:v>
                </c:pt>
                <c:pt idx="118">
                  <c:v>9.3429924242424249</c:v>
                </c:pt>
                <c:pt idx="119">
                  <c:v>9.3429924242424249</c:v>
                </c:pt>
                <c:pt idx="120">
                  <c:v>9.5007575757575751</c:v>
                </c:pt>
                <c:pt idx="121">
                  <c:v>9.5007575757575751</c:v>
                </c:pt>
                <c:pt idx="122">
                  <c:v>9.6375000000000011</c:v>
                </c:pt>
                <c:pt idx="123">
                  <c:v>9.6375000000000011</c:v>
                </c:pt>
                <c:pt idx="124">
                  <c:v>9.7767045454545443</c:v>
                </c:pt>
                <c:pt idx="125">
                  <c:v>9.7767045454545443</c:v>
                </c:pt>
                <c:pt idx="126">
                  <c:v>9.9151515151515177</c:v>
                </c:pt>
                <c:pt idx="127">
                  <c:v>9.9151515151515177</c:v>
                </c:pt>
                <c:pt idx="128">
                  <c:v>10.038257575757569</c:v>
                </c:pt>
                <c:pt idx="129">
                  <c:v>10.038257575757569</c:v>
                </c:pt>
                <c:pt idx="130">
                  <c:v>10.154356060606061</c:v>
                </c:pt>
                <c:pt idx="131">
                  <c:v>10.154356060606061</c:v>
                </c:pt>
                <c:pt idx="132">
                  <c:v>10.334659090909099</c:v>
                </c:pt>
                <c:pt idx="133">
                  <c:v>10.334659090909099</c:v>
                </c:pt>
                <c:pt idx="134">
                  <c:v>10.457765151515151</c:v>
                </c:pt>
                <c:pt idx="135">
                  <c:v>10.457765151515151</c:v>
                </c:pt>
                <c:pt idx="136">
                  <c:v>10.59375</c:v>
                </c:pt>
                <c:pt idx="137">
                  <c:v>10.59375</c:v>
                </c:pt>
                <c:pt idx="138">
                  <c:v>10.869696969696969</c:v>
                </c:pt>
                <c:pt idx="139">
                  <c:v>10.869696969696969</c:v>
                </c:pt>
                <c:pt idx="140">
                  <c:v>10.96723484848485</c:v>
                </c:pt>
                <c:pt idx="141">
                  <c:v>10.96723484848485</c:v>
                </c:pt>
                <c:pt idx="142">
                  <c:v>11.098863636363641</c:v>
                </c:pt>
                <c:pt idx="143">
                  <c:v>11.098863636363641</c:v>
                </c:pt>
                <c:pt idx="144">
                  <c:v>11.235606060606059</c:v>
                </c:pt>
                <c:pt idx="145">
                  <c:v>11.235606060606059</c:v>
                </c:pt>
                <c:pt idx="146">
                  <c:v>11.753219696969699</c:v>
                </c:pt>
                <c:pt idx="147">
                  <c:v>11.753219696969699</c:v>
                </c:pt>
                <c:pt idx="148">
                  <c:v>11.88503787878788</c:v>
                </c:pt>
                <c:pt idx="149">
                  <c:v>11.88503787878788</c:v>
                </c:pt>
                <c:pt idx="150">
                  <c:v>12.842424242424251</c:v>
                </c:pt>
                <c:pt idx="151">
                  <c:v>12.842424242424251</c:v>
                </c:pt>
                <c:pt idx="152">
                  <c:v>13.039393939393941</c:v>
                </c:pt>
                <c:pt idx="153">
                  <c:v>13.039393939393941</c:v>
                </c:pt>
                <c:pt idx="154">
                  <c:v>13.40549242424243</c:v>
                </c:pt>
                <c:pt idx="155">
                  <c:v>13.40549242424243</c:v>
                </c:pt>
                <c:pt idx="156">
                  <c:v>13.824242424242421</c:v>
                </c:pt>
                <c:pt idx="157">
                  <c:v>13.824242424242421</c:v>
                </c:pt>
                <c:pt idx="158">
                  <c:v>13.92556818181818</c:v>
                </c:pt>
                <c:pt idx="159">
                  <c:v>13.92556818181818</c:v>
                </c:pt>
                <c:pt idx="160">
                  <c:v>14.127462121212121</c:v>
                </c:pt>
                <c:pt idx="161">
                  <c:v>14.127462121212121</c:v>
                </c:pt>
                <c:pt idx="162">
                  <c:v>14.371022727272729</c:v>
                </c:pt>
                <c:pt idx="163">
                  <c:v>14.371022727272729</c:v>
                </c:pt>
                <c:pt idx="164">
                  <c:v>14.609090909090909</c:v>
                </c:pt>
                <c:pt idx="165">
                  <c:v>14.609090909090909</c:v>
                </c:pt>
                <c:pt idx="166">
                  <c:v>14.814204545454549</c:v>
                </c:pt>
                <c:pt idx="167">
                  <c:v>14.814204545454549</c:v>
                </c:pt>
              </c:numCache>
            </c:numRef>
          </c:yVal>
          <c:smooth val="0"/>
        </c:ser>
        <c:ser>
          <c:idx val="2"/>
          <c:order val="2"/>
          <c:tx>
            <c:strRef>
              <c:f>'2231_1170'!$L$6</c:f>
              <c:strCache>
                <c:ptCount val="1"/>
                <c:pt idx="0">
                  <c:v>Scheduled Trajectory</c:v>
                </c:pt>
              </c:strCache>
            </c:strRef>
          </c:tx>
          <c:spPr>
            <a:ln w="12700">
              <a:solidFill>
                <a:sysClr val="windowText" lastClr="000000"/>
              </a:solidFill>
              <a:prstDash val="sysDot"/>
            </a:ln>
          </c:spPr>
          <c:marker>
            <c:symbol val="none"/>
          </c:marker>
          <c:xVal>
            <c:numRef>
              <c:f>'2231_1170'!$G$2:$G$169</c:f>
              <c:numCache>
                <c:formatCode>h:mm:ss;@</c:formatCode>
                <c:ptCount val="168"/>
                <c:pt idx="0">
                  <c:v>0.30590277777777802</c:v>
                </c:pt>
                <c:pt idx="1">
                  <c:v>0.30590277777777802</c:v>
                </c:pt>
                <c:pt idx="2">
                  <c:v>0.30616898148148097</c:v>
                </c:pt>
                <c:pt idx="3">
                  <c:v>0.30616898148148097</c:v>
                </c:pt>
                <c:pt idx="4">
                  <c:v>0.306608796296296</c:v>
                </c:pt>
                <c:pt idx="5">
                  <c:v>0.306608796296296</c:v>
                </c:pt>
                <c:pt idx="6">
                  <c:v>0.30716435185185198</c:v>
                </c:pt>
                <c:pt idx="7">
                  <c:v>0.30716435185185198</c:v>
                </c:pt>
                <c:pt idx="8">
                  <c:v>0.30736111111111097</c:v>
                </c:pt>
                <c:pt idx="9">
                  <c:v>0.30736111111111097</c:v>
                </c:pt>
                <c:pt idx="10">
                  <c:v>0.30762731481481498</c:v>
                </c:pt>
                <c:pt idx="11">
                  <c:v>0.30762731481481498</c:v>
                </c:pt>
                <c:pt idx="12">
                  <c:v>0.30807870370370399</c:v>
                </c:pt>
                <c:pt idx="13">
                  <c:v>0.30807870370370399</c:v>
                </c:pt>
                <c:pt idx="14">
                  <c:v>0.30843749999999998</c:v>
                </c:pt>
                <c:pt idx="15">
                  <c:v>0.30843749999999998</c:v>
                </c:pt>
                <c:pt idx="16">
                  <c:v>0.30878472222222197</c:v>
                </c:pt>
                <c:pt idx="17">
                  <c:v>0.30878472222222197</c:v>
                </c:pt>
                <c:pt idx="18">
                  <c:v>0.30914351851851801</c:v>
                </c:pt>
                <c:pt idx="19">
                  <c:v>0.30914351851851801</c:v>
                </c:pt>
                <c:pt idx="20">
                  <c:v>0.30959490740740703</c:v>
                </c:pt>
                <c:pt idx="21">
                  <c:v>0.30959490740740703</c:v>
                </c:pt>
                <c:pt idx="22">
                  <c:v>0.31008101851851799</c:v>
                </c:pt>
                <c:pt idx="23">
                  <c:v>0.31008101851851799</c:v>
                </c:pt>
                <c:pt idx="24">
                  <c:v>0.31070601851851798</c:v>
                </c:pt>
                <c:pt idx="25">
                  <c:v>0.31070601851851798</c:v>
                </c:pt>
                <c:pt idx="26">
                  <c:v>0.31118055555555602</c:v>
                </c:pt>
                <c:pt idx="27">
                  <c:v>0.31118055555555602</c:v>
                </c:pt>
                <c:pt idx="28">
                  <c:v>0.31206018518518502</c:v>
                </c:pt>
                <c:pt idx="29">
                  <c:v>0.31206018518518502</c:v>
                </c:pt>
                <c:pt idx="30">
                  <c:v>0.31274305555555498</c:v>
                </c:pt>
                <c:pt idx="31">
                  <c:v>0.31274305555555498</c:v>
                </c:pt>
                <c:pt idx="32">
                  <c:v>0.313194444444444</c:v>
                </c:pt>
                <c:pt idx="33">
                  <c:v>0.313194444444444</c:v>
                </c:pt>
                <c:pt idx="34">
                  <c:v>0.31358796296296299</c:v>
                </c:pt>
                <c:pt idx="35">
                  <c:v>0.31358796296296299</c:v>
                </c:pt>
                <c:pt idx="36">
                  <c:v>0.31429398148148102</c:v>
                </c:pt>
                <c:pt idx="37">
                  <c:v>0.31429398148148102</c:v>
                </c:pt>
                <c:pt idx="38">
                  <c:v>0.31475694444444402</c:v>
                </c:pt>
                <c:pt idx="39">
                  <c:v>0.31475694444444402</c:v>
                </c:pt>
                <c:pt idx="40">
                  <c:v>0.31512731481481498</c:v>
                </c:pt>
                <c:pt idx="41">
                  <c:v>0.31512731481481498</c:v>
                </c:pt>
                <c:pt idx="42">
                  <c:v>0.31554398148148199</c:v>
                </c:pt>
                <c:pt idx="43">
                  <c:v>0.31554398148148199</c:v>
                </c:pt>
                <c:pt idx="44">
                  <c:v>0.31582175925925898</c:v>
                </c:pt>
                <c:pt idx="45">
                  <c:v>0.31582175925925898</c:v>
                </c:pt>
                <c:pt idx="46">
                  <c:v>0.31640046296296298</c:v>
                </c:pt>
                <c:pt idx="47">
                  <c:v>0.31640046296296298</c:v>
                </c:pt>
                <c:pt idx="48">
                  <c:v>0.316886574074074</c:v>
                </c:pt>
                <c:pt idx="49">
                  <c:v>0.316886574074074</c:v>
                </c:pt>
                <c:pt idx="50">
                  <c:v>0.31725694444444402</c:v>
                </c:pt>
                <c:pt idx="51">
                  <c:v>0.31725694444444402</c:v>
                </c:pt>
                <c:pt idx="52">
                  <c:v>0.31768518518518502</c:v>
                </c:pt>
                <c:pt idx="53">
                  <c:v>0.31768518518518502</c:v>
                </c:pt>
                <c:pt idx="54">
                  <c:v>0.31826388888888901</c:v>
                </c:pt>
                <c:pt idx="55">
                  <c:v>0.31826388888888901</c:v>
                </c:pt>
                <c:pt idx="56">
                  <c:v>0.31869212962963001</c:v>
                </c:pt>
                <c:pt idx="57">
                  <c:v>0.31869212962963001</c:v>
                </c:pt>
                <c:pt idx="58">
                  <c:v>0.31949074074074102</c:v>
                </c:pt>
                <c:pt idx="59">
                  <c:v>0.31949074074074102</c:v>
                </c:pt>
                <c:pt idx="60">
                  <c:v>0.31979166666666697</c:v>
                </c:pt>
                <c:pt idx="61">
                  <c:v>0.31979166666666697</c:v>
                </c:pt>
                <c:pt idx="62">
                  <c:v>0.32010416666666702</c:v>
                </c:pt>
                <c:pt idx="63">
                  <c:v>0.32010416666666702</c:v>
                </c:pt>
                <c:pt idx="64">
                  <c:v>0.32037037037036997</c:v>
                </c:pt>
                <c:pt idx="65">
                  <c:v>0.32037037037036997</c:v>
                </c:pt>
                <c:pt idx="66">
                  <c:v>0.320775462962963</c:v>
                </c:pt>
                <c:pt idx="67">
                  <c:v>0.320775462962963</c:v>
                </c:pt>
                <c:pt idx="68">
                  <c:v>0.32120370370370399</c:v>
                </c:pt>
                <c:pt idx="69">
                  <c:v>0.32120370370370399</c:v>
                </c:pt>
                <c:pt idx="70">
                  <c:v>0.32156249999999997</c:v>
                </c:pt>
                <c:pt idx="71">
                  <c:v>0.32156249999999997</c:v>
                </c:pt>
                <c:pt idx="72">
                  <c:v>0.32193287037036999</c:v>
                </c:pt>
                <c:pt idx="73">
                  <c:v>0.32193287037036999</c:v>
                </c:pt>
                <c:pt idx="74">
                  <c:v>0.32222222222222202</c:v>
                </c:pt>
                <c:pt idx="75">
                  <c:v>0.32222222222222202</c:v>
                </c:pt>
                <c:pt idx="76">
                  <c:v>0.32260416666666702</c:v>
                </c:pt>
                <c:pt idx="77">
                  <c:v>0.32260416666666702</c:v>
                </c:pt>
                <c:pt idx="78">
                  <c:v>0.32293981481481498</c:v>
                </c:pt>
                <c:pt idx="79">
                  <c:v>0.32293981481481498</c:v>
                </c:pt>
                <c:pt idx="80">
                  <c:v>0.32370370370370399</c:v>
                </c:pt>
                <c:pt idx="81">
                  <c:v>0.32370370370370399</c:v>
                </c:pt>
                <c:pt idx="82">
                  <c:v>0.32414351851851803</c:v>
                </c:pt>
                <c:pt idx="83">
                  <c:v>0.32414351851851803</c:v>
                </c:pt>
                <c:pt idx="84">
                  <c:v>0.32475694444444397</c:v>
                </c:pt>
                <c:pt idx="85">
                  <c:v>0.32475694444444397</c:v>
                </c:pt>
                <c:pt idx="86">
                  <c:v>0.32508101851851801</c:v>
                </c:pt>
                <c:pt idx="87">
                  <c:v>0.32508101851851801</c:v>
                </c:pt>
                <c:pt idx="88">
                  <c:v>0.32543981481481499</c:v>
                </c:pt>
                <c:pt idx="89">
                  <c:v>0.32543981481481499</c:v>
                </c:pt>
                <c:pt idx="90">
                  <c:v>0.32569444444444401</c:v>
                </c:pt>
                <c:pt idx="91">
                  <c:v>0.32569444444444401</c:v>
                </c:pt>
                <c:pt idx="92">
                  <c:v>0.32710648148148103</c:v>
                </c:pt>
                <c:pt idx="93">
                  <c:v>0.32710648148148103</c:v>
                </c:pt>
                <c:pt idx="94">
                  <c:v>0.32746527777777801</c:v>
                </c:pt>
                <c:pt idx="95">
                  <c:v>0.32746527777777801</c:v>
                </c:pt>
                <c:pt idx="96">
                  <c:v>0.32806712962963003</c:v>
                </c:pt>
                <c:pt idx="97">
                  <c:v>0.32806712962963003</c:v>
                </c:pt>
                <c:pt idx="98">
                  <c:v>0.32861111111111102</c:v>
                </c:pt>
                <c:pt idx="99">
                  <c:v>0.32861111111111102</c:v>
                </c:pt>
                <c:pt idx="100">
                  <c:v>0.329166666666667</c:v>
                </c:pt>
                <c:pt idx="101">
                  <c:v>0.329166666666667</c:v>
                </c:pt>
                <c:pt idx="102">
                  <c:v>0.32973379629629601</c:v>
                </c:pt>
                <c:pt idx="103">
                  <c:v>0.32973379629629601</c:v>
                </c:pt>
                <c:pt idx="104">
                  <c:v>0.33049768518518502</c:v>
                </c:pt>
                <c:pt idx="105">
                  <c:v>0.33049768518518502</c:v>
                </c:pt>
                <c:pt idx="106">
                  <c:v>0.33118055555555598</c:v>
                </c:pt>
                <c:pt idx="107">
                  <c:v>0.33118055555555598</c:v>
                </c:pt>
                <c:pt idx="108">
                  <c:v>0.33175925925925898</c:v>
                </c:pt>
                <c:pt idx="109">
                  <c:v>0.33175925925925898</c:v>
                </c:pt>
                <c:pt idx="110">
                  <c:v>0.33218750000000002</c:v>
                </c:pt>
                <c:pt idx="111">
                  <c:v>0.33218750000000002</c:v>
                </c:pt>
                <c:pt idx="112">
                  <c:v>0.33260416666666698</c:v>
                </c:pt>
                <c:pt idx="113">
                  <c:v>0.33260416666666698</c:v>
                </c:pt>
                <c:pt idx="114">
                  <c:v>0.33311342592592602</c:v>
                </c:pt>
                <c:pt idx="115">
                  <c:v>0.33311342592592602</c:v>
                </c:pt>
                <c:pt idx="116">
                  <c:v>0.33368055555555598</c:v>
                </c:pt>
                <c:pt idx="117">
                  <c:v>0.33368055555555598</c:v>
                </c:pt>
                <c:pt idx="118">
                  <c:v>0.33432870370370399</c:v>
                </c:pt>
                <c:pt idx="119">
                  <c:v>0.33432870370370399</c:v>
                </c:pt>
                <c:pt idx="120">
                  <c:v>0.33495370370370398</c:v>
                </c:pt>
                <c:pt idx="121">
                  <c:v>0.33495370370370398</c:v>
                </c:pt>
                <c:pt idx="122">
                  <c:v>0.33548611111111099</c:v>
                </c:pt>
                <c:pt idx="123">
                  <c:v>0.33548611111111099</c:v>
                </c:pt>
                <c:pt idx="124">
                  <c:v>0.33603009259259298</c:v>
                </c:pt>
                <c:pt idx="125">
                  <c:v>0.33603009259259298</c:v>
                </c:pt>
                <c:pt idx="126">
                  <c:v>0.33656249999999999</c:v>
                </c:pt>
                <c:pt idx="127">
                  <c:v>0.33656249999999999</c:v>
                </c:pt>
                <c:pt idx="128">
                  <c:v>0.33704861111111101</c:v>
                </c:pt>
                <c:pt idx="129">
                  <c:v>0.33704861111111101</c:v>
                </c:pt>
                <c:pt idx="130">
                  <c:v>0.33750000000000002</c:v>
                </c:pt>
                <c:pt idx="131">
                  <c:v>0.33750000000000002</c:v>
                </c:pt>
                <c:pt idx="132">
                  <c:v>0.33835648148148201</c:v>
                </c:pt>
                <c:pt idx="133">
                  <c:v>0.33835648148148201</c:v>
                </c:pt>
                <c:pt idx="134">
                  <c:v>0.33894675925925899</c:v>
                </c:pt>
                <c:pt idx="135">
                  <c:v>0.33894675925925899</c:v>
                </c:pt>
                <c:pt idx="136">
                  <c:v>0.339594907407407</c:v>
                </c:pt>
                <c:pt idx="137">
                  <c:v>0.339594907407407</c:v>
                </c:pt>
                <c:pt idx="138">
                  <c:v>0.34091435185185198</c:v>
                </c:pt>
                <c:pt idx="139">
                  <c:v>0.34091435185185198</c:v>
                </c:pt>
                <c:pt idx="140">
                  <c:v>0.34137731481481498</c:v>
                </c:pt>
                <c:pt idx="141">
                  <c:v>0.34137731481481498</c:v>
                </c:pt>
                <c:pt idx="142">
                  <c:v>0.34201388888888901</c:v>
                </c:pt>
                <c:pt idx="143">
                  <c:v>0.34201388888888901</c:v>
                </c:pt>
                <c:pt idx="144">
                  <c:v>0.34266203703703701</c:v>
                </c:pt>
                <c:pt idx="145">
                  <c:v>0.34266203703703701</c:v>
                </c:pt>
                <c:pt idx="146">
                  <c:v>0.34513888888888899</c:v>
                </c:pt>
                <c:pt idx="147">
                  <c:v>0.34513888888888899</c:v>
                </c:pt>
                <c:pt idx="148">
                  <c:v>0.34562500000000002</c:v>
                </c:pt>
                <c:pt idx="149">
                  <c:v>0.34562500000000002</c:v>
                </c:pt>
                <c:pt idx="150">
                  <c:v>0.349178240740741</c:v>
                </c:pt>
                <c:pt idx="151">
                  <c:v>0.349178240740741</c:v>
                </c:pt>
                <c:pt idx="152">
                  <c:v>0.34991898148148198</c:v>
                </c:pt>
                <c:pt idx="153">
                  <c:v>0.34991898148148198</c:v>
                </c:pt>
                <c:pt idx="154">
                  <c:v>0.35127314814814797</c:v>
                </c:pt>
                <c:pt idx="155">
                  <c:v>0.35127314814814797</c:v>
                </c:pt>
                <c:pt idx="156">
                  <c:v>0.352835648148148</c:v>
                </c:pt>
                <c:pt idx="157">
                  <c:v>0.352835648148148</c:v>
                </c:pt>
                <c:pt idx="158">
                  <c:v>0.35320601851851802</c:v>
                </c:pt>
                <c:pt idx="159">
                  <c:v>0.35320601851851802</c:v>
                </c:pt>
                <c:pt idx="160">
                  <c:v>0.35395833333333299</c:v>
                </c:pt>
                <c:pt idx="161">
                  <c:v>0.35395833333333299</c:v>
                </c:pt>
                <c:pt idx="162">
                  <c:v>0.35486111111111102</c:v>
                </c:pt>
                <c:pt idx="163">
                  <c:v>0.35486111111111102</c:v>
                </c:pt>
                <c:pt idx="164">
                  <c:v>0.35672453703703699</c:v>
                </c:pt>
                <c:pt idx="165">
                  <c:v>0.35672453703703699</c:v>
                </c:pt>
                <c:pt idx="166">
                  <c:v>0.358333333333333</c:v>
                </c:pt>
                <c:pt idx="167">
                  <c:v>0.358333333333333</c:v>
                </c:pt>
              </c:numCache>
            </c:numRef>
          </c:xVal>
          <c:yVal>
            <c:numRef>
              <c:f>'2231_1170'!$H$2:$H$169</c:f>
              <c:numCache>
                <c:formatCode>0</c:formatCode>
                <c:ptCount val="168"/>
                <c:pt idx="0">
                  <c:v>0</c:v>
                </c:pt>
                <c:pt idx="1">
                  <c:v>0</c:v>
                </c:pt>
                <c:pt idx="2">
                  <c:v>0.107575757575758</c:v>
                </c:pt>
                <c:pt idx="3">
                  <c:v>0.107575757575758</c:v>
                </c:pt>
                <c:pt idx="4">
                  <c:v>0.28333333333333299</c:v>
                </c:pt>
                <c:pt idx="5">
                  <c:v>0.28333333333333299</c:v>
                </c:pt>
                <c:pt idx="6">
                  <c:v>0.505871212121212</c:v>
                </c:pt>
                <c:pt idx="7">
                  <c:v>0.505871212121212</c:v>
                </c:pt>
                <c:pt idx="8">
                  <c:v>0.58655303030302997</c:v>
                </c:pt>
                <c:pt idx="9">
                  <c:v>0.58655303030302997</c:v>
                </c:pt>
                <c:pt idx="10">
                  <c:v>0.69469696969697003</c:v>
                </c:pt>
                <c:pt idx="11">
                  <c:v>0.69469696969697003</c:v>
                </c:pt>
                <c:pt idx="12">
                  <c:v>0.87234848484848504</c:v>
                </c:pt>
                <c:pt idx="13">
                  <c:v>0.87234848484848504</c:v>
                </c:pt>
                <c:pt idx="14">
                  <c:v>1.0183712121212121</c:v>
                </c:pt>
                <c:pt idx="15">
                  <c:v>1.0183712121212121</c:v>
                </c:pt>
                <c:pt idx="16">
                  <c:v>1.159469696969696</c:v>
                </c:pt>
                <c:pt idx="17">
                  <c:v>1.159469696969696</c:v>
                </c:pt>
                <c:pt idx="18">
                  <c:v>1.3011363636363631</c:v>
                </c:pt>
                <c:pt idx="19">
                  <c:v>1.3011363636363631</c:v>
                </c:pt>
                <c:pt idx="20">
                  <c:v>1.4839015151515149</c:v>
                </c:pt>
                <c:pt idx="21">
                  <c:v>1.4839015151515149</c:v>
                </c:pt>
                <c:pt idx="22">
                  <c:v>1.6801136363636371</c:v>
                </c:pt>
                <c:pt idx="23">
                  <c:v>1.6801136363636371</c:v>
                </c:pt>
                <c:pt idx="24">
                  <c:v>1.9293560606060609</c:v>
                </c:pt>
                <c:pt idx="25">
                  <c:v>1.9293560606060609</c:v>
                </c:pt>
                <c:pt idx="26">
                  <c:v>2.1219696969696971</c:v>
                </c:pt>
                <c:pt idx="27">
                  <c:v>2.1219696969696971</c:v>
                </c:pt>
                <c:pt idx="28">
                  <c:v>2.4731060606060611</c:v>
                </c:pt>
                <c:pt idx="29">
                  <c:v>2.4731060606060611</c:v>
                </c:pt>
                <c:pt idx="30">
                  <c:v>2.7501893939393942</c:v>
                </c:pt>
                <c:pt idx="31">
                  <c:v>2.7501893939393942</c:v>
                </c:pt>
                <c:pt idx="32">
                  <c:v>2.9310606060606061</c:v>
                </c:pt>
                <c:pt idx="33">
                  <c:v>2.9310606060606061</c:v>
                </c:pt>
                <c:pt idx="34">
                  <c:v>3.0645833333333332</c:v>
                </c:pt>
                <c:pt idx="35">
                  <c:v>3.0645833333333332</c:v>
                </c:pt>
                <c:pt idx="36">
                  <c:v>3.3062499999999888</c:v>
                </c:pt>
                <c:pt idx="37">
                  <c:v>3.3062499999999888</c:v>
                </c:pt>
                <c:pt idx="38">
                  <c:v>3.4604166666666671</c:v>
                </c:pt>
                <c:pt idx="39">
                  <c:v>3.4604166666666671</c:v>
                </c:pt>
                <c:pt idx="40">
                  <c:v>3.5890151515151509</c:v>
                </c:pt>
                <c:pt idx="41">
                  <c:v>3.5890151515151509</c:v>
                </c:pt>
                <c:pt idx="42">
                  <c:v>3.7287878787878799</c:v>
                </c:pt>
                <c:pt idx="43">
                  <c:v>3.7287878787878799</c:v>
                </c:pt>
                <c:pt idx="44">
                  <c:v>3.8219696969696968</c:v>
                </c:pt>
                <c:pt idx="45">
                  <c:v>3.8219696969696968</c:v>
                </c:pt>
                <c:pt idx="46">
                  <c:v>4.0196969696969704</c:v>
                </c:pt>
                <c:pt idx="47">
                  <c:v>4.0196969696969704</c:v>
                </c:pt>
                <c:pt idx="48">
                  <c:v>4.1856060606060614</c:v>
                </c:pt>
                <c:pt idx="49">
                  <c:v>4.1856060606060614</c:v>
                </c:pt>
                <c:pt idx="50">
                  <c:v>4.3092803030303033</c:v>
                </c:pt>
                <c:pt idx="51">
                  <c:v>4.3092803030303033</c:v>
                </c:pt>
                <c:pt idx="52">
                  <c:v>4.4558712121212096</c:v>
                </c:pt>
                <c:pt idx="53">
                  <c:v>4.4558712121212096</c:v>
                </c:pt>
                <c:pt idx="54">
                  <c:v>4.652840909090898</c:v>
                </c:pt>
                <c:pt idx="55">
                  <c:v>4.652840909090898</c:v>
                </c:pt>
                <c:pt idx="56">
                  <c:v>4.7958333333333334</c:v>
                </c:pt>
                <c:pt idx="57">
                  <c:v>4.7958333333333334</c:v>
                </c:pt>
                <c:pt idx="58">
                  <c:v>5.0696969696969676</c:v>
                </c:pt>
                <c:pt idx="59">
                  <c:v>5.0696969696969676</c:v>
                </c:pt>
                <c:pt idx="60">
                  <c:v>5.1715909090909076</c:v>
                </c:pt>
                <c:pt idx="61">
                  <c:v>5.1715909090909076</c:v>
                </c:pt>
                <c:pt idx="62">
                  <c:v>5.27727272727273</c:v>
                </c:pt>
                <c:pt idx="63">
                  <c:v>5.27727272727273</c:v>
                </c:pt>
                <c:pt idx="64">
                  <c:v>5.3649621212121223</c:v>
                </c:pt>
                <c:pt idx="65">
                  <c:v>5.3649621212121223</c:v>
                </c:pt>
                <c:pt idx="66">
                  <c:v>5.5041666666666664</c:v>
                </c:pt>
                <c:pt idx="67">
                  <c:v>5.5041666666666664</c:v>
                </c:pt>
                <c:pt idx="68">
                  <c:v>5.6507575757575657</c:v>
                </c:pt>
                <c:pt idx="69">
                  <c:v>5.6507575757575657</c:v>
                </c:pt>
                <c:pt idx="70">
                  <c:v>5.7706439393939402</c:v>
                </c:pt>
                <c:pt idx="71">
                  <c:v>5.7706439393939402</c:v>
                </c:pt>
                <c:pt idx="72">
                  <c:v>5.897348484848485</c:v>
                </c:pt>
                <c:pt idx="73">
                  <c:v>5.897348484848485</c:v>
                </c:pt>
                <c:pt idx="74">
                  <c:v>5.9950757575757461</c:v>
                </c:pt>
                <c:pt idx="75">
                  <c:v>5.9950757575757461</c:v>
                </c:pt>
                <c:pt idx="76">
                  <c:v>6.127272727272727</c:v>
                </c:pt>
                <c:pt idx="77">
                  <c:v>6.127272727272727</c:v>
                </c:pt>
                <c:pt idx="78">
                  <c:v>6.2441287878787879</c:v>
                </c:pt>
                <c:pt idx="79">
                  <c:v>6.2441287878787879</c:v>
                </c:pt>
                <c:pt idx="80">
                  <c:v>6.5056818181818166</c:v>
                </c:pt>
                <c:pt idx="81">
                  <c:v>6.5056818181818166</c:v>
                </c:pt>
                <c:pt idx="82">
                  <c:v>6.6579545454545306</c:v>
                </c:pt>
                <c:pt idx="83">
                  <c:v>6.6579545454545306</c:v>
                </c:pt>
                <c:pt idx="84">
                  <c:v>6.8674242424242289</c:v>
                </c:pt>
                <c:pt idx="85">
                  <c:v>6.8674242424242289</c:v>
                </c:pt>
                <c:pt idx="86">
                  <c:v>6.98106060606061</c:v>
                </c:pt>
                <c:pt idx="87">
                  <c:v>6.98106060606061</c:v>
                </c:pt>
                <c:pt idx="88">
                  <c:v>7.1053030303030313</c:v>
                </c:pt>
                <c:pt idx="89">
                  <c:v>7.1053030303030313</c:v>
                </c:pt>
                <c:pt idx="90">
                  <c:v>7.1924242424242308</c:v>
                </c:pt>
                <c:pt idx="91">
                  <c:v>7.1924242424242308</c:v>
                </c:pt>
                <c:pt idx="92">
                  <c:v>7.5278409090908989</c:v>
                </c:pt>
                <c:pt idx="93">
                  <c:v>7.5278409090908989</c:v>
                </c:pt>
                <c:pt idx="94">
                  <c:v>7.6149621212121223</c:v>
                </c:pt>
                <c:pt idx="95">
                  <c:v>7.6149621212121223</c:v>
                </c:pt>
                <c:pt idx="96">
                  <c:v>7.7571969696969552</c:v>
                </c:pt>
                <c:pt idx="97">
                  <c:v>7.7571969696969552</c:v>
                </c:pt>
                <c:pt idx="98">
                  <c:v>7.8876893939393939</c:v>
                </c:pt>
                <c:pt idx="99">
                  <c:v>7.8876893939393939</c:v>
                </c:pt>
                <c:pt idx="100">
                  <c:v>8.0187500000000007</c:v>
                </c:pt>
                <c:pt idx="101">
                  <c:v>8.0187500000000007</c:v>
                </c:pt>
                <c:pt idx="102">
                  <c:v>8.1655303030303106</c:v>
                </c:pt>
                <c:pt idx="103">
                  <c:v>8.1655303030303106</c:v>
                </c:pt>
                <c:pt idx="104">
                  <c:v>8.3611742424242497</c:v>
                </c:pt>
                <c:pt idx="105">
                  <c:v>8.3611742424242497</c:v>
                </c:pt>
                <c:pt idx="106">
                  <c:v>8.5352272727272727</c:v>
                </c:pt>
                <c:pt idx="107">
                  <c:v>8.5352272727272727</c:v>
                </c:pt>
                <c:pt idx="108">
                  <c:v>8.6837121212121016</c:v>
                </c:pt>
                <c:pt idx="109">
                  <c:v>8.6837121212121016</c:v>
                </c:pt>
                <c:pt idx="110">
                  <c:v>8.7948863636363637</c:v>
                </c:pt>
                <c:pt idx="111">
                  <c:v>8.7948863636363637</c:v>
                </c:pt>
                <c:pt idx="112">
                  <c:v>8.8986742424242493</c:v>
                </c:pt>
                <c:pt idx="113">
                  <c:v>8.8986742424242493</c:v>
                </c:pt>
                <c:pt idx="114">
                  <c:v>9.031628787878752</c:v>
                </c:pt>
                <c:pt idx="115">
                  <c:v>9.031628787878752</c:v>
                </c:pt>
                <c:pt idx="116">
                  <c:v>9.1770833333333357</c:v>
                </c:pt>
                <c:pt idx="117">
                  <c:v>9.1770833333333357</c:v>
                </c:pt>
                <c:pt idx="118">
                  <c:v>9.3429924242424249</c:v>
                </c:pt>
                <c:pt idx="119">
                  <c:v>9.3429924242424249</c:v>
                </c:pt>
                <c:pt idx="120">
                  <c:v>9.5007575757575751</c:v>
                </c:pt>
                <c:pt idx="121">
                  <c:v>9.5007575757575751</c:v>
                </c:pt>
                <c:pt idx="122">
                  <c:v>9.6375000000000011</c:v>
                </c:pt>
                <c:pt idx="123">
                  <c:v>9.6375000000000011</c:v>
                </c:pt>
                <c:pt idx="124">
                  <c:v>9.7767045454545443</c:v>
                </c:pt>
                <c:pt idx="125">
                  <c:v>9.7767045454545443</c:v>
                </c:pt>
                <c:pt idx="126">
                  <c:v>9.9151515151515177</c:v>
                </c:pt>
                <c:pt idx="127">
                  <c:v>9.9151515151515177</c:v>
                </c:pt>
                <c:pt idx="128">
                  <c:v>10.038257575757569</c:v>
                </c:pt>
                <c:pt idx="129">
                  <c:v>10.038257575757569</c:v>
                </c:pt>
                <c:pt idx="130">
                  <c:v>10.154356060606061</c:v>
                </c:pt>
                <c:pt idx="131">
                  <c:v>10.154356060606061</c:v>
                </c:pt>
                <c:pt idx="132">
                  <c:v>10.334659090909099</c:v>
                </c:pt>
                <c:pt idx="133">
                  <c:v>10.334659090909099</c:v>
                </c:pt>
                <c:pt idx="134">
                  <c:v>10.457765151515151</c:v>
                </c:pt>
                <c:pt idx="135">
                  <c:v>10.457765151515151</c:v>
                </c:pt>
                <c:pt idx="136">
                  <c:v>10.59375</c:v>
                </c:pt>
                <c:pt idx="137">
                  <c:v>10.59375</c:v>
                </c:pt>
                <c:pt idx="138">
                  <c:v>10.869696969696969</c:v>
                </c:pt>
                <c:pt idx="139">
                  <c:v>10.869696969696969</c:v>
                </c:pt>
                <c:pt idx="140">
                  <c:v>10.96723484848485</c:v>
                </c:pt>
                <c:pt idx="141">
                  <c:v>10.96723484848485</c:v>
                </c:pt>
                <c:pt idx="142">
                  <c:v>11.098863636363641</c:v>
                </c:pt>
                <c:pt idx="143">
                  <c:v>11.098863636363641</c:v>
                </c:pt>
                <c:pt idx="144">
                  <c:v>11.235606060606059</c:v>
                </c:pt>
                <c:pt idx="145">
                  <c:v>11.235606060606059</c:v>
                </c:pt>
                <c:pt idx="146">
                  <c:v>11.753219696969699</c:v>
                </c:pt>
                <c:pt idx="147">
                  <c:v>11.753219696969699</c:v>
                </c:pt>
                <c:pt idx="148">
                  <c:v>11.88503787878788</c:v>
                </c:pt>
                <c:pt idx="149">
                  <c:v>11.88503787878788</c:v>
                </c:pt>
                <c:pt idx="150">
                  <c:v>12.842424242424251</c:v>
                </c:pt>
                <c:pt idx="151">
                  <c:v>12.842424242424251</c:v>
                </c:pt>
                <c:pt idx="152">
                  <c:v>13.039393939393941</c:v>
                </c:pt>
                <c:pt idx="153">
                  <c:v>13.039393939393941</c:v>
                </c:pt>
                <c:pt idx="154">
                  <c:v>13.40549242424243</c:v>
                </c:pt>
                <c:pt idx="155">
                  <c:v>13.40549242424243</c:v>
                </c:pt>
                <c:pt idx="156">
                  <c:v>13.824242424242421</c:v>
                </c:pt>
                <c:pt idx="157">
                  <c:v>13.824242424242421</c:v>
                </c:pt>
                <c:pt idx="158">
                  <c:v>13.92556818181818</c:v>
                </c:pt>
                <c:pt idx="159">
                  <c:v>13.92556818181818</c:v>
                </c:pt>
                <c:pt idx="160">
                  <c:v>14.127462121212121</c:v>
                </c:pt>
                <c:pt idx="161">
                  <c:v>14.127462121212121</c:v>
                </c:pt>
                <c:pt idx="162">
                  <c:v>14.371022727272729</c:v>
                </c:pt>
                <c:pt idx="163">
                  <c:v>14.371022727272729</c:v>
                </c:pt>
                <c:pt idx="164">
                  <c:v>14.609090909090909</c:v>
                </c:pt>
                <c:pt idx="165">
                  <c:v>14.609090909090909</c:v>
                </c:pt>
                <c:pt idx="166">
                  <c:v>14.814204545454549</c:v>
                </c:pt>
                <c:pt idx="167">
                  <c:v>14.814204545454549</c:v>
                </c:pt>
              </c:numCache>
            </c:numRef>
          </c:yVal>
          <c:smooth val="0"/>
        </c:ser>
        <c:dLbls>
          <c:showLegendKey val="0"/>
          <c:showVal val="0"/>
          <c:showCatName val="0"/>
          <c:showSerName val="0"/>
          <c:showPercent val="0"/>
          <c:showBubbleSize val="0"/>
        </c:dLbls>
        <c:axId val="296829672"/>
        <c:axId val="296830056"/>
      </c:scatterChart>
      <c:valAx>
        <c:axId val="296829672"/>
        <c:scaling>
          <c:orientation val="minMax"/>
          <c:max val="0.38194444444444497"/>
          <c:min val="0.30555555555555602"/>
        </c:scaling>
        <c:delete val="0"/>
        <c:axPos val="b"/>
        <c:numFmt formatCode="h:mm:ss;@" sourceLinked="1"/>
        <c:majorTickMark val="out"/>
        <c:minorTickMark val="none"/>
        <c:tickLblPos val="nextTo"/>
        <c:txPr>
          <a:bodyPr rot="-1800000"/>
          <a:lstStyle/>
          <a:p>
            <a:pPr>
              <a:defRPr/>
            </a:pPr>
            <a:endParaRPr lang="en-US"/>
          </a:p>
        </c:txPr>
        <c:crossAx val="296830056"/>
        <c:crosses val="autoZero"/>
        <c:crossBetween val="midCat"/>
        <c:majorUnit val="6.9444444444444501E-3"/>
        <c:minorUnit val="3.4722222222222199E-3"/>
      </c:valAx>
      <c:valAx>
        <c:axId val="296830056"/>
        <c:scaling>
          <c:orientation val="minMax"/>
          <c:max val="15"/>
          <c:min val="0"/>
        </c:scaling>
        <c:delete val="0"/>
        <c:axPos val="l"/>
        <c:majorGridlines/>
        <c:title>
          <c:tx>
            <c:rich>
              <a:bodyPr rot="-5400000" vert="horz"/>
              <a:lstStyle/>
              <a:p>
                <a:pPr>
                  <a:defRPr/>
                </a:pPr>
                <a:r>
                  <a:rPr lang="en-US"/>
                  <a:t>Cumulative Distance (miles)</a:t>
                </a:r>
              </a:p>
            </c:rich>
          </c:tx>
          <c:layout/>
          <c:overlay val="0"/>
        </c:title>
        <c:numFmt formatCode="General" sourceLinked="1"/>
        <c:majorTickMark val="out"/>
        <c:minorTickMark val="none"/>
        <c:tickLblPos val="nextTo"/>
        <c:crossAx val="296829672"/>
        <c:crosses val="autoZero"/>
        <c:crossBetween val="midCat"/>
        <c:majorUnit val="3"/>
      </c:valAx>
    </c:plotArea>
    <c:legend>
      <c:legendPos val="r"/>
      <c:layout>
        <c:manualLayout>
          <c:xMode val="edge"/>
          <c:yMode val="edge"/>
          <c:x val="0.82748805437781803"/>
          <c:y val="0.20559457094890199"/>
          <c:w val="0.17037519348543001"/>
          <c:h val="0.50294241980814403"/>
        </c:manualLayout>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407968234739906E-2"/>
          <c:y val="6.1077842423344297E-2"/>
          <c:w val="0.73740393027794604"/>
          <c:h val="0.76979398987598402"/>
        </c:manualLayout>
      </c:layout>
      <c:scatterChart>
        <c:scatterStyle val="lineMarker"/>
        <c:varyColors val="0"/>
        <c:ser>
          <c:idx val="0"/>
          <c:order val="0"/>
          <c:tx>
            <c:strRef>
              <c:f>'2231_1170'!$L$5</c:f>
              <c:strCache>
                <c:ptCount val="1"/>
                <c:pt idx="0">
                  <c:v>5-SR Data</c:v>
                </c:pt>
              </c:strCache>
            </c:strRef>
          </c:tx>
          <c:spPr>
            <a:ln w="12700">
              <a:solidFill>
                <a:schemeClr val="tx1">
                  <a:lumMod val="50000"/>
                  <a:lumOff val="50000"/>
                </a:schemeClr>
              </a:solidFill>
            </a:ln>
          </c:spPr>
          <c:marker>
            <c:symbol val="none"/>
          </c:marker>
          <c:xVal>
            <c:numRef>
              <c:f>'2231_1170'!$A$2:$A$696</c:f>
              <c:numCache>
                <c:formatCode>h:mm:ss;@</c:formatCode>
                <c:ptCount val="695"/>
                <c:pt idx="0">
                  <c:v>0.30699074074074101</c:v>
                </c:pt>
                <c:pt idx="1">
                  <c:v>0.30704861111111098</c:v>
                </c:pt>
                <c:pt idx="2">
                  <c:v>0.30710648148148201</c:v>
                </c:pt>
                <c:pt idx="3">
                  <c:v>0.30716435185185198</c:v>
                </c:pt>
                <c:pt idx="4">
                  <c:v>0.30722222222222201</c:v>
                </c:pt>
                <c:pt idx="5">
                  <c:v>0.30728009259259298</c:v>
                </c:pt>
                <c:pt idx="6">
                  <c:v>0.30733796296296301</c:v>
                </c:pt>
                <c:pt idx="7">
                  <c:v>0.30739583333333298</c:v>
                </c:pt>
                <c:pt idx="8">
                  <c:v>0.30745370370370401</c:v>
                </c:pt>
                <c:pt idx="9">
                  <c:v>0.30751157407407398</c:v>
                </c:pt>
                <c:pt idx="10">
                  <c:v>0.30756944444444401</c:v>
                </c:pt>
                <c:pt idx="11">
                  <c:v>0.30762731481481498</c:v>
                </c:pt>
                <c:pt idx="12">
                  <c:v>0.30768518518518501</c:v>
                </c:pt>
                <c:pt idx="13">
                  <c:v>0.30774305555555498</c:v>
                </c:pt>
                <c:pt idx="14">
                  <c:v>0.30780092592592601</c:v>
                </c:pt>
                <c:pt idx="15">
                  <c:v>0.308611111111111</c:v>
                </c:pt>
                <c:pt idx="16">
                  <c:v>0.30866898148148098</c:v>
                </c:pt>
                <c:pt idx="17">
                  <c:v>0.308726851851852</c:v>
                </c:pt>
                <c:pt idx="18">
                  <c:v>0.30878472222222197</c:v>
                </c:pt>
                <c:pt idx="19">
                  <c:v>0.308842592592593</c:v>
                </c:pt>
                <c:pt idx="20">
                  <c:v>0.30890046296296297</c:v>
                </c:pt>
                <c:pt idx="21">
                  <c:v>0.308958333333333</c:v>
                </c:pt>
                <c:pt idx="22">
                  <c:v>0.30901620370370397</c:v>
                </c:pt>
                <c:pt idx="23">
                  <c:v>0.309074074074074</c:v>
                </c:pt>
                <c:pt idx="24">
                  <c:v>0.30913194444444397</c:v>
                </c:pt>
                <c:pt idx="25">
                  <c:v>0.309189814814815</c:v>
                </c:pt>
                <c:pt idx="26">
                  <c:v>0.30924768518518497</c:v>
                </c:pt>
                <c:pt idx="27">
                  <c:v>0.309305555555556</c:v>
                </c:pt>
                <c:pt idx="28">
                  <c:v>0.30936342592592603</c:v>
                </c:pt>
                <c:pt idx="29">
                  <c:v>0.30947916666666703</c:v>
                </c:pt>
                <c:pt idx="30">
                  <c:v>0.309537037037037</c:v>
                </c:pt>
                <c:pt idx="31">
                  <c:v>0.30959490740740703</c:v>
                </c:pt>
                <c:pt idx="32">
                  <c:v>0.309652777777778</c:v>
                </c:pt>
                <c:pt idx="33">
                  <c:v>0.30971064814814803</c:v>
                </c:pt>
                <c:pt idx="34">
                  <c:v>0.309768518518518</c:v>
                </c:pt>
                <c:pt idx="35">
                  <c:v>0.30982638888888903</c:v>
                </c:pt>
                <c:pt idx="36">
                  <c:v>0.309884259259259</c:v>
                </c:pt>
                <c:pt idx="37">
                  <c:v>0.30994212962963003</c:v>
                </c:pt>
                <c:pt idx="38">
                  <c:v>0.31001157407407398</c:v>
                </c:pt>
                <c:pt idx="39">
                  <c:v>0.31005787037037003</c:v>
                </c:pt>
                <c:pt idx="40">
                  <c:v>0.31012731481481498</c:v>
                </c:pt>
                <c:pt idx="41">
                  <c:v>0.31019675925925899</c:v>
                </c:pt>
                <c:pt idx="42">
                  <c:v>0.310266203703704</c:v>
                </c:pt>
                <c:pt idx="43">
                  <c:v>0.31032407407407397</c:v>
                </c:pt>
                <c:pt idx="44">
                  <c:v>0.310381944444445</c:v>
                </c:pt>
                <c:pt idx="45">
                  <c:v>0.31045138888888901</c:v>
                </c:pt>
                <c:pt idx="46">
                  <c:v>0.31050925925925899</c:v>
                </c:pt>
                <c:pt idx="47">
                  <c:v>0.31056712962963001</c:v>
                </c:pt>
                <c:pt idx="48">
                  <c:v>0.31062499999999998</c:v>
                </c:pt>
                <c:pt idx="49">
                  <c:v>0.31068287037037001</c:v>
                </c:pt>
                <c:pt idx="50">
                  <c:v>0.31074074074074098</c:v>
                </c:pt>
                <c:pt idx="51">
                  <c:v>0.31079861111111101</c:v>
                </c:pt>
                <c:pt idx="52">
                  <c:v>0.31114583333333301</c:v>
                </c:pt>
                <c:pt idx="53">
                  <c:v>0.31120370370370398</c:v>
                </c:pt>
                <c:pt idx="54">
                  <c:v>0.31126157407407401</c:v>
                </c:pt>
                <c:pt idx="55">
                  <c:v>0.31131944444444398</c:v>
                </c:pt>
                <c:pt idx="56">
                  <c:v>0.31137731481481501</c:v>
                </c:pt>
                <c:pt idx="57">
                  <c:v>0.31143518518518498</c:v>
                </c:pt>
                <c:pt idx="58">
                  <c:v>0.31149305555555601</c:v>
                </c:pt>
                <c:pt idx="59">
                  <c:v>0.31155092592592598</c:v>
                </c:pt>
                <c:pt idx="60">
                  <c:v>0.31160879629629601</c:v>
                </c:pt>
                <c:pt idx="61">
                  <c:v>0.31166666666666698</c:v>
                </c:pt>
                <c:pt idx="62">
                  <c:v>0.31172453703703701</c:v>
                </c:pt>
                <c:pt idx="63">
                  <c:v>0.31178240740740698</c:v>
                </c:pt>
                <c:pt idx="64">
                  <c:v>0.31184027777777801</c:v>
                </c:pt>
                <c:pt idx="65">
                  <c:v>0.31207175925925901</c:v>
                </c:pt>
                <c:pt idx="66">
                  <c:v>0.31212962962962998</c:v>
                </c:pt>
                <c:pt idx="67">
                  <c:v>0.31218750000000001</c:v>
                </c:pt>
                <c:pt idx="68">
                  <c:v>0.31224537037036998</c:v>
                </c:pt>
                <c:pt idx="69">
                  <c:v>0.31230324074074101</c:v>
                </c:pt>
                <c:pt idx="70">
                  <c:v>0.31236111111111098</c:v>
                </c:pt>
                <c:pt idx="71">
                  <c:v>0.31241898148148201</c:v>
                </c:pt>
                <c:pt idx="72">
                  <c:v>0.312650462962963</c:v>
                </c:pt>
                <c:pt idx="73">
                  <c:v>0.31270833333333298</c:v>
                </c:pt>
                <c:pt idx="74">
                  <c:v>0.312766203703704</c:v>
                </c:pt>
                <c:pt idx="75">
                  <c:v>0.31282407407407398</c:v>
                </c:pt>
                <c:pt idx="76">
                  <c:v>0.312881944444445</c:v>
                </c:pt>
                <c:pt idx="77">
                  <c:v>0.31293981481481498</c:v>
                </c:pt>
                <c:pt idx="78">
                  <c:v>0.312997685185185</c:v>
                </c:pt>
                <c:pt idx="79">
                  <c:v>0.31340277777777797</c:v>
                </c:pt>
                <c:pt idx="80">
                  <c:v>0.313460648148148</c:v>
                </c:pt>
                <c:pt idx="81">
                  <c:v>0.31351851851851897</c:v>
                </c:pt>
                <c:pt idx="82">
                  <c:v>0.313576388888889</c:v>
                </c:pt>
                <c:pt idx="83">
                  <c:v>0.31380787037037</c:v>
                </c:pt>
                <c:pt idx="84">
                  <c:v>0.31386574074074097</c:v>
                </c:pt>
                <c:pt idx="85">
                  <c:v>0.313923611111111</c:v>
                </c:pt>
                <c:pt idx="86">
                  <c:v>0.31398148148148097</c:v>
                </c:pt>
                <c:pt idx="87">
                  <c:v>0.314039351851852</c:v>
                </c:pt>
                <c:pt idx="88">
                  <c:v>0.31409722222222197</c:v>
                </c:pt>
                <c:pt idx="89">
                  <c:v>0.31410879629629601</c:v>
                </c:pt>
                <c:pt idx="90">
                  <c:v>0.31413194444444398</c:v>
                </c:pt>
                <c:pt idx="91">
                  <c:v>0.314155092592593</c:v>
                </c:pt>
                <c:pt idx="92">
                  <c:v>0.31421296296296303</c:v>
                </c:pt>
                <c:pt idx="93">
                  <c:v>0.314270833333333</c:v>
                </c:pt>
                <c:pt idx="94">
                  <c:v>0.31432870370370403</c:v>
                </c:pt>
                <c:pt idx="95">
                  <c:v>0.314386574074074</c:v>
                </c:pt>
                <c:pt idx="96">
                  <c:v>0.314965277777778</c:v>
                </c:pt>
                <c:pt idx="97">
                  <c:v>0.31502314814814802</c:v>
                </c:pt>
                <c:pt idx="98">
                  <c:v>0.315081018518518</c:v>
                </c:pt>
                <c:pt idx="99">
                  <c:v>0.31513888888888902</c:v>
                </c:pt>
                <c:pt idx="100">
                  <c:v>0.315196759259259</c:v>
                </c:pt>
                <c:pt idx="101">
                  <c:v>0.31554398148148199</c:v>
                </c:pt>
                <c:pt idx="102">
                  <c:v>0.31560185185185202</c:v>
                </c:pt>
                <c:pt idx="103">
                  <c:v>0.31565972222222199</c:v>
                </c:pt>
                <c:pt idx="104">
                  <c:v>0.31571759259259302</c:v>
                </c:pt>
                <c:pt idx="105">
                  <c:v>0.31577546296296299</c:v>
                </c:pt>
                <c:pt idx="106">
                  <c:v>0.31583333333333302</c:v>
                </c:pt>
                <c:pt idx="107">
                  <c:v>0.31594907407407402</c:v>
                </c:pt>
                <c:pt idx="108">
                  <c:v>0.31600694444444499</c:v>
                </c:pt>
                <c:pt idx="109">
                  <c:v>0.31606481481481502</c:v>
                </c:pt>
                <c:pt idx="110">
                  <c:v>0.31612268518518499</c:v>
                </c:pt>
                <c:pt idx="111">
                  <c:v>0.31618055555555602</c:v>
                </c:pt>
                <c:pt idx="112">
                  <c:v>0.31623842592592599</c:v>
                </c:pt>
                <c:pt idx="113">
                  <c:v>0.31634259259259301</c:v>
                </c:pt>
                <c:pt idx="114">
                  <c:v>0.31641203703703702</c:v>
                </c:pt>
                <c:pt idx="115">
                  <c:v>0.31645833333333301</c:v>
                </c:pt>
                <c:pt idx="116">
                  <c:v>0.31651620370370398</c:v>
                </c:pt>
                <c:pt idx="117">
                  <c:v>0.31657407407407401</c:v>
                </c:pt>
                <c:pt idx="118">
                  <c:v>0.31663194444444398</c:v>
                </c:pt>
                <c:pt idx="119">
                  <c:v>0.31668981481481501</c:v>
                </c:pt>
                <c:pt idx="120">
                  <c:v>0.31674768518518498</c:v>
                </c:pt>
                <c:pt idx="121">
                  <c:v>0.31680555555555601</c:v>
                </c:pt>
                <c:pt idx="122">
                  <c:v>0.31703703703703701</c:v>
                </c:pt>
                <c:pt idx="123">
                  <c:v>0.31709490740740698</c:v>
                </c:pt>
                <c:pt idx="124">
                  <c:v>0.31715277777777801</c:v>
                </c:pt>
                <c:pt idx="125">
                  <c:v>0.31721064814814798</c:v>
                </c:pt>
                <c:pt idx="126">
                  <c:v>0.31726851851851801</c:v>
                </c:pt>
                <c:pt idx="127">
                  <c:v>0.3175</c:v>
                </c:pt>
                <c:pt idx="128">
                  <c:v>0.31755787037036998</c:v>
                </c:pt>
                <c:pt idx="129">
                  <c:v>0.317615740740741</c:v>
                </c:pt>
                <c:pt idx="130">
                  <c:v>0.31767361111111098</c:v>
                </c:pt>
                <c:pt idx="131">
                  <c:v>0.317962962962963</c:v>
                </c:pt>
                <c:pt idx="132">
                  <c:v>0.31802083333333298</c:v>
                </c:pt>
                <c:pt idx="133">
                  <c:v>0.318078703703704</c:v>
                </c:pt>
                <c:pt idx="134">
                  <c:v>0.31813657407407397</c:v>
                </c:pt>
                <c:pt idx="135">
                  <c:v>0.318194444444444</c:v>
                </c:pt>
                <c:pt idx="136">
                  <c:v>0.31825231481481497</c:v>
                </c:pt>
                <c:pt idx="137">
                  <c:v>0.318310185185185</c:v>
                </c:pt>
                <c:pt idx="138">
                  <c:v>0.31836805555555597</c:v>
                </c:pt>
                <c:pt idx="139">
                  <c:v>0.31883101851851797</c:v>
                </c:pt>
                <c:pt idx="140">
                  <c:v>0.319930555555556</c:v>
                </c:pt>
                <c:pt idx="141">
                  <c:v>0.31998842592592602</c:v>
                </c:pt>
                <c:pt idx="142">
                  <c:v>0.320046296296296</c:v>
                </c:pt>
                <c:pt idx="143">
                  <c:v>0.32010416666666702</c:v>
                </c:pt>
                <c:pt idx="144">
                  <c:v>0.320162037037037</c:v>
                </c:pt>
                <c:pt idx="145">
                  <c:v>0.32021990740740702</c:v>
                </c:pt>
                <c:pt idx="146">
                  <c:v>0.32027777777777799</c:v>
                </c:pt>
                <c:pt idx="147">
                  <c:v>0.32033564814814802</c:v>
                </c:pt>
                <c:pt idx="148">
                  <c:v>0.32039351851851799</c:v>
                </c:pt>
                <c:pt idx="149">
                  <c:v>0.322430555555556</c:v>
                </c:pt>
                <c:pt idx="150">
                  <c:v>0.32248842592592603</c:v>
                </c:pt>
                <c:pt idx="151">
                  <c:v>0.322546296296296</c:v>
                </c:pt>
                <c:pt idx="152">
                  <c:v>0.32260416666666702</c:v>
                </c:pt>
                <c:pt idx="153">
                  <c:v>0.32262731481481499</c:v>
                </c:pt>
                <c:pt idx="154">
                  <c:v>0.322662037037037</c:v>
                </c:pt>
                <c:pt idx="155">
                  <c:v>0.32271990740740703</c:v>
                </c:pt>
                <c:pt idx="156">
                  <c:v>0.322777777777778</c:v>
                </c:pt>
                <c:pt idx="157">
                  <c:v>0.32283564814814802</c:v>
                </c:pt>
                <c:pt idx="158">
                  <c:v>0.322893518518518</c:v>
                </c:pt>
                <c:pt idx="159">
                  <c:v>0.32295138888888902</c:v>
                </c:pt>
                <c:pt idx="160">
                  <c:v>0.323009259259259</c:v>
                </c:pt>
                <c:pt idx="161">
                  <c:v>0.32335648148148199</c:v>
                </c:pt>
                <c:pt idx="162">
                  <c:v>0.32341435185185202</c:v>
                </c:pt>
                <c:pt idx="163">
                  <c:v>0.32347222222222199</c:v>
                </c:pt>
                <c:pt idx="164">
                  <c:v>0.32353009259259302</c:v>
                </c:pt>
                <c:pt idx="165">
                  <c:v>0.32358796296296299</c:v>
                </c:pt>
                <c:pt idx="166">
                  <c:v>0.32364583333333302</c:v>
                </c:pt>
                <c:pt idx="167">
                  <c:v>0.32370370370370399</c:v>
                </c:pt>
                <c:pt idx="168">
                  <c:v>0.32376157407407402</c:v>
                </c:pt>
                <c:pt idx="169">
                  <c:v>0.32416666666666699</c:v>
                </c:pt>
                <c:pt idx="170">
                  <c:v>0.32422453703703702</c:v>
                </c:pt>
                <c:pt idx="171">
                  <c:v>0.32434027777777802</c:v>
                </c:pt>
                <c:pt idx="172">
                  <c:v>0.32439814814814799</c:v>
                </c:pt>
                <c:pt idx="173">
                  <c:v>0.32480324074074102</c:v>
                </c:pt>
                <c:pt idx="174">
                  <c:v>0.32486111111111099</c:v>
                </c:pt>
                <c:pt idx="175">
                  <c:v>0.32491898148148202</c:v>
                </c:pt>
                <c:pt idx="176">
                  <c:v>0.32497685185185199</c:v>
                </c:pt>
                <c:pt idx="177">
                  <c:v>0.32503472222222202</c:v>
                </c:pt>
                <c:pt idx="178">
                  <c:v>0.32509259259259299</c:v>
                </c:pt>
                <c:pt idx="179">
                  <c:v>0.32515046296296302</c:v>
                </c:pt>
                <c:pt idx="180">
                  <c:v>0.32520833333333299</c:v>
                </c:pt>
                <c:pt idx="181">
                  <c:v>0.32572916666666701</c:v>
                </c:pt>
                <c:pt idx="182">
                  <c:v>0.32578703703703699</c:v>
                </c:pt>
                <c:pt idx="183">
                  <c:v>0.32584490740740701</c:v>
                </c:pt>
                <c:pt idx="184">
                  <c:v>0.32590277777777799</c:v>
                </c:pt>
                <c:pt idx="185">
                  <c:v>0.32596064814814801</c:v>
                </c:pt>
                <c:pt idx="186">
                  <c:v>0.32601851851851898</c:v>
                </c:pt>
                <c:pt idx="187">
                  <c:v>0.32607638888888901</c:v>
                </c:pt>
                <c:pt idx="188">
                  <c:v>0.32613425925925899</c:v>
                </c:pt>
                <c:pt idx="189">
                  <c:v>0.32636574074074098</c:v>
                </c:pt>
                <c:pt idx="190">
                  <c:v>0.32642361111111101</c:v>
                </c:pt>
                <c:pt idx="191">
                  <c:v>0.32648148148148098</c:v>
                </c:pt>
                <c:pt idx="192">
                  <c:v>0.32659722222222198</c:v>
                </c:pt>
                <c:pt idx="193">
                  <c:v>0.32665509259259301</c:v>
                </c:pt>
                <c:pt idx="194">
                  <c:v>0.32671296296296298</c:v>
                </c:pt>
                <c:pt idx="195">
                  <c:v>0.32677083333333301</c:v>
                </c:pt>
                <c:pt idx="196">
                  <c:v>0.32694444444444398</c:v>
                </c:pt>
                <c:pt idx="197">
                  <c:v>0.32700231481481501</c:v>
                </c:pt>
                <c:pt idx="198">
                  <c:v>0.32706018518518498</c:v>
                </c:pt>
                <c:pt idx="199">
                  <c:v>0.32740740740740698</c:v>
                </c:pt>
                <c:pt idx="200">
                  <c:v>0.32746527777777801</c:v>
                </c:pt>
                <c:pt idx="201">
                  <c:v>0.327511574074074</c:v>
                </c:pt>
                <c:pt idx="202">
                  <c:v>0.327858796296296</c:v>
                </c:pt>
                <c:pt idx="203">
                  <c:v>0.32791666666666702</c:v>
                </c:pt>
                <c:pt idx="204">
                  <c:v>0.327974537037037</c:v>
                </c:pt>
                <c:pt idx="205">
                  <c:v>0.32803240740740702</c:v>
                </c:pt>
                <c:pt idx="206">
                  <c:v>0.32809027777777799</c:v>
                </c:pt>
                <c:pt idx="207">
                  <c:v>0.32814814814814802</c:v>
                </c:pt>
                <c:pt idx="208">
                  <c:v>0.32820601851851799</c:v>
                </c:pt>
                <c:pt idx="209">
                  <c:v>0.32826388888888902</c:v>
                </c:pt>
                <c:pt idx="210">
                  <c:v>0.32832175925925899</c:v>
                </c:pt>
                <c:pt idx="211">
                  <c:v>0.32841435185185203</c:v>
                </c:pt>
                <c:pt idx="212">
                  <c:v>0.328472222222222</c:v>
                </c:pt>
                <c:pt idx="213">
                  <c:v>0.32853009259259303</c:v>
                </c:pt>
                <c:pt idx="214">
                  <c:v>0.328587962962963</c:v>
                </c:pt>
                <c:pt idx="215">
                  <c:v>0.32876157407407403</c:v>
                </c:pt>
                <c:pt idx="216">
                  <c:v>0.328819444444445</c:v>
                </c:pt>
                <c:pt idx="217">
                  <c:v>0.32887731481481502</c:v>
                </c:pt>
                <c:pt idx="218">
                  <c:v>0.32922453703703702</c:v>
                </c:pt>
                <c:pt idx="219">
                  <c:v>0.329282407407407</c:v>
                </c:pt>
                <c:pt idx="220">
                  <c:v>0.32934027777777802</c:v>
                </c:pt>
                <c:pt idx="221">
                  <c:v>0.329398148148148</c:v>
                </c:pt>
                <c:pt idx="222">
                  <c:v>0.32945601851851802</c:v>
                </c:pt>
                <c:pt idx="223">
                  <c:v>0.32951388888888899</c:v>
                </c:pt>
                <c:pt idx="224">
                  <c:v>0.32957175925925902</c:v>
                </c:pt>
                <c:pt idx="225">
                  <c:v>0.32962962962962999</c:v>
                </c:pt>
                <c:pt idx="226">
                  <c:v>0.32968750000000002</c:v>
                </c:pt>
                <c:pt idx="227">
                  <c:v>0.32980324074074102</c:v>
                </c:pt>
                <c:pt idx="228">
                  <c:v>0.32986111111111099</c:v>
                </c:pt>
                <c:pt idx="229">
                  <c:v>0.32991898148148202</c:v>
                </c:pt>
                <c:pt idx="230">
                  <c:v>0.32997685185185199</c:v>
                </c:pt>
                <c:pt idx="231">
                  <c:v>0.33003472222222202</c:v>
                </c:pt>
                <c:pt idx="232">
                  <c:v>0.33009259259259299</c:v>
                </c:pt>
                <c:pt idx="233">
                  <c:v>0.33015046296296302</c:v>
                </c:pt>
                <c:pt idx="234">
                  <c:v>0.33020833333333299</c:v>
                </c:pt>
                <c:pt idx="235">
                  <c:v>0.33026620370370402</c:v>
                </c:pt>
                <c:pt idx="236">
                  <c:v>0.33032407407407399</c:v>
                </c:pt>
                <c:pt idx="237">
                  <c:v>0.33034722222222201</c:v>
                </c:pt>
                <c:pt idx="238">
                  <c:v>0.330358796296296</c:v>
                </c:pt>
                <c:pt idx="239">
                  <c:v>0.33037037037036998</c:v>
                </c:pt>
                <c:pt idx="240">
                  <c:v>0.33042824074074101</c:v>
                </c:pt>
                <c:pt idx="241">
                  <c:v>0.33048611111111098</c:v>
                </c:pt>
                <c:pt idx="242">
                  <c:v>0.33054398148148201</c:v>
                </c:pt>
                <c:pt idx="243">
                  <c:v>0.33061342592592602</c:v>
                </c:pt>
                <c:pt idx="244">
                  <c:v>0.33065972222222201</c:v>
                </c:pt>
                <c:pt idx="245">
                  <c:v>0.33071759259259298</c:v>
                </c:pt>
                <c:pt idx="246">
                  <c:v>0.33077546296296301</c:v>
                </c:pt>
                <c:pt idx="247">
                  <c:v>0.33083333333333298</c:v>
                </c:pt>
                <c:pt idx="248">
                  <c:v>0.33089120370370401</c:v>
                </c:pt>
                <c:pt idx="249">
                  <c:v>0.33094907407407398</c:v>
                </c:pt>
                <c:pt idx="250">
                  <c:v>0.33100694444444501</c:v>
                </c:pt>
                <c:pt idx="251">
                  <c:v>0.33106481481481498</c:v>
                </c:pt>
                <c:pt idx="252">
                  <c:v>0.33112268518518501</c:v>
                </c:pt>
                <c:pt idx="253">
                  <c:v>0.33118055555555598</c:v>
                </c:pt>
                <c:pt idx="254">
                  <c:v>0.33129629629629598</c:v>
                </c:pt>
                <c:pt idx="255">
                  <c:v>0.331354166666667</c:v>
                </c:pt>
                <c:pt idx="256">
                  <c:v>0.33141203703703698</c:v>
                </c:pt>
                <c:pt idx="257">
                  <c:v>0.33146990740740701</c:v>
                </c:pt>
                <c:pt idx="258">
                  <c:v>0.33152777777777798</c:v>
                </c:pt>
                <c:pt idx="259">
                  <c:v>0.33193287037037</c:v>
                </c:pt>
                <c:pt idx="260">
                  <c:v>0.33199074074074097</c:v>
                </c:pt>
                <c:pt idx="261">
                  <c:v>0.332048611111111</c:v>
                </c:pt>
                <c:pt idx="262">
                  <c:v>0.332476851851852</c:v>
                </c:pt>
                <c:pt idx="263">
                  <c:v>0.33253472222222202</c:v>
                </c:pt>
                <c:pt idx="264">
                  <c:v>0.33259259259259299</c:v>
                </c:pt>
                <c:pt idx="265">
                  <c:v>0.33265046296296302</c:v>
                </c:pt>
                <c:pt idx="266">
                  <c:v>0.332708333333333</c:v>
                </c:pt>
                <c:pt idx="267">
                  <c:v>0.33299768518518502</c:v>
                </c:pt>
                <c:pt idx="268">
                  <c:v>0.33305555555555599</c:v>
                </c:pt>
                <c:pt idx="269">
                  <c:v>0.33311342592592602</c:v>
                </c:pt>
                <c:pt idx="270">
                  <c:v>0.33317129629629599</c:v>
                </c:pt>
                <c:pt idx="271">
                  <c:v>0.33322916666666702</c:v>
                </c:pt>
                <c:pt idx="272">
                  <c:v>0.33369212962963002</c:v>
                </c:pt>
                <c:pt idx="273">
                  <c:v>0.33374999999999999</c:v>
                </c:pt>
                <c:pt idx="274">
                  <c:v>0.33380787037037002</c:v>
                </c:pt>
                <c:pt idx="275">
                  <c:v>0.33386574074074099</c:v>
                </c:pt>
                <c:pt idx="276">
                  <c:v>0.33456018518518499</c:v>
                </c:pt>
                <c:pt idx="277">
                  <c:v>0.33461805555555602</c:v>
                </c:pt>
                <c:pt idx="278">
                  <c:v>0.33467592592592599</c:v>
                </c:pt>
                <c:pt idx="279">
                  <c:v>0.33473379629629602</c:v>
                </c:pt>
                <c:pt idx="280">
                  <c:v>0.33525462962962999</c:v>
                </c:pt>
                <c:pt idx="281">
                  <c:v>0.33531250000000001</c:v>
                </c:pt>
                <c:pt idx="282">
                  <c:v>0.33537037037036999</c:v>
                </c:pt>
                <c:pt idx="283">
                  <c:v>0.33542824074074101</c:v>
                </c:pt>
                <c:pt idx="284">
                  <c:v>0.33548611111111099</c:v>
                </c:pt>
                <c:pt idx="285">
                  <c:v>0.33600694444444501</c:v>
                </c:pt>
                <c:pt idx="286">
                  <c:v>0.33606481481481498</c:v>
                </c:pt>
                <c:pt idx="287">
                  <c:v>0.33612268518518501</c:v>
                </c:pt>
                <c:pt idx="288">
                  <c:v>0.33618055555555598</c:v>
                </c:pt>
                <c:pt idx="289">
                  <c:v>0.33623842592592601</c:v>
                </c:pt>
                <c:pt idx="290">
                  <c:v>0.33629629629629598</c:v>
                </c:pt>
                <c:pt idx="291">
                  <c:v>0.33687499999999998</c:v>
                </c:pt>
                <c:pt idx="292">
                  <c:v>0.33693287037037001</c:v>
                </c:pt>
                <c:pt idx="293">
                  <c:v>0.33699074074074098</c:v>
                </c:pt>
                <c:pt idx="294">
                  <c:v>0.33704861111111101</c:v>
                </c:pt>
                <c:pt idx="295">
                  <c:v>0.33710648148148098</c:v>
                </c:pt>
                <c:pt idx="296">
                  <c:v>0.33722222222222198</c:v>
                </c:pt>
                <c:pt idx="297">
                  <c:v>0.33728009259259301</c:v>
                </c:pt>
                <c:pt idx="298">
                  <c:v>0.33733796296296298</c:v>
                </c:pt>
                <c:pt idx="299">
                  <c:v>0.33739583333333301</c:v>
                </c:pt>
                <c:pt idx="300">
                  <c:v>0.33745370370370398</c:v>
                </c:pt>
                <c:pt idx="301">
                  <c:v>0.33751157407407401</c:v>
                </c:pt>
                <c:pt idx="302">
                  <c:v>0.33756944444444398</c:v>
                </c:pt>
                <c:pt idx="303">
                  <c:v>0.337627314814815</c:v>
                </c:pt>
                <c:pt idx="304">
                  <c:v>0.33768518518518498</c:v>
                </c:pt>
                <c:pt idx="305">
                  <c:v>0.337743055555556</c:v>
                </c:pt>
                <c:pt idx="306">
                  <c:v>0.33780092592592598</c:v>
                </c:pt>
                <c:pt idx="307">
                  <c:v>0.337858796296296</c:v>
                </c:pt>
                <c:pt idx="308">
                  <c:v>0.33791666666666698</c:v>
                </c:pt>
                <c:pt idx="309">
                  <c:v>0.337974537037037</c:v>
                </c:pt>
                <c:pt idx="310">
                  <c:v>0.33803240740740698</c:v>
                </c:pt>
                <c:pt idx="311">
                  <c:v>0.338090277777778</c:v>
                </c:pt>
                <c:pt idx="312">
                  <c:v>0.33814814814814798</c:v>
                </c:pt>
                <c:pt idx="313">
                  <c:v>0.338553240740741</c:v>
                </c:pt>
                <c:pt idx="314">
                  <c:v>0.33861111111111097</c:v>
                </c:pt>
                <c:pt idx="315">
                  <c:v>0.338668981481482</c:v>
                </c:pt>
                <c:pt idx="316">
                  <c:v>0.33872685185185197</c:v>
                </c:pt>
                <c:pt idx="317">
                  <c:v>0.338784722222222</c:v>
                </c:pt>
                <c:pt idx="318">
                  <c:v>0.339363425925926</c:v>
                </c:pt>
                <c:pt idx="319">
                  <c:v>0.33942129629629603</c:v>
                </c:pt>
                <c:pt idx="320">
                  <c:v>0.339479166666667</c:v>
                </c:pt>
                <c:pt idx="321">
                  <c:v>0.33988425925925903</c:v>
                </c:pt>
                <c:pt idx="322">
                  <c:v>0.33994212962963</c:v>
                </c:pt>
                <c:pt idx="323">
                  <c:v>0.34</c:v>
                </c:pt>
                <c:pt idx="324">
                  <c:v>0.34005787037037</c:v>
                </c:pt>
                <c:pt idx="325">
                  <c:v>0.34010416666666698</c:v>
                </c:pt>
                <c:pt idx="326">
                  <c:v>0.34046296296296302</c:v>
                </c:pt>
                <c:pt idx="327">
                  <c:v>0.340520833333333</c:v>
                </c:pt>
                <c:pt idx="328">
                  <c:v>0.34057870370370402</c:v>
                </c:pt>
                <c:pt idx="329">
                  <c:v>0.34115740740740702</c:v>
                </c:pt>
                <c:pt idx="330">
                  <c:v>0.34121527777777799</c:v>
                </c:pt>
                <c:pt idx="331">
                  <c:v>0.34127314814814802</c:v>
                </c:pt>
                <c:pt idx="332">
                  <c:v>0.34133101851851799</c:v>
                </c:pt>
                <c:pt idx="333">
                  <c:v>0.34138888888888902</c:v>
                </c:pt>
                <c:pt idx="334">
                  <c:v>0.34160879629629598</c:v>
                </c:pt>
                <c:pt idx="335">
                  <c:v>0.34166666666666701</c:v>
                </c:pt>
                <c:pt idx="336">
                  <c:v>0.34172453703703698</c:v>
                </c:pt>
                <c:pt idx="337">
                  <c:v>0.34178240740740701</c:v>
                </c:pt>
                <c:pt idx="338">
                  <c:v>0.34184027777777798</c:v>
                </c:pt>
                <c:pt idx="339">
                  <c:v>0.34207175925925898</c:v>
                </c:pt>
                <c:pt idx="340">
                  <c:v>0.34212962962963001</c:v>
                </c:pt>
                <c:pt idx="341">
                  <c:v>0.34218749999999998</c:v>
                </c:pt>
                <c:pt idx="342">
                  <c:v>0.34224537037037001</c:v>
                </c:pt>
                <c:pt idx="343">
                  <c:v>0.34276620370370398</c:v>
                </c:pt>
                <c:pt idx="344">
                  <c:v>0.342824074074074</c:v>
                </c:pt>
                <c:pt idx="345">
                  <c:v>0.34288194444444398</c:v>
                </c:pt>
                <c:pt idx="346">
                  <c:v>0.342939814814815</c:v>
                </c:pt>
                <c:pt idx="347">
                  <c:v>0.34299768518518498</c:v>
                </c:pt>
                <c:pt idx="348">
                  <c:v>0.343055555555556</c:v>
                </c:pt>
                <c:pt idx="349">
                  <c:v>0.34341435185185198</c:v>
                </c:pt>
                <c:pt idx="350">
                  <c:v>0.34347222222222201</c:v>
                </c:pt>
                <c:pt idx="351">
                  <c:v>0.34353009259259298</c:v>
                </c:pt>
                <c:pt idx="352">
                  <c:v>0.34358796296296301</c:v>
                </c:pt>
                <c:pt idx="353">
                  <c:v>0.34439814814814801</c:v>
                </c:pt>
                <c:pt idx="354">
                  <c:v>0.34445601851851898</c:v>
                </c:pt>
                <c:pt idx="355">
                  <c:v>0.34451388888888901</c:v>
                </c:pt>
                <c:pt idx="356">
                  <c:v>0.34457175925925898</c:v>
                </c:pt>
                <c:pt idx="357">
                  <c:v>0.34462962962963001</c:v>
                </c:pt>
                <c:pt idx="358">
                  <c:v>0.34468749999999998</c:v>
                </c:pt>
                <c:pt idx="359">
                  <c:v>0.34474537037037001</c:v>
                </c:pt>
                <c:pt idx="360">
                  <c:v>0.34480324074074098</c:v>
                </c:pt>
                <c:pt idx="361">
                  <c:v>0.34503472222222198</c:v>
                </c:pt>
                <c:pt idx="362">
                  <c:v>0.34509259259259301</c:v>
                </c:pt>
                <c:pt idx="363">
                  <c:v>0.34515046296296298</c:v>
                </c:pt>
                <c:pt idx="364">
                  <c:v>0.34520833333333301</c:v>
                </c:pt>
                <c:pt idx="365">
                  <c:v>0.34526620370370398</c:v>
                </c:pt>
                <c:pt idx="366">
                  <c:v>0.34532407407407401</c:v>
                </c:pt>
                <c:pt idx="367">
                  <c:v>0.34533564814814799</c:v>
                </c:pt>
                <c:pt idx="368">
                  <c:v>0.34538194444444398</c:v>
                </c:pt>
                <c:pt idx="369">
                  <c:v>0.345439814814815</c:v>
                </c:pt>
                <c:pt idx="370">
                  <c:v>0.34549768518518498</c:v>
                </c:pt>
                <c:pt idx="371">
                  <c:v>0.345555555555556</c:v>
                </c:pt>
                <c:pt idx="372">
                  <c:v>0.34561342592592598</c:v>
                </c:pt>
                <c:pt idx="373">
                  <c:v>0.345671296296296</c:v>
                </c:pt>
                <c:pt idx="374">
                  <c:v>0.345902777777778</c:v>
                </c:pt>
                <c:pt idx="375">
                  <c:v>0.34596064814814798</c:v>
                </c:pt>
                <c:pt idx="376">
                  <c:v>0.346018518518519</c:v>
                </c:pt>
                <c:pt idx="377">
                  <c:v>0.34630787037036997</c:v>
                </c:pt>
                <c:pt idx="378">
                  <c:v>0.346365740740741</c:v>
                </c:pt>
                <c:pt idx="379">
                  <c:v>0.34653935185185197</c:v>
                </c:pt>
                <c:pt idx="380">
                  <c:v>0.346597222222222</c:v>
                </c:pt>
                <c:pt idx="381">
                  <c:v>0.34665509259259297</c:v>
                </c:pt>
                <c:pt idx="382">
                  <c:v>0.346712962962963</c:v>
                </c:pt>
                <c:pt idx="383">
                  <c:v>0.34677083333333297</c:v>
                </c:pt>
                <c:pt idx="384">
                  <c:v>0.346828703703704</c:v>
                </c:pt>
                <c:pt idx="385">
                  <c:v>0.34700231481481503</c:v>
                </c:pt>
                <c:pt idx="386">
                  <c:v>0.347060185185185</c:v>
                </c:pt>
                <c:pt idx="387">
                  <c:v>0.34711805555555603</c:v>
                </c:pt>
                <c:pt idx="388">
                  <c:v>0.34746527777777803</c:v>
                </c:pt>
                <c:pt idx="389">
                  <c:v>0.347523148148148</c:v>
                </c:pt>
                <c:pt idx="390">
                  <c:v>0.34758101851851902</c:v>
                </c:pt>
                <c:pt idx="391">
                  <c:v>0.347638888888889</c:v>
                </c:pt>
                <c:pt idx="392">
                  <c:v>0.34769675925925903</c:v>
                </c:pt>
                <c:pt idx="393">
                  <c:v>0.34775462962963</c:v>
                </c:pt>
                <c:pt idx="394">
                  <c:v>0.34781250000000002</c:v>
                </c:pt>
                <c:pt idx="395">
                  <c:v>0.34787037037037</c:v>
                </c:pt>
                <c:pt idx="396">
                  <c:v>0.34792824074074102</c:v>
                </c:pt>
                <c:pt idx="397">
                  <c:v>0.347986111111111</c:v>
                </c:pt>
                <c:pt idx="398">
                  <c:v>0.34804398148148102</c:v>
                </c:pt>
                <c:pt idx="399">
                  <c:v>0.348101851851852</c:v>
                </c:pt>
                <c:pt idx="400">
                  <c:v>0.34815972222222202</c:v>
                </c:pt>
                <c:pt idx="401">
                  <c:v>0.34821759259259299</c:v>
                </c:pt>
                <c:pt idx="402">
                  <c:v>0.34827546296296302</c:v>
                </c:pt>
                <c:pt idx="403">
                  <c:v>0.348333333333333</c:v>
                </c:pt>
                <c:pt idx="404">
                  <c:v>0.34839120370370402</c:v>
                </c:pt>
                <c:pt idx="405">
                  <c:v>0.34972222222222199</c:v>
                </c:pt>
                <c:pt idx="406">
                  <c:v>0.34978009259259302</c:v>
                </c:pt>
                <c:pt idx="407">
                  <c:v>0.35030092592592599</c:v>
                </c:pt>
                <c:pt idx="408">
                  <c:v>0.35035879629629602</c:v>
                </c:pt>
                <c:pt idx="409">
                  <c:v>0.35041666666666699</c:v>
                </c:pt>
                <c:pt idx="410">
                  <c:v>0.35047453703703701</c:v>
                </c:pt>
                <c:pt idx="411">
                  <c:v>0.35053240740740699</c:v>
                </c:pt>
                <c:pt idx="412">
                  <c:v>0.35059027777777801</c:v>
                </c:pt>
                <c:pt idx="413">
                  <c:v>0.35064814814814799</c:v>
                </c:pt>
                <c:pt idx="414">
                  <c:v>0.35070601851851801</c:v>
                </c:pt>
                <c:pt idx="415">
                  <c:v>0.35122685185185198</c:v>
                </c:pt>
                <c:pt idx="416">
                  <c:v>0.35128472222222201</c:v>
                </c:pt>
                <c:pt idx="417">
                  <c:v>0.35134259259259298</c:v>
                </c:pt>
                <c:pt idx="418">
                  <c:v>0.35157407407407398</c:v>
                </c:pt>
                <c:pt idx="419">
                  <c:v>0.35163194444444401</c:v>
                </c:pt>
                <c:pt idx="420">
                  <c:v>0.35168981481481498</c:v>
                </c:pt>
                <c:pt idx="421">
                  <c:v>0.35174768518518501</c:v>
                </c:pt>
                <c:pt idx="422">
                  <c:v>0.35180555555555598</c:v>
                </c:pt>
                <c:pt idx="423">
                  <c:v>0.352835648148148</c:v>
                </c:pt>
                <c:pt idx="424">
                  <c:v>0.35289351851851802</c:v>
                </c:pt>
                <c:pt idx="425">
                  <c:v>0.35295138888888899</c:v>
                </c:pt>
                <c:pt idx="426">
                  <c:v>0.35300925925925902</c:v>
                </c:pt>
                <c:pt idx="427">
                  <c:v>0.35306712962962999</c:v>
                </c:pt>
                <c:pt idx="428">
                  <c:v>0.35312500000000002</c:v>
                </c:pt>
                <c:pt idx="429">
                  <c:v>0.35318287037036999</c:v>
                </c:pt>
                <c:pt idx="430">
                  <c:v>0.35324074074074102</c:v>
                </c:pt>
                <c:pt idx="431">
                  <c:v>0.35326388888888899</c:v>
                </c:pt>
                <c:pt idx="432">
                  <c:v>0.35329861111111099</c:v>
                </c:pt>
                <c:pt idx="433">
                  <c:v>0.35335648148148102</c:v>
                </c:pt>
                <c:pt idx="434">
                  <c:v>0.35341435185185199</c:v>
                </c:pt>
                <c:pt idx="435">
                  <c:v>0.35347222222222202</c:v>
                </c:pt>
                <c:pt idx="436">
                  <c:v>0.35353009259259299</c:v>
                </c:pt>
                <c:pt idx="437">
                  <c:v>0.35358796296296302</c:v>
                </c:pt>
                <c:pt idx="438">
                  <c:v>0.35364583333333299</c:v>
                </c:pt>
                <c:pt idx="439">
                  <c:v>0.35370370370370402</c:v>
                </c:pt>
                <c:pt idx="440">
                  <c:v>0.35376157407407399</c:v>
                </c:pt>
                <c:pt idx="441">
                  <c:v>0.35443287037037002</c:v>
                </c:pt>
                <c:pt idx="442">
                  <c:v>0.35449074074074099</c:v>
                </c:pt>
                <c:pt idx="443">
                  <c:v>0.35454861111111102</c:v>
                </c:pt>
                <c:pt idx="444">
                  <c:v>0.354606481481481</c:v>
                </c:pt>
                <c:pt idx="445">
                  <c:v>0.35466435185185202</c:v>
                </c:pt>
                <c:pt idx="446">
                  <c:v>0.35472222222222199</c:v>
                </c:pt>
                <c:pt idx="447">
                  <c:v>0.35478009259259302</c:v>
                </c:pt>
                <c:pt idx="448">
                  <c:v>0.35483796296296299</c:v>
                </c:pt>
                <c:pt idx="449">
                  <c:v>0.35489583333333302</c:v>
                </c:pt>
                <c:pt idx="450">
                  <c:v>0.35495370370370399</c:v>
                </c:pt>
                <c:pt idx="451">
                  <c:v>0.35501157407407402</c:v>
                </c:pt>
                <c:pt idx="452">
                  <c:v>0.35628472222222202</c:v>
                </c:pt>
                <c:pt idx="453">
                  <c:v>0.35634259259259299</c:v>
                </c:pt>
                <c:pt idx="454">
                  <c:v>0.35640046296296302</c:v>
                </c:pt>
                <c:pt idx="455">
                  <c:v>0.35645833333333299</c:v>
                </c:pt>
                <c:pt idx="456">
                  <c:v>0.35651620370370402</c:v>
                </c:pt>
                <c:pt idx="457">
                  <c:v>0.35657407407407399</c:v>
                </c:pt>
                <c:pt idx="458">
                  <c:v>0.35663194444444402</c:v>
                </c:pt>
                <c:pt idx="459">
                  <c:v>0.35703703703703699</c:v>
                </c:pt>
                <c:pt idx="460">
                  <c:v>0.35709490740740701</c:v>
                </c:pt>
                <c:pt idx="461">
                  <c:v>0.35715277777777799</c:v>
                </c:pt>
                <c:pt idx="462">
                  <c:v>0.35721064814814801</c:v>
                </c:pt>
                <c:pt idx="463">
                  <c:v>0.35726851851851799</c:v>
                </c:pt>
                <c:pt idx="464">
                  <c:v>0.35732638888888901</c:v>
                </c:pt>
                <c:pt idx="465">
                  <c:v>0.35738425925925899</c:v>
                </c:pt>
                <c:pt idx="466">
                  <c:v>0.35773148148148098</c:v>
                </c:pt>
                <c:pt idx="467">
                  <c:v>0.35778935185185201</c:v>
                </c:pt>
                <c:pt idx="468">
                  <c:v>0.35784722222222198</c:v>
                </c:pt>
                <c:pt idx="469">
                  <c:v>0.35790509259259301</c:v>
                </c:pt>
                <c:pt idx="470">
                  <c:v>0.35796296296296298</c:v>
                </c:pt>
                <c:pt idx="471">
                  <c:v>0.35802083333333301</c:v>
                </c:pt>
                <c:pt idx="472">
                  <c:v>0.35807870370370398</c:v>
                </c:pt>
                <c:pt idx="473">
                  <c:v>0.35813657407407401</c:v>
                </c:pt>
                <c:pt idx="474">
                  <c:v>0.35842592592592598</c:v>
                </c:pt>
                <c:pt idx="475">
                  <c:v>0.35848379629629601</c:v>
                </c:pt>
                <c:pt idx="476">
                  <c:v>0.35854166666666698</c:v>
                </c:pt>
                <c:pt idx="477">
                  <c:v>0.35859953703703701</c:v>
                </c:pt>
                <c:pt idx="478">
                  <c:v>0.35865740740740698</c:v>
                </c:pt>
                <c:pt idx="479">
                  <c:v>0.35871527777777801</c:v>
                </c:pt>
                <c:pt idx="480">
                  <c:v>0.35877314814814798</c:v>
                </c:pt>
                <c:pt idx="481">
                  <c:v>0.35883101851851801</c:v>
                </c:pt>
                <c:pt idx="482">
                  <c:v>0.35888888888888898</c:v>
                </c:pt>
                <c:pt idx="483">
                  <c:v>0.35894675925925901</c:v>
                </c:pt>
                <c:pt idx="484">
                  <c:v>0.35900462962962998</c:v>
                </c:pt>
                <c:pt idx="485">
                  <c:v>0.35906250000000001</c:v>
                </c:pt>
                <c:pt idx="486">
                  <c:v>0.35929398148148101</c:v>
                </c:pt>
                <c:pt idx="487">
                  <c:v>0.35935185185185198</c:v>
                </c:pt>
                <c:pt idx="488">
                  <c:v>0.35940972222222201</c:v>
                </c:pt>
                <c:pt idx="489">
                  <c:v>0.35946759259259298</c:v>
                </c:pt>
                <c:pt idx="490">
                  <c:v>0.359525462962963</c:v>
                </c:pt>
                <c:pt idx="491">
                  <c:v>0.35958333333333298</c:v>
                </c:pt>
                <c:pt idx="492">
                  <c:v>0.35973379629629598</c:v>
                </c:pt>
                <c:pt idx="493">
                  <c:v>0.35979166666666701</c:v>
                </c:pt>
                <c:pt idx="494">
                  <c:v>0.35980324074074099</c:v>
                </c:pt>
                <c:pt idx="495">
                  <c:v>0.35984953703703698</c:v>
                </c:pt>
                <c:pt idx="496">
                  <c:v>0.359872685185185</c:v>
                </c:pt>
                <c:pt idx="497">
                  <c:v>0.35990740740740701</c:v>
                </c:pt>
                <c:pt idx="498">
                  <c:v>0.35996527777777798</c:v>
                </c:pt>
                <c:pt idx="499">
                  <c:v>0.36002314814814801</c:v>
                </c:pt>
                <c:pt idx="500">
                  <c:v>0.360069444444444</c:v>
                </c:pt>
                <c:pt idx="501">
                  <c:v>0.36008101851851798</c:v>
                </c:pt>
                <c:pt idx="502">
                  <c:v>0.36011574074074099</c:v>
                </c:pt>
                <c:pt idx="503">
                  <c:v>0.36013888888888901</c:v>
                </c:pt>
                <c:pt idx="504">
                  <c:v>0.36019675925925898</c:v>
                </c:pt>
                <c:pt idx="505">
                  <c:v>0.36025462962963001</c:v>
                </c:pt>
                <c:pt idx="506">
                  <c:v>0.36031249999999998</c:v>
                </c:pt>
                <c:pt idx="507">
                  <c:v>0.36037037037037001</c:v>
                </c:pt>
                <c:pt idx="508">
                  <c:v>0.36042824074074098</c:v>
                </c:pt>
                <c:pt idx="509">
                  <c:v>0.36048611111111101</c:v>
                </c:pt>
                <c:pt idx="510">
                  <c:v>0.36054398148148098</c:v>
                </c:pt>
                <c:pt idx="511">
                  <c:v>0.36060185185185201</c:v>
                </c:pt>
                <c:pt idx="512">
                  <c:v>0.36065972222222198</c:v>
                </c:pt>
                <c:pt idx="513">
                  <c:v>0.36071759259259301</c:v>
                </c:pt>
                <c:pt idx="514">
                  <c:v>0.36077546296296298</c:v>
                </c:pt>
                <c:pt idx="515">
                  <c:v>0.36083333333333301</c:v>
                </c:pt>
                <c:pt idx="516">
                  <c:v>0.36089120370370398</c:v>
                </c:pt>
                <c:pt idx="517">
                  <c:v>0.36094907407407401</c:v>
                </c:pt>
                <c:pt idx="518">
                  <c:v>0.36100694444444398</c:v>
                </c:pt>
                <c:pt idx="519">
                  <c:v>0.361064814814815</c:v>
                </c:pt>
                <c:pt idx="520">
                  <c:v>0.36112268518518498</c:v>
                </c:pt>
                <c:pt idx="521">
                  <c:v>0.361180555555556</c:v>
                </c:pt>
                <c:pt idx="522">
                  <c:v>0.36123842592592598</c:v>
                </c:pt>
                <c:pt idx="523">
                  <c:v>0.361296296296296</c:v>
                </c:pt>
                <c:pt idx="524">
                  <c:v>0.36135416666666698</c:v>
                </c:pt>
                <c:pt idx="525">
                  <c:v>0.361412037037037</c:v>
                </c:pt>
                <c:pt idx="526">
                  <c:v>0.36146990740740698</c:v>
                </c:pt>
                <c:pt idx="527">
                  <c:v>0.361527777777778</c:v>
                </c:pt>
                <c:pt idx="528">
                  <c:v>0.36158564814814798</c:v>
                </c:pt>
                <c:pt idx="529">
                  <c:v>0.361643518518518</c:v>
                </c:pt>
                <c:pt idx="530">
                  <c:v>0.36170138888888897</c:v>
                </c:pt>
                <c:pt idx="531">
                  <c:v>0.361759259259259</c:v>
                </c:pt>
                <c:pt idx="532">
                  <c:v>0.361990740740741</c:v>
                </c:pt>
                <c:pt idx="533">
                  <c:v>0.36204861111111097</c:v>
                </c:pt>
                <c:pt idx="534">
                  <c:v>0.362106481481482</c:v>
                </c:pt>
                <c:pt idx="535">
                  <c:v>0.36216435185185197</c:v>
                </c:pt>
                <c:pt idx="536">
                  <c:v>0.362222222222222</c:v>
                </c:pt>
                <c:pt idx="537">
                  <c:v>0.36228009259259297</c:v>
                </c:pt>
                <c:pt idx="538">
                  <c:v>0.362337962962963</c:v>
                </c:pt>
                <c:pt idx="539">
                  <c:v>0.36239583333333297</c:v>
                </c:pt>
                <c:pt idx="540">
                  <c:v>0.36241898148148199</c:v>
                </c:pt>
                <c:pt idx="541">
                  <c:v>0.36244212962963002</c:v>
                </c:pt>
                <c:pt idx="542">
                  <c:v>0.362453703703704</c:v>
                </c:pt>
                <c:pt idx="543">
                  <c:v>0.36251157407407397</c:v>
                </c:pt>
                <c:pt idx="544">
                  <c:v>0.362569444444444</c:v>
                </c:pt>
                <c:pt idx="545">
                  <c:v>0.36262731481481503</c:v>
                </c:pt>
                <c:pt idx="546">
                  <c:v>0.362685185185185</c:v>
                </c:pt>
                <c:pt idx="547">
                  <c:v>0.36274305555555503</c:v>
                </c:pt>
                <c:pt idx="548">
                  <c:v>0.362800925925926</c:v>
                </c:pt>
                <c:pt idx="549">
                  <c:v>0.36285879629629603</c:v>
                </c:pt>
                <c:pt idx="550">
                  <c:v>0.362916666666667</c:v>
                </c:pt>
                <c:pt idx="551">
                  <c:v>0.36297453703703703</c:v>
                </c:pt>
                <c:pt idx="552">
                  <c:v>0.363032407407407</c:v>
                </c:pt>
                <c:pt idx="553">
                  <c:v>0.36306712962963</c:v>
                </c:pt>
                <c:pt idx="554">
                  <c:v>0.36309027777777803</c:v>
                </c:pt>
                <c:pt idx="555">
                  <c:v>0.36312499999999998</c:v>
                </c:pt>
                <c:pt idx="556">
                  <c:v>0.363148148148148</c:v>
                </c:pt>
                <c:pt idx="557">
                  <c:v>0.36320601851851803</c:v>
                </c:pt>
                <c:pt idx="558">
                  <c:v>0.363263888888889</c:v>
                </c:pt>
                <c:pt idx="559">
                  <c:v>0.36332175925925903</c:v>
                </c:pt>
                <c:pt idx="560">
                  <c:v>0.36337962962963</c:v>
                </c:pt>
                <c:pt idx="561">
                  <c:v>0.36343750000000002</c:v>
                </c:pt>
                <c:pt idx="562">
                  <c:v>0.36349537037037</c:v>
                </c:pt>
                <c:pt idx="563">
                  <c:v>0.36355324074074102</c:v>
                </c:pt>
                <c:pt idx="564">
                  <c:v>0.363611111111111</c:v>
                </c:pt>
                <c:pt idx="565">
                  <c:v>0.36366898148148102</c:v>
                </c:pt>
                <c:pt idx="566">
                  <c:v>0.363726851851852</c:v>
                </c:pt>
                <c:pt idx="567">
                  <c:v>0.36378472222222202</c:v>
                </c:pt>
                <c:pt idx="568">
                  <c:v>0.36379629629629601</c:v>
                </c:pt>
                <c:pt idx="569">
                  <c:v>0.36384259259259299</c:v>
                </c:pt>
                <c:pt idx="570">
                  <c:v>0.36386574074074102</c:v>
                </c:pt>
                <c:pt idx="571">
                  <c:v>0.36390046296296302</c:v>
                </c:pt>
                <c:pt idx="572">
                  <c:v>0.36412037037036998</c:v>
                </c:pt>
                <c:pt idx="573">
                  <c:v>0.36417824074074101</c:v>
                </c:pt>
                <c:pt idx="574">
                  <c:v>0.36423611111111098</c:v>
                </c:pt>
                <c:pt idx="575">
                  <c:v>0.36429398148148101</c:v>
                </c:pt>
                <c:pt idx="576">
                  <c:v>0.36435185185185198</c:v>
                </c:pt>
                <c:pt idx="577">
                  <c:v>0.36440972222222201</c:v>
                </c:pt>
                <c:pt idx="578">
                  <c:v>0.36481481481481498</c:v>
                </c:pt>
                <c:pt idx="579">
                  <c:v>0.36487268518518501</c:v>
                </c:pt>
                <c:pt idx="580">
                  <c:v>0.36493055555555598</c:v>
                </c:pt>
                <c:pt idx="581">
                  <c:v>0.36498842592592601</c:v>
                </c:pt>
                <c:pt idx="582">
                  <c:v>0.36504629629629598</c:v>
                </c:pt>
                <c:pt idx="583">
                  <c:v>0.36557870370370399</c:v>
                </c:pt>
                <c:pt idx="584">
                  <c:v>0.36563657407407402</c:v>
                </c:pt>
                <c:pt idx="585">
                  <c:v>0.36570601851851797</c:v>
                </c:pt>
                <c:pt idx="586">
                  <c:v>0.365763888888889</c:v>
                </c:pt>
                <c:pt idx="587">
                  <c:v>0.36582175925925903</c:v>
                </c:pt>
                <c:pt idx="588">
                  <c:v>0.36651620370370402</c:v>
                </c:pt>
                <c:pt idx="589">
                  <c:v>0.366574074074074</c:v>
                </c:pt>
                <c:pt idx="590">
                  <c:v>0.36663194444444402</c:v>
                </c:pt>
                <c:pt idx="591">
                  <c:v>0.366689814814815</c:v>
                </c:pt>
                <c:pt idx="592">
                  <c:v>0.36686342592592602</c:v>
                </c:pt>
                <c:pt idx="593">
                  <c:v>0.366921296296296</c:v>
                </c:pt>
                <c:pt idx="594">
                  <c:v>0.36697916666666702</c:v>
                </c:pt>
                <c:pt idx="595">
                  <c:v>0.367037037037037</c:v>
                </c:pt>
                <c:pt idx="596">
                  <c:v>0.36709490740740702</c:v>
                </c:pt>
                <c:pt idx="597">
                  <c:v>0.36715277777777799</c:v>
                </c:pt>
                <c:pt idx="598">
                  <c:v>0.36721064814814802</c:v>
                </c:pt>
                <c:pt idx="599">
                  <c:v>0.36726851851851799</c:v>
                </c:pt>
                <c:pt idx="600">
                  <c:v>0.36732638888888902</c:v>
                </c:pt>
                <c:pt idx="601">
                  <c:v>0.36738425925925899</c:v>
                </c:pt>
                <c:pt idx="602">
                  <c:v>0.36744212962963002</c:v>
                </c:pt>
                <c:pt idx="603">
                  <c:v>0.36784722222222199</c:v>
                </c:pt>
                <c:pt idx="604">
                  <c:v>0.36790509259259302</c:v>
                </c:pt>
                <c:pt idx="605">
                  <c:v>0.36796296296296299</c:v>
                </c:pt>
                <c:pt idx="606">
                  <c:v>0.36802083333333302</c:v>
                </c:pt>
                <c:pt idx="607">
                  <c:v>0.36807870370370399</c:v>
                </c:pt>
                <c:pt idx="608">
                  <c:v>0.36813657407407402</c:v>
                </c:pt>
                <c:pt idx="609">
                  <c:v>0.36819444444444399</c:v>
                </c:pt>
                <c:pt idx="610">
                  <c:v>0.36842592592592599</c:v>
                </c:pt>
                <c:pt idx="611">
                  <c:v>0.36848379629629602</c:v>
                </c:pt>
                <c:pt idx="612">
                  <c:v>0.36854166666666699</c:v>
                </c:pt>
                <c:pt idx="613">
                  <c:v>0.36940972222222201</c:v>
                </c:pt>
                <c:pt idx="614">
                  <c:v>0.36946759259259299</c:v>
                </c:pt>
                <c:pt idx="615">
                  <c:v>0.36952546296296301</c:v>
                </c:pt>
                <c:pt idx="616">
                  <c:v>0.36958333333333299</c:v>
                </c:pt>
                <c:pt idx="617">
                  <c:v>0.36964120370370401</c:v>
                </c:pt>
                <c:pt idx="618">
                  <c:v>0.36969907407407399</c:v>
                </c:pt>
                <c:pt idx="619">
                  <c:v>0.36975694444444401</c:v>
                </c:pt>
                <c:pt idx="620">
                  <c:v>0.36981481481481498</c:v>
                </c:pt>
                <c:pt idx="621">
                  <c:v>0.36987268518518501</c:v>
                </c:pt>
                <c:pt idx="622">
                  <c:v>0.37056712962963001</c:v>
                </c:pt>
                <c:pt idx="623">
                  <c:v>0.37062499999999998</c:v>
                </c:pt>
                <c:pt idx="624">
                  <c:v>0.37068287037037001</c:v>
                </c:pt>
                <c:pt idx="625">
                  <c:v>0.37074074074074098</c:v>
                </c:pt>
                <c:pt idx="626">
                  <c:v>0.37079861111111101</c:v>
                </c:pt>
                <c:pt idx="627">
                  <c:v>0.37085648148148098</c:v>
                </c:pt>
                <c:pt idx="628">
                  <c:v>0.37091435185185201</c:v>
                </c:pt>
                <c:pt idx="629">
                  <c:v>0.37097222222222198</c:v>
                </c:pt>
                <c:pt idx="630">
                  <c:v>0.37099537037037</c:v>
                </c:pt>
                <c:pt idx="631">
                  <c:v>0.37100694444444399</c:v>
                </c:pt>
                <c:pt idx="632">
                  <c:v>0.37103009259259301</c:v>
                </c:pt>
                <c:pt idx="633">
                  <c:v>0.37108796296296298</c:v>
                </c:pt>
                <c:pt idx="634">
                  <c:v>0.37114583333333301</c:v>
                </c:pt>
                <c:pt idx="635">
                  <c:v>0.37120370370370398</c:v>
                </c:pt>
                <c:pt idx="636">
                  <c:v>0.37126157407407401</c:v>
                </c:pt>
                <c:pt idx="637">
                  <c:v>0.37131944444444398</c:v>
                </c:pt>
                <c:pt idx="638">
                  <c:v>0.37137731481481501</c:v>
                </c:pt>
                <c:pt idx="639">
                  <c:v>0.37184027777777801</c:v>
                </c:pt>
                <c:pt idx="640">
                  <c:v>0.37189814814814798</c:v>
                </c:pt>
                <c:pt idx="641">
                  <c:v>0.37195601851851801</c:v>
                </c:pt>
                <c:pt idx="642">
                  <c:v>0.37199074074074101</c:v>
                </c:pt>
                <c:pt idx="643">
                  <c:v>0.37201388888888898</c:v>
                </c:pt>
                <c:pt idx="644">
                  <c:v>0.37206018518518502</c:v>
                </c:pt>
                <c:pt idx="645">
                  <c:v>0.37207175925925901</c:v>
                </c:pt>
                <c:pt idx="646">
                  <c:v>0.37212962962962998</c:v>
                </c:pt>
                <c:pt idx="647">
                  <c:v>0.3721875</c:v>
                </c:pt>
                <c:pt idx="648">
                  <c:v>0.37247685185185198</c:v>
                </c:pt>
                <c:pt idx="649">
                  <c:v>0.372534722222222</c:v>
                </c:pt>
                <c:pt idx="650">
                  <c:v>0.37259259259259297</c:v>
                </c:pt>
                <c:pt idx="651">
                  <c:v>0.372650462962963</c:v>
                </c:pt>
                <c:pt idx="652">
                  <c:v>0.37270833333333298</c:v>
                </c:pt>
                <c:pt idx="653">
                  <c:v>0.372766203703704</c:v>
                </c:pt>
                <c:pt idx="654">
                  <c:v>0.37282407407407397</c:v>
                </c:pt>
                <c:pt idx="655">
                  <c:v>0.372881944444445</c:v>
                </c:pt>
                <c:pt idx="656">
                  <c:v>0.37317129629629597</c:v>
                </c:pt>
                <c:pt idx="657">
                  <c:v>0.373229166666667</c:v>
                </c:pt>
                <c:pt idx="658">
                  <c:v>0.37328703703703697</c:v>
                </c:pt>
                <c:pt idx="659">
                  <c:v>0.373344907407407</c:v>
                </c:pt>
                <c:pt idx="660">
                  <c:v>0.37340277777777803</c:v>
                </c:pt>
                <c:pt idx="661">
                  <c:v>0.373460648148148</c:v>
                </c:pt>
                <c:pt idx="662">
                  <c:v>0.37351851851851903</c:v>
                </c:pt>
                <c:pt idx="663">
                  <c:v>0.373576388888889</c:v>
                </c:pt>
                <c:pt idx="664">
                  <c:v>0.37363425925925903</c:v>
                </c:pt>
                <c:pt idx="665">
                  <c:v>0.37369212962963</c:v>
                </c:pt>
                <c:pt idx="666">
                  <c:v>0.37375000000000003</c:v>
                </c:pt>
                <c:pt idx="667">
                  <c:v>0.37456018518518502</c:v>
                </c:pt>
                <c:pt idx="668">
                  <c:v>0.374618055555556</c:v>
                </c:pt>
                <c:pt idx="669">
                  <c:v>0.37467592592592602</c:v>
                </c:pt>
                <c:pt idx="670">
                  <c:v>0.374733796296296</c:v>
                </c:pt>
                <c:pt idx="671">
                  <c:v>0.37479166666666702</c:v>
                </c:pt>
                <c:pt idx="672">
                  <c:v>0.374849537037037</c:v>
                </c:pt>
                <c:pt idx="673">
                  <c:v>0.37490740740740702</c:v>
                </c:pt>
                <c:pt idx="674">
                  <c:v>0.37496527777777799</c:v>
                </c:pt>
                <c:pt idx="675">
                  <c:v>0.37502314814814802</c:v>
                </c:pt>
                <c:pt idx="676">
                  <c:v>0.37518518518518501</c:v>
                </c:pt>
                <c:pt idx="677">
                  <c:v>0.37524305555555498</c:v>
                </c:pt>
                <c:pt idx="678">
                  <c:v>0.37530092592592601</c:v>
                </c:pt>
                <c:pt idx="679">
                  <c:v>0.37599537037037001</c:v>
                </c:pt>
                <c:pt idx="680">
                  <c:v>0.37605324074074098</c:v>
                </c:pt>
                <c:pt idx="681">
                  <c:v>0.37611111111111101</c:v>
                </c:pt>
                <c:pt idx="682">
                  <c:v>0.37616898148148098</c:v>
                </c:pt>
                <c:pt idx="683">
                  <c:v>0.37622685185185201</c:v>
                </c:pt>
                <c:pt idx="684">
                  <c:v>0.37628472222222198</c:v>
                </c:pt>
                <c:pt idx="685">
                  <c:v>0.37634259259259301</c:v>
                </c:pt>
                <c:pt idx="686">
                  <c:v>0.37640046296296298</c:v>
                </c:pt>
                <c:pt idx="687">
                  <c:v>0.37645833333333301</c:v>
                </c:pt>
                <c:pt idx="688">
                  <c:v>0.37651620370370398</c:v>
                </c:pt>
                <c:pt idx="689">
                  <c:v>0.37657407407407401</c:v>
                </c:pt>
                <c:pt idx="690">
                  <c:v>0.37663194444444398</c:v>
                </c:pt>
                <c:pt idx="691">
                  <c:v>0.37670138888888899</c:v>
                </c:pt>
                <c:pt idx="692">
                  <c:v>0.37675925925925902</c:v>
                </c:pt>
                <c:pt idx="693">
                  <c:v>0.37681712962962999</c:v>
                </c:pt>
                <c:pt idx="694">
                  <c:v>0.37687500000000002</c:v>
                </c:pt>
              </c:numCache>
            </c:numRef>
          </c:xVal>
          <c:yVal>
            <c:numRef>
              <c:f>'2231_1170'!$C$2:$C$696</c:f>
              <c:numCache>
                <c:formatCode>0.00</c:formatCode>
                <c:ptCount val="695"/>
                <c:pt idx="0">
                  <c:v>0</c:v>
                </c:pt>
                <c:pt idx="1">
                  <c:v>1.47540098097068E-2</c:v>
                </c:pt>
                <c:pt idx="2">
                  <c:v>2.6876300304138599E-2</c:v>
                </c:pt>
                <c:pt idx="3">
                  <c:v>2.6892033091868901E-2</c:v>
                </c:pt>
                <c:pt idx="4">
                  <c:v>2.2619250469475102E-2</c:v>
                </c:pt>
                <c:pt idx="5">
                  <c:v>2.78678182825303E-2</c:v>
                </c:pt>
                <c:pt idx="6">
                  <c:v>4.2182140051338003E-2</c:v>
                </c:pt>
                <c:pt idx="7">
                  <c:v>5.66207926008815E-2</c:v>
                </c:pt>
                <c:pt idx="8">
                  <c:v>5.9866545156069199E-2</c:v>
                </c:pt>
                <c:pt idx="9">
                  <c:v>5.6095601222892803E-2</c:v>
                </c:pt>
                <c:pt idx="10">
                  <c:v>6.6394192474135097E-2</c:v>
                </c:pt>
                <c:pt idx="11">
                  <c:v>7.2402252953224902E-2</c:v>
                </c:pt>
                <c:pt idx="12">
                  <c:v>6.5648884606503102E-2</c:v>
                </c:pt>
                <c:pt idx="13">
                  <c:v>6.9886104434047497E-2</c:v>
                </c:pt>
                <c:pt idx="14">
                  <c:v>7.0301397407305899E-2</c:v>
                </c:pt>
                <c:pt idx="15">
                  <c:v>-5.8130098513245798E-2</c:v>
                </c:pt>
                <c:pt idx="16">
                  <c:v>-4.8148076363403902E-2</c:v>
                </c:pt>
                <c:pt idx="17">
                  <c:v>-2.6853053710638598E-2</c:v>
                </c:pt>
                <c:pt idx="18">
                  <c:v>-2.5417143744590502E-3</c:v>
                </c:pt>
                <c:pt idx="19">
                  <c:v>2.3940580369995201E-2</c:v>
                </c:pt>
                <c:pt idx="20">
                  <c:v>5.0335252240842003E-2</c:v>
                </c:pt>
                <c:pt idx="21">
                  <c:v>7.7569685267604896E-2</c:v>
                </c:pt>
                <c:pt idx="22">
                  <c:v>0.10675186931233301</c:v>
                </c:pt>
                <c:pt idx="23">
                  <c:v>0.137108836697237</c:v>
                </c:pt>
                <c:pt idx="24">
                  <c:v>0.167032128354975</c:v>
                </c:pt>
                <c:pt idx="25">
                  <c:v>0.19919601760976499</c:v>
                </c:pt>
                <c:pt idx="26">
                  <c:v>0.23310468635826001</c:v>
                </c:pt>
                <c:pt idx="27">
                  <c:v>0.26499378746156299</c:v>
                </c:pt>
                <c:pt idx="28">
                  <c:v>0.29655843763933398</c:v>
                </c:pt>
                <c:pt idx="29">
                  <c:v>0.36162864753926299</c:v>
                </c:pt>
                <c:pt idx="30">
                  <c:v>0.39386024349794002</c:v>
                </c:pt>
                <c:pt idx="31">
                  <c:v>0.42744345587057397</c:v>
                </c:pt>
                <c:pt idx="32">
                  <c:v>0.46183479421831902</c:v>
                </c:pt>
                <c:pt idx="33">
                  <c:v>0.49283533948665997</c:v>
                </c:pt>
                <c:pt idx="34">
                  <c:v>0.52552608227087205</c:v>
                </c:pt>
                <c:pt idx="35">
                  <c:v>0.55983467275683596</c:v>
                </c:pt>
                <c:pt idx="36">
                  <c:v>0.59446888063348502</c:v>
                </c:pt>
                <c:pt idx="37">
                  <c:v>0.62813831287584798</c:v>
                </c:pt>
                <c:pt idx="38">
                  <c:v>0.66800264950736499</c:v>
                </c:pt>
                <c:pt idx="39">
                  <c:v>0.69392874165572505</c:v>
                </c:pt>
                <c:pt idx="40">
                  <c:v>0.73177649758365304</c:v>
                </c:pt>
                <c:pt idx="41">
                  <c:v>0.770592414513111</c:v>
                </c:pt>
                <c:pt idx="42">
                  <c:v>0.81005480415292597</c:v>
                </c:pt>
                <c:pt idx="43">
                  <c:v>0.84218438898459902</c:v>
                </c:pt>
                <c:pt idx="44">
                  <c:v>0.87043930183164497</c:v>
                </c:pt>
                <c:pt idx="45">
                  <c:v>0.90416577307168899</c:v>
                </c:pt>
                <c:pt idx="46">
                  <c:v>0.93405558036509695</c:v>
                </c:pt>
                <c:pt idx="47">
                  <c:v>0.96373211617809995</c:v>
                </c:pt>
                <c:pt idx="48">
                  <c:v>0.99398871664745103</c:v>
                </c:pt>
                <c:pt idx="49">
                  <c:v>1.024731796831887</c:v>
                </c:pt>
                <c:pt idx="50">
                  <c:v>1.050581949772067</c:v>
                </c:pt>
                <c:pt idx="51">
                  <c:v>1.0646263481204341</c:v>
                </c:pt>
                <c:pt idx="52">
                  <c:v>1.034357178301285</c:v>
                </c:pt>
                <c:pt idx="53">
                  <c:v>1.0559484744726999</c:v>
                </c:pt>
                <c:pt idx="54">
                  <c:v>1.0815294136773019</c:v>
                </c:pt>
                <c:pt idx="55">
                  <c:v>1.1099324123276659</c:v>
                </c:pt>
                <c:pt idx="56">
                  <c:v>1.141903081218594</c:v>
                </c:pt>
                <c:pt idx="57">
                  <c:v>1.174921625382197</c:v>
                </c:pt>
                <c:pt idx="58">
                  <c:v>1.2082260383490531</c:v>
                </c:pt>
                <c:pt idx="59">
                  <c:v>1.242915366223557</c:v>
                </c:pt>
                <c:pt idx="60">
                  <c:v>1.279452822829384</c:v>
                </c:pt>
                <c:pt idx="61">
                  <c:v>1.315799555684499</c:v>
                </c:pt>
                <c:pt idx="62">
                  <c:v>1.3497496926740591</c:v>
                </c:pt>
                <c:pt idx="63">
                  <c:v>1.3769757822184019</c:v>
                </c:pt>
                <c:pt idx="64">
                  <c:v>1.387464250182773</c:v>
                </c:pt>
                <c:pt idx="65">
                  <c:v>1.3709881141286999</c:v>
                </c:pt>
                <c:pt idx="66">
                  <c:v>1.3964751315315529</c:v>
                </c:pt>
                <c:pt idx="67">
                  <c:v>1.4277236445693671</c:v>
                </c:pt>
                <c:pt idx="68">
                  <c:v>1.461600819329604</c:v>
                </c:pt>
                <c:pt idx="69">
                  <c:v>1.496723058096826</c:v>
                </c:pt>
                <c:pt idx="70">
                  <c:v>1.528392818982574</c:v>
                </c:pt>
                <c:pt idx="71">
                  <c:v>1.543403699111884</c:v>
                </c:pt>
                <c:pt idx="72">
                  <c:v>1.528255565002695</c:v>
                </c:pt>
                <c:pt idx="73">
                  <c:v>1.541563244580374</c:v>
                </c:pt>
                <c:pt idx="74">
                  <c:v>1.549516722725123</c:v>
                </c:pt>
                <c:pt idx="75">
                  <c:v>1.559615076863722</c:v>
                </c:pt>
                <c:pt idx="76">
                  <c:v>1.575663905564703</c:v>
                </c:pt>
                <c:pt idx="77">
                  <c:v>1.5927845381782011</c:v>
                </c:pt>
                <c:pt idx="78">
                  <c:v>1.6019109854887581</c:v>
                </c:pt>
                <c:pt idx="79">
                  <c:v>1.544687531548377</c:v>
                </c:pt>
                <c:pt idx="80">
                  <c:v>1.568974882064174</c:v>
                </c:pt>
                <c:pt idx="81">
                  <c:v>1.5943322574916441</c:v>
                </c:pt>
                <c:pt idx="82">
                  <c:v>1.6119209882501051</c:v>
                </c:pt>
                <c:pt idx="83">
                  <c:v>1.5941600330357919</c:v>
                </c:pt>
                <c:pt idx="84">
                  <c:v>1.613966256623754</c:v>
                </c:pt>
                <c:pt idx="85">
                  <c:v>1.63548112126719</c:v>
                </c:pt>
                <c:pt idx="86">
                  <c:v>1.657029323507309</c:v>
                </c:pt>
                <c:pt idx="87">
                  <c:v>1.6714762092954201</c:v>
                </c:pt>
                <c:pt idx="88">
                  <c:v>1.6695810391794339</c:v>
                </c:pt>
                <c:pt idx="89">
                  <c:v>1.6671434716790119</c:v>
                </c:pt>
                <c:pt idx="90">
                  <c:v>1.66243519605122</c:v>
                </c:pt>
                <c:pt idx="91">
                  <c:v>1.6577644212118441</c:v>
                </c:pt>
                <c:pt idx="92">
                  <c:v>1.651375397072897</c:v>
                </c:pt>
                <c:pt idx="93">
                  <c:v>1.6573892902294609</c:v>
                </c:pt>
                <c:pt idx="94">
                  <c:v>1.66511687211949</c:v>
                </c:pt>
                <c:pt idx="95">
                  <c:v>1.676820243798502</c:v>
                </c:pt>
                <c:pt idx="96">
                  <c:v>1.5813988812677731</c:v>
                </c:pt>
                <c:pt idx="97">
                  <c:v>1.598862405107</c:v>
                </c:pt>
                <c:pt idx="98">
                  <c:v>1.6234427413602861</c:v>
                </c:pt>
                <c:pt idx="99">
                  <c:v>1.648631682806645</c:v>
                </c:pt>
                <c:pt idx="100">
                  <c:v>1.666410785337874</c:v>
                </c:pt>
                <c:pt idx="101">
                  <c:v>1.6330376339384001</c:v>
                </c:pt>
                <c:pt idx="102">
                  <c:v>1.6575532645447311</c:v>
                </c:pt>
                <c:pt idx="103">
                  <c:v>1.6869702483683611</c:v>
                </c:pt>
                <c:pt idx="104">
                  <c:v>1.7168663825268451</c:v>
                </c:pt>
                <c:pt idx="105">
                  <c:v>1.7485665649500819</c:v>
                </c:pt>
                <c:pt idx="106">
                  <c:v>1.7817748278219481</c:v>
                </c:pt>
                <c:pt idx="107">
                  <c:v>1.835287389776632</c:v>
                </c:pt>
                <c:pt idx="108">
                  <c:v>1.841058264695647</c:v>
                </c:pt>
                <c:pt idx="109">
                  <c:v>1.8335219595696799</c:v>
                </c:pt>
                <c:pt idx="110">
                  <c:v>1.823734810393659</c:v>
                </c:pt>
                <c:pt idx="111">
                  <c:v>1.819739241355492</c:v>
                </c:pt>
                <c:pt idx="112">
                  <c:v>1.8185893752583551</c:v>
                </c:pt>
                <c:pt idx="113">
                  <c:v>1.825324935637169</c:v>
                </c:pt>
                <c:pt idx="114">
                  <c:v>1.8236676818201829</c:v>
                </c:pt>
                <c:pt idx="115">
                  <c:v>1.8252192863050709</c:v>
                </c:pt>
                <c:pt idx="116">
                  <c:v>1.8297985327577071</c:v>
                </c:pt>
                <c:pt idx="117">
                  <c:v>1.836349066019366</c:v>
                </c:pt>
                <c:pt idx="118">
                  <c:v>1.84594915913354</c:v>
                </c:pt>
                <c:pt idx="119">
                  <c:v>1.8653845296837099</c:v>
                </c:pt>
                <c:pt idx="120">
                  <c:v>1.8851172435397181</c:v>
                </c:pt>
                <c:pt idx="121">
                  <c:v>1.8898494936237711</c:v>
                </c:pt>
                <c:pt idx="122">
                  <c:v>1.8707777782652799</c:v>
                </c:pt>
                <c:pt idx="123">
                  <c:v>1.89481101391727</c:v>
                </c:pt>
                <c:pt idx="124">
                  <c:v>1.922405054591515</c:v>
                </c:pt>
                <c:pt idx="125">
                  <c:v>1.9458928476006181</c:v>
                </c:pt>
                <c:pt idx="126">
                  <c:v>1.95393150483207</c:v>
                </c:pt>
                <c:pt idx="127">
                  <c:v>1.9277424483638439</c:v>
                </c:pt>
                <c:pt idx="128">
                  <c:v>1.9504105514555341</c:v>
                </c:pt>
                <c:pt idx="129">
                  <c:v>1.9731901549240261</c:v>
                </c:pt>
                <c:pt idx="130">
                  <c:v>1.986745614921922</c:v>
                </c:pt>
                <c:pt idx="131">
                  <c:v>1.9584925559925139</c:v>
                </c:pt>
                <c:pt idx="132">
                  <c:v>1.9717184746991021</c:v>
                </c:pt>
                <c:pt idx="133">
                  <c:v>1.9780845066639119</c:v>
                </c:pt>
                <c:pt idx="134">
                  <c:v>1.975876198931779</c:v>
                </c:pt>
                <c:pt idx="135">
                  <c:v>1.9771373718280081</c:v>
                </c:pt>
                <c:pt idx="136">
                  <c:v>1.9817186938003739</c:v>
                </c:pt>
                <c:pt idx="137">
                  <c:v>1.987229162092788</c:v>
                </c:pt>
                <c:pt idx="138">
                  <c:v>1.9922320919934859</c:v>
                </c:pt>
                <c:pt idx="139">
                  <c:v>1.9156698278292621</c:v>
                </c:pt>
                <c:pt idx="140">
                  <c:v>1.7121044720772081</c:v>
                </c:pt>
                <c:pt idx="141">
                  <c:v>1.704981167027761</c:v>
                </c:pt>
                <c:pt idx="142">
                  <c:v>1.7049874851297211</c:v>
                </c:pt>
                <c:pt idx="143">
                  <c:v>1.7052203078956789</c:v>
                </c:pt>
                <c:pt idx="144">
                  <c:v>1.710367585361368</c:v>
                </c:pt>
                <c:pt idx="145">
                  <c:v>1.7236794279910581</c:v>
                </c:pt>
                <c:pt idx="146">
                  <c:v>1.7400749956254911</c:v>
                </c:pt>
                <c:pt idx="147">
                  <c:v>1.7546479372683741</c:v>
                </c:pt>
                <c:pt idx="148">
                  <c:v>1.762898925688632</c:v>
                </c:pt>
                <c:pt idx="149">
                  <c:v>1.3577977667414001</c:v>
                </c:pt>
                <c:pt idx="150">
                  <c:v>1.3585232169928221</c:v>
                </c:pt>
                <c:pt idx="151">
                  <c:v>1.359334356532649</c:v>
                </c:pt>
                <c:pt idx="152">
                  <c:v>1.3521369813456099</c:v>
                </c:pt>
                <c:pt idx="153">
                  <c:v>1.3473452760308431</c:v>
                </c:pt>
                <c:pt idx="154">
                  <c:v>1.340449721962607</c:v>
                </c:pt>
                <c:pt idx="155">
                  <c:v>1.3348168249139301</c:v>
                </c:pt>
                <c:pt idx="156">
                  <c:v>1.3329862042236871</c:v>
                </c:pt>
                <c:pt idx="157">
                  <c:v>1.33276143906049</c:v>
                </c:pt>
                <c:pt idx="158">
                  <c:v>1.338031948751166</c:v>
                </c:pt>
                <c:pt idx="159">
                  <c:v>1.349565006656164</c:v>
                </c:pt>
                <c:pt idx="160">
                  <c:v>1.358187650506246</c:v>
                </c:pt>
                <c:pt idx="161">
                  <c:v>1.3018210660583871</c:v>
                </c:pt>
                <c:pt idx="162">
                  <c:v>1.316530084844608</c:v>
                </c:pt>
                <c:pt idx="163">
                  <c:v>1.3378589752744781</c:v>
                </c:pt>
                <c:pt idx="164">
                  <c:v>1.3642998034490079</c:v>
                </c:pt>
                <c:pt idx="165">
                  <c:v>1.3948172910321619</c:v>
                </c:pt>
                <c:pt idx="166">
                  <c:v>1.4280277771118079</c:v>
                </c:pt>
                <c:pt idx="167">
                  <c:v>1.4566389757197129</c:v>
                </c:pt>
                <c:pt idx="168">
                  <c:v>1.4680399876783601</c:v>
                </c:pt>
                <c:pt idx="169">
                  <c:v>1.41917754975598</c:v>
                </c:pt>
                <c:pt idx="170">
                  <c:v>1.445070223742462</c:v>
                </c:pt>
                <c:pt idx="171">
                  <c:v>1.507837205875894</c:v>
                </c:pt>
                <c:pt idx="172">
                  <c:v>1.5367393148562909</c:v>
                </c:pt>
                <c:pt idx="173">
                  <c:v>1.46814268741177</c:v>
                </c:pt>
                <c:pt idx="174">
                  <c:v>1.4729644832888551</c:v>
                </c:pt>
                <c:pt idx="175">
                  <c:v>1.486248263353126</c:v>
                </c:pt>
                <c:pt idx="176">
                  <c:v>1.496618399949184</c:v>
                </c:pt>
                <c:pt idx="177">
                  <c:v>1.4919274057207159</c:v>
                </c:pt>
                <c:pt idx="178">
                  <c:v>1.4810374295562809</c:v>
                </c:pt>
                <c:pt idx="179">
                  <c:v>1.472175811348692</c:v>
                </c:pt>
                <c:pt idx="180">
                  <c:v>1.463609245136402</c:v>
                </c:pt>
                <c:pt idx="181">
                  <c:v>1.3846372644537099</c:v>
                </c:pt>
                <c:pt idx="182">
                  <c:v>1.4035408404186001</c:v>
                </c:pt>
                <c:pt idx="183">
                  <c:v>1.4274054408763419</c:v>
                </c:pt>
                <c:pt idx="184">
                  <c:v>1.453771823749719</c:v>
                </c:pt>
                <c:pt idx="185">
                  <c:v>1.4818634207637369</c:v>
                </c:pt>
                <c:pt idx="186">
                  <c:v>1.511640176573422</c:v>
                </c:pt>
                <c:pt idx="187">
                  <c:v>1.533452725777714</c:v>
                </c:pt>
                <c:pt idx="188">
                  <c:v>1.5453217338919669</c:v>
                </c:pt>
                <c:pt idx="189">
                  <c:v>1.5213076728654471</c:v>
                </c:pt>
                <c:pt idx="190">
                  <c:v>1.5420530106661661</c:v>
                </c:pt>
                <c:pt idx="191">
                  <c:v>1.5707739737818329</c:v>
                </c:pt>
                <c:pt idx="192">
                  <c:v>1.62773728009256</c:v>
                </c:pt>
                <c:pt idx="193">
                  <c:v>1.6427134618414669</c:v>
                </c:pt>
                <c:pt idx="194">
                  <c:v>1.653554787097562</c:v>
                </c:pt>
                <c:pt idx="195">
                  <c:v>1.6663949517452961</c:v>
                </c:pt>
                <c:pt idx="196">
                  <c:v>1.6440445134050561</c:v>
                </c:pt>
                <c:pt idx="197">
                  <c:v>1.6507414789105259</c:v>
                </c:pt>
                <c:pt idx="198">
                  <c:v>1.655803120032679</c:v>
                </c:pt>
                <c:pt idx="199">
                  <c:v>1.5883419474854461</c:v>
                </c:pt>
                <c:pt idx="200">
                  <c:v>1.593531334116705</c:v>
                </c:pt>
                <c:pt idx="201">
                  <c:v>1.6025408742984479</c:v>
                </c:pt>
                <c:pt idx="202">
                  <c:v>1.5519078605603409</c:v>
                </c:pt>
                <c:pt idx="203">
                  <c:v>1.5714222061986189</c:v>
                </c:pt>
                <c:pt idx="204">
                  <c:v>1.596773695027039</c:v>
                </c:pt>
                <c:pt idx="205">
                  <c:v>1.6224858990209159</c:v>
                </c:pt>
                <c:pt idx="206">
                  <c:v>1.6481761958861301</c:v>
                </c:pt>
                <c:pt idx="207">
                  <c:v>1.674431704232838</c:v>
                </c:pt>
                <c:pt idx="208">
                  <c:v>1.70377802718815</c:v>
                </c:pt>
                <c:pt idx="209">
                  <c:v>1.7326654807169111</c:v>
                </c:pt>
                <c:pt idx="210">
                  <c:v>1.761319691720203</c:v>
                </c:pt>
                <c:pt idx="211">
                  <c:v>1.7805986126672979</c:v>
                </c:pt>
                <c:pt idx="212">
                  <c:v>1.8064160423476989</c:v>
                </c:pt>
                <c:pt idx="213">
                  <c:v>1.826663581197266</c:v>
                </c:pt>
                <c:pt idx="214">
                  <c:v>1.8342006460623641</c:v>
                </c:pt>
                <c:pt idx="215">
                  <c:v>1.8058332245272839</c:v>
                </c:pt>
                <c:pt idx="216">
                  <c:v>1.815802920207936</c:v>
                </c:pt>
                <c:pt idx="217">
                  <c:v>1.8257327631176281</c:v>
                </c:pt>
                <c:pt idx="218">
                  <c:v>1.787417318463177</c:v>
                </c:pt>
                <c:pt idx="219">
                  <c:v>1.808245507946133</c:v>
                </c:pt>
                <c:pt idx="220">
                  <c:v>1.8322067052374751</c:v>
                </c:pt>
                <c:pt idx="221">
                  <c:v>1.8589874088193881</c:v>
                </c:pt>
                <c:pt idx="222">
                  <c:v>1.888041693287533</c:v>
                </c:pt>
                <c:pt idx="223">
                  <c:v>1.91798964712887</c:v>
                </c:pt>
                <c:pt idx="224">
                  <c:v>1.948166349700664</c:v>
                </c:pt>
                <c:pt idx="225">
                  <c:v>1.97613974704933</c:v>
                </c:pt>
                <c:pt idx="226">
                  <c:v>2.004043064314025</c:v>
                </c:pt>
                <c:pt idx="227">
                  <c:v>2.059796923560802</c:v>
                </c:pt>
                <c:pt idx="228">
                  <c:v>2.0865344668096242</c:v>
                </c:pt>
                <c:pt idx="229">
                  <c:v>2.1110181288461121</c:v>
                </c:pt>
                <c:pt idx="230">
                  <c:v>2.134762344509582</c:v>
                </c:pt>
                <c:pt idx="231">
                  <c:v>2.1593461827956091</c:v>
                </c:pt>
                <c:pt idx="232">
                  <c:v>2.1841582120498302</c:v>
                </c:pt>
                <c:pt idx="233">
                  <c:v>2.2080585121073431</c:v>
                </c:pt>
                <c:pt idx="234">
                  <c:v>2.231531669200514</c:v>
                </c:pt>
                <c:pt idx="235">
                  <c:v>2.2521236305578038</c:v>
                </c:pt>
                <c:pt idx="236">
                  <c:v>2.2567321181485411</c:v>
                </c:pt>
                <c:pt idx="237">
                  <c:v>2.2530039517098222</c:v>
                </c:pt>
                <c:pt idx="238">
                  <c:v>2.2506685642901512</c:v>
                </c:pt>
                <c:pt idx="239">
                  <c:v>2.2483331768704602</c:v>
                </c:pt>
                <c:pt idx="240">
                  <c:v>2.2416576998245432</c:v>
                </c:pt>
                <c:pt idx="241">
                  <c:v>2.2407538623752652</c:v>
                </c:pt>
                <c:pt idx="242">
                  <c:v>2.2483449320854811</c:v>
                </c:pt>
                <c:pt idx="243">
                  <c:v>2.2516427404669201</c:v>
                </c:pt>
                <c:pt idx="244">
                  <c:v>2.2615813462283469</c:v>
                </c:pt>
                <c:pt idx="245">
                  <c:v>2.2770327956207632</c:v>
                </c:pt>
                <c:pt idx="246">
                  <c:v>2.2912403363132721</c:v>
                </c:pt>
                <c:pt idx="247">
                  <c:v>2.294803926428798</c:v>
                </c:pt>
                <c:pt idx="248">
                  <c:v>2.2997311762098458</c:v>
                </c:pt>
                <c:pt idx="249">
                  <c:v>2.3176722001464332</c:v>
                </c:pt>
                <c:pt idx="250">
                  <c:v>2.328090882873759</c:v>
                </c:pt>
                <c:pt idx="251">
                  <c:v>2.321065583776714</c:v>
                </c:pt>
                <c:pt idx="252">
                  <c:v>2.3090338289263181</c:v>
                </c:pt>
                <c:pt idx="253">
                  <c:v>2.2992697638235668</c:v>
                </c:pt>
                <c:pt idx="254">
                  <c:v>2.2749775185054242</c:v>
                </c:pt>
                <c:pt idx="255">
                  <c:v>2.2725593293684661</c:v>
                </c:pt>
                <c:pt idx="256">
                  <c:v>2.2825696685819779</c:v>
                </c:pt>
                <c:pt idx="257">
                  <c:v>2.2923780169325529</c:v>
                </c:pt>
                <c:pt idx="258">
                  <c:v>2.2932798692061742</c:v>
                </c:pt>
                <c:pt idx="259">
                  <c:v>2.2315492082404238</c:v>
                </c:pt>
                <c:pt idx="260">
                  <c:v>2.2502008020248212</c:v>
                </c:pt>
                <c:pt idx="261">
                  <c:v>2.2622010997850448</c:v>
                </c:pt>
                <c:pt idx="262">
                  <c:v>2.2159352674493609</c:v>
                </c:pt>
                <c:pt idx="263">
                  <c:v>2.2336938648686342</c:v>
                </c:pt>
                <c:pt idx="264">
                  <c:v>2.2538742728961001</c:v>
                </c:pt>
                <c:pt idx="265">
                  <c:v>2.270549369267592</c:v>
                </c:pt>
                <c:pt idx="266">
                  <c:v>2.2741076557230429</c:v>
                </c:pt>
                <c:pt idx="267">
                  <c:v>2.2306197371784369</c:v>
                </c:pt>
                <c:pt idx="268">
                  <c:v>2.250481063860498</c:v>
                </c:pt>
                <c:pt idx="269">
                  <c:v>2.2754224365053939</c:v>
                </c:pt>
                <c:pt idx="270">
                  <c:v>2.292220742532507</c:v>
                </c:pt>
                <c:pt idx="271">
                  <c:v>2.2937270691433098</c:v>
                </c:pt>
                <c:pt idx="272">
                  <c:v>2.215652382852241</c:v>
                </c:pt>
                <c:pt idx="273">
                  <c:v>2.2248578757518231</c:v>
                </c:pt>
                <c:pt idx="274">
                  <c:v>2.23793876800256</c:v>
                </c:pt>
                <c:pt idx="275">
                  <c:v>2.2449625973121741</c:v>
                </c:pt>
                <c:pt idx="276">
                  <c:v>2.1020985039708</c:v>
                </c:pt>
                <c:pt idx="277">
                  <c:v>2.1006489778889228</c:v>
                </c:pt>
                <c:pt idx="278">
                  <c:v>2.1071168652799419</c:v>
                </c:pt>
                <c:pt idx="279">
                  <c:v>2.10796116143608</c:v>
                </c:pt>
                <c:pt idx="280">
                  <c:v>2.023237854998762</c:v>
                </c:pt>
                <c:pt idx="281">
                  <c:v>2.043660247741947</c:v>
                </c:pt>
                <c:pt idx="282">
                  <c:v>2.0673954546120972</c:v>
                </c:pt>
                <c:pt idx="283">
                  <c:v>2.086205198343277</c:v>
                </c:pt>
                <c:pt idx="284">
                  <c:v>2.092085137715471</c:v>
                </c:pt>
                <c:pt idx="285">
                  <c:v>2.0257767938017248</c:v>
                </c:pt>
                <c:pt idx="286">
                  <c:v>2.0488630929231628</c:v>
                </c:pt>
                <c:pt idx="287">
                  <c:v>2.0758287638002169</c:v>
                </c:pt>
                <c:pt idx="288">
                  <c:v>2.101980748085098</c:v>
                </c:pt>
                <c:pt idx="289">
                  <c:v>2.1190178427544808</c:v>
                </c:pt>
                <c:pt idx="290">
                  <c:v>2.120393296447233</c:v>
                </c:pt>
                <c:pt idx="291">
                  <c:v>2.0207969743898668</c:v>
                </c:pt>
                <c:pt idx="292">
                  <c:v>2.0341975127746972</c:v>
                </c:pt>
                <c:pt idx="293">
                  <c:v>2.052765030914939</c:v>
                </c:pt>
                <c:pt idx="294">
                  <c:v>2.074563041988029</c:v>
                </c:pt>
                <c:pt idx="295">
                  <c:v>2.0974900846503748</c:v>
                </c:pt>
                <c:pt idx="296">
                  <c:v>2.1485879863755599</c:v>
                </c:pt>
                <c:pt idx="297">
                  <c:v>2.1694964016596572</c:v>
                </c:pt>
                <c:pt idx="298">
                  <c:v>2.1780602627429899</c:v>
                </c:pt>
                <c:pt idx="299">
                  <c:v>2.185003945707507</c:v>
                </c:pt>
                <c:pt idx="300">
                  <c:v>2.203814250808684</c:v>
                </c:pt>
                <c:pt idx="301">
                  <c:v>2.2314191379535728</c:v>
                </c:pt>
                <c:pt idx="302">
                  <c:v>2.2636302015041569</c:v>
                </c:pt>
                <c:pt idx="303">
                  <c:v>2.2959187604607649</c:v>
                </c:pt>
                <c:pt idx="304">
                  <c:v>2.3280497588136129</c:v>
                </c:pt>
                <c:pt idx="305">
                  <c:v>2.3609061878256061</c:v>
                </c:pt>
                <c:pt idx="306">
                  <c:v>2.39392727245415</c:v>
                </c:pt>
                <c:pt idx="307">
                  <c:v>2.4255721092421751</c:v>
                </c:pt>
                <c:pt idx="308">
                  <c:v>2.4548722367714721</c:v>
                </c:pt>
                <c:pt idx="309">
                  <c:v>2.4826419935805131</c:v>
                </c:pt>
                <c:pt idx="310">
                  <c:v>2.508396964940026</c:v>
                </c:pt>
                <c:pt idx="311">
                  <c:v>2.5294652512310738</c:v>
                </c:pt>
                <c:pt idx="312">
                  <c:v>2.5382774298650328</c:v>
                </c:pt>
                <c:pt idx="313">
                  <c:v>2.4815397012654121</c:v>
                </c:pt>
                <c:pt idx="314">
                  <c:v>2.4991383066643418</c:v>
                </c:pt>
                <c:pt idx="315">
                  <c:v>2.5204519296660379</c:v>
                </c:pt>
                <c:pt idx="316">
                  <c:v>2.5430538713430408</c:v>
                </c:pt>
                <c:pt idx="317">
                  <c:v>2.5612200539125638</c:v>
                </c:pt>
                <c:pt idx="318">
                  <c:v>2.4764782932587091</c:v>
                </c:pt>
                <c:pt idx="319">
                  <c:v>2.490364335170959</c:v>
                </c:pt>
                <c:pt idx="320">
                  <c:v>2.4988429926379041</c:v>
                </c:pt>
                <c:pt idx="321">
                  <c:v>2.4192590269772141</c:v>
                </c:pt>
                <c:pt idx="322">
                  <c:v>2.4248315259013968</c:v>
                </c:pt>
                <c:pt idx="323">
                  <c:v>2.4387155655858588</c:v>
                </c:pt>
                <c:pt idx="324">
                  <c:v>2.4486417104194942</c:v>
                </c:pt>
                <c:pt idx="325">
                  <c:v>2.4467262831545469</c:v>
                </c:pt>
                <c:pt idx="326">
                  <c:v>2.3836025088784538</c:v>
                </c:pt>
                <c:pt idx="327">
                  <c:v>2.3896676682982001</c:v>
                </c:pt>
                <c:pt idx="328">
                  <c:v>2.3857132038780828</c:v>
                </c:pt>
                <c:pt idx="329">
                  <c:v>2.264721698590876</c:v>
                </c:pt>
                <c:pt idx="330">
                  <c:v>2.2659302373390209</c:v>
                </c:pt>
                <c:pt idx="331">
                  <c:v>2.2784475909775428</c:v>
                </c:pt>
                <c:pt idx="332">
                  <c:v>2.294436146215773</c:v>
                </c:pt>
                <c:pt idx="333">
                  <c:v>2.3064718132819588</c:v>
                </c:pt>
                <c:pt idx="334">
                  <c:v>2.293661049497246</c:v>
                </c:pt>
                <c:pt idx="335">
                  <c:v>2.3110997973742542</c:v>
                </c:pt>
                <c:pt idx="336">
                  <c:v>2.3299101024754312</c:v>
                </c:pt>
                <c:pt idx="337">
                  <c:v>2.3455735386668688</c:v>
                </c:pt>
                <c:pt idx="338">
                  <c:v>2.3532445954945591</c:v>
                </c:pt>
                <c:pt idx="339">
                  <c:v>2.34331746328079</c:v>
                </c:pt>
                <c:pt idx="340">
                  <c:v>2.3691497248931621</c:v>
                </c:pt>
                <c:pt idx="341">
                  <c:v>2.3904631401273519</c:v>
                </c:pt>
                <c:pt idx="342">
                  <c:v>2.398301034423282</c:v>
                </c:pt>
                <c:pt idx="343">
                  <c:v>2.312425398290737</c:v>
                </c:pt>
                <c:pt idx="344">
                  <c:v>2.3284113595583311</c:v>
                </c:pt>
                <c:pt idx="345">
                  <c:v>2.3453884928698372</c:v>
                </c:pt>
                <c:pt idx="346">
                  <c:v>2.358437549488769</c:v>
                </c:pt>
                <c:pt idx="347">
                  <c:v>2.3672040207677161</c:v>
                </c:pt>
                <c:pt idx="348">
                  <c:v>2.3634167283133962</c:v>
                </c:pt>
                <c:pt idx="349">
                  <c:v>2.3082073551290141</c:v>
                </c:pt>
                <c:pt idx="350">
                  <c:v>2.3244539900825312</c:v>
                </c:pt>
                <c:pt idx="351">
                  <c:v>2.3401749727391921</c:v>
                </c:pt>
                <c:pt idx="352">
                  <c:v>2.34006803041988</c:v>
                </c:pt>
                <c:pt idx="353">
                  <c:v>2.1716456474181172</c:v>
                </c:pt>
                <c:pt idx="354">
                  <c:v>2.178366187166219</c:v>
                </c:pt>
                <c:pt idx="355">
                  <c:v>2.196278897267105</c:v>
                </c:pt>
                <c:pt idx="356">
                  <c:v>2.2197463447242072</c:v>
                </c:pt>
                <c:pt idx="357">
                  <c:v>2.2441049954847831</c:v>
                </c:pt>
                <c:pt idx="358">
                  <c:v>2.2668083765896512</c:v>
                </c:pt>
                <c:pt idx="359">
                  <c:v>2.2820728362843852</c:v>
                </c:pt>
                <c:pt idx="360">
                  <c:v>2.284533978398116</c:v>
                </c:pt>
                <c:pt idx="361">
                  <c:v>2.256208083215677</c:v>
                </c:pt>
                <c:pt idx="362">
                  <c:v>2.256447908981698</c:v>
                </c:pt>
                <c:pt idx="363">
                  <c:v>2.25431360835048</c:v>
                </c:pt>
                <c:pt idx="364">
                  <c:v>2.2524975943328509</c:v>
                </c:pt>
                <c:pt idx="365">
                  <c:v>2.2501992544262639</c:v>
                </c:pt>
                <c:pt idx="366">
                  <c:v>2.241974985639736</c:v>
                </c:pt>
                <c:pt idx="367">
                  <c:v>2.2395374181393142</c:v>
                </c:pt>
                <c:pt idx="368">
                  <c:v>2.2313266462840748</c:v>
                </c:pt>
                <c:pt idx="369">
                  <c:v>2.2293517065820181</c:v>
                </c:pt>
                <c:pt idx="370">
                  <c:v>2.2308727654790701</c:v>
                </c:pt>
                <c:pt idx="371">
                  <c:v>2.2275335892513199</c:v>
                </c:pt>
                <c:pt idx="372">
                  <c:v>2.220945493645587</c:v>
                </c:pt>
                <c:pt idx="373">
                  <c:v>2.2111900285902242</c:v>
                </c:pt>
                <c:pt idx="374">
                  <c:v>2.1650610794778662</c:v>
                </c:pt>
                <c:pt idx="375">
                  <c:v>2.1557233153459952</c:v>
                </c:pt>
                <c:pt idx="376">
                  <c:v>2.1522657477759641</c:v>
                </c:pt>
                <c:pt idx="377">
                  <c:v>2.1177977099383938</c:v>
                </c:pt>
                <c:pt idx="378">
                  <c:v>2.1215270235166499</c:v>
                </c:pt>
                <c:pt idx="379">
                  <c:v>2.0923204768290802</c:v>
                </c:pt>
                <c:pt idx="380">
                  <c:v>2.0870933956277331</c:v>
                </c:pt>
                <c:pt idx="381">
                  <c:v>2.08652956220324</c:v>
                </c:pt>
                <c:pt idx="382">
                  <c:v>2.0885514928311801</c:v>
                </c:pt>
                <c:pt idx="383">
                  <c:v>2.0909833838056069</c:v>
                </c:pt>
                <c:pt idx="384">
                  <c:v>2.0875206323441242</c:v>
                </c:pt>
                <c:pt idx="385">
                  <c:v>2.0517217655458921</c:v>
                </c:pt>
                <c:pt idx="386">
                  <c:v>2.051002551612072</c:v>
                </c:pt>
                <c:pt idx="387">
                  <c:v>2.0565993325631382</c:v>
                </c:pt>
                <c:pt idx="388">
                  <c:v>2.0028676911263199</c:v>
                </c:pt>
                <c:pt idx="389">
                  <c:v>2.0151932078199621</c:v>
                </c:pt>
                <c:pt idx="390">
                  <c:v>2.0250130241961339</c:v>
                </c:pt>
                <c:pt idx="391">
                  <c:v>2.0281893926509369</c:v>
                </c:pt>
                <c:pt idx="392">
                  <c:v>2.0217479167648591</c:v>
                </c:pt>
                <c:pt idx="393">
                  <c:v>2.014809523940059</c:v>
                </c:pt>
                <c:pt idx="394">
                  <c:v>2.0137700905018652</c:v>
                </c:pt>
                <c:pt idx="395">
                  <c:v>2.0102703643596338</c:v>
                </c:pt>
                <c:pt idx="396">
                  <c:v>2.0033316400366941</c:v>
                </c:pt>
                <c:pt idx="397">
                  <c:v>1.9970884238447439</c:v>
                </c:pt>
                <c:pt idx="398">
                  <c:v>1.9929341330639541</c:v>
                </c:pt>
                <c:pt idx="399">
                  <c:v>1.990586048120448</c:v>
                </c:pt>
                <c:pt idx="400">
                  <c:v>1.9849727663685639</c:v>
                </c:pt>
                <c:pt idx="401">
                  <c:v>1.9770918728069089</c:v>
                </c:pt>
                <c:pt idx="402">
                  <c:v>1.9716476626034589</c:v>
                </c:pt>
                <c:pt idx="403">
                  <c:v>1.9673939839131549</c:v>
                </c:pt>
                <c:pt idx="404">
                  <c:v>1.9624522920677381</c:v>
                </c:pt>
                <c:pt idx="405">
                  <c:v>1.7135275417905049</c:v>
                </c:pt>
                <c:pt idx="406">
                  <c:v>1.705298880262994</c:v>
                </c:pt>
                <c:pt idx="407">
                  <c:v>1.603608027296737</c:v>
                </c:pt>
                <c:pt idx="408">
                  <c:v>1.596906920792428</c:v>
                </c:pt>
                <c:pt idx="409">
                  <c:v>1.590395061850217</c:v>
                </c:pt>
                <c:pt idx="410">
                  <c:v>1.5852192897414381</c:v>
                </c:pt>
                <c:pt idx="411">
                  <c:v>1.5764607066851679</c:v>
                </c:pt>
                <c:pt idx="412">
                  <c:v>1.569871367936102</c:v>
                </c:pt>
                <c:pt idx="413">
                  <c:v>1.5695689670446169</c:v>
                </c:pt>
                <c:pt idx="414">
                  <c:v>1.5675609189188999</c:v>
                </c:pt>
                <c:pt idx="415">
                  <c:v>1.4893835642918141</c:v>
                </c:pt>
                <c:pt idx="416">
                  <c:v>1.492790161360489</c:v>
                </c:pt>
                <c:pt idx="417">
                  <c:v>1.490213047157986</c:v>
                </c:pt>
                <c:pt idx="418">
                  <c:v>1.443484759534712</c:v>
                </c:pt>
                <c:pt idx="419">
                  <c:v>1.4369863740175359</c:v>
                </c:pt>
                <c:pt idx="420">
                  <c:v>1.4374545752396271</c:v>
                </c:pt>
                <c:pt idx="421">
                  <c:v>1.4407843230361621</c:v>
                </c:pt>
                <c:pt idx="422">
                  <c:v>1.4402028114190131</c:v>
                </c:pt>
                <c:pt idx="423">
                  <c:v>1.240720043065259</c:v>
                </c:pt>
                <c:pt idx="424">
                  <c:v>1.2455880169934661</c:v>
                </c:pt>
                <c:pt idx="425">
                  <c:v>1.256408704593398</c:v>
                </c:pt>
                <c:pt idx="426">
                  <c:v>1.27036978592757</c:v>
                </c:pt>
                <c:pt idx="427">
                  <c:v>1.2821213261489179</c:v>
                </c:pt>
                <c:pt idx="428">
                  <c:v>1.2889248783259359</c:v>
                </c:pt>
                <c:pt idx="429">
                  <c:v>1.292956552965165</c:v>
                </c:pt>
                <c:pt idx="430">
                  <c:v>1.2888225975716241</c:v>
                </c:pt>
                <c:pt idx="431">
                  <c:v>1.28421129040447</c:v>
                </c:pt>
                <c:pt idx="432">
                  <c:v>1.27689858790322</c:v>
                </c:pt>
                <c:pt idx="433">
                  <c:v>1.2683416195644379</c:v>
                </c:pt>
                <c:pt idx="434">
                  <c:v>1.264399615399852</c:v>
                </c:pt>
                <c:pt idx="435">
                  <c:v>1.2642050674007099</c:v>
                </c:pt>
                <c:pt idx="436">
                  <c:v>1.26789738644343</c:v>
                </c:pt>
                <c:pt idx="437">
                  <c:v>1.2715728213782569</c:v>
                </c:pt>
                <c:pt idx="438">
                  <c:v>1.2794617446901031</c:v>
                </c:pt>
                <c:pt idx="439">
                  <c:v>1.290760067854563</c:v>
                </c:pt>
                <c:pt idx="440">
                  <c:v>1.2924254528452219</c:v>
                </c:pt>
                <c:pt idx="441">
                  <c:v>1.1784351201870751</c:v>
                </c:pt>
                <c:pt idx="442">
                  <c:v>1.1919636631486981</c:v>
                </c:pt>
                <c:pt idx="443">
                  <c:v>1.2052987654107601</c:v>
                </c:pt>
                <c:pt idx="444">
                  <c:v>1.215642041201427</c:v>
                </c:pt>
                <c:pt idx="445">
                  <c:v>1.2253204226741581</c:v>
                </c:pt>
                <c:pt idx="446">
                  <c:v>1.2361225735270911</c:v>
                </c:pt>
                <c:pt idx="447">
                  <c:v>1.2427774743543121</c:v>
                </c:pt>
                <c:pt idx="448">
                  <c:v>1.2478692522834449</c:v>
                </c:pt>
                <c:pt idx="449">
                  <c:v>1.24874875174639</c:v>
                </c:pt>
                <c:pt idx="450">
                  <c:v>1.242749912619793</c:v>
                </c:pt>
                <c:pt idx="451">
                  <c:v>1.2343052705281681</c:v>
                </c:pt>
                <c:pt idx="452">
                  <c:v>0.99666385642538602</c:v>
                </c:pt>
                <c:pt idx="453">
                  <c:v>0.98654164091885799</c:v>
                </c:pt>
                <c:pt idx="454">
                  <c:v>0.97831166061858699</c:v>
                </c:pt>
                <c:pt idx="455">
                  <c:v>0.97361857706629695</c:v>
                </c:pt>
                <c:pt idx="456">
                  <c:v>0.96701429900100799</c:v>
                </c:pt>
                <c:pt idx="457">
                  <c:v>0.96059398174321597</c:v>
                </c:pt>
                <c:pt idx="458">
                  <c:v>0.95213816590938904</c:v>
                </c:pt>
                <c:pt idx="459">
                  <c:v>0.868691644121938</c:v>
                </c:pt>
                <c:pt idx="460">
                  <c:v>0.86550319795917097</c:v>
                </c:pt>
                <c:pt idx="461">
                  <c:v>0.87210242178841202</c:v>
                </c:pt>
                <c:pt idx="462">
                  <c:v>0.87900084604682205</c:v>
                </c:pt>
                <c:pt idx="463">
                  <c:v>0.88151652926842405</c:v>
                </c:pt>
                <c:pt idx="464">
                  <c:v>0.88029898178213295</c:v>
                </c:pt>
                <c:pt idx="465">
                  <c:v>0.87333066977143403</c:v>
                </c:pt>
                <c:pt idx="466">
                  <c:v>0.80751933894767103</c:v>
                </c:pt>
                <c:pt idx="467">
                  <c:v>0.81313020393869095</c:v>
                </c:pt>
                <c:pt idx="468">
                  <c:v>0.82477195014176596</c:v>
                </c:pt>
                <c:pt idx="469">
                  <c:v>0.83822174447894304</c:v>
                </c:pt>
                <c:pt idx="470">
                  <c:v>0.85422264868539299</c:v>
                </c:pt>
                <c:pt idx="471">
                  <c:v>0.86941576831239298</c:v>
                </c:pt>
                <c:pt idx="472">
                  <c:v>0.88002210603863096</c:v>
                </c:pt>
                <c:pt idx="473">
                  <c:v>0.881530465630746</c:v>
                </c:pt>
                <c:pt idx="474">
                  <c:v>0.84600996382758398</c:v>
                </c:pt>
                <c:pt idx="475">
                  <c:v>0.86079676453924503</c:v>
                </c:pt>
                <c:pt idx="476">
                  <c:v>0.86490357996473899</c:v>
                </c:pt>
                <c:pt idx="477">
                  <c:v>0.85736839699682599</c:v>
                </c:pt>
                <c:pt idx="478">
                  <c:v>0.851641379421054</c:v>
                </c:pt>
                <c:pt idx="479">
                  <c:v>0.84335516223316598</c:v>
                </c:pt>
                <c:pt idx="480">
                  <c:v>0.836576760469669</c:v>
                </c:pt>
                <c:pt idx="481">
                  <c:v>0.828429883569342</c:v>
                </c:pt>
                <c:pt idx="482">
                  <c:v>0.81777701626836596</c:v>
                </c:pt>
                <c:pt idx="483">
                  <c:v>0.81099861450484001</c:v>
                </c:pt>
                <c:pt idx="484">
                  <c:v>0.80204091761920904</c:v>
                </c:pt>
                <c:pt idx="485">
                  <c:v>0.79106352958100201</c:v>
                </c:pt>
                <c:pt idx="486">
                  <c:v>0.74344079545362296</c:v>
                </c:pt>
                <c:pt idx="487">
                  <c:v>0.73310727540752696</c:v>
                </c:pt>
                <c:pt idx="488">
                  <c:v>0.72527779068089204</c:v>
                </c:pt>
                <c:pt idx="489">
                  <c:v>0.71809851459357799</c:v>
                </c:pt>
                <c:pt idx="490">
                  <c:v>0.70986413520626701</c:v>
                </c:pt>
                <c:pt idx="491">
                  <c:v>0.70691328658450903</c:v>
                </c:pt>
                <c:pt idx="492">
                  <c:v>0.71397712289981996</c:v>
                </c:pt>
                <c:pt idx="493">
                  <c:v>0.71382139667452604</c:v>
                </c:pt>
                <c:pt idx="494">
                  <c:v>0.71178394389483701</c:v>
                </c:pt>
                <c:pt idx="495">
                  <c:v>0.70215166128748097</c:v>
                </c:pt>
                <c:pt idx="496">
                  <c:v>0.69727652628663594</c:v>
                </c:pt>
                <c:pt idx="497">
                  <c:v>0.69174148312401995</c:v>
                </c:pt>
                <c:pt idx="498">
                  <c:v>0.68867575767206601</c:v>
                </c:pt>
                <c:pt idx="499">
                  <c:v>0.68415528539563297</c:v>
                </c:pt>
                <c:pt idx="500">
                  <c:v>0.67586205223145202</c:v>
                </c:pt>
                <c:pt idx="501">
                  <c:v>0.67362884489251995</c:v>
                </c:pt>
                <c:pt idx="502">
                  <c:v>0.66631614239125203</c:v>
                </c:pt>
                <c:pt idx="503">
                  <c:v>0.662006855055566</c:v>
                </c:pt>
                <c:pt idx="504">
                  <c:v>0.65652252927564103</c:v>
                </c:pt>
                <c:pt idx="505">
                  <c:v>0.65176274558713498</c:v>
                </c:pt>
                <c:pt idx="506">
                  <c:v>0.64974785758332199</c:v>
                </c:pt>
                <c:pt idx="507">
                  <c:v>0.65144536195875002</c:v>
                </c:pt>
                <c:pt idx="508">
                  <c:v>0.65548529552484802</c:v>
                </c:pt>
                <c:pt idx="509">
                  <c:v>0.66137775100987295</c:v>
                </c:pt>
                <c:pt idx="510">
                  <c:v>0.67172303474930595</c:v>
                </c:pt>
                <c:pt idx="511">
                  <c:v>0.68839861343212105</c:v>
                </c:pt>
                <c:pt idx="512">
                  <c:v>0.710083434191908</c:v>
                </c:pt>
                <c:pt idx="513">
                  <c:v>0.73338372582827505</c:v>
                </c:pt>
                <c:pt idx="514">
                  <c:v>0.75095310682056005</c:v>
                </c:pt>
                <c:pt idx="515">
                  <c:v>0.75817069878375098</c:v>
                </c:pt>
                <c:pt idx="516">
                  <c:v>0.76784135956940303</c:v>
                </c:pt>
                <c:pt idx="517">
                  <c:v>0.78057638676770502</c:v>
                </c:pt>
                <c:pt idx="518">
                  <c:v>0.79202596257095303</c:v>
                </c:pt>
                <c:pt idx="519">
                  <c:v>0.79453335911769296</c:v>
                </c:pt>
                <c:pt idx="520">
                  <c:v>0.79200969039548896</c:v>
                </c:pt>
                <c:pt idx="521">
                  <c:v>0.78461706440114598</c:v>
                </c:pt>
                <c:pt idx="522">
                  <c:v>0.78175881478837606</c:v>
                </c:pt>
                <c:pt idx="523">
                  <c:v>0.79108144161864402</c:v>
                </c:pt>
                <c:pt idx="524">
                  <c:v>0.80511456050909003</c:v>
                </c:pt>
                <c:pt idx="525">
                  <c:v>0.81882018506239995</c:v>
                </c:pt>
                <c:pt idx="526">
                  <c:v>0.83486907539001698</c:v>
                </c:pt>
                <c:pt idx="527">
                  <c:v>0.84653498024364604</c:v>
                </c:pt>
                <c:pt idx="528">
                  <c:v>0.856115737058183</c:v>
                </c:pt>
                <c:pt idx="529">
                  <c:v>0.87053699995988798</c:v>
                </c:pt>
                <c:pt idx="530">
                  <c:v>0.88350815877728195</c:v>
                </c:pt>
                <c:pt idx="531">
                  <c:v>0.88934615411805895</c:v>
                </c:pt>
                <c:pt idx="532">
                  <c:v>0.843699128465765</c:v>
                </c:pt>
                <c:pt idx="533">
                  <c:v>0.83761820725335701</c:v>
                </c:pt>
                <c:pt idx="534">
                  <c:v>0.83565331534398302</c:v>
                </c:pt>
                <c:pt idx="535">
                  <c:v>0.832561992224505</c:v>
                </c:pt>
                <c:pt idx="536">
                  <c:v>0.83678458533562805</c:v>
                </c:pt>
                <c:pt idx="537">
                  <c:v>0.846429995556363</c:v>
                </c:pt>
                <c:pt idx="538">
                  <c:v>0.85471288596536898</c:v>
                </c:pt>
                <c:pt idx="539">
                  <c:v>0.85383123323453702</c:v>
                </c:pt>
                <c:pt idx="540">
                  <c:v>0.85009086465591099</c:v>
                </c:pt>
                <c:pt idx="541">
                  <c:v>0.84521572965508096</c:v>
                </c:pt>
                <c:pt idx="542">
                  <c:v>0.84277816215465895</c:v>
                </c:pt>
                <c:pt idx="543">
                  <c:v>0.83441537334594795</c:v>
                </c:pt>
                <c:pt idx="544">
                  <c:v>0.828067613907152</c:v>
                </c:pt>
                <c:pt idx="545">
                  <c:v>0.82603337835330104</c:v>
                </c:pt>
                <c:pt idx="546">
                  <c:v>0.834209905347578</c:v>
                </c:pt>
                <c:pt idx="547">
                  <c:v>0.84985921763565397</c:v>
                </c:pt>
                <c:pt idx="548">
                  <c:v>0.86452154984194596</c:v>
                </c:pt>
                <c:pt idx="549">
                  <c:v>0.86755065595599501</c:v>
                </c:pt>
                <c:pt idx="550">
                  <c:v>0.86370620425473299</c:v>
                </c:pt>
                <c:pt idx="551">
                  <c:v>0.85693166132099896</c:v>
                </c:pt>
                <c:pt idx="552">
                  <c:v>0.847914700742741</c:v>
                </c:pt>
                <c:pt idx="553">
                  <c:v>0.84225803023592505</c:v>
                </c:pt>
                <c:pt idx="554">
                  <c:v>0.83752739969116097</c:v>
                </c:pt>
                <c:pt idx="555">
                  <c:v>0.83021469718990903</c:v>
                </c:pt>
                <c:pt idx="556">
                  <c:v>0.82548406664513196</c:v>
                </c:pt>
                <c:pt idx="557">
                  <c:v>0.81727338452166898</c:v>
                </c:pt>
                <c:pt idx="558">
                  <c:v>0.81071071282381302</c:v>
                </c:pt>
                <c:pt idx="559">
                  <c:v>0.80370223972256105</c:v>
                </c:pt>
                <c:pt idx="560">
                  <c:v>0.79873143179356998</c:v>
                </c:pt>
                <c:pt idx="561">
                  <c:v>0.79455458213733698</c:v>
                </c:pt>
                <c:pt idx="562">
                  <c:v>0.78888014039796395</c:v>
                </c:pt>
                <c:pt idx="563">
                  <c:v>0.78196424057077296</c:v>
                </c:pt>
                <c:pt idx="564">
                  <c:v>0.77588018417136295</c:v>
                </c:pt>
                <c:pt idx="565">
                  <c:v>0.77473993049379397</c:v>
                </c:pt>
                <c:pt idx="566">
                  <c:v>0.77489602192691998</c:v>
                </c:pt>
                <c:pt idx="567">
                  <c:v>0.77100304229914196</c:v>
                </c:pt>
                <c:pt idx="568">
                  <c:v>0.76891943698173304</c:v>
                </c:pt>
                <c:pt idx="569">
                  <c:v>0.75930108089732995</c:v>
                </c:pt>
                <c:pt idx="570">
                  <c:v>0.75442594589648604</c:v>
                </c:pt>
                <c:pt idx="571">
                  <c:v>0.74791781015552805</c:v>
                </c:pt>
                <c:pt idx="572">
                  <c:v>0.70425808845365601</c:v>
                </c:pt>
                <c:pt idx="573">
                  <c:v>0.69932767466230705</c:v>
                </c:pt>
                <c:pt idx="574">
                  <c:v>0.70614313464397305</c:v>
                </c:pt>
                <c:pt idx="575">
                  <c:v>0.71202952571073297</c:v>
                </c:pt>
                <c:pt idx="576">
                  <c:v>0.71352644585331904</c:v>
                </c:pt>
                <c:pt idx="577">
                  <c:v>0.70736983035850198</c:v>
                </c:pt>
                <c:pt idx="578">
                  <c:v>0.62844374283925197</c:v>
                </c:pt>
                <c:pt idx="579">
                  <c:v>0.63164907818374205</c:v>
                </c:pt>
                <c:pt idx="580">
                  <c:v>0.63961646127631899</c:v>
                </c:pt>
                <c:pt idx="581">
                  <c:v>0.64476755282599596</c:v>
                </c:pt>
                <c:pt idx="582">
                  <c:v>0.64284648320433802</c:v>
                </c:pt>
                <c:pt idx="583">
                  <c:v>0.53241797011605696</c:v>
                </c:pt>
                <c:pt idx="584">
                  <c:v>0.53083095692640803</c:v>
                </c:pt>
                <c:pt idx="585">
                  <c:v>0.53718666674839699</c:v>
                </c:pt>
                <c:pt idx="586">
                  <c:v>0.54477289702202802</c:v>
                </c:pt>
                <c:pt idx="587">
                  <c:v>0.55013774164960705</c:v>
                </c:pt>
                <c:pt idx="588">
                  <c:v>0.42996484450623002</c:v>
                </c:pt>
                <c:pt idx="589">
                  <c:v>0.43472720107445201</c:v>
                </c:pt>
                <c:pt idx="590">
                  <c:v>0.43602971429848503</c:v>
                </c:pt>
                <c:pt idx="591">
                  <c:v>0.431191743351164</c:v>
                </c:pt>
                <c:pt idx="592">
                  <c:v>0.39535555399071098</c:v>
                </c:pt>
                <c:pt idx="593">
                  <c:v>0.39269405699363302</c:v>
                </c:pt>
                <c:pt idx="594">
                  <c:v>0.39390818008156703</c:v>
                </c:pt>
                <c:pt idx="595">
                  <c:v>0.39818613763920002</c:v>
                </c:pt>
                <c:pt idx="596">
                  <c:v>0.40437405557085498</c:v>
                </c:pt>
                <c:pt idx="597">
                  <c:v>0.41164340905028501</c:v>
                </c:pt>
                <c:pt idx="598">
                  <c:v>0.42585563003700599</c:v>
                </c:pt>
                <c:pt idx="599">
                  <c:v>0.44261013884414502</c:v>
                </c:pt>
                <c:pt idx="600">
                  <c:v>0.452236572018407</c:v>
                </c:pt>
                <c:pt idx="601">
                  <c:v>0.464038650401491</c:v>
                </c:pt>
                <c:pt idx="602">
                  <c:v>0.47434977464467898</c:v>
                </c:pt>
                <c:pt idx="603">
                  <c:v>0.39784178399331399</c:v>
                </c:pt>
                <c:pt idx="604">
                  <c:v>0.39147193349882098</c:v>
                </c:pt>
                <c:pt idx="605">
                  <c:v>0.38868021976894301</c:v>
                </c:pt>
                <c:pt idx="606">
                  <c:v>0.39308629316427401</c:v>
                </c:pt>
                <c:pt idx="607">
                  <c:v>0.395254666109352</c:v>
                </c:pt>
                <c:pt idx="608">
                  <c:v>0.39437578340846402</c:v>
                </c:pt>
                <c:pt idx="609">
                  <c:v>0.39071799388806</c:v>
                </c:pt>
                <c:pt idx="610">
                  <c:v>0.345338070445592</c:v>
                </c:pt>
                <c:pt idx="611">
                  <c:v>0.34618623828008299</c:v>
                </c:pt>
                <c:pt idx="612">
                  <c:v>0.35385799609240098</c:v>
                </c:pt>
                <c:pt idx="613">
                  <c:v>0.183559335346899</c:v>
                </c:pt>
                <c:pt idx="614">
                  <c:v>0.18925884989684499</c:v>
                </c:pt>
                <c:pt idx="615">
                  <c:v>0.19557228609838301</c:v>
                </c:pt>
                <c:pt idx="616">
                  <c:v>0.19911951752099799</c:v>
                </c:pt>
                <c:pt idx="617">
                  <c:v>0.211135205843135</c:v>
                </c:pt>
                <c:pt idx="618">
                  <c:v>0.231900616024276</c:v>
                </c:pt>
                <c:pt idx="619">
                  <c:v>0.25345902969506501</c:v>
                </c:pt>
                <c:pt idx="620">
                  <c:v>0.26896268534071099</c:v>
                </c:pt>
                <c:pt idx="621">
                  <c:v>0.27025216421901599</c:v>
                </c:pt>
                <c:pt idx="622">
                  <c:v>0.15670616927567901</c:v>
                </c:pt>
                <c:pt idx="623">
                  <c:v>0.15778837354200501</c:v>
                </c:pt>
                <c:pt idx="624">
                  <c:v>0.16249901260135899</c:v>
                </c:pt>
                <c:pt idx="625">
                  <c:v>0.162379964885176</c:v>
                </c:pt>
                <c:pt idx="626">
                  <c:v>0.159710427238068</c:v>
                </c:pt>
                <c:pt idx="627">
                  <c:v>0.161244427318295</c:v>
                </c:pt>
                <c:pt idx="628">
                  <c:v>0.16258918331408301</c:v>
                </c:pt>
                <c:pt idx="629">
                  <c:v>0.158188513837942</c:v>
                </c:pt>
                <c:pt idx="630">
                  <c:v>0.154180405573598</c:v>
                </c:pt>
                <c:pt idx="631">
                  <c:v>0.15182626775924701</c:v>
                </c:pt>
                <c:pt idx="632">
                  <c:v>0.14720142181839399</c:v>
                </c:pt>
                <c:pt idx="633">
                  <c:v>0.144779491534237</c:v>
                </c:pt>
                <c:pt idx="634">
                  <c:v>0.15138510531538399</c:v>
                </c:pt>
                <c:pt idx="635">
                  <c:v>0.16062229723330301</c:v>
                </c:pt>
                <c:pt idx="636">
                  <c:v>0.17007670579265299</c:v>
                </c:pt>
                <c:pt idx="637">
                  <c:v>0.17750886292373</c:v>
                </c:pt>
                <c:pt idx="638">
                  <c:v>0.175689157208609</c:v>
                </c:pt>
                <c:pt idx="639">
                  <c:v>0.102032319656487</c:v>
                </c:pt>
                <c:pt idx="640">
                  <c:v>0.10722671248919401</c:v>
                </c:pt>
                <c:pt idx="641">
                  <c:v>0.105587700281987</c:v>
                </c:pt>
                <c:pt idx="642">
                  <c:v>9.9799730941100506E-2</c:v>
                </c:pt>
                <c:pt idx="643">
                  <c:v>9.5111150390508201E-2</c:v>
                </c:pt>
                <c:pt idx="644">
                  <c:v>8.5360880388819296E-2</c:v>
                </c:pt>
                <c:pt idx="645">
                  <c:v>8.3151794494483497E-2</c:v>
                </c:pt>
                <c:pt idx="646">
                  <c:v>8.3426855487360299E-2</c:v>
                </c:pt>
                <c:pt idx="647">
                  <c:v>9.2974813196434497E-2</c:v>
                </c:pt>
                <c:pt idx="648">
                  <c:v>7.2988215738576001E-2</c:v>
                </c:pt>
                <c:pt idx="649">
                  <c:v>8.7943505880730299E-2</c:v>
                </c:pt>
                <c:pt idx="650">
                  <c:v>0.103062741377073</c:v>
                </c:pt>
                <c:pt idx="651">
                  <c:v>0.11807669229150999</c:v>
                </c:pt>
                <c:pt idx="652">
                  <c:v>0.13167854851101901</c:v>
                </c:pt>
                <c:pt idx="653">
                  <c:v>0.14431093761663799</c:v>
                </c:pt>
                <c:pt idx="654">
                  <c:v>0.15459156821185599</c:v>
                </c:pt>
                <c:pt idx="655">
                  <c:v>0.156358452538441</c:v>
                </c:pt>
                <c:pt idx="656">
                  <c:v>0.122617022967447</c:v>
                </c:pt>
                <c:pt idx="657">
                  <c:v>0.138771651115533</c:v>
                </c:pt>
                <c:pt idx="658">
                  <c:v>0.154331303254409</c:v>
                </c:pt>
                <c:pt idx="659">
                  <c:v>0.16760934409823899</c:v>
                </c:pt>
                <c:pt idx="660">
                  <c:v>0.17874349915541601</c:v>
                </c:pt>
                <c:pt idx="661">
                  <c:v>0.19157135445304599</c:v>
                </c:pt>
                <c:pt idx="662">
                  <c:v>0.204088426347283</c:v>
                </c:pt>
                <c:pt idx="663">
                  <c:v>0.20801450961812401</c:v>
                </c:pt>
                <c:pt idx="664">
                  <c:v>0.21181276671426</c:v>
                </c:pt>
                <c:pt idx="665">
                  <c:v>0.22007728765449</c:v>
                </c:pt>
                <c:pt idx="666">
                  <c:v>0.219335595731494</c:v>
                </c:pt>
                <c:pt idx="667">
                  <c:v>6.8151968745013405E-2</c:v>
                </c:pt>
                <c:pt idx="668">
                  <c:v>7.8714138631639202E-2</c:v>
                </c:pt>
                <c:pt idx="669">
                  <c:v>9.1103531341204302E-2</c:v>
                </c:pt>
                <c:pt idx="670">
                  <c:v>0.10292489649862099</c:v>
                </c:pt>
                <c:pt idx="671">
                  <c:v>0.113939813323597</c:v>
                </c:pt>
                <c:pt idx="672">
                  <c:v>0.12399510322339299</c:v>
                </c:pt>
                <c:pt idx="673">
                  <c:v>0.13310006801855001</c:v>
                </c:pt>
                <c:pt idx="674">
                  <c:v>0.14400643581286901</c:v>
                </c:pt>
                <c:pt idx="675">
                  <c:v>0.14766299190354501</c:v>
                </c:pt>
                <c:pt idx="676">
                  <c:v>0.119098747900381</c:v>
                </c:pt>
                <c:pt idx="677">
                  <c:v>0.122420307381702</c:v>
                </c:pt>
                <c:pt idx="678">
                  <c:v>0.128714546504412</c:v>
                </c:pt>
                <c:pt idx="679">
                  <c:v>1.17395622705061E-2</c:v>
                </c:pt>
                <c:pt idx="680">
                  <c:v>1.4873740605750601E-2</c:v>
                </c:pt>
                <c:pt idx="681">
                  <c:v>1.68591311744422E-2</c:v>
                </c:pt>
                <c:pt idx="682">
                  <c:v>1.13779196859127E-2</c:v>
                </c:pt>
                <c:pt idx="683">
                  <c:v>6.6825139789727902E-3</c:v>
                </c:pt>
                <c:pt idx="684">
                  <c:v>6.5868015342829302E-3</c:v>
                </c:pt>
                <c:pt idx="685">
                  <c:v>6.2618323172784996E-3</c:v>
                </c:pt>
                <c:pt idx="686">
                  <c:v>5.13212691505771E-3</c:v>
                </c:pt>
                <c:pt idx="687">
                  <c:v>3.09909095344096E-3</c:v>
                </c:pt>
                <c:pt idx="688">
                  <c:v>1.4161078967163099E-3</c:v>
                </c:pt>
                <c:pt idx="689">
                  <c:v>1.2272171434233299E-3</c:v>
                </c:pt>
                <c:pt idx="690">
                  <c:v>1.62344187856434E-3</c:v>
                </c:pt>
                <c:pt idx="691">
                  <c:v>-3.5239688345711801E-3</c:v>
                </c:pt>
                <c:pt idx="692">
                  <c:v>-6.7199592251654403E-3</c:v>
                </c:pt>
                <c:pt idx="693">
                  <c:v>-1.4014730057994001E-3</c:v>
                </c:pt>
                <c:pt idx="694">
                  <c:v>0</c:v>
                </c:pt>
              </c:numCache>
            </c:numRef>
          </c:yVal>
          <c:smooth val="0"/>
        </c:ser>
        <c:ser>
          <c:idx val="1"/>
          <c:order val="1"/>
          <c:tx>
            <c:strRef>
              <c:f>'2231_1170'!$L$4</c:f>
              <c:strCache>
                <c:ptCount val="1"/>
                <c:pt idx="0">
                  <c:v>BDS Data</c:v>
                </c:pt>
              </c:strCache>
            </c:strRef>
          </c:tx>
          <c:spPr>
            <a:ln w="12700">
              <a:solidFill>
                <a:schemeClr val="tx1">
                  <a:lumMod val="85000"/>
                  <a:lumOff val="15000"/>
                </a:schemeClr>
              </a:solidFill>
            </a:ln>
          </c:spPr>
          <c:marker>
            <c:symbol val="none"/>
          </c:marker>
          <c:xVal>
            <c:numRef>
              <c:f>'2231_1170'!$F$2:$F$169</c:f>
              <c:numCache>
                <c:formatCode>h:mm:ss;@</c:formatCode>
                <c:ptCount val="168"/>
                <c:pt idx="0">
                  <c:v>0.30697916666666702</c:v>
                </c:pt>
                <c:pt idx="1">
                  <c:v>0.30697916666666702</c:v>
                </c:pt>
                <c:pt idx="2">
                  <c:v>0.30724537037036997</c:v>
                </c:pt>
                <c:pt idx="3">
                  <c:v>0.30724537037036997</c:v>
                </c:pt>
                <c:pt idx="4">
                  <c:v>0.30781249999999999</c:v>
                </c:pt>
                <c:pt idx="5">
                  <c:v>0.308576388888889</c:v>
                </c:pt>
                <c:pt idx="6">
                  <c:v>0.308923611111111</c:v>
                </c:pt>
                <c:pt idx="7">
                  <c:v>0.308923611111111</c:v>
                </c:pt>
                <c:pt idx="8">
                  <c:v>0.30902777777777801</c:v>
                </c:pt>
                <c:pt idx="9">
                  <c:v>0.30902777777777801</c:v>
                </c:pt>
                <c:pt idx="10">
                  <c:v>0.30917824074074102</c:v>
                </c:pt>
                <c:pt idx="11">
                  <c:v>0.30917824074074102</c:v>
                </c:pt>
                <c:pt idx="12">
                  <c:v>0.309421296296296</c:v>
                </c:pt>
                <c:pt idx="13">
                  <c:v>0.309421296296296</c:v>
                </c:pt>
                <c:pt idx="14">
                  <c:v>0.30960648148148101</c:v>
                </c:pt>
                <c:pt idx="15">
                  <c:v>0.30960648148148101</c:v>
                </c:pt>
                <c:pt idx="16">
                  <c:v>0.30979166666666702</c:v>
                </c:pt>
                <c:pt idx="17">
                  <c:v>0.30979166666666702</c:v>
                </c:pt>
                <c:pt idx="18">
                  <c:v>0.30996527777777799</c:v>
                </c:pt>
                <c:pt idx="19">
                  <c:v>0.30996527777777799</c:v>
                </c:pt>
                <c:pt idx="20">
                  <c:v>0.31020833333333298</c:v>
                </c:pt>
                <c:pt idx="21">
                  <c:v>0.31020833333333298</c:v>
                </c:pt>
                <c:pt idx="22">
                  <c:v>0.31047453703703698</c:v>
                </c:pt>
                <c:pt idx="23">
                  <c:v>0.31047453703703698</c:v>
                </c:pt>
                <c:pt idx="24">
                  <c:v>0.310844907407407</c:v>
                </c:pt>
                <c:pt idx="25">
                  <c:v>0.31108796296296298</c:v>
                </c:pt>
                <c:pt idx="26">
                  <c:v>0.31140046296296298</c:v>
                </c:pt>
                <c:pt idx="27">
                  <c:v>0.31140046296296298</c:v>
                </c:pt>
                <c:pt idx="28">
                  <c:v>0.311886574074074</c:v>
                </c:pt>
                <c:pt idx="29">
                  <c:v>0.31202546296296302</c:v>
                </c:pt>
                <c:pt idx="30">
                  <c:v>0.31246527777777799</c:v>
                </c:pt>
                <c:pt idx="31">
                  <c:v>0.31260416666666702</c:v>
                </c:pt>
                <c:pt idx="32">
                  <c:v>0.31303240740740701</c:v>
                </c:pt>
                <c:pt idx="33">
                  <c:v>0.31336805555555602</c:v>
                </c:pt>
                <c:pt idx="34">
                  <c:v>0.31363425925925897</c:v>
                </c:pt>
                <c:pt idx="35">
                  <c:v>0.313773148148148</c:v>
                </c:pt>
                <c:pt idx="36">
                  <c:v>0.31444444444444403</c:v>
                </c:pt>
                <c:pt idx="37">
                  <c:v>0.31494212962962997</c:v>
                </c:pt>
                <c:pt idx="38">
                  <c:v>0.31524305555555499</c:v>
                </c:pt>
                <c:pt idx="39">
                  <c:v>0.31548611111111102</c:v>
                </c:pt>
                <c:pt idx="40">
                  <c:v>0.315694444444444</c:v>
                </c:pt>
                <c:pt idx="41">
                  <c:v>0.315694444444444</c:v>
                </c:pt>
                <c:pt idx="42">
                  <c:v>0.31589120370370399</c:v>
                </c:pt>
                <c:pt idx="43">
                  <c:v>0.31589120370370399</c:v>
                </c:pt>
                <c:pt idx="44">
                  <c:v>0.31629629629629602</c:v>
                </c:pt>
                <c:pt idx="45">
                  <c:v>0.31629629629629602</c:v>
                </c:pt>
                <c:pt idx="46">
                  <c:v>0.31682870370370397</c:v>
                </c:pt>
                <c:pt idx="47">
                  <c:v>0.317002314814815</c:v>
                </c:pt>
                <c:pt idx="48">
                  <c:v>0.31730324074074101</c:v>
                </c:pt>
                <c:pt idx="49">
                  <c:v>0.31747685185185198</c:v>
                </c:pt>
                <c:pt idx="50">
                  <c:v>0.317731481481481</c:v>
                </c:pt>
                <c:pt idx="51">
                  <c:v>0.317928240740741</c:v>
                </c:pt>
                <c:pt idx="52">
                  <c:v>0.318425925925926</c:v>
                </c:pt>
                <c:pt idx="53">
                  <c:v>0.318773148148148</c:v>
                </c:pt>
                <c:pt idx="54">
                  <c:v>0.32045138888888902</c:v>
                </c:pt>
                <c:pt idx="55">
                  <c:v>0.32239583333333299</c:v>
                </c:pt>
                <c:pt idx="56">
                  <c:v>0.323043981481482</c:v>
                </c:pt>
                <c:pt idx="57">
                  <c:v>0.32334490740740701</c:v>
                </c:pt>
                <c:pt idx="58">
                  <c:v>0.32380787037037001</c:v>
                </c:pt>
                <c:pt idx="59">
                  <c:v>0.32412037037037</c:v>
                </c:pt>
                <c:pt idx="60">
                  <c:v>0.32428240740740699</c:v>
                </c:pt>
                <c:pt idx="61">
                  <c:v>0.32428240740740699</c:v>
                </c:pt>
                <c:pt idx="62">
                  <c:v>0.32484953703703701</c:v>
                </c:pt>
                <c:pt idx="63">
                  <c:v>0.32484953703703701</c:v>
                </c:pt>
                <c:pt idx="64">
                  <c:v>0.32523148148148101</c:v>
                </c:pt>
                <c:pt idx="65">
                  <c:v>0.32567129629629599</c:v>
                </c:pt>
                <c:pt idx="66">
                  <c:v>0.32592592592592601</c:v>
                </c:pt>
                <c:pt idx="67">
                  <c:v>0.32592592592592601</c:v>
                </c:pt>
                <c:pt idx="68">
                  <c:v>0.32618055555555597</c:v>
                </c:pt>
                <c:pt idx="69">
                  <c:v>0.32634259259259302</c:v>
                </c:pt>
                <c:pt idx="70">
                  <c:v>0.32653935185185201</c:v>
                </c:pt>
                <c:pt idx="71">
                  <c:v>0.32653935185185201</c:v>
                </c:pt>
                <c:pt idx="72">
                  <c:v>0.32681712962963</c:v>
                </c:pt>
                <c:pt idx="73">
                  <c:v>0.32692129629629602</c:v>
                </c:pt>
                <c:pt idx="74">
                  <c:v>0.32756944444444402</c:v>
                </c:pt>
                <c:pt idx="75">
                  <c:v>0.32784722222222201</c:v>
                </c:pt>
                <c:pt idx="76">
                  <c:v>0.32806712962963003</c:v>
                </c:pt>
                <c:pt idx="77">
                  <c:v>0.32806712962963003</c:v>
                </c:pt>
                <c:pt idx="78">
                  <c:v>0.328240740740741</c:v>
                </c:pt>
                <c:pt idx="79">
                  <c:v>0.328240740740741</c:v>
                </c:pt>
                <c:pt idx="80">
                  <c:v>0.328935185185185</c:v>
                </c:pt>
                <c:pt idx="81">
                  <c:v>0.32917824074074098</c:v>
                </c:pt>
                <c:pt idx="82">
                  <c:v>0.32943287037037</c:v>
                </c:pt>
                <c:pt idx="83">
                  <c:v>0.32943287037037</c:v>
                </c:pt>
                <c:pt idx="84">
                  <c:v>0.32974537037036999</c:v>
                </c:pt>
                <c:pt idx="85">
                  <c:v>0.32974537037036999</c:v>
                </c:pt>
                <c:pt idx="86">
                  <c:v>0.32990740740740698</c:v>
                </c:pt>
                <c:pt idx="87">
                  <c:v>0.32990740740740698</c:v>
                </c:pt>
                <c:pt idx="88">
                  <c:v>0.33011574074074101</c:v>
                </c:pt>
                <c:pt idx="89">
                  <c:v>0.33011574074074101</c:v>
                </c:pt>
                <c:pt idx="90">
                  <c:v>0.33025462962962998</c:v>
                </c:pt>
                <c:pt idx="91">
                  <c:v>0.33025462962962998</c:v>
                </c:pt>
                <c:pt idx="92">
                  <c:v>0.331550925925926</c:v>
                </c:pt>
                <c:pt idx="93">
                  <c:v>0.33190972222222198</c:v>
                </c:pt>
                <c:pt idx="94">
                  <c:v>0.33210648148148098</c:v>
                </c:pt>
                <c:pt idx="95">
                  <c:v>0.33241898148148202</c:v>
                </c:pt>
                <c:pt idx="96">
                  <c:v>0.33273148148148102</c:v>
                </c:pt>
                <c:pt idx="97">
                  <c:v>0.33298611111111098</c:v>
                </c:pt>
                <c:pt idx="98">
                  <c:v>0.33325231481481499</c:v>
                </c:pt>
                <c:pt idx="99">
                  <c:v>0.33365740740740701</c:v>
                </c:pt>
                <c:pt idx="100">
                  <c:v>0.33475694444444398</c:v>
                </c:pt>
                <c:pt idx="101">
                  <c:v>0.33521990740740698</c:v>
                </c:pt>
                <c:pt idx="102">
                  <c:v>0.33553240740740697</c:v>
                </c:pt>
                <c:pt idx="103">
                  <c:v>0.33594907407407398</c:v>
                </c:pt>
                <c:pt idx="104">
                  <c:v>0.33630787037037002</c:v>
                </c:pt>
                <c:pt idx="105">
                  <c:v>0.33684027777777797</c:v>
                </c:pt>
                <c:pt idx="106">
                  <c:v>0.33716435185185201</c:v>
                </c:pt>
                <c:pt idx="107">
                  <c:v>0.33716435185185201</c:v>
                </c:pt>
                <c:pt idx="108">
                  <c:v>0.337476851851852</c:v>
                </c:pt>
                <c:pt idx="109">
                  <c:v>0.337476851851852</c:v>
                </c:pt>
                <c:pt idx="110">
                  <c:v>0.33761574074074102</c:v>
                </c:pt>
                <c:pt idx="111">
                  <c:v>0.33761574074074102</c:v>
                </c:pt>
                <c:pt idx="112">
                  <c:v>0.33775462962962999</c:v>
                </c:pt>
                <c:pt idx="113">
                  <c:v>0.33775462962962999</c:v>
                </c:pt>
                <c:pt idx="114">
                  <c:v>0.337939814814815</c:v>
                </c:pt>
                <c:pt idx="115">
                  <c:v>0.337939814814815</c:v>
                </c:pt>
                <c:pt idx="116">
                  <c:v>0.33818287037036998</c:v>
                </c:pt>
                <c:pt idx="117">
                  <c:v>0.338518518518518</c:v>
                </c:pt>
                <c:pt idx="118">
                  <c:v>0.33884259259259297</c:v>
                </c:pt>
                <c:pt idx="119">
                  <c:v>0.33932870370370399</c:v>
                </c:pt>
                <c:pt idx="120">
                  <c:v>0.34011574074074102</c:v>
                </c:pt>
                <c:pt idx="121">
                  <c:v>0.34042824074074102</c:v>
                </c:pt>
                <c:pt idx="122">
                  <c:v>0.34143518518518501</c:v>
                </c:pt>
                <c:pt idx="123">
                  <c:v>0.34156249999999999</c:v>
                </c:pt>
                <c:pt idx="124">
                  <c:v>0.34188657407407402</c:v>
                </c:pt>
                <c:pt idx="125">
                  <c:v>0.34201388888888901</c:v>
                </c:pt>
                <c:pt idx="126">
                  <c:v>0.34229166666666699</c:v>
                </c:pt>
                <c:pt idx="127">
                  <c:v>0.34274305555555601</c:v>
                </c:pt>
                <c:pt idx="128">
                  <c:v>0.34306712962962999</c:v>
                </c:pt>
                <c:pt idx="129">
                  <c:v>0.34335648148148201</c:v>
                </c:pt>
                <c:pt idx="130">
                  <c:v>0.344479166666667</c:v>
                </c:pt>
                <c:pt idx="131">
                  <c:v>0.344479166666667</c:v>
                </c:pt>
                <c:pt idx="132">
                  <c:v>0.34484953703703702</c:v>
                </c:pt>
                <c:pt idx="133">
                  <c:v>0.34498842592592599</c:v>
                </c:pt>
                <c:pt idx="134">
                  <c:v>0.34606481481481499</c:v>
                </c:pt>
                <c:pt idx="135">
                  <c:v>0.34625</c:v>
                </c:pt>
                <c:pt idx="136">
                  <c:v>0.34715277777777798</c:v>
                </c:pt>
                <c:pt idx="137">
                  <c:v>0.34744212962963</c:v>
                </c:pt>
                <c:pt idx="138">
                  <c:v>0.35076388888888899</c:v>
                </c:pt>
                <c:pt idx="139">
                  <c:v>0.35116898148148101</c:v>
                </c:pt>
                <c:pt idx="140">
                  <c:v>0.35185185185185203</c:v>
                </c:pt>
                <c:pt idx="141">
                  <c:v>0.35282407407407401</c:v>
                </c:pt>
                <c:pt idx="142">
                  <c:v>0.35334490740740698</c:v>
                </c:pt>
                <c:pt idx="143">
                  <c:v>0.35334490740740698</c:v>
                </c:pt>
                <c:pt idx="144">
                  <c:v>0.353796296296296</c:v>
                </c:pt>
                <c:pt idx="145">
                  <c:v>0.35438657407407398</c:v>
                </c:pt>
                <c:pt idx="146">
                  <c:v>0.35815972222222198</c:v>
                </c:pt>
                <c:pt idx="147">
                  <c:v>0.35839120370370398</c:v>
                </c:pt>
                <c:pt idx="148">
                  <c:v>0.35967592592592601</c:v>
                </c:pt>
                <c:pt idx="149">
                  <c:v>0.35967592592592601</c:v>
                </c:pt>
                <c:pt idx="150">
                  <c:v>0.36479166666666701</c:v>
                </c:pt>
                <c:pt idx="151">
                  <c:v>0.36479166666666701</c:v>
                </c:pt>
                <c:pt idx="152">
                  <c:v>0.36587962962963</c:v>
                </c:pt>
                <c:pt idx="153">
                  <c:v>0.36648148148148102</c:v>
                </c:pt>
                <c:pt idx="154">
                  <c:v>0.36859953703703702</c:v>
                </c:pt>
                <c:pt idx="155">
                  <c:v>0.36939814814814798</c:v>
                </c:pt>
                <c:pt idx="156">
                  <c:v>0.37138888888888899</c:v>
                </c:pt>
                <c:pt idx="157">
                  <c:v>0.37179398148148102</c:v>
                </c:pt>
                <c:pt idx="158">
                  <c:v>0.37224537037036998</c:v>
                </c:pt>
                <c:pt idx="159">
                  <c:v>0.37243055555555599</c:v>
                </c:pt>
                <c:pt idx="160">
                  <c:v>0.37290509259259302</c:v>
                </c:pt>
                <c:pt idx="161">
                  <c:v>0.37312499999999998</c:v>
                </c:pt>
                <c:pt idx="162">
                  <c:v>0.37376157407407401</c:v>
                </c:pt>
                <c:pt idx="163">
                  <c:v>0.37452546296296302</c:v>
                </c:pt>
                <c:pt idx="164">
                  <c:v>0.37535879629629598</c:v>
                </c:pt>
                <c:pt idx="165">
                  <c:v>0.37594907407407402</c:v>
                </c:pt>
                <c:pt idx="166">
                  <c:v>0.37689814814814798</c:v>
                </c:pt>
                <c:pt idx="167">
                  <c:v>0.37689814814814798</c:v>
                </c:pt>
              </c:numCache>
            </c:numRef>
          </c:xVal>
          <c:yVal>
            <c:numRef>
              <c:f>'2231_1170'!$I$2:$I$169</c:f>
              <c:numCache>
                <c:formatCode>0.00</c:formatCode>
                <c:ptCount val="168"/>
                <c:pt idx="0">
                  <c:v>0</c:v>
                </c:pt>
                <c:pt idx="1">
                  <c:v>0</c:v>
                </c:pt>
                <c:pt idx="2">
                  <c:v>5.1173389665578398E-2</c:v>
                </c:pt>
                <c:pt idx="3">
                  <c:v>5.1173389665578398E-2</c:v>
                </c:pt>
                <c:pt idx="4">
                  <c:v>0.106769399005799</c:v>
                </c:pt>
                <c:pt idx="5">
                  <c:v>-5.5080874127796199E-2</c:v>
                </c:pt>
                <c:pt idx="6">
                  <c:v>9.3888698690264505E-2</c:v>
                </c:pt>
                <c:pt idx="7">
                  <c:v>9.3888698690264505E-2</c:v>
                </c:pt>
                <c:pt idx="8">
                  <c:v>0.15250002508115301</c:v>
                </c:pt>
                <c:pt idx="9">
                  <c:v>0.15250002508115301</c:v>
                </c:pt>
                <c:pt idx="10">
                  <c:v>0.22876436522149399</c:v>
                </c:pt>
                <c:pt idx="11">
                  <c:v>0.22876436522149399</c:v>
                </c:pt>
                <c:pt idx="12">
                  <c:v>0.354918066194159</c:v>
                </c:pt>
                <c:pt idx="13">
                  <c:v>0.354918066194159</c:v>
                </c:pt>
                <c:pt idx="14">
                  <c:v>0.46170436361630601</c:v>
                </c:pt>
                <c:pt idx="15">
                  <c:v>0.46170436361630601</c:v>
                </c:pt>
                <c:pt idx="16">
                  <c:v>0.56356641861421497</c:v>
                </c:pt>
                <c:pt idx="17">
                  <c:v>0.56356641861421497</c:v>
                </c:pt>
                <c:pt idx="18">
                  <c:v>0.66844893229598801</c:v>
                </c:pt>
                <c:pt idx="19">
                  <c:v>0.66844893229598801</c:v>
                </c:pt>
                <c:pt idx="20">
                  <c:v>0.79971626963227005</c:v>
                </c:pt>
                <c:pt idx="21">
                  <c:v>0.79971626963227005</c:v>
                </c:pt>
                <c:pt idx="22">
                  <c:v>0.93952602293420295</c:v>
                </c:pt>
                <c:pt idx="23">
                  <c:v>0.93952602293420295</c:v>
                </c:pt>
                <c:pt idx="24">
                  <c:v>1.1102955874754981</c:v>
                </c:pt>
                <c:pt idx="25">
                  <c:v>1.0587977732966249</c:v>
                </c:pt>
                <c:pt idx="26">
                  <c:v>1.1851999342874251</c:v>
                </c:pt>
                <c:pt idx="27">
                  <c:v>1.1851999342874251</c:v>
                </c:pt>
                <c:pt idx="28">
                  <c:v>1.4333406695660571</c:v>
                </c:pt>
                <c:pt idx="29">
                  <c:v>1.40391334717814</c:v>
                </c:pt>
                <c:pt idx="30">
                  <c:v>1.5878101596163681</c:v>
                </c:pt>
                <c:pt idx="31">
                  <c:v>1.5583828372284361</c:v>
                </c:pt>
                <c:pt idx="32">
                  <c:v>1.648519805320227</c:v>
                </c:pt>
                <c:pt idx="33">
                  <c:v>1.577403776216066</c:v>
                </c:pt>
                <c:pt idx="34">
                  <c:v>1.654524135578612</c:v>
                </c:pt>
                <c:pt idx="35">
                  <c:v>1.62509681319068</c:v>
                </c:pt>
                <c:pt idx="36">
                  <c:v>1.7245314216490399</c:v>
                </c:pt>
                <c:pt idx="37">
                  <c:v>1.6190835164256401</c:v>
                </c:pt>
                <c:pt idx="38">
                  <c:v>1.709490984585152</c:v>
                </c:pt>
                <c:pt idx="39">
                  <c:v>1.657993170406264</c:v>
                </c:pt>
                <c:pt idx="40">
                  <c:v>1.7424506716728629</c:v>
                </c:pt>
                <c:pt idx="41">
                  <c:v>1.7424506716728629</c:v>
                </c:pt>
                <c:pt idx="42">
                  <c:v>1.8405346922293611</c:v>
                </c:pt>
                <c:pt idx="43">
                  <c:v>1.8405346922293611</c:v>
                </c:pt>
                <c:pt idx="44">
                  <c:v>1.847886820113068</c:v>
                </c:pt>
                <c:pt idx="45">
                  <c:v>1.847886820113068</c:v>
                </c:pt>
                <c:pt idx="46">
                  <c:v>1.93280935701995</c:v>
                </c:pt>
                <c:pt idx="47">
                  <c:v>1.896025204035056</c:v>
                </c:pt>
                <c:pt idx="48">
                  <c:v>1.9981750964369811</c:v>
                </c:pt>
                <c:pt idx="49">
                  <c:v>1.9613909434520731</c:v>
                </c:pt>
                <c:pt idx="50">
                  <c:v>2.0311150948317902</c:v>
                </c:pt>
                <c:pt idx="51">
                  <c:v>1.989426388115574</c:v>
                </c:pt>
                <c:pt idx="52">
                  <c:v>2.0305693919830641</c:v>
                </c:pt>
                <c:pt idx="53">
                  <c:v>1.9570010860132501</c:v>
                </c:pt>
                <c:pt idx="54">
                  <c:v>1.798390637462191</c:v>
                </c:pt>
                <c:pt idx="55">
                  <c:v>1.38640812403125</c:v>
                </c:pt>
                <c:pt idx="56">
                  <c:v>1.3920730437966851</c:v>
                </c:pt>
                <c:pt idx="57">
                  <c:v>1.32831384528953</c:v>
                </c:pt>
                <c:pt idx="58">
                  <c:v>1.5040864070267399</c:v>
                </c:pt>
                <c:pt idx="59">
                  <c:v>1.437874931653901</c:v>
                </c:pt>
                <c:pt idx="60">
                  <c:v>1.5054369949286011</c:v>
                </c:pt>
                <c:pt idx="61">
                  <c:v>1.5054369949286011</c:v>
                </c:pt>
                <c:pt idx="62">
                  <c:v>1.490957246693057</c:v>
                </c:pt>
                <c:pt idx="63">
                  <c:v>1.490957246693057</c:v>
                </c:pt>
                <c:pt idx="64">
                  <c:v>1.4977215040656731</c:v>
                </c:pt>
                <c:pt idx="65">
                  <c:v>1.404534983170556</c:v>
                </c:pt>
                <c:pt idx="66">
                  <c:v>1.4897894375805689</c:v>
                </c:pt>
                <c:pt idx="67">
                  <c:v>1.4897894375805689</c:v>
                </c:pt>
                <c:pt idx="68">
                  <c:v>1.5824302556269669</c:v>
                </c:pt>
                <c:pt idx="69">
                  <c:v>1.5480983795077139</c:v>
                </c:pt>
                <c:pt idx="70">
                  <c:v>1.6262960364278529</c:v>
                </c:pt>
                <c:pt idx="71">
                  <c:v>1.6262960364278529</c:v>
                </c:pt>
                <c:pt idx="72">
                  <c:v>1.6941459371065479</c:v>
                </c:pt>
                <c:pt idx="73">
                  <c:v>1.6720754453156059</c:v>
                </c:pt>
                <c:pt idx="74">
                  <c:v>1.63247521356589</c:v>
                </c:pt>
                <c:pt idx="75">
                  <c:v>1.5736205687900411</c:v>
                </c:pt>
                <c:pt idx="76">
                  <c:v>1.659224278039457</c:v>
                </c:pt>
                <c:pt idx="77">
                  <c:v>1.659224278039457</c:v>
                </c:pt>
                <c:pt idx="78">
                  <c:v>1.7392961856606279</c:v>
                </c:pt>
                <c:pt idx="79">
                  <c:v>1.7392961856606279</c:v>
                </c:pt>
                <c:pt idx="80">
                  <c:v>1.8537126040240319</c:v>
                </c:pt>
                <c:pt idx="81">
                  <c:v>1.802214789845159</c:v>
                </c:pt>
                <c:pt idx="82">
                  <c:v>1.9005374260733421</c:v>
                </c:pt>
                <c:pt idx="83">
                  <c:v>1.9005374260733421</c:v>
                </c:pt>
                <c:pt idx="84">
                  <c:v>2.0437956476702159</c:v>
                </c:pt>
                <c:pt idx="85">
                  <c:v>2.0437956476702159</c:v>
                </c:pt>
                <c:pt idx="86">
                  <c:v>2.1231001351873431</c:v>
                </c:pt>
                <c:pt idx="87">
                  <c:v>2.1231001351873431</c:v>
                </c:pt>
                <c:pt idx="88">
                  <c:v>2.2032015758478849</c:v>
                </c:pt>
                <c:pt idx="89">
                  <c:v>2.2032015758478849</c:v>
                </c:pt>
                <c:pt idx="90">
                  <c:v>2.2608954655811639</c:v>
                </c:pt>
                <c:pt idx="91">
                  <c:v>2.2608954655811639</c:v>
                </c:pt>
                <c:pt idx="92">
                  <c:v>2.3216571232938472</c:v>
                </c:pt>
                <c:pt idx="93">
                  <c:v>2.245636540458392</c:v>
                </c:pt>
                <c:pt idx="94">
                  <c:v>2.2910690458633738</c:v>
                </c:pt>
                <c:pt idx="95">
                  <c:v>2.22485757049055</c:v>
                </c:pt>
                <c:pt idx="96">
                  <c:v>2.300880943602571</c:v>
                </c:pt>
                <c:pt idx="97">
                  <c:v>2.2469308525580312</c:v>
                </c:pt>
                <c:pt idx="98">
                  <c:v>2.3210209088902611</c:v>
                </c:pt>
                <c:pt idx="99">
                  <c:v>2.2351912185921501</c:v>
                </c:pt>
                <c:pt idx="100">
                  <c:v>2.1332855224150218</c:v>
                </c:pt>
                <c:pt idx="101">
                  <c:v>2.0351944477885979</c:v>
                </c:pt>
                <c:pt idx="102">
                  <c:v>2.1157632754460778</c:v>
                </c:pt>
                <c:pt idx="103">
                  <c:v>2.0274813082822978</c:v>
                </c:pt>
                <c:pt idx="104">
                  <c:v>2.1471046648407679</c:v>
                </c:pt>
                <c:pt idx="105">
                  <c:v>2.034299929020392</c:v>
                </c:pt>
                <c:pt idx="106">
                  <c:v>2.139689207084928</c:v>
                </c:pt>
                <c:pt idx="107">
                  <c:v>2.139689207084928</c:v>
                </c:pt>
                <c:pt idx="108">
                  <c:v>2.2219625801969451</c:v>
                </c:pt>
                <c:pt idx="109">
                  <c:v>2.2219625801969451</c:v>
                </c:pt>
                <c:pt idx="110">
                  <c:v>2.3037095002332681</c:v>
                </c:pt>
                <c:pt idx="111">
                  <c:v>2.3037095002332681</c:v>
                </c:pt>
                <c:pt idx="112">
                  <c:v>2.3780700566332129</c:v>
                </c:pt>
                <c:pt idx="113">
                  <c:v>2.3780700566332129</c:v>
                </c:pt>
                <c:pt idx="114">
                  <c:v>2.4717881722371828</c:v>
                </c:pt>
                <c:pt idx="115">
                  <c:v>2.4717881722371828</c:v>
                </c:pt>
                <c:pt idx="116">
                  <c:v>2.5657449035128721</c:v>
                </c:pt>
                <c:pt idx="117">
                  <c:v>2.4946288744087171</c:v>
                </c:pt>
                <c:pt idx="118">
                  <c:v>2.591874213079322</c:v>
                </c:pt>
                <c:pt idx="119">
                  <c:v>2.4888785847215762</c:v>
                </c:pt>
                <c:pt idx="120">
                  <c:v>2.4798889093718102</c:v>
                </c:pt>
                <c:pt idx="121">
                  <c:v>2.413677433998997</c:v>
                </c:pt>
                <c:pt idx="122">
                  <c:v>2.3370717709289721</c:v>
                </c:pt>
                <c:pt idx="123">
                  <c:v>2.3100967254067082</c:v>
                </c:pt>
                <c:pt idx="124">
                  <c:v>2.3806375186227502</c:v>
                </c:pt>
                <c:pt idx="125">
                  <c:v>2.353662473100476</c:v>
                </c:pt>
                <c:pt idx="126">
                  <c:v>2.4332547980216011</c:v>
                </c:pt>
                <c:pt idx="127">
                  <c:v>2.337616000260843</c:v>
                </c:pt>
                <c:pt idx="128">
                  <c:v>2.3920583086284131</c:v>
                </c:pt>
                <c:pt idx="129">
                  <c:v>2.3307513869869112</c:v>
                </c:pt>
                <c:pt idx="130">
                  <c:v>2.2089790158663338</c:v>
                </c:pt>
                <c:pt idx="131">
                  <c:v>2.2089790158663338</c:v>
                </c:pt>
                <c:pt idx="132">
                  <c:v>2.3108091864682279</c:v>
                </c:pt>
                <c:pt idx="133">
                  <c:v>2.2813818640803101</c:v>
                </c:pt>
                <c:pt idx="134">
                  <c:v>2.1764261761799442</c:v>
                </c:pt>
                <c:pt idx="135">
                  <c:v>2.1371897463293839</c:v>
                </c:pt>
                <c:pt idx="136">
                  <c:v>2.0818969992927232</c:v>
                </c:pt>
                <c:pt idx="137">
                  <c:v>2.0205900776512071</c:v>
                </c:pt>
                <c:pt idx="138">
                  <c:v>1.592733586903641</c:v>
                </c:pt>
                <c:pt idx="139">
                  <c:v>1.5069038966055299</c:v>
                </c:pt>
                <c:pt idx="140">
                  <c:v>1.459757440319436</c:v>
                </c:pt>
                <c:pt idx="141">
                  <c:v>1.2537661836039711</c:v>
                </c:pt>
                <c:pt idx="142">
                  <c:v>1.27504251252804</c:v>
                </c:pt>
                <c:pt idx="143">
                  <c:v>1.27504251252804</c:v>
                </c:pt>
                <c:pt idx="144">
                  <c:v>1.3161461390097029</c:v>
                </c:pt>
                <c:pt idx="145">
                  <c:v>1.191080018861016</c:v>
                </c:pt>
                <c:pt idx="146">
                  <c:v>0.90925139701936097</c:v>
                </c:pt>
                <c:pt idx="147">
                  <c:v>0.86020585970615604</c:v>
                </c:pt>
                <c:pt idx="148">
                  <c:v>0.71982130943604306</c:v>
                </c:pt>
                <c:pt idx="149">
                  <c:v>0.71982130943604306</c:v>
                </c:pt>
                <c:pt idx="150">
                  <c:v>0.59330129845048396</c:v>
                </c:pt>
                <c:pt idx="151">
                  <c:v>0.59330129845048396</c:v>
                </c:pt>
                <c:pt idx="152">
                  <c:v>0.55975697004812697</c:v>
                </c:pt>
                <c:pt idx="153">
                  <c:v>0.43223857303378599</c:v>
                </c:pt>
                <c:pt idx="154">
                  <c:v>0.34957039146640101</c:v>
                </c:pt>
                <c:pt idx="155">
                  <c:v>0.18036328773582999</c:v>
                </c:pt>
                <c:pt idx="156">
                  <c:v>0.17732166684224601</c:v>
                </c:pt>
                <c:pt idx="157">
                  <c:v>9.1491976544134004E-2</c:v>
                </c:pt>
                <c:pt idx="158">
                  <c:v>9.7178936359128401E-2</c:v>
                </c:pt>
                <c:pt idx="159">
                  <c:v>5.7942506508553003E-2</c:v>
                </c:pt>
                <c:pt idx="160">
                  <c:v>0.159293094410415</c:v>
                </c:pt>
                <c:pt idx="161">
                  <c:v>0.112699833962878</c:v>
                </c:pt>
                <c:pt idx="162">
                  <c:v>0.221385212412159</c:v>
                </c:pt>
                <c:pt idx="163">
                  <c:v>5.9534939278577802E-2</c:v>
                </c:pt>
                <c:pt idx="164">
                  <c:v>0.12103918676919501</c:v>
                </c:pt>
                <c:pt idx="165">
                  <c:v>-4.0269333794782404E-3</c:v>
                </c:pt>
                <c:pt idx="166">
                  <c:v>0</c:v>
                </c:pt>
                <c:pt idx="167">
                  <c:v>0</c:v>
                </c:pt>
              </c:numCache>
            </c:numRef>
          </c:yVal>
          <c:smooth val="0"/>
        </c:ser>
        <c:dLbls>
          <c:showLegendKey val="0"/>
          <c:showVal val="0"/>
          <c:showCatName val="0"/>
          <c:showSerName val="0"/>
          <c:showPercent val="0"/>
          <c:showBubbleSize val="0"/>
        </c:dLbls>
        <c:axId val="296819208"/>
        <c:axId val="296819592"/>
      </c:scatterChart>
      <c:valAx>
        <c:axId val="296819208"/>
        <c:scaling>
          <c:orientation val="minMax"/>
          <c:max val="0.38194444444444497"/>
          <c:min val="0.30555555555555602"/>
        </c:scaling>
        <c:delete val="0"/>
        <c:axPos val="b"/>
        <c:numFmt formatCode="h:mm:ss;@" sourceLinked="1"/>
        <c:majorTickMark val="out"/>
        <c:minorTickMark val="none"/>
        <c:tickLblPos val="nextTo"/>
        <c:txPr>
          <a:bodyPr rot="-1800000"/>
          <a:lstStyle/>
          <a:p>
            <a:pPr>
              <a:defRPr/>
            </a:pPr>
            <a:endParaRPr lang="en-US"/>
          </a:p>
        </c:txPr>
        <c:crossAx val="296819592"/>
        <c:crosses val="autoZero"/>
        <c:crossBetween val="midCat"/>
        <c:majorUnit val="6.9444444444444501E-3"/>
        <c:minorUnit val="3.4722222222222199E-3"/>
      </c:valAx>
      <c:valAx>
        <c:axId val="296819592"/>
        <c:scaling>
          <c:orientation val="minMax"/>
          <c:max val="3"/>
          <c:min val="0"/>
        </c:scaling>
        <c:delete val="0"/>
        <c:axPos val="l"/>
        <c:majorGridlines/>
        <c:title>
          <c:tx>
            <c:rich>
              <a:bodyPr rot="-5400000" vert="horz"/>
              <a:lstStyle/>
              <a:p>
                <a:pPr>
                  <a:defRPr/>
                </a:pPr>
                <a:r>
                  <a:rPr lang="en-US" baseline="0">
                    <a:latin typeface="Calibri"/>
                    <a:cs typeface="Calibri"/>
                  </a:rPr>
                  <a:t>∆</a:t>
                </a:r>
                <a:r>
                  <a:rPr lang="en-US" baseline="0"/>
                  <a:t> in Distance (mi)</a:t>
                </a:r>
                <a:endParaRPr lang="en-US"/>
              </a:p>
            </c:rich>
          </c:tx>
          <c:layout/>
          <c:overlay val="0"/>
        </c:title>
        <c:numFmt formatCode="0.00" sourceLinked="1"/>
        <c:majorTickMark val="out"/>
        <c:minorTickMark val="none"/>
        <c:tickLblPos val="nextTo"/>
        <c:crossAx val="296819208"/>
        <c:crosses val="autoZero"/>
        <c:crossBetween val="midCat"/>
        <c:majorUnit val="0.5"/>
      </c:valAx>
    </c:plotArea>
    <c:legend>
      <c:legendPos val="r"/>
      <c:layout>
        <c:manualLayout>
          <c:xMode val="edge"/>
          <c:yMode val="edge"/>
          <c:x val="0.84944062841330203"/>
          <c:y val="0.29697209535555003"/>
          <c:w val="0.14842362738494899"/>
          <c:h val="0.24962011282486099"/>
        </c:manualLayout>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20070283577299"/>
          <c:y val="3.8272309094006703E-2"/>
          <c:w val="0.822304769668742"/>
          <c:h val="0.59134935162603297"/>
        </c:manualLayout>
      </c:layout>
      <c:barChart>
        <c:barDir val="col"/>
        <c:grouping val="clustered"/>
        <c:varyColors val="0"/>
        <c:ser>
          <c:idx val="0"/>
          <c:order val="0"/>
          <c:tx>
            <c:strRef>
              <c:f>Stats!$X$1</c:f>
              <c:strCache>
                <c:ptCount val="1"/>
                <c:pt idx="0">
                  <c:v>Count</c:v>
                </c:pt>
              </c:strCache>
            </c:strRef>
          </c:tx>
          <c:invertIfNegative val="0"/>
          <c:dPt>
            <c:idx val="0"/>
            <c:invertIfNegative val="0"/>
            <c:bubble3D val="0"/>
            <c:spPr>
              <a:solidFill>
                <a:schemeClr val="tx1">
                  <a:lumMod val="75000"/>
                  <a:lumOff val="25000"/>
                </a:schemeClr>
              </a:solidFill>
            </c:spPr>
          </c:dPt>
          <c:dPt>
            <c:idx val="1"/>
            <c:invertIfNegative val="0"/>
            <c:bubble3D val="0"/>
            <c:spPr>
              <a:solidFill>
                <a:schemeClr val="tx1">
                  <a:lumMod val="65000"/>
                  <a:lumOff val="35000"/>
                </a:schemeClr>
              </a:solidFill>
            </c:spPr>
          </c:dPt>
          <c:dPt>
            <c:idx val="2"/>
            <c:invertIfNegative val="0"/>
            <c:bubble3D val="0"/>
            <c:spPr>
              <a:solidFill>
                <a:schemeClr val="tx1">
                  <a:lumMod val="50000"/>
                  <a:lumOff val="50000"/>
                </a:schemeClr>
              </a:solidFill>
            </c:spPr>
          </c:dPt>
          <c:dPt>
            <c:idx val="3"/>
            <c:invertIfNegative val="0"/>
            <c:bubble3D val="0"/>
            <c:spPr>
              <a:solidFill>
                <a:schemeClr val="tx1">
                  <a:lumMod val="75000"/>
                  <a:lumOff val="25000"/>
                </a:schemeClr>
              </a:solidFill>
            </c:spPr>
          </c:dPt>
          <c:dPt>
            <c:idx val="4"/>
            <c:invertIfNegative val="0"/>
            <c:bubble3D val="0"/>
            <c:spPr>
              <a:solidFill>
                <a:schemeClr val="tx1">
                  <a:lumMod val="65000"/>
                  <a:lumOff val="35000"/>
                </a:schemeClr>
              </a:solidFill>
            </c:spPr>
          </c:dPt>
          <c:dPt>
            <c:idx val="5"/>
            <c:invertIfNegative val="0"/>
            <c:bubble3D val="0"/>
            <c:spPr>
              <a:solidFill>
                <a:schemeClr val="tx1">
                  <a:lumMod val="50000"/>
                  <a:lumOff val="50000"/>
                </a:schemeClr>
              </a:solidFill>
            </c:spPr>
          </c:dPt>
          <c:dPt>
            <c:idx val="6"/>
            <c:invertIfNegative val="0"/>
            <c:bubble3D val="0"/>
            <c:spPr>
              <a:solidFill>
                <a:schemeClr val="tx1">
                  <a:lumMod val="75000"/>
                  <a:lumOff val="25000"/>
                </a:schemeClr>
              </a:solidFill>
            </c:spPr>
          </c:dPt>
          <c:dPt>
            <c:idx val="7"/>
            <c:invertIfNegative val="0"/>
            <c:bubble3D val="0"/>
            <c:spPr>
              <a:solidFill>
                <a:schemeClr val="tx1">
                  <a:lumMod val="65000"/>
                  <a:lumOff val="35000"/>
                </a:schemeClr>
              </a:solidFill>
            </c:spPr>
          </c:dPt>
          <c:dPt>
            <c:idx val="8"/>
            <c:invertIfNegative val="0"/>
            <c:bubble3D val="0"/>
            <c:spPr>
              <a:solidFill>
                <a:schemeClr val="tx1">
                  <a:lumMod val="50000"/>
                  <a:lumOff val="50000"/>
                </a:schemeClr>
              </a:solidFill>
            </c:spPr>
          </c:dPt>
          <c:dPt>
            <c:idx val="9"/>
            <c:invertIfNegative val="0"/>
            <c:bubble3D val="0"/>
            <c:spPr>
              <a:solidFill>
                <a:schemeClr val="tx1">
                  <a:lumMod val="75000"/>
                  <a:lumOff val="25000"/>
                </a:schemeClr>
              </a:solidFill>
            </c:spPr>
          </c:dPt>
          <c:dPt>
            <c:idx val="10"/>
            <c:invertIfNegative val="0"/>
            <c:bubble3D val="0"/>
            <c:spPr>
              <a:solidFill>
                <a:schemeClr val="tx1">
                  <a:lumMod val="65000"/>
                  <a:lumOff val="35000"/>
                </a:schemeClr>
              </a:solidFill>
            </c:spPr>
          </c:dPt>
          <c:dPt>
            <c:idx val="11"/>
            <c:invertIfNegative val="0"/>
            <c:bubble3D val="0"/>
            <c:spPr>
              <a:solidFill>
                <a:schemeClr val="tx1">
                  <a:lumMod val="50000"/>
                  <a:lumOff val="50000"/>
                </a:schemeClr>
              </a:solidFill>
            </c:spPr>
          </c:dPt>
          <c:dPt>
            <c:idx val="12"/>
            <c:invertIfNegative val="0"/>
            <c:bubble3D val="0"/>
            <c:spPr>
              <a:solidFill>
                <a:schemeClr val="tx1">
                  <a:lumMod val="75000"/>
                  <a:lumOff val="25000"/>
                </a:schemeClr>
              </a:solidFill>
            </c:spPr>
          </c:dPt>
          <c:dPt>
            <c:idx val="13"/>
            <c:invertIfNegative val="0"/>
            <c:bubble3D val="0"/>
            <c:spPr>
              <a:solidFill>
                <a:schemeClr val="tx1">
                  <a:lumMod val="65000"/>
                  <a:lumOff val="35000"/>
                </a:schemeClr>
              </a:solidFill>
            </c:spPr>
          </c:dPt>
          <c:dPt>
            <c:idx val="14"/>
            <c:invertIfNegative val="0"/>
            <c:bubble3D val="0"/>
            <c:spPr>
              <a:solidFill>
                <a:schemeClr val="tx1">
                  <a:lumMod val="50000"/>
                  <a:lumOff val="50000"/>
                </a:schemeClr>
              </a:solidFill>
            </c:spPr>
          </c:dPt>
          <c:dPt>
            <c:idx val="15"/>
            <c:invertIfNegative val="0"/>
            <c:bubble3D val="0"/>
            <c:spPr>
              <a:solidFill>
                <a:schemeClr val="tx1">
                  <a:lumMod val="75000"/>
                  <a:lumOff val="25000"/>
                </a:schemeClr>
              </a:solidFill>
            </c:spPr>
          </c:dPt>
          <c:dPt>
            <c:idx val="16"/>
            <c:invertIfNegative val="0"/>
            <c:bubble3D val="0"/>
            <c:spPr>
              <a:solidFill>
                <a:schemeClr val="tx1">
                  <a:lumMod val="65000"/>
                  <a:lumOff val="35000"/>
                </a:schemeClr>
              </a:solidFill>
            </c:spPr>
          </c:dPt>
          <c:dPt>
            <c:idx val="17"/>
            <c:invertIfNegative val="0"/>
            <c:bubble3D val="0"/>
            <c:spPr>
              <a:solidFill>
                <a:schemeClr val="tx1">
                  <a:lumMod val="50000"/>
                  <a:lumOff val="50000"/>
                </a:schemeClr>
              </a:solidFill>
            </c:spPr>
          </c:dPt>
          <c:dPt>
            <c:idx val="18"/>
            <c:invertIfNegative val="0"/>
            <c:bubble3D val="0"/>
            <c:spPr>
              <a:solidFill>
                <a:schemeClr val="tx1">
                  <a:lumMod val="85000"/>
                  <a:lumOff val="15000"/>
                </a:schemeClr>
              </a:solidFill>
            </c:spPr>
          </c:dPt>
          <c:cat>
            <c:strRef>
              <c:f>Stats!$W$65:$W$83</c:f>
              <c:strCache>
                <c:ptCount val="19"/>
                <c:pt idx="0">
                  <c:v>0-1.99</c:v>
                </c:pt>
                <c:pt idx="1">
                  <c:v>2-3.99</c:v>
                </c:pt>
                <c:pt idx="2">
                  <c:v>4-5.99</c:v>
                </c:pt>
                <c:pt idx="3">
                  <c:v>6-7.99</c:v>
                </c:pt>
                <c:pt idx="4">
                  <c:v>8-9.99</c:v>
                </c:pt>
                <c:pt idx="5">
                  <c:v>10-11.99</c:v>
                </c:pt>
                <c:pt idx="6">
                  <c:v>12-13.99</c:v>
                </c:pt>
                <c:pt idx="7">
                  <c:v>14-15.99</c:v>
                </c:pt>
                <c:pt idx="8">
                  <c:v>16-17.99</c:v>
                </c:pt>
                <c:pt idx="9">
                  <c:v>18-19.99</c:v>
                </c:pt>
                <c:pt idx="10">
                  <c:v>20-21.99</c:v>
                </c:pt>
                <c:pt idx="11">
                  <c:v>22-23.99</c:v>
                </c:pt>
                <c:pt idx="12">
                  <c:v>24-25.99</c:v>
                </c:pt>
                <c:pt idx="13">
                  <c:v>26-27.99</c:v>
                </c:pt>
                <c:pt idx="14">
                  <c:v>28-29.99</c:v>
                </c:pt>
                <c:pt idx="15">
                  <c:v>30-31.99</c:v>
                </c:pt>
                <c:pt idx="16">
                  <c:v>32-33.99</c:v>
                </c:pt>
                <c:pt idx="17">
                  <c:v>34-35.99</c:v>
                </c:pt>
                <c:pt idx="18">
                  <c:v>36+</c:v>
                </c:pt>
              </c:strCache>
            </c:strRef>
          </c:cat>
          <c:val>
            <c:numRef>
              <c:f>Stats!$Z$65:$Z$83</c:f>
              <c:numCache>
                <c:formatCode>0</c:formatCode>
                <c:ptCount val="19"/>
                <c:pt idx="0">
                  <c:v>19.403333333333201</c:v>
                </c:pt>
                <c:pt idx="1">
                  <c:v>11.846666666666669</c:v>
                </c:pt>
                <c:pt idx="2">
                  <c:v>6.5755555555555407</c:v>
                </c:pt>
                <c:pt idx="3">
                  <c:v>3.4644444444444442</c:v>
                </c:pt>
                <c:pt idx="4">
                  <c:v>2.59</c:v>
                </c:pt>
                <c:pt idx="5">
                  <c:v>2.4522222222222201</c:v>
                </c:pt>
                <c:pt idx="6">
                  <c:v>2.6855555555555561</c:v>
                </c:pt>
                <c:pt idx="7">
                  <c:v>2.606666666666666</c:v>
                </c:pt>
                <c:pt idx="8">
                  <c:v>2.677777777777778</c:v>
                </c:pt>
                <c:pt idx="9">
                  <c:v>2.4444444444444442</c:v>
                </c:pt>
                <c:pt idx="10">
                  <c:v>2.402222222222222</c:v>
                </c:pt>
                <c:pt idx="11">
                  <c:v>2.5288888888888881</c:v>
                </c:pt>
                <c:pt idx="12">
                  <c:v>2.8244444444444441</c:v>
                </c:pt>
                <c:pt idx="13">
                  <c:v>3.366666666666664</c:v>
                </c:pt>
                <c:pt idx="14">
                  <c:v>3.22</c:v>
                </c:pt>
                <c:pt idx="15">
                  <c:v>2.4666666666666668</c:v>
                </c:pt>
                <c:pt idx="16">
                  <c:v>1.66</c:v>
                </c:pt>
                <c:pt idx="17">
                  <c:v>1.14888888888889</c:v>
                </c:pt>
                <c:pt idx="18">
                  <c:v>0.65</c:v>
                </c:pt>
              </c:numCache>
            </c:numRef>
          </c:val>
        </c:ser>
        <c:dLbls>
          <c:showLegendKey val="0"/>
          <c:showVal val="0"/>
          <c:showCatName val="0"/>
          <c:showSerName val="0"/>
          <c:showPercent val="0"/>
          <c:showBubbleSize val="0"/>
        </c:dLbls>
        <c:gapWidth val="0"/>
        <c:axId val="244039688"/>
        <c:axId val="244039296"/>
      </c:barChart>
      <c:catAx>
        <c:axId val="244039688"/>
        <c:scaling>
          <c:orientation val="minMax"/>
        </c:scaling>
        <c:delete val="0"/>
        <c:axPos val="b"/>
        <c:title>
          <c:tx>
            <c:rich>
              <a:bodyPr/>
              <a:lstStyle/>
              <a:p>
                <a:pPr>
                  <a:defRPr/>
                </a:pPr>
                <a:r>
                  <a:rPr lang="en-US"/>
                  <a:t>A:</a:t>
                </a:r>
                <a:r>
                  <a:rPr lang="en-US" baseline="0"/>
                  <a:t> </a:t>
                </a:r>
                <a:r>
                  <a:rPr lang="en-US"/>
                  <a:t>Speed Range (mph)</a:t>
                </a:r>
              </a:p>
            </c:rich>
          </c:tx>
          <c:layout>
            <c:manualLayout>
              <c:xMode val="edge"/>
              <c:yMode val="edge"/>
              <c:x val="0.39648335882830199"/>
              <c:y val="0.89840815993955603"/>
            </c:manualLayout>
          </c:layout>
          <c:overlay val="0"/>
        </c:title>
        <c:numFmt formatCode="General" sourceLinked="0"/>
        <c:majorTickMark val="out"/>
        <c:minorTickMark val="none"/>
        <c:tickLblPos val="nextTo"/>
        <c:crossAx val="244039296"/>
        <c:crosses val="autoZero"/>
        <c:auto val="1"/>
        <c:lblAlgn val="ctr"/>
        <c:lblOffset val="100"/>
        <c:noMultiLvlLbl val="0"/>
      </c:catAx>
      <c:valAx>
        <c:axId val="244039296"/>
        <c:scaling>
          <c:orientation val="minMax"/>
          <c:max val="20"/>
          <c:min val="0"/>
        </c:scaling>
        <c:delete val="0"/>
        <c:axPos val="l"/>
        <c:majorGridlines/>
        <c:title>
          <c:tx>
            <c:rich>
              <a:bodyPr rot="-5400000" vert="horz"/>
              <a:lstStyle/>
              <a:p>
                <a:pPr>
                  <a:defRPr/>
                </a:pPr>
                <a:r>
                  <a:rPr lang="en-US"/>
                  <a:t>Mins at</a:t>
                </a:r>
                <a:r>
                  <a:rPr lang="en-US" baseline="0"/>
                  <a:t> Each Speed Range</a:t>
                </a:r>
                <a:endParaRPr lang="en-US"/>
              </a:p>
            </c:rich>
          </c:tx>
          <c:layout/>
          <c:overlay val="0"/>
        </c:title>
        <c:numFmt formatCode="0" sourceLinked="1"/>
        <c:majorTickMark val="out"/>
        <c:minorTickMark val="none"/>
        <c:tickLblPos val="nextTo"/>
        <c:crossAx val="244039688"/>
        <c:crosses val="autoZero"/>
        <c:crossBetween val="between"/>
        <c:majorUnit val="2"/>
        <c:minorUnit val="6.9444444444444501E-4"/>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209167239935"/>
          <c:y val="2.53865200812163E-2"/>
          <c:w val="0.71525559774071401"/>
          <c:h val="0.719304214331699"/>
        </c:manualLayout>
      </c:layout>
      <c:pieChart>
        <c:varyColors val="1"/>
        <c:ser>
          <c:idx val="0"/>
          <c:order val="0"/>
          <c:tx>
            <c:strRef>
              <c:f>Stats!$AF$1</c:f>
              <c:strCache>
                <c:ptCount val="1"/>
                <c:pt idx="0">
                  <c:v>time</c:v>
                </c:pt>
              </c:strCache>
            </c:strRef>
          </c:tx>
          <c:dPt>
            <c:idx val="0"/>
            <c:bubble3D val="0"/>
            <c:spPr>
              <a:solidFill>
                <a:schemeClr val="bg1">
                  <a:lumMod val="85000"/>
                </a:schemeClr>
              </a:solidFill>
              <a:ln>
                <a:solidFill>
                  <a:schemeClr val="tx1"/>
                </a:solidFill>
              </a:ln>
            </c:spPr>
          </c:dPt>
          <c:dPt>
            <c:idx val="1"/>
            <c:bubble3D val="0"/>
            <c:spPr>
              <a:solidFill>
                <a:schemeClr val="bg1">
                  <a:lumMod val="75000"/>
                </a:schemeClr>
              </a:solidFill>
              <a:ln>
                <a:solidFill>
                  <a:schemeClr val="tx1"/>
                </a:solidFill>
              </a:ln>
            </c:spPr>
          </c:dPt>
          <c:dPt>
            <c:idx val="2"/>
            <c:bubble3D val="0"/>
            <c:spPr>
              <a:solidFill>
                <a:schemeClr val="bg1">
                  <a:lumMod val="65000"/>
                </a:schemeClr>
              </a:solidFill>
              <a:ln>
                <a:solidFill>
                  <a:schemeClr val="tx1"/>
                </a:solidFill>
              </a:ln>
            </c:spPr>
          </c:dPt>
          <c:dPt>
            <c:idx val="3"/>
            <c:bubble3D val="0"/>
            <c:spPr>
              <a:solidFill>
                <a:schemeClr val="bg1">
                  <a:lumMod val="50000"/>
                </a:schemeClr>
              </a:solidFill>
              <a:ln>
                <a:solidFill>
                  <a:schemeClr val="tx1"/>
                </a:solidFill>
              </a:ln>
            </c:spPr>
          </c:dPt>
          <c:dPt>
            <c:idx val="4"/>
            <c:bubble3D val="0"/>
            <c:spPr>
              <a:solidFill>
                <a:schemeClr val="tx1">
                  <a:lumMod val="65000"/>
                  <a:lumOff val="35000"/>
                </a:schemeClr>
              </a:solidFill>
              <a:ln>
                <a:solidFill>
                  <a:schemeClr val="tx1"/>
                </a:solidFill>
              </a:ln>
            </c:spPr>
          </c:dPt>
          <c:dPt>
            <c:idx val="5"/>
            <c:bubble3D val="0"/>
            <c:spPr>
              <a:solidFill>
                <a:schemeClr val="tx1">
                  <a:lumMod val="75000"/>
                  <a:lumOff val="25000"/>
                </a:schemeClr>
              </a:solidFill>
              <a:ln>
                <a:solidFill>
                  <a:schemeClr val="tx1"/>
                </a:solidFill>
              </a:ln>
            </c:spPr>
          </c:dPt>
          <c:dPt>
            <c:idx val="6"/>
            <c:bubble3D val="0"/>
            <c:spPr>
              <a:solidFill>
                <a:schemeClr val="tx1">
                  <a:lumMod val="85000"/>
                  <a:lumOff val="15000"/>
                </a:schemeClr>
              </a:solidFill>
              <a:ln>
                <a:solidFill>
                  <a:schemeClr val="tx1"/>
                </a:solidFill>
              </a:ln>
            </c:spPr>
          </c:dPt>
          <c:dPt>
            <c:idx val="7"/>
            <c:bubble3D val="0"/>
            <c:spPr>
              <a:solidFill>
                <a:schemeClr val="tx1">
                  <a:lumMod val="95000"/>
                  <a:lumOff val="5000"/>
                </a:schemeClr>
              </a:solidFill>
              <a:ln>
                <a:solidFill>
                  <a:schemeClr val="tx1"/>
                </a:solidFill>
              </a:ln>
            </c:spPr>
          </c:dPt>
          <c:dLbls>
            <c:dLbl>
              <c:idx val="4"/>
              <c:spPr/>
              <c:txPr>
                <a:bodyPr/>
                <a:lstStyle/>
                <a:p>
                  <a:pPr>
                    <a:defRPr>
                      <a:solidFill>
                        <a:schemeClr val="bg1"/>
                      </a:solidFill>
                    </a:defRPr>
                  </a:pPr>
                  <a:endParaRPr lang="en-US"/>
                </a:p>
              </c:txPr>
              <c:dLblPos val="bestFit"/>
              <c:showLegendKey val="0"/>
              <c:showVal val="0"/>
              <c:showCatName val="0"/>
              <c:showSerName val="0"/>
              <c:showPercent val="1"/>
              <c:showBubbleSize val="0"/>
            </c:dLbl>
            <c:dLbl>
              <c:idx val="5"/>
              <c:spPr/>
              <c:txPr>
                <a:bodyPr/>
                <a:lstStyle/>
                <a:p>
                  <a:pPr>
                    <a:defRPr>
                      <a:solidFill>
                        <a:schemeClr val="bg1"/>
                      </a:solidFill>
                    </a:defRPr>
                  </a:pPr>
                  <a:endParaRPr lang="en-US"/>
                </a:p>
              </c:txPr>
              <c:dLblPos val="bestFit"/>
              <c:showLegendKey val="0"/>
              <c:showVal val="0"/>
              <c:showCatName val="0"/>
              <c:showSerName val="0"/>
              <c:showPercent val="1"/>
              <c:showBubbleSize val="0"/>
            </c:dLbl>
            <c:dLbl>
              <c:idx val="6"/>
              <c:spPr/>
              <c:txPr>
                <a:bodyPr/>
                <a:lstStyle/>
                <a:p>
                  <a:pPr>
                    <a:defRPr>
                      <a:solidFill>
                        <a:schemeClr val="bg1"/>
                      </a:solidFill>
                    </a:defRPr>
                  </a:pPr>
                  <a:endParaRPr lang="en-US"/>
                </a:p>
              </c:txPr>
              <c:dLblPos val="bestFit"/>
              <c:showLegendKey val="0"/>
              <c:showVal val="0"/>
              <c:showCatName val="0"/>
              <c:showSerName val="0"/>
              <c:showPercent val="1"/>
              <c:showBubbleSize val="0"/>
            </c:dLbl>
            <c:dLbl>
              <c:idx val="7"/>
              <c:spPr/>
              <c:txPr>
                <a:bodyPr/>
                <a:lstStyle/>
                <a:p>
                  <a:pPr>
                    <a:defRPr>
                      <a:solidFill>
                        <a:schemeClr val="bg1"/>
                      </a:solidFill>
                    </a:defRPr>
                  </a:pPr>
                  <a:endParaRPr lang="en-US"/>
                </a:p>
              </c:txPr>
              <c:dLblPos val="bestFit"/>
              <c:showLegendKey val="0"/>
              <c:showVal val="0"/>
              <c:showCatName val="0"/>
              <c:showSerName val="0"/>
              <c:showPercent val="1"/>
              <c:showBubbleSize val="0"/>
            </c:dLbl>
            <c:spPr>
              <a:noFill/>
              <a:ln>
                <a:noFill/>
              </a:ln>
              <a:effectLst/>
            </c:spPr>
            <c:dLblPos val="bestFit"/>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Stats!$AC$2:$AC$9</c:f>
              <c:strCache>
                <c:ptCount val="8"/>
                <c:pt idx="0">
                  <c:v>0-0.99</c:v>
                </c:pt>
                <c:pt idx="1">
                  <c:v>1-4.99</c:v>
                </c:pt>
                <c:pt idx="2">
                  <c:v>5-9.99</c:v>
                </c:pt>
                <c:pt idx="3">
                  <c:v>10-14.99</c:v>
                </c:pt>
                <c:pt idx="4">
                  <c:v>15-19.99</c:v>
                </c:pt>
                <c:pt idx="5">
                  <c:v>20-24.99</c:v>
                </c:pt>
                <c:pt idx="6">
                  <c:v>25-29.99</c:v>
                </c:pt>
                <c:pt idx="7">
                  <c:v>30+</c:v>
                </c:pt>
              </c:strCache>
            </c:strRef>
          </c:cat>
          <c:val>
            <c:numRef>
              <c:f>Stats!$AF$2:$AF$9</c:f>
              <c:numCache>
                <c:formatCode>h:mm:ss;@</c:formatCode>
                <c:ptCount val="8"/>
                <c:pt idx="0">
                  <c:v>0.15644675925925899</c:v>
                </c:pt>
                <c:pt idx="1">
                  <c:v>0.33260416666666698</c:v>
                </c:pt>
                <c:pt idx="2">
                  <c:v>0.12541666666666701</c:v>
                </c:pt>
                <c:pt idx="3">
                  <c:v>9.1921296296296306E-2</c:v>
                </c:pt>
                <c:pt idx="4">
                  <c:v>9.2465277777777702E-2</c:v>
                </c:pt>
                <c:pt idx="5">
                  <c:v>8.3784722222222205E-2</c:v>
                </c:pt>
                <c:pt idx="6">
                  <c:v>9.7939814814814799E-2</c:v>
                </c:pt>
                <c:pt idx="7">
                  <c:v>7.1724537037037003E-2</c:v>
                </c:pt>
              </c:numCache>
            </c:numRef>
          </c:val>
        </c:ser>
        <c:dLbls>
          <c:showLegendKey val="0"/>
          <c:showVal val="0"/>
          <c:showCatName val="0"/>
          <c:showSerName val="0"/>
          <c:showPercent val="0"/>
          <c:showBubbleSize val="0"/>
          <c:showLeaderLines val="1"/>
        </c:dLbls>
        <c:firstSliceAng val="0"/>
      </c:pieChart>
      <c:spPr>
        <a:ln>
          <a:noFill/>
        </a:ln>
      </c:spPr>
    </c:plotArea>
    <c:legend>
      <c:legendPos val="b"/>
      <c:layout>
        <c:manualLayout>
          <c:xMode val="edge"/>
          <c:yMode val="edge"/>
          <c:x val="0"/>
          <c:y val="0.76755657901252905"/>
          <c:w val="0.95832060858046997"/>
          <c:h val="0.226654669988575"/>
        </c:manualLayout>
      </c:layout>
      <c:overlay val="0"/>
    </c:legend>
    <c:plotVisOnly val="1"/>
    <c:dispBlanksAs val="gap"/>
    <c:showDLblsOverMax val="0"/>
  </c:chart>
  <c:spPr>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711286089238794E-2"/>
          <c:y val="0.354892792247123"/>
          <c:w val="0.88836338806001802"/>
          <c:h val="0.49174157076519298"/>
        </c:manualLayout>
      </c:layout>
      <c:scatterChart>
        <c:scatterStyle val="smoothMarker"/>
        <c:varyColors val="0"/>
        <c:ser>
          <c:idx val="0"/>
          <c:order val="0"/>
          <c:tx>
            <c:strRef>
              <c:f>'Speed Vs Dist'!$G$1</c:f>
              <c:strCache>
                <c:ptCount val="1"/>
                <c:pt idx="0">
                  <c:v>Speed (from 5-SR data)</c:v>
                </c:pt>
              </c:strCache>
            </c:strRef>
          </c:tx>
          <c:spPr>
            <a:ln w="15875">
              <a:solidFill>
                <a:schemeClr val="tx1"/>
              </a:solidFill>
            </a:ln>
          </c:spPr>
          <c:marker>
            <c:symbol val="none"/>
          </c:marker>
          <c:xVal>
            <c:numRef>
              <c:f>'Speed Vs Dist'!$G$3:$G$594</c:f>
              <c:numCache>
                <c:formatCode>0.00</c:formatCode>
                <c:ptCount val="592"/>
                <c:pt idx="0">
                  <c:v>2.5000000000000001E-2</c:v>
                </c:pt>
                <c:pt idx="1">
                  <c:v>0.05</c:v>
                </c:pt>
                <c:pt idx="2">
                  <c:v>7.4999999999999997E-2</c:v>
                </c:pt>
                <c:pt idx="3">
                  <c:v>0.1</c:v>
                </c:pt>
                <c:pt idx="4">
                  <c:v>0.125</c:v>
                </c:pt>
                <c:pt idx="5">
                  <c:v>0.15</c:v>
                </c:pt>
                <c:pt idx="6">
                  <c:v>0.17499999999999999</c:v>
                </c:pt>
                <c:pt idx="7">
                  <c:v>0.2</c:v>
                </c:pt>
                <c:pt idx="8">
                  <c:v>0.22500000000000001</c:v>
                </c:pt>
                <c:pt idx="9">
                  <c:v>0.25</c:v>
                </c:pt>
                <c:pt idx="10">
                  <c:v>0.27500000000000002</c:v>
                </c:pt>
                <c:pt idx="11">
                  <c:v>0.3</c:v>
                </c:pt>
                <c:pt idx="12">
                  <c:v>0.32500000000000001</c:v>
                </c:pt>
                <c:pt idx="13">
                  <c:v>0.35</c:v>
                </c:pt>
                <c:pt idx="14">
                  <c:v>0.375</c:v>
                </c:pt>
                <c:pt idx="15">
                  <c:v>0.4</c:v>
                </c:pt>
                <c:pt idx="16">
                  <c:v>0.42499999999999999</c:v>
                </c:pt>
                <c:pt idx="17">
                  <c:v>0.45</c:v>
                </c:pt>
                <c:pt idx="18">
                  <c:v>0.47499999999999998</c:v>
                </c:pt>
                <c:pt idx="19">
                  <c:v>0.5</c:v>
                </c:pt>
                <c:pt idx="20">
                  <c:v>0.52500000000000002</c:v>
                </c:pt>
                <c:pt idx="21">
                  <c:v>0.55000000000000004</c:v>
                </c:pt>
                <c:pt idx="22">
                  <c:v>0.57499999999999996</c:v>
                </c:pt>
                <c:pt idx="23">
                  <c:v>0.6</c:v>
                </c:pt>
                <c:pt idx="24">
                  <c:v>0.625</c:v>
                </c:pt>
                <c:pt idx="25">
                  <c:v>0.65</c:v>
                </c:pt>
                <c:pt idx="26">
                  <c:v>0.67500000000000004</c:v>
                </c:pt>
                <c:pt idx="27">
                  <c:v>0.7</c:v>
                </c:pt>
                <c:pt idx="28">
                  <c:v>0.72499999999999998</c:v>
                </c:pt>
                <c:pt idx="29">
                  <c:v>0.75</c:v>
                </c:pt>
                <c:pt idx="30">
                  <c:v>0.77500000000000002</c:v>
                </c:pt>
                <c:pt idx="31">
                  <c:v>0.8</c:v>
                </c:pt>
                <c:pt idx="32">
                  <c:v>0.82499999999999996</c:v>
                </c:pt>
                <c:pt idx="33">
                  <c:v>0.85</c:v>
                </c:pt>
                <c:pt idx="34">
                  <c:v>0.875000000000001</c:v>
                </c:pt>
                <c:pt idx="35">
                  <c:v>0.90000000000000102</c:v>
                </c:pt>
                <c:pt idx="36">
                  <c:v>0.92500000000000104</c:v>
                </c:pt>
                <c:pt idx="37">
                  <c:v>0.95000000000000095</c:v>
                </c:pt>
                <c:pt idx="38">
                  <c:v>0.97500000000000098</c:v>
                </c:pt>
                <c:pt idx="39">
                  <c:v>1</c:v>
                </c:pt>
                <c:pt idx="40">
                  <c:v>1.0249999999999999</c:v>
                </c:pt>
                <c:pt idx="41">
                  <c:v>1.05</c:v>
                </c:pt>
                <c:pt idx="42">
                  <c:v>1.075</c:v>
                </c:pt>
                <c:pt idx="43">
                  <c:v>1.1000000000000001</c:v>
                </c:pt>
                <c:pt idx="44">
                  <c:v>1.125</c:v>
                </c:pt>
                <c:pt idx="45">
                  <c:v>1.1499999999999999</c:v>
                </c:pt>
                <c:pt idx="46">
                  <c:v>1.175</c:v>
                </c:pt>
                <c:pt idx="47">
                  <c:v>1.1999999999999991</c:v>
                </c:pt>
                <c:pt idx="48">
                  <c:v>1.224999999999999</c:v>
                </c:pt>
                <c:pt idx="49">
                  <c:v>1.249999999999998</c:v>
                </c:pt>
                <c:pt idx="50">
                  <c:v>1.274999999999999</c:v>
                </c:pt>
                <c:pt idx="51">
                  <c:v>1.299999999999998</c:v>
                </c:pt>
                <c:pt idx="52">
                  <c:v>1.3249999999999991</c:v>
                </c:pt>
                <c:pt idx="53">
                  <c:v>1.349999999999999</c:v>
                </c:pt>
                <c:pt idx="54">
                  <c:v>1.3749999999999989</c:v>
                </c:pt>
                <c:pt idx="55">
                  <c:v>1.399999999999999</c:v>
                </c:pt>
                <c:pt idx="56">
                  <c:v>1.424999999999998</c:v>
                </c:pt>
                <c:pt idx="57">
                  <c:v>1.4499999999999971</c:v>
                </c:pt>
                <c:pt idx="58">
                  <c:v>1.474999999999999</c:v>
                </c:pt>
                <c:pt idx="59">
                  <c:v>1.499999999999998</c:v>
                </c:pt>
                <c:pt idx="60">
                  <c:v>1.5249999999999979</c:v>
                </c:pt>
                <c:pt idx="61">
                  <c:v>1.549999999999998</c:v>
                </c:pt>
                <c:pt idx="62">
                  <c:v>1.574999999999998</c:v>
                </c:pt>
                <c:pt idx="63">
                  <c:v>1.5999999999999981</c:v>
                </c:pt>
                <c:pt idx="64">
                  <c:v>1.624999999999998</c:v>
                </c:pt>
                <c:pt idx="65">
                  <c:v>1.6499999999999979</c:v>
                </c:pt>
                <c:pt idx="66">
                  <c:v>1.674999999999998</c:v>
                </c:pt>
                <c:pt idx="67">
                  <c:v>1.699999999999998</c:v>
                </c:pt>
                <c:pt idx="68">
                  <c:v>1.7249999999999981</c:v>
                </c:pt>
                <c:pt idx="69">
                  <c:v>1.749999999999998</c:v>
                </c:pt>
                <c:pt idx="70">
                  <c:v>1.7749999999999979</c:v>
                </c:pt>
                <c:pt idx="71">
                  <c:v>1.799999999999998</c:v>
                </c:pt>
                <c:pt idx="72">
                  <c:v>1.8249999999999971</c:v>
                </c:pt>
                <c:pt idx="73">
                  <c:v>1.849999999999997</c:v>
                </c:pt>
                <c:pt idx="74">
                  <c:v>1.8749999999999969</c:v>
                </c:pt>
                <c:pt idx="75">
                  <c:v>1.899999999999997</c:v>
                </c:pt>
                <c:pt idx="76">
                  <c:v>1.924999999999996</c:v>
                </c:pt>
                <c:pt idx="77">
                  <c:v>1.9499999999999971</c:v>
                </c:pt>
                <c:pt idx="78">
                  <c:v>1.974999999999997</c:v>
                </c:pt>
                <c:pt idx="79">
                  <c:v>1.999999999999996</c:v>
                </c:pt>
                <c:pt idx="80">
                  <c:v>2.0249999999999968</c:v>
                </c:pt>
                <c:pt idx="81">
                  <c:v>2.0499999999999972</c:v>
                </c:pt>
                <c:pt idx="82">
                  <c:v>2.0749999999999971</c:v>
                </c:pt>
                <c:pt idx="83">
                  <c:v>2.099999999999997</c:v>
                </c:pt>
                <c:pt idx="84">
                  <c:v>2.1249999999999969</c:v>
                </c:pt>
                <c:pt idx="85">
                  <c:v>2.1499999999999968</c:v>
                </c:pt>
                <c:pt idx="86">
                  <c:v>2.1749999999999972</c:v>
                </c:pt>
                <c:pt idx="87">
                  <c:v>2.1999999999999962</c:v>
                </c:pt>
                <c:pt idx="88">
                  <c:v>2.2249999999999961</c:v>
                </c:pt>
                <c:pt idx="89">
                  <c:v>2.249999999999996</c:v>
                </c:pt>
                <c:pt idx="90">
                  <c:v>2.2749999999999959</c:v>
                </c:pt>
                <c:pt idx="91">
                  <c:v>2.2999999999999958</c:v>
                </c:pt>
                <c:pt idx="92">
                  <c:v>2.3249999999999962</c:v>
                </c:pt>
                <c:pt idx="93">
                  <c:v>2.3499999999999952</c:v>
                </c:pt>
                <c:pt idx="94">
                  <c:v>2.3749999999999951</c:v>
                </c:pt>
                <c:pt idx="95">
                  <c:v>2.399999999999995</c:v>
                </c:pt>
                <c:pt idx="96">
                  <c:v>2.4249999999999949</c:v>
                </c:pt>
                <c:pt idx="97">
                  <c:v>2.4499999999999948</c:v>
                </c:pt>
                <c:pt idx="98">
                  <c:v>2.4749999999999952</c:v>
                </c:pt>
                <c:pt idx="99">
                  <c:v>2.4999999999999951</c:v>
                </c:pt>
                <c:pt idx="100">
                  <c:v>2.524999999999995</c:v>
                </c:pt>
                <c:pt idx="101">
                  <c:v>2.5499999999999949</c:v>
                </c:pt>
                <c:pt idx="102">
                  <c:v>2.5749999999999948</c:v>
                </c:pt>
                <c:pt idx="103">
                  <c:v>2.5999999999999952</c:v>
                </c:pt>
                <c:pt idx="104">
                  <c:v>2.6249999999999951</c:v>
                </c:pt>
                <c:pt idx="105">
                  <c:v>2.6499999999999941</c:v>
                </c:pt>
                <c:pt idx="106">
                  <c:v>2.674999999999994</c:v>
                </c:pt>
                <c:pt idx="107">
                  <c:v>2.699999999999994</c:v>
                </c:pt>
                <c:pt idx="108">
                  <c:v>2.7249999999999952</c:v>
                </c:pt>
                <c:pt idx="109">
                  <c:v>2.7499999999999938</c:v>
                </c:pt>
                <c:pt idx="110">
                  <c:v>2.7749999999999941</c:v>
                </c:pt>
                <c:pt idx="111">
                  <c:v>2.799999999999994</c:v>
                </c:pt>
                <c:pt idx="112">
                  <c:v>2.824999999999994</c:v>
                </c:pt>
                <c:pt idx="113">
                  <c:v>2.8499999999999939</c:v>
                </c:pt>
                <c:pt idx="114">
                  <c:v>2.8749999999999938</c:v>
                </c:pt>
                <c:pt idx="115">
                  <c:v>2.8999999999999941</c:v>
                </c:pt>
                <c:pt idx="116">
                  <c:v>2.924999999999994</c:v>
                </c:pt>
                <c:pt idx="117">
                  <c:v>2.9499999999999931</c:v>
                </c:pt>
                <c:pt idx="118">
                  <c:v>2.974999999999993</c:v>
                </c:pt>
                <c:pt idx="119">
                  <c:v>2.9999999999999929</c:v>
                </c:pt>
                <c:pt idx="120">
                  <c:v>3.0249999999999928</c:v>
                </c:pt>
                <c:pt idx="121">
                  <c:v>3.0499999999999932</c:v>
                </c:pt>
                <c:pt idx="122">
                  <c:v>3.0749999999999931</c:v>
                </c:pt>
                <c:pt idx="123">
                  <c:v>3.099999999999993</c:v>
                </c:pt>
                <c:pt idx="124">
                  <c:v>3.1249999999999929</c:v>
                </c:pt>
                <c:pt idx="125">
                  <c:v>3.1499999999999928</c:v>
                </c:pt>
                <c:pt idx="126">
                  <c:v>3.1749999999999932</c:v>
                </c:pt>
                <c:pt idx="127">
                  <c:v>3.1999999999999931</c:v>
                </c:pt>
                <c:pt idx="128">
                  <c:v>3.224999999999993</c:v>
                </c:pt>
                <c:pt idx="129">
                  <c:v>3.2499999999999929</c:v>
                </c:pt>
                <c:pt idx="130">
                  <c:v>3.2749999999999928</c:v>
                </c:pt>
                <c:pt idx="131">
                  <c:v>3.2999999999999932</c:v>
                </c:pt>
                <c:pt idx="132">
                  <c:v>3.3249999999999922</c:v>
                </c:pt>
                <c:pt idx="133">
                  <c:v>3.3499999999999921</c:v>
                </c:pt>
                <c:pt idx="134">
                  <c:v>3.374999999999992</c:v>
                </c:pt>
                <c:pt idx="135">
                  <c:v>3.399999999999991</c:v>
                </c:pt>
                <c:pt idx="136">
                  <c:v>3.4249999999999918</c:v>
                </c:pt>
                <c:pt idx="137">
                  <c:v>3.4499999999999922</c:v>
                </c:pt>
                <c:pt idx="138">
                  <c:v>3.4749999999999921</c:v>
                </c:pt>
                <c:pt idx="139">
                  <c:v>3.4999999999999911</c:v>
                </c:pt>
                <c:pt idx="140">
                  <c:v>3.524999999999991</c:v>
                </c:pt>
                <c:pt idx="141">
                  <c:v>3.5499999999999909</c:v>
                </c:pt>
                <c:pt idx="142">
                  <c:v>3.5749999999999909</c:v>
                </c:pt>
                <c:pt idx="143">
                  <c:v>3.5999999999999912</c:v>
                </c:pt>
                <c:pt idx="144">
                  <c:v>3.6249999999999911</c:v>
                </c:pt>
                <c:pt idx="145">
                  <c:v>3.649999999999991</c:v>
                </c:pt>
                <c:pt idx="146">
                  <c:v>3.6749999999999909</c:v>
                </c:pt>
                <c:pt idx="147">
                  <c:v>3.6999999999999909</c:v>
                </c:pt>
                <c:pt idx="148">
                  <c:v>3.7249999999999912</c:v>
                </c:pt>
                <c:pt idx="149">
                  <c:v>3.7499999999999911</c:v>
                </c:pt>
                <c:pt idx="150">
                  <c:v>3.774999999999991</c:v>
                </c:pt>
                <c:pt idx="151">
                  <c:v>3.7999999999999901</c:v>
                </c:pt>
                <c:pt idx="152">
                  <c:v>3.82499999999999</c:v>
                </c:pt>
                <c:pt idx="153">
                  <c:v>3.8499999999999881</c:v>
                </c:pt>
                <c:pt idx="154">
                  <c:v>3.874999999999988</c:v>
                </c:pt>
                <c:pt idx="155">
                  <c:v>3.8999999999999901</c:v>
                </c:pt>
                <c:pt idx="156">
                  <c:v>3.9249999999999901</c:v>
                </c:pt>
                <c:pt idx="157">
                  <c:v>3.94999999999999</c:v>
                </c:pt>
                <c:pt idx="158">
                  <c:v>3.974999999999989</c:v>
                </c:pt>
                <c:pt idx="159">
                  <c:v>3.999999999999988</c:v>
                </c:pt>
                <c:pt idx="160">
                  <c:v>4.024999999999979</c:v>
                </c:pt>
                <c:pt idx="161">
                  <c:v>4.0499999999999901</c:v>
                </c:pt>
                <c:pt idx="162">
                  <c:v>4.0749999999999904</c:v>
                </c:pt>
                <c:pt idx="163">
                  <c:v>4.0999999999999908</c:v>
                </c:pt>
                <c:pt idx="164">
                  <c:v>4.1249999999999778</c:v>
                </c:pt>
                <c:pt idx="165">
                  <c:v>4.1499999999999906</c:v>
                </c:pt>
                <c:pt idx="166">
                  <c:v>4.1749999999999856</c:v>
                </c:pt>
                <c:pt idx="167">
                  <c:v>4.1999999999999886</c:v>
                </c:pt>
                <c:pt idx="168">
                  <c:v>4.2249999999999854</c:v>
                </c:pt>
                <c:pt idx="169">
                  <c:v>4.2499999999999929</c:v>
                </c:pt>
                <c:pt idx="170">
                  <c:v>4.2749999999999906</c:v>
                </c:pt>
                <c:pt idx="171">
                  <c:v>4.2999999999999936</c:v>
                </c:pt>
                <c:pt idx="172">
                  <c:v>4.3249999999999797</c:v>
                </c:pt>
                <c:pt idx="173">
                  <c:v>4.3499999999999943</c:v>
                </c:pt>
                <c:pt idx="174">
                  <c:v>4.3749999999999947</c:v>
                </c:pt>
                <c:pt idx="175">
                  <c:v>4.399999999999995</c:v>
                </c:pt>
                <c:pt idx="176">
                  <c:v>4.4249999999999856</c:v>
                </c:pt>
                <c:pt idx="177">
                  <c:v>4.4499999999999957</c:v>
                </c:pt>
                <c:pt idx="178">
                  <c:v>4.4749999999999961</c:v>
                </c:pt>
                <c:pt idx="179">
                  <c:v>4.4999999999999956</c:v>
                </c:pt>
                <c:pt idx="180">
                  <c:v>4.5249999999999853</c:v>
                </c:pt>
                <c:pt idx="181">
                  <c:v>4.5499999999999972</c:v>
                </c:pt>
                <c:pt idx="182">
                  <c:v>4.5749999999999984</c:v>
                </c:pt>
                <c:pt idx="183">
                  <c:v>4.5999999999999979</c:v>
                </c:pt>
                <c:pt idx="184">
                  <c:v>4.6249999999999831</c:v>
                </c:pt>
                <c:pt idx="185">
                  <c:v>4.6499999999999977</c:v>
                </c:pt>
                <c:pt idx="186">
                  <c:v>4.6749999999999918</c:v>
                </c:pt>
                <c:pt idx="187">
                  <c:v>4.6999999999999966</c:v>
                </c:pt>
                <c:pt idx="188">
                  <c:v>4.724999999999989</c:v>
                </c:pt>
                <c:pt idx="189">
                  <c:v>4.75</c:v>
                </c:pt>
                <c:pt idx="190">
                  <c:v>4.7750000000000004</c:v>
                </c:pt>
                <c:pt idx="191">
                  <c:v>4.8000000000000007</c:v>
                </c:pt>
                <c:pt idx="192">
                  <c:v>4.8249999999999869</c:v>
                </c:pt>
                <c:pt idx="193">
                  <c:v>4.8499999999999996</c:v>
                </c:pt>
                <c:pt idx="194">
                  <c:v>4.8750000000000018</c:v>
                </c:pt>
                <c:pt idx="195">
                  <c:v>4.9000000000000021</c:v>
                </c:pt>
                <c:pt idx="196">
                  <c:v>4.9250000000000016</c:v>
                </c:pt>
                <c:pt idx="197">
                  <c:v>4.9500000000000028</c:v>
                </c:pt>
                <c:pt idx="198">
                  <c:v>4.9750000000000032</c:v>
                </c:pt>
                <c:pt idx="199">
                  <c:v>5.0000000000000044</c:v>
                </c:pt>
                <c:pt idx="200">
                  <c:v>5.0249999999999932</c:v>
                </c:pt>
                <c:pt idx="201">
                  <c:v>5.0500000000000043</c:v>
                </c:pt>
                <c:pt idx="202">
                  <c:v>5.0750000000000046</c:v>
                </c:pt>
                <c:pt idx="203">
                  <c:v>5.100000000000005</c:v>
                </c:pt>
                <c:pt idx="204">
                  <c:v>5.1250000000000044</c:v>
                </c:pt>
                <c:pt idx="205">
                  <c:v>5.1500000000000057</c:v>
                </c:pt>
                <c:pt idx="206">
                  <c:v>5.175000000000006</c:v>
                </c:pt>
                <c:pt idx="207">
                  <c:v>5.2000000000000064</c:v>
                </c:pt>
                <c:pt idx="208">
                  <c:v>5.2250000000000068</c:v>
                </c:pt>
                <c:pt idx="209">
                  <c:v>5.2500000000000071</c:v>
                </c:pt>
                <c:pt idx="210">
                  <c:v>5.2750000000000083</c:v>
                </c:pt>
                <c:pt idx="211">
                  <c:v>5.3000000000000078</c:v>
                </c:pt>
                <c:pt idx="212">
                  <c:v>5.3250000000000046</c:v>
                </c:pt>
                <c:pt idx="213">
                  <c:v>5.3500000000000076</c:v>
                </c:pt>
                <c:pt idx="214">
                  <c:v>5.3750000000000089</c:v>
                </c:pt>
                <c:pt idx="215">
                  <c:v>5.4000000000000101</c:v>
                </c:pt>
                <c:pt idx="216">
                  <c:v>5.4250000000000096</c:v>
                </c:pt>
                <c:pt idx="217">
                  <c:v>5.4500000000000099</c:v>
                </c:pt>
                <c:pt idx="218">
                  <c:v>5.4750000000000103</c:v>
                </c:pt>
                <c:pt idx="219">
                  <c:v>5.5000000000000107</c:v>
                </c:pt>
                <c:pt idx="220">
                  <c:v>5.5250000000000066</c:v>
                </c:pt>
                <c:pt idx="221">
                  <c:v>5.5500000000000096</c:v>
                </c:pt>
                <c:pt idx="222">
                  <c:v>5.5750000000000117</c:v>
                </c:pt>
                <c:pt idx="223">
                  <c:v>5.6000000000000076</c:v>
                </c:pt>
                <c:pt idx="224">
                  <c:v>5.6250000000000009</c:v>
                </c:pt>
                <c:pt idx="225">
                  <c:v>5.6500000000000057</c:v>
                </c:pt>
                <c:pt idx="226">
                  <c:v>5.6750000000000087</c:v>
                </c:pt>
                <c:pt idx="227">
                  <c:v>5.7000000000000126</c:v>
                </c:pt>
                <c:pt idx="228">
                  <c:v>5.7250000000000076</c:v>
                </c:pt>
                <c:pt idx="229">
                  <c:v>5.7500000000000142</c:v>
                </c:pt>
                <c:pt idx="230">
                  <c:v>5.7750000000000146</c:v>
                </c:pt>
                <c:pt idx="231">
                  <c:v>5.8000000000000149</c:v>
                </c:pt>
                <c:pt idx="232">
                  <c:v>5.8250000000000046</c:v>
                </c:pt>
                <c:pt idx="233">
                  <c:v>5.8500000000000156</c:v>
                </c:pt>
                <c:pt idx="234">
                  <c:v>5.875000000000016</c:v>
                </c:pt>
                <c:pt idx="235">
                  <c:v>5.9000000000000163</c:v>
                </c:pt>
                <c:pt idx="236">
                  <c:v>5.9250000000000167</c:v>
                </c:pt>
                <c:pt idx="237">
                  <c:v>5.9500000000000171</c:v>
                </c:pt>
                <c:pt idx="238">
                  <c:v>5.9750000000000174</c:v>
                </c:pt>
                <c:pt idx="239">
                  <c:v>6.0000000000000178</c:v>
                </c:pt>
                <c:pt idx="240">
                  <c:v>6.0250000000000146</c:v>
                </c:pt>
                <c:pt idx="241">
                  <c:v>6.0500000000000176</c:v>
                </c:pt>
                <c:pt idx="242">
                  <c:v>6.0750000000000188</c:v>
                </c:pt>
                <c:pt idx="243">
                  <c:v>6.1000000000000174</c:v>
                </c:pt>
                <c:pt idx="244">
                  <c:v>6.1250000000000089</c:v>
                </c:pt>
                <c:pt idx="245">
                  <c:v>6.1500000000000146</c:v>
                </c:pt>
                <c:pt idx="246">
                  <c:v>6.1750000000000203</c:v>
                </c:pt>
                <c:pt idx="247">
                  <c:v>6.2000000000000206</c:v>
                </c:pt>
                <c:pt idx="248">
                  <c:v>6.225000000000021</c:v>
                </c:pt>
                <c:pt idx="249">
                  <c:v>6.2500000000000213</c:v>
                </c:pt>
                <c:pt idx="250">
                  <c:v>6.2750000000000217</c:v>
                </c:pt>
                <c:pt idx="251">
                  <c:v>6.300000000000022</c:v>
                </c:pt>
                <c:pt idx="252">
                  <c:v>6.3250000000000206</c:v>
                </c:pt>
                <c:pt idx="253">
                  <c:v>6.3500000000000227</c:v>
                </c:pt>
                <c:pt idx="254">
                  <c:v>6.3750000000000231</c:v>
                </c:pt>
                <c:pt idx="255">
                  <c:v>6.4000000000000226</c:v>
                </c:pt>
                <c:pt idx="256">
                  <c:v>6.4250000000000238</c:v>
                </c:pt>
                <c:pt idx="257">
                  <c:v>6.450000000000025</c:v>
                </c:pt>
                <c:pt idx="258">
                  <c:v>6.4750000000000281</c:v>
                </c:pt>
                <c:pt idx="259">
                  <c:v>6.5000000000000249</c:v>
                </c:pt>
                <c:pt idx="260">
                  <c:v>6.5250000000000252</c:v>
                </c:pt>
                <c:pt idx="261">
                  <c:v>6.5500000000000256</c:v>
                </c:pt>
                <c:pt idx="262">
                  <c:v>6.5750000000000259</c:v>
                </c:pt>
                <c:pt idx="263">
                  <c:v>6.6000000000000263</c:v>
                </c:pt>
                <c:pt idx="264">
                  <c:v>6.6250000000000266</c:v>
                </c:pt>
                <c:pt idx="265">
                  <c:v>6.650000000000027</c:v>
                </c:pt>
                <c:pt idx="266">
                  <c:v>6.6750000000000274</c:v>
                </c:pt>
                <c:pt idx="267">
                  <c:v>6.7000000000000277</c:v>
                </c:pt>
                <c:pt idx="268">
                  <c:v>6.7250000000000281</c:v>
                </c:pt>
                <c:pt idx="269">
                  <c:v>6.7500000000000284</c:v>
                </c:pt>
                <c:pt idx="270">
                  <c:v>6.7750000000000297</c:v>
                </c:pt>
                <c:pt idx="271">
                  <c:v>6.80000000000003</c:v>
                </c:pt>
                <c:pt idx="272">
                  <c:v>6.8250000000000286</c:v>
                </c:pt>
                <c:pt idx="273">
                  <c:v>6.8500000000000298</c:v>
                </c:pt>
                <c:pt idx="274">
                  <c:v>6.8750000000000302</c:v>
                </c:pt>
                <c:pt idx="275">
                  <c:v>6.9000000000000314</c:v>
                </c:pt>
                <c:pt idx="276">
                  <c:v>6.9250000000000309</c:v>
                </c:pt>
                <c:pt idx="277">
                  <c:v>6.9500000000000313</c:v>
                </c:pt>
                <c:pt idx="278">
                  <c:v>6.9750000000000316</c:v>
                </c:pt>
                <c:pt idx="279">
                  <c:v>7.000000000000032</c:v>
                </c:pt>
                <c:pt idx="280">
                  <c:v>7.0250000000000314</c:v>
                </c:pt>
                <c:pt idx="281">
                  <c:v>7.0500000000000327</c:v>
                </c:pt>
                <c:pt idx="282">
                  <c:v>7.075000000000033</c:v>
                </c:pt>
                <c:pt idx="283">
                  <c:v>7.1000000000000334</c:v>
                </c:pt>
                <c:pt idx="284">
                  <c:v>7.1250000000000284</c:v>
                </c:pt>
                <c:pt idx="285">
                  <c:v>7.1500000000000341</c:v>
                </c:pt>
                <c:pt idx="286">
                  <c:v>7.1750000000000353</c:v>
                </c:pt>
                <c:pt idx="287">
                  <c:v>7.2000000000000348</c:v>
                </c:pt>
                <c:pt idx="288">
                  <c:v>7.2250000000000352</c:v>
                </c:pt>
                <c:pt idx="289">
                  <c:v>7.2500000000000364</c:v>
                </c:pt>
                <c:pt idx="290">
                  <c:v>7.2750000000000359</c:v>
                </c:pt>
                <c:pt idx="291">
                  <c:v>7.3000000000000362</c:v>
                </c:pt>
                <c:pt idx="292">
                  <c:v>7.3250000000000366</c:v>
                </c:pt>
                <c:pt idx="293">
                  <c:v>7.3500000000000369</c:v>
                </c:pt>
                <c:pt idx="294">
                  <c:v>7.3750000000000373</c:v>
                </c:pt>
                <c:pt idx="295">
                  <c:v>7.4000000000000377</c:v>
                </c:pt>
                <c:pt idx="296">
                  <c:v>7.425000000000038</c:v>
                </c:pt>
                <c:pt idx="297">
                  <c:v>7.4500000000000384</c:v>
                </c:pt>
                <c:pt idx="298">
                  <c:v>7.4750000000000396</c:v>
                </c:pt>
                <c:pt idx="299">
                  <c:v>7.50000000000004</c:v>
                </c:pt>
                <c:pt idx="300">
                  <c:v>7.5250000000000394</c:v>
                </c:pt>
                <c:pt idx="301">
                  <c:v>7.5500000000000398</c:v>
                </c:pt>
                <c:pt idx="302">
                  <c:v>7.5750000000000401</c:v>
                </c:pt>
                <c:pt idx="303">
                  <c:v>7.6000000000000396</c:v>
                </c:pt>
                <c:pt idx="304">
                  <c:v>7.6250000000000346</c:v>
                </c:pt>
                <c:pt idx="305">
                  <c:v>7.6500000000000377</c:v>
                </c:pt>
                <c:pt idx="306">
                  <c:v>7.6750000000000407</c:v>
                </c:pt>
                <c:pt idx="307">
                  <c:v>7.7000000000000419</c:v>
                </c:pt>
                <c:pt idx="308">
                  <c:v>7.7250000000000396</c:v>
                </c:pt>
                <c:pt idx="309">
                  <c:v>7.7500000000000426</c:v>
                </c:pt>
                <c:pt idx="310">
                  <c:v>7.775000000000043</c:v>
                </c:pt>
                <c:pt idx="311">
                  <c:v>7.8000000000000416</c:v>
                </c:pt>
                <c:pt idx="312">
                  <c:v>7.8250000000000366</c:v>
                </c:pt>
                <c:pt idx="313">
                  <c:v>7.8500000000000441</c:v>
                </c:pt>
                <c:pt idx="314">
                  <c:v>7.8750000000000444</c:v>
                </c:pt>
                <c:pt idx="315">
                  <c:v>7.9000000000000448</c:v>
                </c:pt>
                <c:pt idx="316">
                  <c:v>7.9250000000000451</c:v>
                </c:pt>
                <c:pt idx="317">
                  <c:v>7.9500000000000464</c:v>
                </c:pt>
                <c:pt idx="318">
                  <c:v>7.9750000000000458</c:v>
                </c:pt>
                <c:pt idx="319">
                  <c:v>8.0000000000000462</c:v>
                </c:pt>
                <c:pt idx="320">
                  <c:v>8.0250000000000465</c:v>
                </c:pt>
                <c:pt idx="321">
                  <c:v>8.0500000000000504</c:v>
                </c:pt>
                <c:pt idx="322">
                  <c:v>8.0750000000000508</c:v>
                </c:pt>
                <c:pt idx="323">
                  <c:v>8.1000000000000476</c:v>
                </c:pt>
                <c:pt idx="324">
                  <c:v>8.1250000000000497</c:v>
                </c:pt>
                <c:pt idx="325">
                  <c:v>8.1500000000000501</c:v>
                </c:pt>
                <c:pt idx="326">
                  <c:v>8.1750000000000504</c:v>
                </c:pt>
                <c:pt idx="327">
                  <c:v>8.2000000000000508</c:v>
                </c:pt>
                <c:pt idx="328">
                  <c:v>8.2250000000000494</c:v>
                </c:pt>
                <c:pt idx="329">
                  <c:v>8.2500000000000497</c:v>
                </c:pt>
                <c:pt idx="330">
                  <c:v>8.2750000000000501</c:v>
                </c:pt>
                <c:pt idx="331">
                  <c:v>8.3000000000000504</c:v>
                </c:pt>
                <c:pt idx="332">
                  <c:v>8.3250000000000508</c:v>
                </c:pt>
                <c:pt idx="333">
                  <c:v>8.3500000000000512</c:v>
                </c:pt>
                <c:pt idx="334">
                  <c:v>8.3750000000000568</c:v>
                </c:pt>
                <c:pt idx="335">
                  <c:v>8.4000000000000536</c:v>
                </c:pt>
                <c:pt idx="336">
                  <c:v>8.4250000000000522</c:v>
                </c:pt>
                <c:pt idx="337">
                  <c:v>8.4500000000000526</c:v>
                </c:pt>
                <c:pt idx="338">
                  <c:v>8.4750000000000547</c:v>
                </c:pt>
                <c:pt idx="339">
                  <c:v>8.5000000000000533</c:v>
                </c:pt>
                <c:pt idx="340">
                  <c:v>8.5250000000000536</c:v>
                </c:pt>
                <c:pt idx="341">
                  <c:v>8.5500000000000522</c:v>
                </c:pt>
                <c:pt idx="342">
                  <c:v>8.5750000000000544</c:v>
                </c:pt>
                <c:pt idx="343">
                  <c:v>8.6000000000000529</c:v>
                </c:pt>
                <c:pt idx="344">
                  <c:v>8.6250000000000551</c:v>
                </c:pt>
                <c:pt idx="345">
                  <c:v>8.6500000000000554</c:v>
                </c:pt>
                <c:pt idx="346">
                  <c:v>8.6750000000000558</c:v>
                </c:pt>
                <c:pt idx="347">
                  <c:v>8.7000000000000473</c:v>
                </c:pt>
                <c:pt idx="348">
                  <c:v>8.7250000000000529</c:v>
                </c:pt>
                <c:pt idx="349">
                  <c:v>8.7500000000000551</c:v>
                </c:pt>
                <c:pt idx="350">
                  <c:v>8.7750000000000572</c:v>
                </c:pt>
                <c:pt idx="351">
                  <c:v>8.8000000000000576</c:v>
                </c:pt>
                <c:pt idx="352">
                  <c:v>8.8250000000000597</c:v>
                </c:pt>
                <c:pt idx="353">
                  <c:v>8.85000000000006</c:v>
                </c:pt>
                <c:pt idx="354">
                  <c:v>8.8750000000000604</c:v>
                </c:pt>
                <c:pt idx="355">
                  <c:v>8.9000000000000572</c:v>
                </c:pt>
                <c:pt idx="356">
                  <c:v>8.9250000000000593</c:v>
                </c:pt>
                <c:pt idx="357">
                  <c:v>8.9500000000000597</c:v>
                </c:pt>
                <c:pt idx="358">
                  <c:v>8.97500000000006</c:v>
                </c:pt>
                <c:pt idx="359">
                  <c:v>9.0000000000000604</c:v>
                </c:pt>
                <c:pt idx="360">
                  <c:v>9.0250000000000608</c:v>
                </c:pt>
                <c:pt idx="361">
                  <c:v>9.0500000000000647</c:v>
                </c:pt>
                <c:pt idx="362">
                  <c:v>9.0750000000000668</c:v>
                </c:pt>
                <c:pt idx="363">
                  <c:v>9.1000000000000618</c:v>
                </c:pt>
                <c:pt idx="364">
                  <c:v>9.1250000000000622</c:v>
                </c:pt>
                <c:pt idx="365">
                  <c:v>9.1500000000000625</c:v>
                </c:pt>
                <c:pt idx="366">
                  <c:v>9.1750000000000647</c:v>
                </c:pt>
                <c:pt idx="367">
                  <c:v>9.2000000000000632</c:v>
                </c:pt>
                <c:pt idx="368">
                  <c:v>9.2250000000000636</c:v>
                </c:pt>
                <c:pt idx="369">
                  <c:v>9.2500000000000657</c:v>
                </c:pt>
                <c:pt idx="370">
                  <c:v>9.2750000000000643</c:v>
                </c:pt>
                <c:pt idx="371">
                  <c:v>9.3000000000000647</c:v>
                </c:pt>
                <c:pt idx="372">
                  <c:v>9.3250000000000668</c:v>
                </c:pt>
                <c:pt idx="373">
                  <c:v>9.3500000000000707</c:v>
                </c:pt>
                <c:pt idx="374">
                  <c:v>9.3750000000000693</c:v>
                </c:pt>
                <c:pt idx="375">
                  <c:v>9.4000000000000661</c:v>
                </c:pt>
                <c:pt idx="376">
                  <c:v>9.4250000000000664</c:v>
                </c:pt>
                <c:pt idx="377">
                  <c:v>9.4500000000000668</c:v>
                </c:pt>
                <c:pt idx="378">
                  <c:v>9.4750000000000707</c:v>
                </c:pt>
                <c:pt idx="379">
                  <c:v>9.5000000000000675</c:v>
                </c:pt>
                <c:pt idx="380">
                  <c:v>9.5250000000000696</c:v>
                </c:pt>
                <c:pt idx="381">
                  <c:v>9.55000000000007</c:v>
                </c:pt>
                <c:pt idx="382">
                  <c:v>9.5750000000000703</c:v>
                </c:pt>
                <c:pt idx="383">
                  <c:v>9.6000000000000671</c:v>
                </c:pt>
                <c:pt idx="384">
                  <c:v>9.6250000000000693</c:v>
                </c:pt>
                <c:pt idx="385">
                  <c:v>9.6500000000000696</c:v>
                </c:pt>
                <c:pt idx="386">
                  <c:v>9.67500000000007</c:v>
                </c:pt>
                <c:pt idx="387">
                  <c:v>9.7000000000000686</c:v>
                </c:pt>
                <c:pt idx="388">
                  <c:v>9.7250000000000671</c:v>
                </c:pt>
                <c:pt idx="389">
                  <c:v>9.7500000000000711</c:v>
                </c:pt>
                <c:pt idx="390">
                  <c:v>9.7750000000000714</c:v>
                </c:pt>
                <c:pt idx="391">
                  <c:v>9.8000000000000718</c:v>
                </c:pt>
                <c:pt idx="392">
                  <c:v>9.8250000000000721</c:v>
                </c:pt>
                <c:pt idx="393">
                  <c:v>9.8500000000000725</c:v>
                </c:pt>
                <c:pt idx="394">
                  <c:v>9.8750000000000728</c:v>
                </c:pt>
                <c:pt idx="395">
                  <c:v>9.9000000000000732</c:v>
                </c:pt>
                <c:pt idx="396">
                  <c:v>9.9250000000000735</c:v>
                </c:pt>
                <c:pt idx="397">
                  <c:v>9.9500000000000757</c:v>
                </c:pt>
                <c:pt idx="398">
                  <c:v>9.9750000000000743</c:v>
                </c:pt>
                <c:pt idx="399">
                  <c:v>10.000000000000069</c:v>
                </c:pt>
                <c:pt idx="400">
                  <c:v>10.02500000000007</c:v>
                </c:pt>
                <c:pt idx="401">
                  <c:v>10.050000000000081</c:v>
                </c:pt>
                <c:pt idx="402">
                  <c:v>10.075000000000079</c:v>
                </c:pt>
                <c:pt idx="403">
                  <c:v>10.100000000000071</c:v>
                </c:pt>
                <c:pt idx="404">
                  <c:v>10.125000000000069</c:v>
                </c:pt>
                <c:pt idx="405">
                  <c:v>10.15000000000008</c:v>
                </c:pt>
                <c:pt idx="406">
                  <c:v>10.175000000000081</c:v>
                </c:pt>
                <c:pt idx="407">
                  <c:v>10.200000000000079</c:v>
                </c:pt>
                <c:pt idx="408">
                  <c:v>10.22500000000008</c:v>
                </c:pt>
                <c:pt idx="409">
                  <c:v>10.25000000000008</c:v>
                </c:pt>
                <c:pt idx="410">
                  <c:v>10.27500000000008</c:v>
                </c:pt>
                <c:pt idx="411">
                  <c:v>10.300000000000081</c:v>
                </c:pt>
                <c:pt idx="412">
                  <c:v>10.325000000000079</c:v>
                </c:pt>
                <c:pt idx="413">
                  <c:v>10.35000000000008</c:v>
                </c:pt>
                <c:pt idx="414">
                  <c:v>10.37500000000008</c:v>
                </c:pt>
                <c:pt idx="415">
                  <c:v>10.40000000000008</c:v>
                </c:pt>
                <c:pt idx="416">
                  <c:v>10.425000000000081</c:v>
                </c:pt>
                <c:pt idx="417">
                  <c:v>10.450000000000079</c:v>
                </c:pt>
                <c:pt idx="418">
                  <c:v>10.47500000000008</c:v>
                </c:pt>
                <c:pt idx="419">
                  <c:v>10.50000000000008</c:v>
                </c:pt>
                <c:pt idx="420">
                  <c:v>10.52500000000008</c:v>
                </c:pt>
                <c:pt idx="421">
                  <c:v>10.550000000000081</c:v>
                </c:pt>
                <c:pt idx="422">
                  <c:v>10.575000000000079</c:v>
                </c:pt>
                <c:pt idx="423">
                  <c:v>10.60000000000008</c:v>
                </c:pt>
                <c:pt idx="424">
                  <c:v>10.62500000000008</c:v>
                </c:pt>
                <c:pt idx="425">
                  <c:v>10.65000000000008</c:v>
                </c:pt>
                <c:pt idx="426">
                  <c:v>10.675000000000081</c:v>
                </c:pt>
                <c:pt idx="427">
                  <c:v>10.700000000000079</c:v>
                </c:pt>
                <c:pt idx="428">
                  <c:v>10.72500000000008</c:v>
                </c:pt>
                <c:pt idx="429">
                  <c:v>10.750000000000099</c:v>
                </c:pt>
                <c:pt idx="430">
                  <c:v>10.7750000000001</c:v>
                </c:pt>
                <c:pt idx="431">
                  <c:v>10.8000000000001</c:v>
                </c:pt>
                <c:pt idx="432">
                  <c:v>10.825000000000101</c:v>
                </c:pt>
                <c:pt idx="433">
                  <c:v>10.850000000000099</c:v>
                </c:pt>
                <c:pt idx="434">
                  <c:v>10.875000000000099</c:v>
                </c:pt>
                <c:pt idx="435">
                  <c:v>10.9000000000001</c:v>
                </c:pt>
                <c:pt idx="436">
                  <c:v>10.9250000000001</c:v>
                </c:pt>
                <c:pt idx="437">
                  <c:v>10.950000000000101</c:v>
                </c:pt>
                <c:pt idx="438">
                  <c:v>10.975000000000099</c:v>
                </c:pt>
                <c:pt idx="439">
                  <c:v>11.000000000000099</c:v>
                </c:pt>
                <c:pt idx="440">
                  <c:v>11.0250000000001</c:v>
                </c:pt>
                <c:pt idx="441">
                  <c:v>11.0500000000001</c:v>
                </c:pt>
                <c:pt idx="442">
                  <c:v>11.075000000000101</c:v>
                </c:pt>
                <c:pt idx="443">
                  <c:v>11.100000000000099</c:v>
                </c:pt>
                <c:pt idx="444">
                  <c:v>11.125000000000099</c:v>
                </c:pt>
                <c:pt idx="445">
                  <c:v>11.1500000000001</c:v>
                </c:pt>
                <c:pt idx="446">
                  <c:v>11.1750000000001</c:v>
                </c:pt>
                <c:pt idx="447">
                  <c:v>11.20000000000009</c:v>
                </c:pt>
                <c:pt idx="448">
                  <c:v>11.225000000000099</c:v>
                </c:pt>
                <c:pt idx="449">
                  <c:v>11.250000000000099</c:v>
                </c:pt>
                <c:pt idx="450">
                  <c:v>11.2750000000001</c:v>
                </c:pt>
                <c:pt idx="451">
                  <c:v>11.3000000000001</c:v>
                </c:pt>
                <c:pt idx="452">
                  <c:v>11.325000000000101</c:v>
                </c:pt>
                <c:pt idx="453">
                  <c:v>11.350000000000099</c:v>
                </c:pt>
                <c:pt idx="454">
                  <c:v>11.375000000000099</c:v>
                </c:pt>
                <c:pt idx="455">
                  <c:v>11.4000000000001</c:v>
                </c:pt>
                <c:pt idx="456">
                  <c:v>11.4250000000001</c:v>
                </c:pt>
                <c:pt idx="457">
                  <c:v>11.450000000000101</c:v>
                </c:pt>
                <c:pt idx="458">
                  <c:v>11.475000000000099</c:v>
                </c:pt>
                <c:pt idx="459">
                  <c:v>11.500000000000099</c:v>
                </c:pt>
                <c:pt idx="460">
                  <c:v>11.5250000000001</c:v>
                </c:pt>
                <c:pt idx="461">
                  <c:v>11.5500000000001</c:v>
                </c:pt>
                <c:pt idx="462">
                  <c:v>11.575000000000101</c:v>
                </c:pt>
                <c:pt idx="463">
                  <c:v>11.600000000000099</c:v>
                </c:pt>
                <c:pt idx="464">
                  <c:v>11.625000000000099</c:v>
                </c:pt>
                <c:pt idx="465">
                  <c:v>11.6500000000001</c:v>
                </c:pt>
                <c:pt idx="466">
                  <c:v>11.6750000000001</c:v>
                </c:pt>
                <c:pt idx="467">
                  <c:v>11.700000000000101</c:v>
                </c:pt>
                <c:pt idx="468">
                  <c:v>11.725000000000099</c:v>
                </c:pt>
                <c:pt idx="469">
                  <c:v>11.750000000000099</c:v>
                </c:pt>
                <c:pt idx="470">
                  <c:v>11.7750000000001</c:v>
                </c:pt>
                <c:pt idx="471">
                  <c:v>11.8000000000001</c:v>
                </c:pt>
                <c:pt idx="472">
                  <c:v>11.825000000000101</c:v>
                </c:pt>
                <c:pt idx="473">
                  <c:v>11.850000000000099</c:v>
                </c:pt>
                <c:pt idx="474">
                  <c:v>11.875000000000099</c:v>
                </c:pt>
                <c:pt idx="475">
                  <c:v>11.9000000000001</c:v>
                </c:pt>
                <c:pt idx="476">
                  <c:v>11.9250000000001</c:v>
                </c:pt>
                <c:pt idx="477">
                  <c:v>11.950000000000101</c:v>
                </c:pt>
                <c:pt idx="478">
                  <c:v>11.975000000000099</c:v>
                </c:pt>
                <c:pt idx="479">
                  <c:v>12.000000000000099</c:v>
                </c:pt>
                <c:pt idx="480">
                  <c:v>12.0250000000001</c:v>
                </c:pt>
                <c:pt idx="481">
                  <c:v>12.0500000000001</c:v>
                </c:pt>
                <c:pt idx="482">
                  <c:v>12.075000000000101</c:v>
                </c:pt>
                <c:pt idx="483">
                  <c:v>12.100000000000099</c:v>
                </c:pt>
                <c:pt idx="484">
                  <c:v>12.125000000000099</c:v>
                </c:pt>
                <c:pt idx="485">
                  <c:v>12.15000000000011</c:v>
                </c:pt>
                <c:pt idx="486">
                  <c:v>12.175000000000111</c:v>
                </c:pt>
                <c:pt idx="487">
                  <c:v>12.200000000000101</c:v>
                </c:pt>
                <c:pt idx="488">
                  <c:v>12.225000000000099</c:v>
                </c:pt>
                <c:pt idx="489">
                  <c:v>12.25000000000011</c:v>
                </c:pt>
                <c:pt idx="490">
                  <c:v>12.27500000000011</c:v>
                </c:pt>
                <c:pt idx="491">
                  <c:v>12.300000000000111</c:v>
                </c:pt>
                <c:pt idx="492">
                  <c:v>12.325000000000109</c:v>
                </c:pt>
                <c:pt idx="493">
                  <c:v>12.35000000000011</c:v>
                </c:pt>
                <c:pt idx="494">
                  <c:v>12.37500000000011</c:v>
                </c:pt>
                <c:pt idx="495">
                  <c:v>12.40000000000011</c:v>
                </c:pt>
                <c:pt idx="496">
                  <c:v>12.425000000000111</c:v>
                </c:pt>
                <c:pt idx="497">
                  <c:v>12.450000000000109</c:v>
                </c:pt>
                <c:pt idx="498">
                  <c:v>12.47500000000011</c:v>
                </c:pt>
                <c:pt idx="499">
                  <c:v>12.50000000000011</c:v>
                </c:pt>
                <c:pt idx="500">
                  <c:v>12.52500000000011</c:v>
                </c:pt>
                <c:pt idx="501">
                  <c:v>12.550000000000111</c:v>
                </c:pt>
                <c:pt idx="502">
                  <c:v>12.575000000000109</c:v>
                </c:pt>
                <c:pt idx="503">
                  <c:v>12.60000000000011</c:v>
                </c:pt>
                <c:pt idx="504">
                  <c:v>12.62500000000011</c:v>
                </c:pt>
                <c:pt idx="505">
                  <c:v>12.65000000000011</c:v>
                </c:pt>
                <c:pt idx="506">
                  <c:v>12.675000000000111</c:v>
                </c:pt>
                <c:pt idx="507">
                  <c:v>12.700000000000109</c:v>
                </c:pt>
                <c:pt idx="508">
                  <c:v>12.72500000000011</c:v>
                </c:pt>
                <c:pt idx="509">
                  <c:v>12.75000000000011</c:v>
                </c:pt>
                <c:pt idx="510">
                  <c:v>12.77500000000011</c:v>
                </c:pt>
                <c:pt idx="511">
                  <c:v>12.800000000000111</c:v>
                </c:pt>
                <c:pt idx="512">
                  <c:v>12.82500000000012</c:v>
                </c:pt>
                <c:pt idx="513">
                  <c:v>12.85000000000012</c:v>
                </c:pt>
                <c:pt idx="514">
                  <c:v>12.875000000000121</c:v>
                </c:pt>
                <c:pt idx="515">
                  <c:v>12.900000000000119</c:v>
                </c:pt>
                <c:pt idx="516">
                  <c:v>12.92500000000012</c:v>
                </c:pt>
                <c:pt idx="517">
                  <c:v>12.95000000000012</c:v>
                </c:pt>
                <c:pt idx="518">
                  <c:v>12.97500000000012</c:v>
                </c:pt>
                <c:pt idx="519">
                  <c:v>13.000000000000121</c:v>
                </c:pt>
                <c:pt idx="520">
                  <c:v>13.025000000000119</c:v>
                </c:pt>
                <c:pt idx="521">
                  <c:v>13.05000000000012</c:v>
                </c:pt>
                <c:pt idx="522">
                  <c:v>13.07500000000012</c:v>
                </c:pt>
                <c:pt idx="523">
                  <c:v>13.10000000000012</c:v>
                </c:pt>
                <c:pt idx="524">
                  <c:v>13.125000000000121</c:v>
                </c:pt>
                <c:pt idx="525">
                  <c:v>13.150000000000119</c:v>
                </c:pt>
                <c:pt idx="526">
                  <c:v>13.17500000000012</c:v>
                </c:pt>
                <c:pt idx="527">
                  <c:v>13.20000000000012</c:v>
                </c:pt>
                <c:pt idx="528">
                  <c:v>13.22500000000012</c:v>
                </c:pt>
                <c:pt idx="529">
                  <c:v>13.250000000000121</c:v>
                </c:pt>
                <c:pt idx="530">
                  <c:v>13.275000000000119</c:v>
                </c:pt>
                <c:pt idx="531">
                  <c:v>13.30000000000012</c:v>
                </c:pt>
                <c:pt idx="532">
                  <c:v>13.32500000000012</c:v>
                </c:pt>
                <c:pt idx="533">
                  <c:v>13.35000000000012</c:v>
                </c:pt>
                <c:pt idx="534">
                  <c:v>13.375000000000121</c:v>
                </c:pt>
                <c:pt idx="535">
                  <c:v>13.400000000000119</c:v>
                </c:pt>
                <c:pt idx="536">
                  <c:v>13.42500000000012</c:v>
                </c:pt>
                <c:pt idx="537">
                  <c:v>13.45000000000012</c:v>
                </c:pt>
                <c:pt idx="538">
                  <c:v>13.47500000000012</c:v>
                </c:pt>
                <c:pt idx="539">
                  <c:v>13.500000000000121</c:v>
                </c:pt>
                <c:pt idx="540">
                  <c:v>13.525000000000119</c:v>
                </c:pt>
                <c:pt idx="541">
                  <c:v>13.55000000000013</c:v>
                </c:pt>
                <c:pt idx="542">
                  <c:v>13.575000000000131</c:v>
                </c:pt>
                <c:pt idx="543">
                  <c:v>13.60000000000012</c:v>
                </c:pt>
                <c:pt idx="544">
                  <c:v>13.625000000000121</c:v>
                </c:pt>
                <c:pt idx="545">
                  <c:v>13.650000000000119</c:v>
                </c:pt>
                <c:pt idx="546">
                  <c:v>13.67500000000013</c:v>
                </c:pt>
                <c:pt idx="547">
                  <c:v>13.700000000000131</c:v>
                </c:pt>
                <c:pt idx="548">
                  <c:v>13.725000000000129</c:v>
                </c:pt>
                <c:pt idx="549">
                  <c:v>13.75000000000013</c:v>
                </c:pt>
                <c:pt idx="550">
                  <c:v>13.77500000000013</c:v>
                </c:pt>
                <c:pt idx="551">
                  <c:v>13.80000000000013</c:v>
                </c:pt>
                <c:pt idx="552">
                  <c:v>13.825000000000131</c:v>
                </c:pt>
                <c:pt idx="553">
                  <c:v>13.850000000000129</c:v>
                </c:pt>
                <c:pt idx="554">
                  <c:v>13.87500000000013</c:v>
                </c:pt>
                <c:pt idx="555">
                  <c:v>13.90000000000013</c:v>
                </c:pt>
                <c:pt idx="556">
                  <c:v>13.92500000000013</c:v>
                </c:pt>
                <c:pt idx="557">
                  <c:v>13.950000000000131</c:v>
                </c:pt>
                <c:pt idx="558">
                  <c:v>13.975000000000129</c:v>
                </c:pt>
                <c:pt idx="559">
                  <c:v>14.00000000000013</c:v>
                </c:pt>
                <c:pt idx="560">
                  <c:v>14.02500000000013</c:v>
                </c:pt>
                <c:pt idx="561">
                  <c:v>14.05000000000013</c:v>
                </c:pt>
                <c:pt idx="562">
                  <c:v>14.075000000000131</c:v>
                </c:pt>
                <c:pt idx="563">
                  <c:v>14.100000000000129</c:v>
                </c:pt>
                <c:pt idx="564">
                  <c:v>14.12500000000013</c:v>
                </c:pt>
                <c:pt idx="565">
                  <c:v>14.15000000000013</c:v>
                </c:pt>
                <c:pt idx="566">
                  <c:v>14.17500000000013</c:v>
                </c:pt>
                <c:pt idx="567">
                  <c:v>14.200000000000131</c:v>
                </c:pt>
                <c:pt idx="568">
                  <c:v>14.225000000000129</c:v>
                </c:pt>
                <c:pt idx="569">
                  <c:v>14.25000000000013</c:v>
                </c:pt>
                <c:pt idx="570">
                  <c:v>14.275000000000141</c:v>
                </c:pt>
                <c:pt idx="571">
                  <c:v>14.300000000000139</c:v>
                </c:pt>
                <c:pt idx="572">
                  <c:v>14.32500000000014</c:v>
                </c:pt>
                <c:pt idx="573">
                  <c:v>14.35000000000014</c:v>
                </c:pt>
                <c:pt idx="574">
                  <c:v>14.37500000000014</c:v>
                </c:pt>
                <c:pt idx="575">
                  <c:v>14.400000000000141</c:v>
                </c:pt>
                <c:pt idx="576">
                  <c:v>14.425000000000139</c:v>
                </c:pt>
                <c:pt idx="577">
                  <c:v>14.45000000000014</c:v>
                </c:pt>
                <c:pt idx="578">
                  <c:v>14.47500000000014</c:v>
                </c:pt>
                <c:pt idx="579">
                  <c:v>14.50000000000014</c:v>
                </c:pt>
                <c:pt idx="580">
                  <c:v>14.525000000000141</c:v>
                </c:pt>
                <c:pt idx="581">
                  <c:v>14.550000000000139</c:v>
                </c:pt>
                <c:pt idx="582">
                  <c:v>14.57500000000014</c:v>
                </c:pt>
                <c:pt idx="583">
                  <c:v>14.60000000000014</c:v>
                </c:pt>
                <c:pt idx="584">
                  <c:v>14.62500000000014</c:v>
                </c:pt>
                <c:pt idx="585">
                  <c:v>14.650000000000141</c:v>
                </c:pt>
                <c:pt idx="586">
                  <c:v>14.675000000000139</c:v>
                </c:pt>
                <c:pt idx="587">
                  <c:v>14.70000000000014</c:v>
                </c:pt>
                <c:pt idx="588">
                  <c:v>14.72500000000014</c:v>
                </c:pt>
                <c:pt idx="589">
                  <c:v>14.75000000000014</c:v>
                </c:pt>
                <c:pt idx="590">
                  <c:v>14.775000000000141</c:v>
                </c:pt>
                <c:pt idx="591">
                  <c:v>14.800000000000139</c:v>
                </c:pt>
              </c:numCache>
            </c:numRef>
          </c:xVal>
          <c:yVal>
            <c:numRef>
              <c:f>'Speed Vs Dist'!$H$3:$H$594</c:f>
              <c:numCache>
                <c:formatCode>0</c:formatCode>
                <c:ptCount val="592"/>
                <c:pt idx="0">
                  <c:v>13.28955803101991</c:v>
                </c:pt>
                <c:pt idx="1">
                  <c:v>16.628796670325521</c:v>
                </c:pt>
                <c:pt idx="2">
                  <c:v>12.59433734660057</c:v>
                </c:pt>
                <c:pt idx="3">
                  <c:v>9.8269046133411706</c:v>
                </c:pt>
                <c:pt idx="4">
                  <c:v>14.254418889665651</c:v>
                </c:pt>
                <c:pt idx="5">
                  <c:v>16.798708891227619</c:v>
                </c:pt>
                <c:pt idx="6">
                  <c:v>13.682799135781121</c:v>
                </c:pt>
                <c:pt idx="7">
                  <c:v>11.105212540392101</c:v>
                </c:pt>
                <c:pt idx="8">
                  <c:v>10.961458586256001</c:v>
                </c:pt>
                <c:pt idx="9">
                  <c:v>8.1588463469479606</c:v>
                </c:pt>
                <c:pt idx="10">
                  <c:v>11.55902757696887</c:v>
                </c:pt>
                <c:pt idx="11">
                  <c:v>3.3870328729034478</c:v>
                </c:pt>
                <c:pt idx="12">
                  <c:v>12.507891538724859</c:v>
                </c:pt>
                <c:pt idx="13">
                  <c:v>19.36858129598064</c:v>
                </c:pt>
                <c:pt idx="14">
                  <c:v>24.73824408186692</c:v>
                </c:pt>
                <c:pt idx="15">
                  <c:v>25.580664778997381</c:v>
                </c:pt>
                <c:pt idx="16">
                  <c:v>25.156439104000849</c:v>
                </c:pt>
                <c:pt idx="17">
                  <c:v>23.26341382150531</c:v>
                </c:pt>
                <c:pt idx="18">
                  <c:v>23.6482232281307</c:v>
                </c:pt>
                <c:pt idx="19">
                  <c:v>17.485159924613061</c:v>
                </c:pt>
                <c:pt idx="20">
                  <c:v>26.771636662502441</c:v>
                </c:pt>
                <c:pt idx="21">
                  <c:v>25.990435005030431</c:v>
                </c:pt>
                <c:pt idx="22">
                  <c:v>14.122368481445889</c:v>
                </c:pt>
                <c:pt idx="23">
                  <c:v>19.332428791808798</c:v>
                </c:pt>
                <c:pt idx="24">
                  <c:v>25.981355230510541</c:v>
                </c:pt>
                <c:pt idx="25">
                  <c:v>24.358015648456561</c:v>
                </c:pt>
                <c:pt idx="26">
                  <c:v>19.350312398987001</c:v>
                </c:pt>
                <c:pt idx="27">
                  <c:v>19.41627106733204</c:v>
                </c:pt>
                <c:pt idx="28">
                  <c:v>26.69640871637921</c:v>
                </c:pt>
                <c:pt idx="29">
                  <c:v>25.639076755007611</c:v>
                </c:pt>
                <c:pt idx="30">
                  <c:v>25.239685702960731</c:v>
                </c:pt>
                <c:pt idx="31">
                  <c:v>19.38515138143692</c:v>
                </c:pt>
                <c:pt idx="32">
                  <c:v>10.269006073678961</c:v>
                </c:pt>
                <c:pt idx="33">
                  <c:v>16.891519663732669</c:v>
                </c:pt>
                <c:pt idx="34">
                  <c:v>11.51762680518517</c:v>
                </c:pt>
                <c:pt idx="35">
                  <c:v>22.94103733400965</c:v>
                </c:pt>
                <c:pt idx="36">
                  <c:v>26.550120241151749</c:v>
                </c:pt>
                <c:pt idx="37">
                  <c:v>29.460726277932039</c:v>
                </c:pt>
                <c:pt idx="38">
                  <c:v>16.208491082241679</c:v>
                </c:pt>
                <c:pt idx="39">
                  <c:v>17.571330057485671</c:v>
                </c:pt>
                <c:pt idx="40">
                  <c:v>29.024888476352039</c:v>
                </c:pt>
                <c:pt idx="41">
                  <c:v>29.6273548052122</c:v>
                </c:pt>
                <c:pt idx="42">
                  <c:v>29.34277507435673</c:v>
                </c:pt>
                <c:pt idx="43">
                  <c:v>29.738825067422301</c:v>
                </c:pt>
                <c:pt idx="44">
                  <c:v>32.177073968792563</c:v>
                </c:pt>
                <c:pt idx="45">
                  <c:v>19.07845679067945</c:v>
                </c:pt>
                <c:pt idx="46">
                  <c:v>26.001402791911431</c:v>
                </c:pt>
                <c:pt idx="47">
                  <c:v>16.181147712715571</c:v>
                </c:pt>
                <c:pt idx="48">
                  <c:v>27.297902916582789</c:v>
                </c:pt>
                <c:pt idx="49">
                  <c:v>21.921633323213531</c:v>
                </c:pt>
                <c:pt idx="50">
                  <c:v>16.91833579013873</c:v>
                </c:pt>
                <c:pt idx="51">
                  <c:v>13.12797910453309</c:v>
                </c:pt>
                <c:pt idx="52">
                  <c:v>27.504589277308039</c:v>
                </c:pt>
                <c:pt idx="53">
                  <c:v>30.208682259506411</c:v>
                </c:pt>
                <c:pt idx="54">
                  <c:v>30.351692651415089</c:v>
                </c:pt>
                <c:pt idx="55">
                  <c:v>29.746250749237021</c:v>
                </c:pt>
                <c:pt idx="56">
                  <c:v>28.87210802972622</c:v>
                </c:pt>
                <c:pt idx="57">
                  <c:v>22.038505634630859</c:v>
                </c:pt>
                <c:pt idx="58">
                  <c:v>21.08115377129803</c:v>
                </c:pt>
                <c:pt idx="59">
                  <c:v>31.77438593887555</c:v>
                </c:pt>
                <c:pt idx="60">
                  <c:v>31.62869296969156</c:v>
                </c:pt>
                <c:pt idx="61">
                  <c:v>30.4923969823802</c:v>
                </c:pt>
                <c:pt idx="62">
                  <c:v>29.329284096245331</c:v>
                </c:pt>
                <c:pt idx="63">
                  <c:v>24.636554581074929</c:v>
                </c:pt>
                <c:pt idx="64">
                  <c:v>13.752726051331861</c:v>
                </c:pt>
                <c:pt idx="65">
                  <c:v>14.896134209114621</c:v>
                </c:pt>
                <c:pt idx="66">
                  <c:v>20.679731786472189</c:v>
                </c:pt>
                <c:pt idx="67">
                  <c:v>27.64400001351574</c:v>
                </c:pt>
                <c:pt idx="68">
                  <c:v>31.02807440678508</c:v>
                </c:pt>
                <c:pt idx="69">
                  <c:v>31.427724967624201</c:v>
                </c:pt>
                <c:pt idx="70">
                  <c:v>32.621549366193911</c:v>
                </c:pt>
                <c:pt idx="71">
                  <c:v>33.559056269681243</c:v>
                </c:pt>
                <c:pt idx="72">
                  <c:v>32.782040869336797</c:v>
                </c:pt>
                <c:pt idx="73">
                  <c:v>28.551684643604741</c:v>
                </c:pt>
                <c:pt idx="74">
                  <c:v>12.669598142163419</c:v>
                </c:pt>
                <c:pt idx="75">
                  <c:v>14.224328429388979</c:v>
                </c:pt>
                <c:pt idx="76">
                  <c:v>3.394157272084894</c:v>
                </c:pt>
                <c:pt idx="77">
                  <c:v>14.19227559069895</c:v>
                </c:pt>
                <c:pt idx="78">
                  <c:v>28.065182072112979</c:v>
                </c:pt>
                <c:pt idx="79">
                  <c:v>29.89215039237137</c:v>
                </c:pt>
                <c:pt idx="80">
                  <c:v>31.840740847061291</c:v>
                </c:pt>
                <c:pt idx="81">
                  <c:v>30.529815746471229</c:v>
                </c:pt>
                <c:pt idx="82">
                  <c:v>32.672972132261407</c:v>
                </c:pt>
                <c:pt idx="83">
                  <c:v>10.07977652636284</c:v>
                </c:pt>
                <c:pt idx="84">
                  <c:v>25.601844007428049</c:v>
                </c:pt>
                <c:pt idx="85">
                  <c:v>16.395854350718881</c:v>
                </c:pt>
                <c:pt idx="86">
                  <c:v>34.761310519500107</c:v>
                </c:pt>
                <c:pt idx="87">
                  <c:v>35.264913322400481</c:v>
                </c:pt>
                <c:pt idx="88">
                  <c:v>35.315922961397703</c:v>
                </c:pt>
                <c:pt idx="89">
                  <c:v>39.640837768252773</c:v>
                </c:pt>
                <c:pt idx="90">
                  <c:v>35.53265422510934</c:v>
                </c:pt>
                <c:pt idx="91">
                  <c:v>40.431709075161592</c:v>
                </c:pt>
                <c:pt idx="92">
                  <c:v>35.051724847111473</c:v>
                </c:pt>
                <c:pt idx="93">
                  <c:v>36.963325945849121</c:v>
                </c:pt>
                <c:pt idx="94">
                  <c:v>34.456708835537647</c:v>
                </c:pt>
                <c:pt idx="95">
                  <c:v>29.046465463144411</c:v>
                </c:pt>
                <c:pt idx="96">
                  <c:v>18.726189602874769</c:v>
                </c:pt>
                <c:pt idx="97">
                  <c:v>8.7858846761548008</c:v>
                </c:pt>
                <c:pt idx="98">
                  <c:v>17.712275713947211</c:v>
                </c:pt>
                <c:pt idx="99">
                  <c:v>31.28104532925957</c:v>
                </c:pt>
                <c:pt idx="100">
                  <c:v>30.728755873629279</c:v>
                </c:pt>
                <c:pt idx="101">
                  <c:v>32.245745398871698</c:v>
                </c:pt>
                <c:pt idx="102">
                  <c:v>31.645310310300729</c:v>
                </c:pt>
                <c:pt idx="103">
                  <c:v>33.204855498075673</c:v>
                </c:pt>
                <c:pt idx="104">
                  <c:v>32.89710255170997</c:v>
                </c:pt>
                <c:pt idx="105">
                  <c:v>33.065965458316953</c:v>
                </c:pt>
                <c:pt idx="106">
                  <c:v>29.9543367742477</c:v>
                </c:pt>
                <c:pt idx="107">
                  <c:v>28.304459145296249</c:v>
                </c:pt>
                <c:pt idx="108">
                  <c:v>9.4388009975173688</c:v>
                </c:pt>
                <c:pt idx="109">
                  <c:v>23.77107597962776</c:v>
                </c:pt>
                <c:pt idx="110">
                  <c:v>11.440976304013541</c:v>
                </c:pt>
                <c:pt idx="111">
                  <c:v>5.9035562443262446</c:v>
                </c:pt>
                <c:pt idx="112">
                  <c:v>4.6221075459538987</c:v>
                </c:pt>
                <c:pt idx="113">
                  <c:v>22.15786441062863</c:v>
                </c:pt>
                <c:pt idx="114">
                  <c:v>15.02797641125898</c:v>
                </c:pt>
                <c:pt idx="115">
                  <c:v>4.8736096433699769</c:v>
                </c:pt>
                <c:pt idx="116">
                  <c:v>2.4632068979770478</c:v>
                </c:pt>
                <c:pt idx="117">
                  <c:v>6.5073901613721974</c:v>
                </c:pt>
                <c:pt idx="118">
                  <c:v>28.256452299755651</c:v>
                </c:pt>
                <c:pt idx="119">
                  <c:v>27.912881296266111</c:v>
                </c:pt>
                <c:pt idx="120">
                  <c:v>16.273026670819149</c:v>
                </c:pt>
                <c:pt idx="121">
                  <c:v>19.768770977878319</c:v>
                </c:pt>
                <c:pt idx="122">
                  <c:v>13.41434857982852</c:v>
                </c:pt>
                <c:pt idx="123">
                  <c:v>19.399360470843529</c:v>
                </c:pt>
                <c:pt idx="124">
                  <c:v>29.0520355840851</c:v>
                </c:pt>
                <c:pt idx="125">
                  <c:v>30.32485391087398</c:v>
                </c:pt>
                <c:pt idx="126">
                  <c:v>26.81779690366119</c:v>
                </c:pt>
                <c:pt idx="127">
                  <c:v>24.823911145675801</c:v>
                </c:pt>
                <c:pt idx="128">
                  <c:v>20.867095128263461</c:v>
                </c:pt>
                <c:pt idx="129">
                  <c:v>9.0563228116724428</c:v>
                </c:pt>
                <c:pt idx="130">
                  <c:v>5.1254203674274601</c:v>
                </c:pt>
                <c:pt idx="131">
                  <c:v>4.8180132243508158</c:v>
                </c:pt>
                <c:pt idx="132">
                  <c:v>18.94726440099133</c:v>
                </c:pt>
                <c:pt idx="133">
                  <c:v>18.58231402391602</c:v>
                </c:pt>
                <c:pt idx="134">
                  <c:v>28.125022457838661</c:v>
                </c:pt>
                <c:pt idx="135">
                  <c:v>25.836562499765751</c:v>
                </c:pt>
                <c:pt idx="136">
                  <c:v>10.84307305473712</c:v>
                </c:pt>
                <c:pt idx="137">
                  <c:v>6.7178384450272386</c:v>
                </c:pt>
                <c:pt idx="138">
                  <c:v>16.106707533228139</c:v>
                </c:pt>
                <c:pt idx="139">
                  <c:v>25.328264775878068</c:v>
                </c:pt>
                <c:pt idx="140">
                  <c:v>24.389402090392529</c:v>
                </c:pt>
                <c:pt idx="141">
                  <c:v>23.242983525420051</c:v>
                </c:pt>
                <c:pt idx="142">
                  <c:v>10.979480381820659</c:v>
                </c:pt>
                <c:pt idx="143">
                  <c:v>12.151774418942979</c:v>
                </c:pt>
                <c:pt idx="144">
                  <c:v>31.02335204739752</c:v>
                </c:pt>
                <c:pt idx="145">
                  <c:v>27.673677727776951</c:v>
                </c:pt>
                <c:pt idx="146">
                  <c:v>21.646628530970979</c:v>
                </c:pt>
                <c:pt idx="147">
                  <c:v>12.98189987607112</c:v>
                </c:pt>
                <c:pt idx="148">
                  <c:v>17.48827064359422</c:v>
                </c:pt>
                <c:pt idx="149">
                  <c:v>23.552137112526779</c:v>
                </c:pt>
                <c:pt idx="150">
                  <c:v>23.523349267070781</c:v>
                </c:pt>
                <c:pt idx="151">
                  <c:v>13.55948862542456</c:v>
                </c:pt>
                <c:pt idx="152">
                  <c:v>5.515399342631313</c:v>
                </c:pt>
                <c:pt idx="153">
                  <c:v>19.086616999208651</c:v>
                </c:pt>
                <c:pt idx="154">
                  <c:v>5.6449959240774739</c:v>
                </c:pt>
                <c:pt idx="155">
                  <c:v>21.610506762698201</c:v>
                </c:pt>
                <c:pt idx="156">
                  <c:v>25.89692249184623</c:v>
                </c:pt>
                <c:pt idx="157">
                  <c:v>25.401881163255201</c:v>
                </c:pt>
                <c:pt idx="158">
                  <c:v>27.58885022550254</c:v>
                </c:pt>
                <c:pt idx="159">
                  <c:v>11.87457318324393</c:v>
                </c:pt>
                <c:pt idx="160">
                  <c:v>15.092242514871559</c:v>
                </c:pt>
                <c:pt idx="161">
                  <c:v>18.431775363420119</c:v>
                </c:pt>
                <c:pt idx="162">
                  <c:v>31.518069556658581</c:v>
                </c:pt>
                <c:pt idx="163">
                  <c:v>30.394711460415071</c:v>
                </c:pt>
                <c:pt idx="164">
                  <c:v>26.74756172620614</c:v>
                </c:pt>
                <c:pt idx="165">
                  <c:v>10.47234816287982</c:v>
                </c:pt>
                <c:pt idx="166">
                  <c:v>16.7941259313289</c:v>
                </c:pt>
                <c:pt idx="167">
                  <c:v>23.09141210802424</c:v>
                </c:pt>
                <c:pt idx="168">
                  <c:v>28.125724606898121</c:v>
                </c:pt>
                <c:pt idx="169">
                  <c:v>14.91182951124587</c:v>
                </c:pt>
                <c:pt idx="170">
                  <c:v>16.425372838138141</c:v>
                </c:pt>
                <c:pt idx="171">
                  <c:v>26.814460065968909</c:v>
                </c:pt>
                <c:pt idx="172">
                  <c:v>18.670014735552549</c:v>
                </c:pt>
                <c:pt idx="173">
                  <c:v>28.21330330773576</c:v>
                </c:pt>
                <c:pt idx="174">
                  <c:v>21.711476867684919</c:v>
                </c:pt>
                <c:pt idx="175">
                  <c:v>16.871584222246049</c:v>
                </c:pt>
                <c:pt idx="176">
                  <c:v>5.5847756305098679</c:v>
                </c:pt>
                <c:pt idx="177">
                  <c:v>9.5155028264811001</c:v>
                </c:pt>
                <c:pt idx="178">
                  <c:v>16.519664642530881</c:v>
                </c:pt>
                <c:pt idx="179">
                  <c:v>24.726870786247979</c:v>
                </c:pt>
                <c:pt idx="180">
                  <c:v>24.650735981975409</c:v>
                </c:pt>
                <c:pt idx="181">
                  <c:v>24.18014897410859</c:v>
                </c:pt>
                <c:pt idx="182">
                  <c:v>8.4059274362253493</c:v>
                </c:pt>
                <c:pt idx="183">
                  <c:v>9.6472447934280829</c:v>
                </c:pt>
                <c:pt idx="184">
                  <c:v>6.0972019241158053</c:v>
                </c:pt>
                <c:pt idx="185">
                  <c:v>4.1669637049794046</c:v>
                </c:pt>
                <c:pt idx="186">
                  <c:v>15.08447387396474</c:v>
                </c:pt>
                <c:pt idx="187">
                  <c:v>15.73371579020167</c:v>
                </c:pt>
                <c:pt idx="188">
                  <c:v>17.786473629873381</c:v>
                </c:pt>
                <c:pt idx="189">
                  <c:v>12.627807738949411</c:v>
                </c:pt>
                <c:pt idx="190">
                  <c:v>8.7799180121426623</c:v>
                </c:pt>
                <c:pt idx="191">
                  <c:v>13.2379784051687</c:v>
                </c:pt>
                <c:pt idx="192">
                  <c:v>21.021439528082929</c:v>
                </c:pt>
                <c:pt idx="193">
                  <c:v>27.954210496384231</c:v>
                </c:pt>
                <c:pt idx="194">
                  <c:v>28.661548024042339</c:v>
                </c:pt>
                <c:pt idx="195">
                  <c:v>29.860865283474521</c:v>
                </c:pt>
                <c:pt idx="196">
                  <c:v>30.345896354818379</c:v>
                </c:pt>
                <c:pt idx="197">
                  <c:v>31.38240517107916</c:v>
                </c:pt>
                <c:pt idx="198">
                  <c:v>30.093603044981879</c:v>
                </c:pt>
                <c:pt idx="199">
                  <c:v>28.506119481366959</c:v>
                </c:pt>
                <c:pt idx="200">
                  <c:v>16.224928471933129</c:v>
                </c:pt>
                <c:pt idx="201">
                  <c:v>4.4874341165721576</c:v>
                </c:pt>
                <c:pt idx="202">
                  <c:v>14.85620911070634</c:v>
                </c:pt>
                <c:pt idx="203">
                  <c:v>15.938923069894839</c:v>
                </c:pt>
                <c:pt idx="204">
                  <c:v>13.943436522920001</c:v>
                </c:pt>
                <c:pt idx="205">
                  <c:v>13.385333245890839</c:v>
                </c:pt>
                <c:pt idx="206">
                  <c:v>9.5899540738594666</c:v>
                </c:pt>
                <c:pt idx="207">
                  <c:v>20.177972984318121</c:v>
                </c:pt>
                <c:pt idx="208">
                  <c:v>6.9852378237347983</c:v>
                </c:pt>
                <c:pt idx="209">
                  <c:v>7.0829174409630724</c:v>
                </c:pt>
                <c:pt idx="210">
                  <c:v>17.96532763204458</c:v>
                </c:pt>
                <c:pt idx="211">
                  <c:v>9.8953289986035688</c:v>
                </c:pt>
                <c:pt idx="212">
                  <c:v>8.7177136091487188</c:v>
                </c:pt>
                <c:pt idx="213">
                  <c:v>5.2232747796390706</c:v>
                </c:pt>
                <c:pt idx="214">
                  <c:v>14.50240144922607</c:v>
                </c:pt>
                <c:pt idx="215">
                  <c:v>26.494254923464101</c:v>
                </c:pt>
                <c:pt idx="216">
                  <c:v>27.956893272052881</c:v>
                </c:pt>
                <c:pt idx="217">
                  <c:v>27.988637819153951</c:v>
                </c:pt>
                <c:pt idx="218">
                  <c:v>25.23964869559741</c:v>
                </c:pt>
                <c:pt idx="219">
                  <c:v>18.747160723002601</c:v>
                </c:pt>
                <c:pt idx="220">
                  <c:v>17.676695500836949</c:v>
                </c:pt>
                <c:pt idx="221">
                  <c:v>26.956209113985611</c:v>
                </c:pt>
                <c:pt idx="222">
                  <c:v>17.817078186640849</c:v>
                </c:pt>
                <c:pt idx="223">
                  <c:v>18.35475596273875</c:v>
                </c:pt>
                <c:pt idx="224">
                  <c:v>11.061923143415161</c:v>
                </c:pt>
                <c:pt idx="225">
                  <c:v>12.018157314955459</c:v>
                </c:pt>
                <c:pt idx="226">
                  <c:v>19.755863923250779</c:v>
                </c:pt>
                <c:pt idx="227">
                  <c:v>22.48374145204572</c:v>
                </c:pt>
                <c:pt idx="228">
                  <c:v>18.799897053739791</c:v>
                </c:pt>
                <c:pt idx="229">
                  <c:v>24.40793035337332</c:v>
                </c:pt>
                <c:pt idx="230">
                  <c:v>12.866125301297879</c:v>
                </c:pt>
                <c:pt idx="231">
                  <c:v>20.17127502492734</c:v>
                </c:pt>
                <c:pt idx="232">
                  <c:v>18.199486629050309</c:v>
                </c:pt>
                <c:pt idx="233">
                  <c:v>6.43014783966923</c:v>
                </c:pt>
                <c:pt idx="234">
                  <c:v>10.122023018768971</c:v>
                </c:pt>
                <c:pt idx="235">
                  <c:v>3.8119747500309722</c:v>
                </c:pt>
                <c:pt idx="236">
                  <c:v>6.8660733056051502</c:v>
                </c:pt>
                <c:pt idx="237">
                  <c:v>9.4367130448573455</c:v>
                </c:pt>
                <c:pt idx="238">
                  <c:v>4.1427559113402008</c:v>
                </c:pt>
                <c:pt idx="239">
                  <c:v>4.162232764241101</c:v>
                </c:pt>
                <c:pt idx="240">
                  <c:v>25.527471202510089</c:v>
                </c:pt>
                <c:pt idx="241">
                  <c:v>28.577423111819709</c:v>
                </c:pt>
                <c:pt idx="242">
                  <c:v>28.110346695773629</c:v>
                </c:pt>
                <c:pt idx="243">
                  <c:v>26.175788981424841</c:v>
                </c:pt>
                <c:pt idx="244">
                  <c:v>19.248295026518878</c:v>
                </c:pt>
                <c:pt idx="245">
                  <c:v>19.410152123188819</c:v>
                </c:pt>
                <c:pt idx="246">
                  <c:v>22.466426606216711</c:v>
                </c:pt>
                <c:pt idx="247">
                  <c:v>10.39991943172296</c:v>
                </c:pt>
                <c:pt idx="248">
                  <c:v>15.684279983145711</c:v>
                </c:pt>
                <c:pt idx="249">
                  <c:v>8.6638179414533454</c:v>
                </c:pt>
                <c:pt idx="250">
                  <c:v>26.615690140916058</c:v>
                </c:pt>
                <c:pt idx="251">
                  <c:v>27.639863064846651</c:v>
                </c:pt>
                <c:pt idx="252">
                  <c:v>30.765170380780869</c:v>
                </c:pt>
                <c:pt idx="253">
                  <c:v>30.50026019586716</c:v>
                </c:pt>
                <c:pt idx="254">
                  <c:v>25.255106966930029</c:v>
                </c:pt>
                <c:pt idx="255">
                  <c:v>17.493878045342221</c:v>
                </c:pt>
                <c:pt idx="256">
                  <c:v>17.093530880988279</c:v>
                </c:pt>
                <c:pt idx="257">
                  <c:v>9.7725174133327837</c:v>
                </c:pt>
                <c:pt idx="258">
                  <c:v>4.9472069683837567</c:v>
                </c:pt>
                <c:pt idx="259">
                  <c:v>6.7364387652067537</c:v>
                </c:pt>
                <c:pt idx="260">
                  <c:v>11.555460035968769</c:v>
                </c:pt>
                <c:pt idx="261">
                  <c:v>28.51183518473691</c:v>
                </c:pt>
                <c:pt idx="262">
                  <c:v>29.70910896207705</c:v>
                </c:pt>
                <c:pt idx="263">
                  <c:v>30.11963020556972</c:v>
                </c:pt>
                <c:pt idx="264">
                  <c:v>25.78658690300712</c:v>
                </c:pt>
                <c:pt idx="265">
                  <c:v>13.84304241266876</c:v>
                </c:pt>
                <c:pt idx="266">
                  <c:v>20.31005875453306</c:v>
                </c:pt>
                <c:pt idx="267">
                  <c:v>29.541729398631379</c:v>
                </c:pt>
                <c:pt idx="268">
                  <c:v>31.50260762393631</c:v>
                </c:pt>
                <c:pt idx="269">
                  <c:v>30.816889770281641</c:v>
                </c:pt>
                <c:pt idx="270">
                  <c:v>30.530014468649799</c:v>
                </c:pt>
                <c:pt idx="271">
                  <c:v>26.568412713491259</c:v>
                </c:pt>
                <c:pt idx="272">
                  <c:v>16.488657435988181</c:v>
                </c:pt>
                <c:pt idx="273">
                  <c:v>25.38916688035042</c:v>
                </c:pt>
                <c:pt idx="274">
                  <c:v>27.4822961224342</c:v>
                </c:pt>
                <c:pt idx="275">
                  <c:v>29.767946550146579</c:v>
                </c:pt>
                <c:pt idx="276">
                  <c:v>31.478113097067439</c:v>
                </c:pt>
                <c:pt idx="277">
                  <c:v>25.89437359931598</c:v>
                </c:pt>
                <c:pt idx="278">
                  <c:v>16.65636685090259</c:v>
                </c:pt>
                <c:pt idx="279">
                  <c:v>29.114245532965199</c:v>
                </c:pt>
                <c:pt idx="280">
                  <c:v>28.655491441300981</c:v>
                </c:pt>
                <c:pt idx="281">
                  <c:v>27.404065123302139</c:v>
                </c:pt>
                <c:pt idx="282">
                  <c:v>19.923169735608141</c:v>
                </c:pt>
                <c:pt idx="283">
                  <c:v>11.63990174553706</c:v>
                </c:pt>
                <c:pt idx="284">
                  <c:v>18.83415902918458</c:v>
                </c:pt>
                <c:pt idx="285">
                  <c:v>7.6060336857540101</c:v>
                </c:pt>
                <c:pt idx="286">
                  <c:v>3.6993106288042941</c:v>
                </c:pt>
                <c:pt idx="287">
                  <c:v>5.8021156074932758</c:v>
                </c:pt>
                <c:pt idx="288">
                  <c:v>8.5560999587072004</c:v>
                </c:pt>
                <c:pt idx="289">
                  <c:v>13.01366589269281</c:v>
                </c:pt>
                <c:pt idx="290">
                  <c:v>9.5723312750580192</c:v>
                </c:pt>
                <c:pt idx="291">
                  <c:v>24.06036820400853</c:v>
                </c:pt>
                <c:pt idx="292">
                  <c:v>26.42298746827753</c:v>
                </c:pt>
                <c:pt idx="293">
                  <c:v>24.20911483953752</c:v>
                </c:pt>
                <c:pt idx="294">
                  <c:v>26.571340056292371</c:v>
                </c:pt>
                <c:pt idx="295">
                  <c:v>16.428429222631099</c:v>
                </c:pt>
                <c:pt idx="296">
                  <c:v>19.403344254031179</c:v>
                </c:pt>
                <c:pt idx="297">
                  <c:v>21.359317691214699</c:v>
                </c:pt>
                <c:pt idx="298">
                  <c:v>7.4613178941989036</c:v>
                </c:pt>
                <c:pt idx="299">
                  <c:v>3.8926359816817331</c:v>
                </c:pt>
                <c:pt idx="300">
                  <c:v>6.8254828683249471</c:v>
                </c:pt>
                <c:pt idx="301">
                  <c:v>12.781202542053</c:v>
                </c:pt>
                <c:pt idx="302">
                  <c:v>16.261297518687911</c:v>
                </c:pt>
                <c:pt idx="303">
                  <c:v>16.531845468328001</c:v>
                </c:pt>
                <c:pt idx="304">
                  <c:v>28.828728663136989</c:v>
                </c:pt>
                <c:pt idx="305">
                  <c:v>29.19913628123496</c:v>
                </c:pt>
                <c:pt idx="306">
                  <c:v>27.29463132508744</c:v>
                </c:pt>
                <c:pt idx="307">
                  <c:v>15.67203165822575</c:v>
                </c:pt>
                <c:pt idx="308">
                  <c:v>4.9444871344458559</c:v>
                </c:pt>
                <c:pt idx="309">
                  <c:v>7.0479785246424678</c:v>
                </c:pt>
                <c:pt idx="310">
                  <c:v>26.62665664104016</c:v>
                </c:pt>
                <c:pt idx="311">
                  <c:v>25.695123055029711</c:v>
                </c:pt>
                <c:pt idx="312">
                  <c:v>12.998140738672941</c:v>
                </c:pt>
                <c:pt idx="313">
                  <c:v>6.5937910079136399</c:v>
                </c:pt>
                <c:pt idx="314">
                  <c:v>11.772371572236271</c:v>
                </c:pt>
                <c:pt idx="315">
                  <c:v>10.053257529174459</c:v>
                </c:pt>
                <c:pt idx="316">
                  <c:v>10.20987347458389</c:v>
                </c:pt>
                <c:pt idx="317">
                  <c:v>4.1079894831758201</c:v>
                </c:pt>
                <c:pt idx="318">
                  <c:v>4.8592608871563954</c:v>
                </c:pt>
                <c:pt idx="319">
                  <c:v>2.5632341080464882</c:v>
                </c:pt>
                <c:pt idx="320">
                  <c:v>6.9101769416050418</c:v>
                </c:pt>
                <c:pt idx="321">
                  <c:v>26.723469405813891</c:v>
                </c:pt>
                <c:pt idx="322">
                  <c:v>26.8674262498457</c:v>
                </c:pt>
                <c:pt idx="323">
                  <c:v>18.52137557766223</c:v>
                </c:pt>
                <c:pt idx="324">
                  <c:v>11.4951467980858</c:v>
                </c:pt>
                <c:pt idx="325">
                  <c:v>7.3547258572377263</c:v>
                </c:pt>
                <c:pt idx="326">
                  <c:v>17.30082229043753</c:v>
                </c:pt>
                <c:pt idx="327">
                  <c:v>28.241528374672772</c:v>
                </c:pt>
                <c:pt idx="328">
                  <c:v>29.616550073992631</c:v>
                </c:pt>
                <c:pt idx="329">
                  <c:v>26.946308188878501</c:v>
                </c:pt>
                <c:pt idx="330">
                  <c:v>28.728937015573781</c:v>
                </c:pt>
                <c:pt idx="331">
                  <c:v>17.08405778471159</c:v>
                </c:pt>
                <c:pt idx="332">
                  <c:v>10.00864023572684</c:v>
                </c:pt>
                <c:pt idx="333">
                  <c:v>18.65039926544366</c:v>
                </c:pt>
                <c:pt idx="334">
                  <c:v>22.020455066178599</c:v>
                </c:pt>
                <c:pt idx="335">
                  <c:v>28.88580561049675</c:v>
                </c:pt>
                <c:pt idx="336">
                  <c:v>24.073758687534809</c:v>
                </c:pt>
                <c:pt idx="337">
                  <c:v>25.04126110798174</c:v>
                </c:pt>
                <c:pt idx="338">
                  <c:v>9.4724149911819904</c:v>
                </c:pt>
                <c:pt idx="339">
                  <c:v>4.2348251366168466</c:v>
                </c:pt>
                <c:pt idx="340">
                  <c:v>10.8212262753574</c:v>
                </c:pt>
                <c:pt idx="341">
                  <c:v>27.844320654631041</c:v>
                </c:pt>
                <c:pt idx="342">
                  <c:v>27.820666826579849</c:v>
                </c:pt>
                <c:pt idx="343">
                  <c:v>25.49599266671796</c:v>
                </c:pt>
                <c:pt idx="344">
                  <c:v>10.6011130765747</c:v>
                </c:pt>
                <c:pt idx="345">
                  <c:v>9.7145500804072142</c:v>
                </c:pt>
                <c:pt idx="346">
                  <c:v>12.311688957318159</c:v>
                </c:pt>
                <c:pt idx="347">
                  <c:v>26.000430056648209</c:v>
                </c:pt>
                <c:pt idx="348">
                  <c:v>14.401215994787099</c:v>
                </c:pt>
                <c:pt idx="349">
                  <c:v>7.9836396447531097</c:v>
                </c:pt>
                <c:pt idx="350">
                  <c:v>8.6507143234784447</c:v>
                </c:pt>
                <c:pt idx="351">
                  <c:v>15.6113863615874</c:v>
                </c:pt>
                <c:pt idx="352">
                  <c:v>18.771566598107761</c:v>
                </c:pt>
                <c:pt idx="353">
                  <c:v>13.132900457173321</c:v>
                </c:pt>
                <c:pt idx="354">
                  <c:v>7.6514301470471473</c:v>
                </c:pt>
                <c:pt idx="355">
                  <c:v>21.233790284720222</c:v>
                </c:pt>
                <c:pt idx="356">
                  <c:v>28.399899368779739</c:v>
                </c:pt>
                <c:pt idx="357">
                  <c:v>28.66478130218686</c:v>
                </c:pt>
                <c:pt idx="358">
                  <c:v>19.27929955966076</c:v>
                </c:pt>
                <c:pt idx="359">
                  <c:v>9.2347908447233493</c:v>
                </c:pt>
                <c:pt idx="360">
                  <c:v>19.72430883384585</c:v>
                </c:pt>
                <c:pt idx="361">
                  <c:v>27.94952499649062</c:v>
                </c:pt>
                <c:pt idx="362">
                  <c:v>28.809654566481001</c:v>
                </c:pt>
                <c:pt idx="363">
                  <c:v>20.953511319316231</c:v>
                </c:pt>
                <c:pt idx="364">
                  <c:v>14.57323757217625</c:v>
                </c:pt>
                <c:pt idx="365">
                  <c:v>8.1353260195373025</c:v>
                </c:pt>
                <c:pt idx="366">
                  <c:v>17.233154883853729</c:v>
                </c:pt>
                <c:pt idx="367">
                  <c:v>26.18094553628325</c:v>
                </c:pt>
                <c:pt idx="368">
                  <c:v>28.697450680734711</c:v>
                </c:pt>
                <c:pt idx="369">
                  <c:v>27.12940978897063</c:v>
                </c:pt>
                <c:pt idx="370">
                  <c:v>18.62244320237777</c:v>
                </c:pt>
                <c:pt idx="371">
                  <c:v>7.5942046675098318</c:v>
                </c:pt>
                <c:pt idx="372">
                  <c:v>8.7465935876610885</c:v>
                </c:pt>
                <c:pt idx="373">
                  <c:v>13.94920299041461</c:v>
                </c:pt>
                <c:pt idx="374">
                  <c:v>18.4112325646451</c:v>
                </c:pt>
                <c:pt idx="375">
                  <c:v>11.08591850844625</c:v>
                </c:pt>
                <c:pt idx="376">
                  <c:v>12.33012908986082</c:v>
                </c:pt>
                <c:pt idx="377">
                  <c:v>4.2320051445999329</c:v>
                </c:pt>
                <c:pt idx="378">
                  <c:v>3.7110234190229789</c:v>
                </c:pt>
                <c:pt idx="379">
                  <c:v>7.5390999565294168</c:v>
                </c:pt>
                <c:pt idx="380">
                  <c:v>10.032885321765971</c:v>
                </c:pt>
                <c:pt idx="381">
                  <c:v>5.0636214061292186</c:v>
                </c:pt>
                <c:pt idx="382">
                  <c:v>9.9059067188611394</c:v>
                </c:pt>
                <c:pt idx="383">
                  <c:v>8.9083365211825232</c:v>
                </c:pt>
                <c:pt idx="384">
                  <c:v>13.56798429391023</c:v>
                </c:pt>
                <c:pt idx="385">
                  <c:v>23.936963920071619</c:v>
                </c:pt>
                <c:pt idx="386">
                  <c:v>19.578557717072609</c:v>
                </c:pt>
                <c:pt idx="387">
                  <c:v>20.24699776530721</c:v>
                </c:pt>
                <c:pt idx="388">
                  <c:v>10.12101490314936</c:v>
                </c:pt>
                <c:pt idx="389">
                  <c:v>14.9586454748411</c:v>
                </c:pt>
                <c:pt idx="390">
                  <c:v>16.943308819734849</c:v>
                </c:pt>
                <c:pt idx="391">
                  <c:v>12.05926560760275</c:v>
                </c:pt>
                <c:pt idx="392">
                  <c:v>15.40777274458115</c:v>
                </c:pt>
                <c:pt idx="393">
                  <c:v>6.3527506857664306</c:v>
                </c:pt>
                <c:pt idx="394">
                  <c:v>4.4191504509318884</c:v>
                </c:pt>
                <c:pt idx="395">
                  <c:v>10.07116324880506</c:v>
                </c:pt>
                <c:pt idx="396">
                  <c:v>21.00437934712096</c:v>
                </c:pt>
                <c:pt idx="397">
                  <c:v>18.558566909590802</c:v>
                </c:pt>
                <c:pt idx="398">
                  <c:v>11.234852817863869</c:v>
                </c:pt>
                <c:pt idx="399">
                  <c:v>6.3336282195261671</c:v>
                </c:pt>
                <c:pt idx="400">
                  <c:v>9.1572776372191349</c:v>
                </c:pt>
                <c:pt idx="401">
                  <c:v>8.0491699886564181</c:v>
                </c:pt>
                <c:pt idx="402">
                  <c:v>5.0189777758657046</c:v>
                </c:pt>
                <c:pt idx="403">
                  <c:v>3.2169413237171032</c:v>
                </c:pt>
                <c:pt idx="404">
                  <c:v>5.7072050147674966</c:v>
                </c:pt>
                <c:pt idx="405">
                  <c:v>6.0267131434722838</c:v>
                </c:pt>
                <c:pt idx="406">
                  <c:v>20.863875731530499</c:v>
                </c:pt>
                <c:pt idx="407">
                  <c:v>18.604834672429661</c:v>
                </c:pt>
                <c:pt idx="408">
                  <c:v>22.203853839951829</c:v>
                </c:pt>
                <c:pt idx="409">
                  <c:v>12.889625804247419</c:v>
                </c:pt>
                <c:pt idx="410">
                  <c:v>11.32600500446995</c:v>
                </c:pt>
                <c:pt idx="411">
                  <c:v>8.1854250690636192</c:v>
                </c:pt>
                <c:pt idx="412">
                  <c:v>16.173919003547219</c:v>
                </c:pt>
                <c:pt idx="413">
                  <c:v>17.317023460890098</c:v>
                </c:pt>
                <c:pt idx="414">
                  <c:v>17.28356582321911</c:v>
                </c:pt>
                <c:pt idx="415">
                  <c:v>7.581135665870133</c:v>
                </c:pt>
                <c:pt idx="416">
                  <c:v>7.9800552720164051</c:v>
                </c:pt>
                <c:pt idx="417">
                  <c:v>10.303784017498881</c:v>
                </c:pt>
                <c:pt idx="418">
                  <c:v>11.235837144939159</c:v>
                </c:pt>
                <c:pt idx="419">
                  <c:v>9.4868151609480194</c:v>
                </c:pt>
                <c:pt idx="420">
                  <c:v>9.0594438949661598</c:v>
                </c:pt>
                <c:pt idx="421">
                  <c:v>5.3459773646664059</c:v>
                </c:pt>
                <c:pt idx="422">
                  <c:v>10.470870645191811</c:v>
                </c:pt>
                <c:pt idx="423">
                  <c:v>19.726349072295282</c:v>
                </c:pt>
                <c:pt idx="424">
                  <c:v>21.04911951021705</c:v>
                </c:pt>
                <c:pt idx="425">
                  <c:v>20.09878989610668</c:v>
                </c:pt>
                <c:pt idx="426">
                  <c:v>10.278799071248701</c:v>
                </c:pt>
                <c:pt idx="427">
                  <c:v>14.83363844077903</c:v>
                </c:pt>
                <c:pt idx="428">
                  <c:v>9.7589927723492842</c:v>
                </c:pt>
                <c:pt idx="429">
                  <c:v>12.080411956824049</c:v>
                </c:pt>
                <c:pt idx="430">
                  <c:v>9.024940998051461</c:v>
                </c:pt>
                <c:pt idx="431">
                  <c:v>7.328060145518041</c:v>
                </c:pt>
                <c:pt idx="432">
                  <c:v>4.0483169074322376</c:v>
                </c:pt>
                <c:pt idx="433">
                  <c:v>6.1237721441105304</c:v>
                </c:pt>
                <c:pt idx="434">
                  <c:v>8.7951523276100687</c:v>
                </c:pt>
                <c:pt idx="435">
                  <c:v>5.6048901533885491</c:v>
                </c:pt>
                <c:pt idx="436">
                  <c:v>5.2041314220070118</c:v>
                </c:pt>
                <c:pt idx="437">
                  <c:v>6.0255742655309872</c:v>
                </c:pt>
                <c:pt idx="438">
                  <c:v>17.990827366522591</c:v>
                </c:pt>
                <c:pt idx="439">
                  <c:v>18.093095402250569</c:v>
                </c:pt>
                <c:pt idx="440">
                  <c:v>13.36603111482343</c:v>
                </c:pt>
                <c:pt idx="441">
                  <c:v>8.9325816471311992</c:v>
                </c:pt>
                <c:pt idx="442">
                  <c:v>14.808840820178229</c:v>
                </c:pt>
                <c:pt idx="443">
                  <c:v>17.82874241086861</c:v>
                </c:pt>
                <c:pt idx="444">
                  <c:v>15.77538684341271</c:v>
                </c:pt>
                <c:pt idx="445">
                  <c:v>11.364040591051371</c:v>
                </c:pt>
                <c:pt idx="446">
                  <c:v>4.2325802220600073</c:v>
                </c:pt>
                <c:pt idx="447">
                  <c:v>10.89280816761352</c:v>
                </c:pt>
                <c:pt idx="448">
                  <c:v>13.32185477945232</c:v>
                </c:pt>
                <c:pt idx="449">
                  <c:v>15.41105425528654</c:v>
                </c:pt>
                <c:pt idx="450">
                  <c:v>17.33385998694034</c:v>
                </c:pt>
                <c:pt idx="451">
                  <c:v>16.35210480395876</c:v>
                </c:pt>
                <c:pt idx="452">
                  <c:v>15.32855521019985</c:v>
                </c:pt>
                <c:pt idx="453">
                  <c:v>11.557063655058711</c:v>
                </c:pt>
                <c:pt idx="454">
                  <c:v>9.1205824584791717</c:v>
                </c:pt>
                <c:pt idx="455">
                  <c:v>18.29389499766058</c:v>
                </c:pt>
                <c:pt idx="456">
                  <c:v>18.47535200681213</c:v>
                </c:pt>
                <c:pt idx="457">
                  <c:v>17.727524858251321</c:v>
                </c:pt>
                <c:pt idx="458">
                  <c:v>16.205056175333379</c:v>
                </c:pt>
                <c:pt idx="459">
                  <c:v>10.142240306939399</c:v>
                </c:pt>
                <c:pt idx="460">
                  <c:v>19.769522433735549</c:v>
                </c:pt>
                <c:pt idx="461">
                  <c:v>22.36187668832406</c:v>
                </c:pt>
                <c:pt idx="462">
                  <c:v>22.717003169931321</c:v>
                </c:pt>
                <c:pt idx="463">
                  <c:v>17.240187427375229</c:v>
                </c:pt>
                <c:pt idx="464">
                  <c:v>20.146247900278041</c:v>
                </c:pt>
                <c:pt idx="465">
                  <c:v>7.5202638233411898</c:v>
                </c:pt>
                <c:pt idx="466">
                  <c:v>10.63192709307954</c:v>
                </c:pt>
                <c:pt idx="467">
                  <c:v>4.0945889769829851</c:v>
                </c:pt>
                <c:pt idx="468">
                  <c:v>6.0464457596093268</c:v>
                </c:pt>
                <c:pt idx="469">
                  <c:v>16.699421637799212</c:v>
                </c:pt>
                <c:pt idx="470">
                  <c:v>19.955641412673721</c:v>
                </c:pt>
                <c:pt idx="471">
                  <c:v>15.934720667539169</c:v>
                </c:pt>
                <c:pt idx="472">
                  <c:v>5.7697722842449082</c:v>
                </c:pt>
                <c:pt idx="473">
                  <c:v>7.50422848628273</c:v>
                </c:pt>
                <c:pt idx="474">
                  <c:v>14.448390562584359</c:v>
                </c:pt>
                <c:pt idx="475">
                  <c:v>16.220585794976731</c:v>
                </c:pt>
                <c:pt idx="476">
                  <c:v>16.03801578607688</c:v>
                </c:pt>
                <c:pt idx="477">
                  <c:v>13.694206405212899</c:v>
                </c:pt>
                <c:pt idx="478">
                  <c:v>17.75283563513268</c:v>
                </c:pt>
                <c:pt idx="479">
                  <c:v>14.184044829614381</c:v>
                </c:pt>
                <c:pt idx="480">
                  <c:v>16.852174082741641</c:v>
                </c:pt>
                <c:pt idx="481">
                  <c:v>19.180457279129239</c:v>
                </c:pt>
                <c:pt idx="482">
                  <c:v>19.056913681855871</c:v>
                </c:pt>
                <c:pt idx="483">
                  <c:v>21.137652784737881</c:v>
                </c:pt>
                <c:pt idx="484">
                  <c:v>20.289083662153221</c:v>
                </c:pt>
                <c:pt idx="485">
                  <c:v>17.408109858425419</c:v>
                </c:pt>
                <c:pt idx="486">
                  <c:v>19.244810444069209</c:v>
                </c:pt>
                <c:pt idx="487">
                  <c:v>14.27288001487938</c:v>
                </c:pt>
                <c:pt idx="488">
                  <c:v>18.170531666614369</c:v>
                </c:pt>
                <c:pt idx="489">
                  <c:v>20.381221301769681</c:v>
                </c:pt>
                <c:pt idx="490">
                  <c:v>14.905613414158671</c:v>
                </c:pt>
                <c:pt idx="491">
                  <c:v>20.887568650419531</c:v>
                </c:pt>
                <c:pt idx="492">
                  <c:v>17.500532933849719</c:v>
                </c:pt>
                <c:pt idx="493">
                  <c:v>19.9230607284141</c:v>
                </c:pt>
                <c:pt idx="494">
                  <c:v>14.90971694392522</c:v>
                </c:pt>
                <c:pt idx="495">
                  <c:v>20.890595328729329</c:v>
                </c:pt>
                <c:pt idx="496">
                  <c:v>17.175025254930599</c:v>
                </c:pt>
                <c:pt idx="497">
                  <c:v>19.885338794919299</c:v>
                </c:pt>
                <c:pt idx="498">
                  <c:v>16.566870567823681</c:v>
                </c:pt>
                <c:pt idx="499">
                  <c:v>19.928940745966681</c:v>
                </c:pt>
                <c:pt idx="500">
                  <c:v>14.59026617271658</c:v>
                </c:pt>
                <c:pt idx="501">
                  <c:v>18.07174990391416</c:v>
                </c:pt>
                <c:pt idx="502">
                  <c:v>16.803418722319439</c:v>
                </c:pt>
                <c:pt idx="503">
                  <c:v>19.771839490827389</c:v>
                </c:pt>
                <c:pt idx="504">
                  <c:v>18.402529033946479</c:v>
                </c:pt>
                <c:pt idx="505">
                  <c:v>17.795210102709319</c:v>
                </c:pt>
                <c:pt idx="506">
                  <c:v>18.10581225396702</c:v>
                </c:pt>
                <c:pt idx="507">
                  <c:v>15.308793504574959</c:v>
                </c:pt>
                <c:pt idx="508">
                  <c:v>14.85452442923504</c:v>
                </c:pt>
                <c:pt idx="509">
                  <c:v>7.4241804664615874</c:v>
                </c:pt>
                <c:pt idx="510">
                  <c:v>12.503982108191259</c:v>
                </c:pt>
                <c:pt idx="511">
                  <c:v>9.4863699756382847</c:v>
                </c:pt>
                <c:pt idx="512">
                  <c:v>3.8556259385485321</c:v>
                </c:pt>
                <c:pt idx="513">
                  <c:v>11.43475495860668</c:v>
                </c:pt>
                <c:pt idx="514">
                  <c:v>6.6700124070362277</c:v>
                </c:pt>
                <c:pt idx="515">
                  <c:v>11.35233186342742</c:v>
                </c:pt>
                <c:pt idx="516">
                  <c:v>11.782323333774571</c:v>
                </c:pt>
                <c:pt idx="517">
                  <c:v>5.6895831712443536</c:v>
                </c:pt>
                <c:pt idx="518">
                  <c:v>2.2841401071797458</c:v>
                </c:pt>
                <c:pt idx="519">
                  <c:v>5.4550748439949857</c:v>
                </c:pt>
                <c:pt idx="520">
                  <c:v>5.8131136922766027</c:v>
                </c:pt>
                <c:pt idx="521">
                  <c:v>16.314771520976461</c:v>
                </c:pt>
                <c:pt idx="522">
                  <c:v>11.68977061317622</c:v>
                </c:pt>
                <c:pt idx="523">
                  <c:v>17.872233254521699</c:v>
                </c:pt>
                <c:pt idx="524">
                  <c:v>18.444312301231879</c:v>
                </c:pt>
                <c:pt idx="525">
                  <c:v>20.13745037262531</c:v>
                </c:pt>
                <c:pt idx="526">
                  <c:v>18.63940443275094</c:v>
                </c:pt>
                <c:pt idx="527">
                  <c:v>13.637539021973129</c:v>
                </c:pt>
                <c:pt idx="528">
                  <c:v>12.029223178605911</c:v>
                </c:pt>
                <c:pt idx="529">
                  <c:v>17.10489118392443</c:v>
                </c:pt>
                <c:pt idx="530">
                  <c:v>11.38826569739604</c:v>
                </c:pt>
                <c:pt idx="531">
                  <c:v>15.298778295409219</c:v>
                </c:pt>
                <c:pt idx="532">
                  <c:v>10.067343768679841</c:v>
                </c:pt>
                <c:pt idx="533">
                  <c:v>7.1527091169563546</c:v>
                </c:pt>
                <c:pt idx="534">
                  <c:v>6.6501145780860114</c:v>
                </c:pt>
                <c:pt idx="535">
                  <c:v>14.6829760652428</c:v>
                </c:pt>
                <c:pt idx="536">
                  <c:v>18.149709601337879</c:v>
                </c:pt>
                <c:pt idx="537">
                  <c:v>22.57179335074634</c:v>
                </c:pt>
                <c:pt idx="538">
                  <c:v>24.684311283560721</c:v>
                </c:pt>
                <c:pt idx="539">
                  <c:v>21.94563098894875</c:v>
                </c:pt>
                <c:pt idx="540">
                  <c:v>12.826107396893249</c:v>
                </c:pt>
                <c:pt idx="541">
                  <c:v>6.2719883698839336</c:v>
                </c:pt>
                <c:pt idx="542">
                  <c:v>7.6297879415622747</c:v>
                </c:pt>
                <c:pt idx="543">
                  <c:v>11.78440158236981</c:v>
                </c:pt>
                <c:pt idx="544">
                  <c:v>8.4958831409593358</c:v>
                </c:pt>
                <c:pt idx="545">
                  <c:v>11.09423849681705</c:v>
                </c:pt>
                <c:pt idx="546">
                  <c:v>14.70022314962805</c:v>
                </c:pt>
                <c:pt idx="547">
                  <c:v>14.518871659956201</c:v>
                </c:pt>
                <c:pt idx="548">
                  <c:v>14.071881997949969</c:v>
                </c:pt>
                <c:pt idx="549">
                  <c:v>5.4572123863387079</c:v>
                </c:pt>
                <c:pt idx="550">
                  <c:v>4.0675118670574184</c:v>
                </c:pt>
                <c:pt idx="551">
                  <c:v>3.9182173534248528</c:v>
                </c:pt>
                <c:pt idx="552">
                  <c:v>10.8389551763497</c:v>
                </c:pt>
                <c:pt idx="553">
                  <c:v>5.2268086999438861</c:v>
                </c:pt>
                <c:pt idx="554">
                  <c:v>5.6340370446049377</c:v>
                </c:pt>
                <c:pt idx="555">
                  <c:v>12.791666415801849</c:v>
                </c:pt>
                <c:pt idx="556">
                  <c:v>12.159022504932549</c:v>
                </c:pt>
                <c:pt idx="557">
                  <c:v>13.746114388052</c:v>
                </c:pt>
                <c:pt idx="558">
                  <c:v>12.926422536797549</c:v>
                </c:pt>
                <c:pt idx="559">
                  <c:v>13.343990922589519</c:v>
                </c:pt>
                <c:pt idx="560">
                  <c:v>10.90748981674421</c:v>
                </c:pt>
                <c:pt idx="561">
                  <c:v>8.7355083237215112</c:v>
                </c:pt>
                <c:pt idx="562">
                  <c:v>5.0731739907496696</c:v>
                </c:pt>
                <c:pt idx="563">
                  <c:v>8.65215288734362</c:v>
                </c:pt>
                <c:pt idx="564">
                  <c:v>15.924091047925661</c:v>
                </c:pt>
                <c:pt idx="565">
                  <c:v>12.882952773911279</c:v>
                </c:pt>
                <c:pt idx="566">
                  <c:v>15.98957797252914</c:v>
                </c:pt>
                <c:pt idx="567">
                  <c:v>12.120462650256369</c:v>
                </c:pt>
                <c:pt idx="568">
                  <c:v>12.882667885969671</c:v>
                </c:pt>
                <c:pt idx="569">
                  <c:v>12.90569005089228</c:v>
                </c:pt>
                <c:pt idx="570">
                  <c:v>12.93533482207021</c:v>
                </c:pt>
                <c:pt idx="571">
                  <c:v>2.889172922384847</c:v>
                </c:pt>
                <c:pt idx="572">
                  <c:v>4.4631815013607463</c:v>
                </c:pt>
                <c:pt idx="573">
                  <c:v>8.3222921758487498</c:v>
                </c:pt>
                <c:pt idx="574">
                  <c:v>11.77623295734203</c:v>
                </c:pt>
                <c:pt idx="575">
                  <c:v>12.810111511334449</c:v>
                </c:pt>
                <c:pt idx="576">
                  <c:v>14.56993141436743</c:v>
                </c:pt>
                <c:pt idx="577">
                  <c:v>12.72869229327716</c:v>
                </c:pt>
                <c:pt idx="578">
                  <c:v>14.087901485346119</c:v>
                </c:pt>
                <c:pt idx="579">
                  <c:v>8.0883297439108279</c:v>
                </c:pt>
                <c:pt idx="580">
                  <c:v>10.11456013790977</c:v>
                </c:pt>
                <c:pt idx="581">
                  <c:v>2.8700033225604038</c:v>
                </c:pt>
                <c:pt idx="582">
                  <c:v>7.4853648243277782</c:v>
                </c:pt>
                <c:pt idx="583">
                  <c:v>9.3425609639812208</c:v>
                </c:pt>
                <c:pt idx="584">
                  <c:v>10.459568506506431</c:v>
                </c:pt>
                <c:pt idx="585">
                  <c:v>5.1260094988719302</c:v>
                </c:pt>
                <c:pt idx="586">
                  <c:v>12.395421270656101</c:v>
                </c:pt>
                <c:pt idx="587">
                  <c:v>6.908625773788577</c:v>
                </c:pt>
                <c:pt idx="588">
                  <c:v>6.1901459017671367</c:v>
                </c:pt>
                <c:pt idx="589">
                  <c:v>3.362929183365404</c:v>
                </c:pt>
                <c:pt idx="590">
                  <c:v>8.4699258165421405</c:v>
                </c:pt>
                <c:pt idx="591">
                  <c:v>15.841012696438399</c:v>
                </c:pt>
              </c:numCache>
            </c:numRef>
          </c:yVal>
          <c:smooth val="1"/>
        </c:ser>
        <c:ser>
          <c:idx val="2"/>
          <c:order val="1"/>
          <c:tx>
            <c:strRef>
              <c:f>'Speed Vs Dist'!$BF$1</c:f>
              <c:strCache>
                <c:ptCount val="1"/>
                <c:pt idx="0">
                  <c:v>Speed (from BDS data)</c:v>
                </c:pt>
              </c:strCache>
            </c:strRef>
          </c:tx>
          <c:spPr>
            <a:ln w="19050" cmpd="sng">
              <a:solidFill>
                <a:schemeClr val="tx1">
                  <a:lumMod val="50000"/>
                  <a:lumOff val="50000"/>
                </a:schemeClr>
              </a:solidFill>
              <a:prstDash val="sysDash"/>
            </a:ln>
          </c:spPr>
          <c:marker>
            <c:symbol val="none"/>
          </c:marker>
          <c:xVal>
            <c:numRef>
              <c:f>'Speed Vs Dist'!$BH$3:$BH$85</c:f>
              <c:numCache>
                <c:formatCode>0</c:formatCode>
                <c:ptCount val="83"/>
                <c:pt idx="0">
                  <c:v>0.107575757575758</c:v>
                </c:pt>
                <c:pt idx="1">
                  <c:v>0.28333333333333299</c:v>
                </c:pt>
                <c:pt idx="2">
                  <c:v>0.505871212121212</c:v>
                </c:pt>
                <c:pt idx="3">
                  <c:v>0.58655303030302997</c:v>
                </c:pt>
                <c:pt idx="4">
                  <c:v>0.69469696969697003</c:v>
                </c:pt>
                <c:pt idx="5">
                  <c:v>0.87234848484848504</c:v>
                </c:pt>
                <c:pt idx="6">
                  <c:v>1.0183712121212121</c:v>
                </c:pt>
                <c:pt idx="7">
                  <c:v>1.159469696969696</c:v>
                </c:pt>
                <c:pt idx="8">
                  <c:v>1.3011363636363631</c:v>
                </c:pt>
                <c:pt idx="9">
                  <c:v>1.4839015151515149</c:v>
                </c:pt>
                <c:pt idx="10">
                  <c:v>1.6801136363636371</c:v>
                </c:pt>
                <c:pt idx="11">
                  <c:v>1.9293560606060609</c:v>
                </c:pt>
                <c:pt idx="12">
                  <c:v>2.1219696969696971</c:v>
                </c:pt>
                <c:pt idx="13">
                  <c:v>2.4731060606060611</c:v>
                </c:pt>
                <c:pt idx="14">
                  <c:v>2.7501893939393942</c:v>
                </c:pt>
                <c:pt idx="15">
                  <c:v>2.9310606060606061</c:v>
                </c:pt>
                <c:pt idx="16">
                  <c:v>3.0645833333333332</c:v>
                </c:pt>
                <c:pt idx="17">
                  <c:v>3.3062499999999888</c:v>
                </c:pt>
                <c:pt idx="18">
                  <c:v>3.4604166666666671</c:v>
                </c:pt>
                <c:pt idx="19">
                  <c:v>3.5890151515151509</c:v>
                </c:pt>
                <c:pt idx="20">
                  <c:v>3.7287878787878799</c:v>
                </c:pt>
                <c:pt idx="21">
                  <c:v>3.8219696969696968</c:v>
                </c:pt>
                <c:pt idx="22">
                  <c:v>4.0196969696969704</c:v>
                </c:pt>
                <c:pt idx="23">
                  <c:v>4.1856060606060614</c:v>
                </c:pt>
                <c:pt idx="24">
                  <c:v>4.3092803030303033</c:v>
                </c:pt>
                <c:pt idx="25">
                  <c:v>4.4558712121212096</c:v>
                </c:pt>
                <c:pt idx="26">
                  <c:v>4.652840909090898</c:v>
                </c:pt>
                <c:pt idx="27">
                  <c:v>4.7958333333333334</c:v>
                </c:pt>
                <c:pt idx="28">
                  <c:v>5.0696969696969676</c:v>
                </c:pt>
                <c:pt idx="29">
                  <c:v>5.1715909090909076</c:v>
                </c:pt>
                <c:pt idx="30">
                  <c:v>5.27727272727273</c:v>
                </c:pt>
                <c:pt idx="31">
                  <c:v>5.3649621212121223</c:v>
                </c:pt>
                <c:pt idx="32">
                  <c:v>5.5041666666666664</c:v>
                </c:pt>
                <c:pt idx="33">
                  <c:v>5.6507575757575657</c:v>
                </c:pt>
                <c:pt idx="34">
                  <c:v>5.7706439393939402</c:v>
                </c:pt>
                <c:pt idx="35">
                  <c:v>5.897348484848485</c:v>
                </c:pt>
                <c:pt idx="36">
                  <c:v>5.9950757575757461</c:v>
                </c:pt>
                <c:pt idx="37">
                  <c:v>6.127272727272727</c:v>
                </c:pt>
                <c:pt idx="38">
                  <c:v>6.2441287878787879</c:v>
                </c:pt>
                <c:pt idx="39">
                  <c:v>6.5056818181818166</c:v>
                </c:pt>
                <c:pt idx="40">
                  <c:v>6.6579545454545306</c:v>
                </c:pt>
                <c:pt idx="41">
                  <c:v>6.8674242424242289</c:v>
                </c:pt>
                <c:pt idx="42">
                  <c:v>6.98106060606061</c:v>
                </c:pt>
                <c:pt idx="43">
                  <c:v>7.1053030303030313</c:v>
                </c:pt>
                <c:pt idx="44">
                  <c:v>7.1924242424242308</c:v>
                </c:pt>
                <c:pt idx="45">
                  <c:v>7.5278409090908989</c:v>
                </c:pt>
                <c:pt idx="46">
                  <c:v>7.6149621212121223</c:v>
                </c:pt>
                <c:pt idx="47">
                  <c:v>7.7571969696969552</c:v>
                </c:pt>
                <c:pt idx="48">
                  <c:v>7.8876893939393939</c:v>
                </c:pt>
                <c:pt idx="49">
                  <c:v>8.0187500000000007</c:v>
                </c:pt>
                <c:pt idx="50">
                  <c:v>8.1655303030303106</c:v>
                </c:pt>
                <c:pt idx="51">
                  <c:v>8.3611742424242497</c:v>
                </c:pt>
                <c:pt idx="52">
                  <c:v>8.5352272727272727</c:v>
                </c:pt>
                <c:pt idx="53">
                  <c:v>8.6837121212121016</c:v>
                </c:pt>
                <c:pt idx="54">
                  <c:v>8.7948863636363637</c:v>
                </c:pt>
                <c:pt idx="55">
                  <c:v>8.8986742424242493</c:v>
                </c:pt>
                <c:pt idx="56">
                  <c:v>9.031628787878752</c:v>
                </c:pt>
                <c:pt idx="57">
                  <c:v>9.1770833333333357</c:v>
                </c:pt>
                <c:pt idx="58">
                  <c:v>9.3429924242424249</c:v>
                </c:pt>
                <c:pt idx="59">
                  <c:v>9.5007575757575751</c:v>
                </c:pt>
                <c:pt idx="60">
                  <c:v>9.6375000000000011</c:v>
                </c:pt>
                <c:pt idx="61">
                  <c:v>9.7767045454545443</c:v>
                </c:pt>
                <c:pt idx="62">
                  <c:v>9.9151515151515177</c:v>
                </c:pt>
                <c:pt idx="63">
                  <c:v>10.038257575757569</c:v>
                </c:pt>
                <c:pt idx="64">
                  <c:v>10.154545454545451</c:v>
                </c:pt>
                <c:pt idx="65">
                  <c:v>10.334659090909099</c:v>
                </c:pt>
                <c:pt idx="66">
                  <c:v>10.457765151515151</c:v>
                </c:pt>
                <c:pt idx="67">
                  <c:v>10.59375</c:v>
                </c:pt>
                <c:pt idx="68">
                  <c:v>10.869696969696969</c:v>
                </c:pt>
                <c:pt idx="69">
                  <c:v>10.96723484848485</c:v>
                </c:pt>
                <c:pt idx="70">
                  <c:v>11.098863636363641</c:v>
                </c:pt>
                <c:pt idx="71">
                  <c:v>11.235606060606059</c:v>
                </c:pt>
                <c:pt idx="72">
                  <c:v>11.753219696969699</c:v>
                </c:pt>
                <c:pt idx="73">
                  <c:v>11.88503787878788</c:v>
                </c:pt>
                <c:pt idx="74">
                  <c:v>12.842424242424251</c:v>
                </c:pt>
                <c:pt idx="75">
                  <c:v>13.039393939393941</c:v>
                </c:pt>
                <c:pt idx="76">
                  <c:v>13.40549242424243</c:v>
                </c:pt>
                <c:pt idx="77">
                  <c:v>13.824242424242421</c:v>
                </c:pt>
                <c:pt idx="78">
                  <c:v>13.92556818181818</c:v>
                </c:pt>
                <c:pt idx="79">
                  <c:v>14.127462121212121</c:v>
                </c:pt>
                <c:pt idx="80">
                  <c:v>14.371022727272729</c:v>
                </c:pt>
                <c:pt idx="81">
                  <c:v>14.609090909090909</c:v>
                </c:pt>
                <c:pt idx="82">
                  <c:v>14.814204545454549</c:v>
                </c:pt>
              </c:numCache>
            </c:numRef>
          </c:xVal>
          <c:yVal>
            <c:numRef>
              <c:f>'Speed Vs Dist'!$BI$3:$BI$85</c:f>
              <c:numCache>
                <c:formatCode>0</c:formatCode>
                <c:ptCount val="83"/>
                <c:pt idx="0">
                  <c:v>14.180380311788699</c:v>
                </c:pt>
                <c:pt idx="1">
                  <c:v>12.40255569823147</c:v>
                </c:pt>
                <c:pt idx="2">
                  <c:v>16.368442378543801</c:v>
                </c:pt>
                <c:pt idx="3">
                  <c:v>28.57743014561197</c:v>
                </c:pt>
                <c:pt idx="4">
                  <c:v>23.576596384771879</c:v>
                </c:pt>
                <c:pt idx="5">
                  <c:v>21.69819919147535</c:v>
                </c:pt>
                <c:pt idx="6">
                  <c:v>25.842319954297501</c:v>
                </c:pt>
                <c:pt idx="7">
                  <c:v>27.069825103617351</c:v>
                </c:pt>
                <c:pt idx="8">
                  <c:v>24.277900114411139</c:v>
                </c:pt>
                <c:pt idx="9">
                  <c:v>25.531257775903569</c:v>
                </c:pt>
                <c:pt idx="10">
                  <c:v>25.60379857917388</c:v>
                </c:pt>
                <c:pt idx="11">
                  <c:v>26.051201351741479</c:v>
                </c:pt>
                <c:pt idx="12">
                  <c:v>13.8317550933465</c:v>
                </c:pt>
                <c:pt idx="13">
                  <c:v>29.09719947053167</c:v>
                </c:pt>
                <c:pt idx="14">
                  <c:v>26.371641581509081</c:v>
                </c:pt>
                <c:pt idx="15">
                  <c:v>14.29248851846345</c:v>
                </c:pt>
                <c:pt idx="16">
                  <c:v>8.9016101960919194</c:v>
                </c:pt>
                <c:pt idx="17">
                  <c:v>19.01220602252463</c:v>
                </c:pt>
                <c:pt idx="18">
                  <c:v>14.06711844299835</c:v>
                </c:pt>
                <c:pt idx="19">
                  <c:v>16.958509156685139</c:v>
                </c:pt>
                <c:pt idx="20">
                  <c:v>24.26699503072221</c:v>
                </c:pt>
                <c:pt idx="21">
                  <c:v>20.329264318569049</c:v>
                </c:pt>
                <c:pt idx="22">
                  <c:v>16.072044847512071</c:v>
                </c:pt>
                <c:pt idx="23">
                  <c:v>24.959582416618311</c:v>
                </c:pt>
                <c:pt idx="24">
                  <c:v>23.568775585651981</c:v>
                </c:pt>
                <c:pt idx="25">
                  <c:v>21.377967374895551</c:v>
                </c:pt>
                <c:pt idx="26">
                  <c:v>12.58235230685308</c:v>
                </c:pt>
                <c:pt idx="27">
                  <c:v>12.089562166885919</c:v>
                </c:pt>
                <c:pt idx="28">
                  <c:v>22.588317861227679</c:v>
                </c:pt>
                <c:pt idx="29">
                  <c:v>13.464280960569701</c:v>
                </c:pt>
                <c:pt idx="30">
                  <c:v>11.514866234096999</c:v>
                </c:pt>
                <c:pt idx="31">
                  <c:v>16.013841471398251</c:v>
                </c:pt>
                <c:pt idx="32">
                  <c:v>14.040526712803</c:v>
                </c:pt>
                <c:pt idx="33">
                  <c:v>22.934700079248081</c:v>
                </c:pt>
                <c:pt idx="34">
                  <c:v>19.495227698368279</c:v>
                </c:pt>
                <c:pt idx="35">
                  <c:v>19.442011265038019</c:v>
                </c:pt>
                <c:pt idx="36">
                  <c:v>7.5135364247494376</c:v>
                </c:pt>
                <c:pt idx="37">
                  <c:v>8.9305010307136037</c:v>
                </c:pt>
                <c:pt idx="38">
                  <c:v>23.47375586874432</c:v>
                </c:pt>
                <c:pt idx="39">
                  <c:v>16.666347097622111</c:v>
                </c:pt>
                <c:pt idx="40">
                  <c:v>14.887967904744469</c:v>
                </c:pt>
                <c:pt idx="41">
                  <c:v>25.802177193932241</c:v>
                </c:pt>
                <c:pt idx="42">
                  <c:v>29.815105501497431</c:v>
                </c:pt>
                <c:pt idx="43">
                  <c:v>25.615784215784171</c:v>
                </c:pt>
                <c:pt idx="44">
                  <c:v>19.148634536356589</c:v>
                </c:pt>
                <c:pt idx="45">
                  <c:v>12.333808647104711</c:v>
                </c:pt>
                <c:pt idx="46">
                  <c:v>9.5460840107032094</c:v>
                </c:pt>
                <c:pt idx="47">
                  <c:v>22.893586090730789</c:v>
                </c:pt>
                <c:pt idx="48">
                  <c:v>12.883051914119729</c:v>
                </c:pt>
                <c:pt idx="49">
                  <c:v>8.6298438603569831</c:v>
                </c:pt>
                <c:pt idx="50">
                  <c:v>9.512188762422868</c:v>
                </c:pt>
                <c:pt idx="51">
                  <c:v>20.164540402959389</c:v>
                </c:pt>
                <c:pt idx="52">
                  <c:v>18.96791659512888</c:v>
                </c:pt>
                <c:pt idx="53">
                  <c:v>13.970508057886819</c:v>
                </c:pt>
                <c:pt idx="54">
                  <c:v>19.90591671234527</c:v>
                </c:pt>
                <c:pt idx="55">
                  <c:v>14.70104651287823</c:v>
                </c:pt>
                <c:pt idx="56">
                  <c:v>19.333035775164941</c:v>
                </c:pt>
                <c:pt idx="57">
                  <c:v>20.86515537188221</c:v>
                </c:pt>
                <c:pt idx="58">
                  <c:v>19.06181304570935</c:v>
                </c:pt>
                <c:pt idx="59">
                  <c:v>11.31916779988134</c:v>
                </c:pt>
                <c:pt idx="60">
                  <c:v>6.6023338351861316</c:v>
                </c:pt>
                <c:pt idx="61">
                  <c:v>13.91728611172147</c:v>
                </c:pt>
                <c:pt idx="62">
                  <c:v>16.088593556798561</c:v>
                </c:pt>
                <c:pt idx="63">
                  <c:v>12.344987195936501</c:v>
                </c:pt>
                <c:pt idx="64">
                  <c:v>10.88177804593591</c:v>
                </c:pt>
                <c:pt idx="65">
                  <c:v>9.8316934106297307</c:v>
                </c:pt>
                <c:pt idx="66">
                  <c:v>13.021739933327179</c:v>
                </c:pt>
                <c:pt idx="67">
                  <c:v>12.40512933232317</c:v>
                </c:pt>
                <c:pt idx="68">
                  <c:v>14.579349037542899</c:v>
                </c:pt>
                <c:pt idx="69">
                  <c:v>6.8318868864023816</c:v>
                </c:pt>
                <c:pt idx="70">
                  <c:v>9.7659103896197834</c:v>
                </c:pt>
                <c:pt idx="71">
                  <c:v>15.32372446924856</c:v>
                </c:pt>
                <c:pt idx="72">
                  <c:v>13.179737854017329</c:v>
                </c:pt>
                <c:pt idx="73">
                  <c:v>9.0670753613378494</c:v>
                </c:pt>
                <c:pt idx="74">
                  <c:v>14.681682665557201</c:v>
                </c:pt>
                <c:pt idx="75">
                  <c:v>9.8031856801358686</c:v>
                </c:pt>
                <c:pt idx="76">
                  <c:v>9.5787809500423666</c:v>
                </c:pt>
                <c:pt idx="77">
                  <c:v>11.252004445168669</c:v>
                </c:pt>
                <c:pt idx="78">
                  <c:v>5.4779558961238086</c:v>
                </c:pt>
                <c:pt idx="79">
                  <c:v>9.5398151553171484</c:v>
                </c:pt>
                <c:pt idx="80">
                  <c:v>10.264178008665651</c:v>
                </c:pt>
                <c:pt idx="81">
                  <c:v>7.1776811983100224</c:v>
                </c:pt>
                <c:pt idx="82">
                  <c:v>7.1674972681361844</c:v>
                </c:pt>
              </c:numCache>
            </c:numRef>
          </c:yVal>
          <c:smooth val="1"/>
        </c:ser>
        <c:ser>
          <c:idx val="1"/>
          <c:order val="2"/>
          <c:tx>
            <c:strRef>
              <c:f>'Speed Vs Dist'!$C$20</c:f>
              <c:strCache>
                <c:ptCount val="1"/>
                <c:pt idx="0">
                  <c:v>NW Eastman Pkwy</c:v>
                </c:pt>
              </c:strCache>
            </c:strRef>
          </c:tx>
          <c:spPr>
            <a:ln>
              <a:solidFill>
                <a:schemeClr val="bg1">
                  <a:lumMod val="65000"/>
                </a:schemeClr>
              </a:solidFill>
              <a:prstDash val="sysDot"/>
            </a:ln>
          </c:spPr>
          <c:marker>
            <c:symbol val="none"/>
          </c:marker>
          <c:dLbls>
            <c:dLbl>
              <c:idx val="1"/>
              <c:layout/>
              <c:tx>
                <c:rich>
                  <a:bodyPr rot="-5400000" vert="horz"/>
                  <a:lstStyle/>
                  <a:p>
                    <a:pPr>
                      <a:defRPr/>
                    </a:pPr>
                    <a:r>
                      <a:rPr lang="en-US"/>
                      <a:t>NW Eastman </a:t>
                    </a:r>
                  </a:p>
                  <a:p>
                    <a:pPr>
                      <a:defRPr/>
                    </a:pPr>
                    <a:r>
                      <a:rPr lang="en-US"/>
                      <a:t>Pkwy</a:t>
                    </a:r>
                  </a:p>
                </c:rich>
              </c:tx>
              <c:sp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'Speed Vs Dist'!$A$20:$A$21</c:f>
              <c:numCache>
                <c:formatCode>0.00000000</c:formatCode>
                <c:ptCount val="2"/>
                <c:pt idx="0">
                  <c:v>0.87234848484848504</c:v>
                </c:pt>
                <c:pt idx="1">
                  <c:v>0.87234858484848499</c:v>
                </c:pt>
              </c:numCache>
            </c:numRef>
          </c:xVal>
          <c:yVal>
            <c:numRef>
              <c:f>'Speed Vs Dist'!$B$20:$B$21</c:f>
              <c:numCache>
                <c:formatCode>General</c:formatCode>
                <c:ptCount val="2"/>
                <c:pt idx="0">
                  <c:v>1.5</c:v>
                </c:pt>
                <c:pt idx="1">
                  <c:v>31</c:v>
                </c:pt>
              </c:numCache>
            </c:numRef>
          </c:yVal>
          <c:smooth val="1"/>
        </c:ser>
        <c:ser>
          <c:idx val="3"/>
          <c:order val="3"/>
          <c:tx>
            <c:strRef>
              <c:f>'Speed Vs Dist'!$C$26</c:f>
              <c:strCache>
                <c:ptCount val="1"/>
                <c:pt idx="0">
                  <c:v>SE 174th</c:v>
                </c:pt>
              </c:strCache>
            </c:strRef>
          </c:tx>
          <c:spPr>
            <a:ln>
              <a:solidFill>
                <a:schemeClr val="bg1">
                  <a:lumMod val="65000"/>
                </a:schemeClr>
              </a:solidFill>
              <a:prstDash val="sysDot"/>
            </a:ln>
          </c:spPr>
          <c:marker>
            <c:symbol val="none"/>
          </c:marker>
          <c:dLbls>
            <c:dLbl>
              <c:idx val="1"/>
              <c:layout/>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'Speed Vs Dist'!$A$26:$A$27</c:f>
              <c:numCache>
                <c:formatCode>0.00000000</c:formatCode>
                <c:ptCount val="2"/>
                <c:pt idx="0">
                  <c:v>3.3062499999999888</c:v>
                </c:pt>
                <c:pt idx="1">
                  <c:v>3.3062500999999971</c:v>
                </c:pt>
              </c:numCache>
            </c:numRef>
          </c:xVal>
          <c:yVal>
            <c:numRef>
              <c:f>'Speed Vs Dist'!$B$26:$B$27</c:f>
              <c:numCache>
                <c:formatCode>General</c:formatCode>
                <c:ptCount val="2"/>
                <c:pt idx="0">
                  <c:v>1.5</c:v>
                </c:pt>
                <c:pt idx="1">
                  <c:v>35</c:v>
                </c:pt>
              </c:numCache>
            </c:numRef>
          </c:yVal>
          <c:smooth val="1"/>
        </c:ser>
        <c:ser>
          <c:idx val="4"/>
          <c:order val="4"/>
          <c:tx>
            <c:strRef>
              <c:f>'Speed Vs Dist'!$C$28</c:f>
              <c:strCache>
                <c:ptCount val="1"/>
                <c:pt idx="0">
                  <c:v>SE 148th</c:v>
                </c:pt>
              </c:strCache>
            </c:strRef>
          </c:tx>
          <c:spPr>
            <a:ln>
              <a:solidFill>
                <a:schemeClr val="bg1">
                  <a:lumMod val="65000"/>
                </a:schemeClr>
              </a:solidFill>
              <a:prstDash val="sysDot"/>
            </a:ln>
          </c:spPr>
          <c:marker>
            <c:symbol val="none"/>
          </c:marker>
          <c:dLbls>
            <c:dLbl>
              <c:idx val="1"/>
              <c:layout/>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'Speed Vs Dist'!$A$28:$A$29</c:f>
              <c:numCache>
                <c:formatCode>0.00000000</c:formatCode>
                <c:ptCount val="2"/>
                <c:pt idx="0">
                  <c:v>4.652840909090898</c:v>
                </c:pt>
                <c:pt idx="1">
                  <c:v>4.6528410090908991</c:v>
                </c:pt>
              </c:numCache>
            </c:numRef>
          </c:xVal>
          <c:yVal>
            <c:numRef>
              <c:f>'Speed Vs Dist'!$B$28:$B$29</c:f>
              <c:numCache>
                <c:formatCode>General</c:formatCode>
                <c:ptCount val="2"/>
                <c:pt idx="0">
                  <c:v>1.5</c:v>
                </c:pt>
                <c:pt idx="1">
                  <c:v>35</c:v>
                </c:pt>
              </c:numCache>
            </c:numRef>
          </c:yVal>
          <c:smooth val="1"/>
        </c:ser>
        <c:ser>
          <c:idx val="5"/>
          <c:order val="5"/>
          <c:tx>
            <c:strRef>
              <c:f>'Speed Vs Dist'!$C$30</c:f>
              <c:strCache>
                <c:ptCount val="1"/>
                <c:pt idx="0">
                  <c:v>SE 136th</c:v>
                </c:pt>
              </c:strCache>
            </c:strRef>
          </c:tx>
          <c:spPr>
            <a:ln>
              <a:solidFill>
                <a:schemeClr val="bg1">
                  <a:lumMod val="65000"/>
                </a:schemeClr>
              </a:solidFill>
              <a:prstDash val="sysDot"/>
            </a:ln>
          </c:spPr>
          <c:marker>
            <c:symbol val="none"/>
          </c:marker>
          <c:dLbls>
            <c:dLbl>
              <c:idx val="1"/>
              <c:layout/>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5400000"/>
              <a:lstStyle/>
              <a:p>
                <a:pPr>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'Speed Vs Dist'!$A$30:$A$31</c:f>
              <c:numCache>
                <c:formatCode>0.00000000</c:formatCode>
                <c:ptCount val="2"/>
                <c:pt idx="0">
                  <c:v>5.3</c:v>
                </c:pt>
                <c:pt idx="1">
                  <c:v>5.3</c:v>
                </c:pt>
              </c:numCache>
            </c:numRef>
          </c:xVal>
          <c:yVal>
            <c:numRef>
              <c:f>'Speed Vs Dist'!$B$30:$B$31</c:f>
              <c:numCache>
                <c:formatCode>General</c:formatCode>
                <c:ptCount val="2"/>
                <c:pt idx="0">
                  <c:v>1.5</c:v>
                </c:pt>
                <c:pt idx="1">
                  <c:v>35</c:v>
                </c:pt>
              </c:numCache>
            </c:numRef>
          </c:yVal>
          <c:smooth val="1"/>
        </c:ser>
        <c:ser>
          <c:idx val="6"/>
          <c:order val="6"/>
          <c:tx>
            <c:strRef>
              <c:f>'Speed Vs Dist'!$C$32</c:f>
              <c:strCache>
                <c:ptCount val="1"/>
                <c:pt idx="0">
                  <c:v>SE 122nd</c:v>
                </c:pt>
              </c:strCache>
            </c:strRef>
          </c:tx>
          <c:spPr>
            <a:ln>
              <a:solidFill>
                <a:schemeClr val="bg1">
                  <a:lumMod val="65000"/>
                </a:schemeClr>
              </a:solidFill>
              <a:prstDash val="sysDot"/>
            </a:ln>
          </c:spPr>
          <c:marker>
            <c:symbol val="none"/>
          </c:marker>
          <c:dLbls>
            <c:dLbl>
              <c:idx val="1"/>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'Speed Vs Dist'!$A$32:$A$33</c:f>
              <c:numCache>
                <c:formatCode>0.00000000</c:formatCode>
                <c:ptCount val="2"/>
                <c:pt idx="0">
                  <c:v>5.9950757575757461</c:v>
                </c:pt>
                <c:pt idx="1">
                  <c:v>5.9950758575757392</c:v>
                </c:pt>
              </c:numCache>
            </c:numRef>
          </c:xVal>
          <c:yVal>
            <c:numRef>
              <c:f>'Speed Vs Dist'!$B$32:$B$33</c:f>
              <c:numCache>
                <c:formatCode>General</c:formatCode>
                <c:ptCount val="2"/>
                <c:pt idx="0">
                  <c:v>1.5</c:v>
                </c:pt>
                <c:pt idx="1">
                  <c:v>35</c:v>
                </c:pt>
              </c:numCache>
            </c:numRef>
          </c:yVal>
          <c:smooth val="1"/>
        </c:ser>
        <c:ser>
          <c:idx val="7"/>
          <c:order val="7"/>
          <c:tx>
            <c:strRef>
              <c:f>'Speed Vs Dist'!$C$34</c:f>
              <c:strCache>
                <c:ptCount val="1"/>
                <c:pt idx="0">
                  <c:v>SE 112th</c:v>
                </c:pt>
              </c:strCache>
            </c:strRef>
          </c:tx>
          <c:spPr>
            <a:ln>
              <a:solidFill>
                <a:schemeClr val="bg1">
                  <a:lumMod val="65000"/>
                </a:schemeClr>
              </a:solidFill>
              <a:prstDash val="sysDot"/>
            </a:ln>
          </c:spPr>
          <c:marker>
            <c:symbol val="none"/>
          </c:marker>
          <c:dLbls>
            <c:dLbl>
              <c:idx val="1"/>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'Speed Vs Dist'!$A$34:$A$35</c:f>
              <c:numCache>
                <c:formatCode>0.00000000</c:formatCode>
                <c:ptCount val="2"/>
                <c:pt idx="0">
                  <c:v>6.5</c:v>
                </c:pt>
                <c:pt idx="1">
                  <c:v>6.5</c:v>
                </c:pt>
              </c:numCache>
            </c:numRef>
          </c:xVal>
          <c:yVal>
            <c:numRef>
              <c:f>'Speed Vs Dist'!$B$34:$B$35</c:f>
              <c:numCache>
                <c:formatCode>General</c:formatCode>
                <c:ptCount val="2"/>
                <c:pt idx="0">
                  <c:v>1.5</c:v>
                </c:pt>
                <c:pt idx="1">
                  <c:v>35</c:v>
                </c:pt>
              </c:numCache>
            </c:numRef>
          </c:yVal>
          <c:smooth val="1"/>
        </c:ser>
        <c:ser>
          <c:idx val="8"/>
          <c:order val="8"/>
          <c:tx>
            <c:strRef>
              <c:f>'Speed Vs Dist'!$C$36</c:f>
              <c:strCache>
                <c:ptCount val="1"/>
                <c:pt idx="0">
                  <c:v>SE 99th</c:v>
                </c:pt>
              </c:strCache>
            </c:strRef>
          </c:tx>
          <c:spPr>
            <a:ln>
              <a:solidFill>
                <a:schemeClr val="bg1">
                  <a:lumMod val="65000"/>
                </a:schemeClr>
              </a:solidFill>
              <a:prstDash val="sysDot"/>
            </a:ln>
          </c:spPr>
          <c:marker>
            <c:symbol val="none"/>
          </c:marker>
          <c:dLbls>
            <c:dLbl>
              <c:idx val="1"/>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'Speed Vs Dist'!$A$36:$A$37</c:f>
              <c:numCache>
                <c:formatCode>0.00000000</c:formatCode>
                <c:ptCount val="2"/>
                <c:pt idx="0">
                  <c:v>7.1924242424242308</c:v>
                </c:pt>
                <c:pt idx="1">
                  <c:v>7.1924243424242356</c:v>
                </c:pt>
              </c:numCache>
            </c:numRef>
          </c:xVal>
          <c:yVal>
            <c:numRef>
              <c:f>'Speed Vs Dist'!$B$36:$B$37</c:f>
              <c:numCache>
                <c:formatCode>General</c:formatCode>
                <c:ptCount val="2"/>
                <c:pt idx="0">
                  <c:v>1.5</c:v>
                </c:pt>
                <c:pt idx="1">
                  <c:v>35</c:v>
                </c:pt>
              </c:numCache>
            </c:numRef>
          </c:yVal>
          <c:smooth val="1"/>
        </c:ser>
        <c:ser>
          <c:idx val="9"/>
          <c:order val="9"/>
          <c:tx>
            <c:strRef>
              <c:f>'Speed Vs Dist'!$C$38</c:f>
              <c:strCache>
                <c:ptCount val="1"/>
                <c:pt idx="0">
                  <c:v>SE 92nd</c:v>
                </c:pt>
              </c:strCache>
            </c:strRef>
          </c:tx>
          <c:spPr>
            <a:ln>
              <a:solidFill>
                <a:schemeClr val="bg1">
                  <a:lumMod val="65000"/>
                </a:schemeClr>
              </a:solidFill>
              <a:prstDash val="sysDot"/>
            </a:ln>
          </c:spPr>
          <c:marker>
            <c:symbol val="none"/>
          </c:marker>
          <c:dLbls>
            <c:dLbl>
              <c:idx val="1"/>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'Speed Vs Dist'!$A$38:$A$39</c:f>
              <c:numCache>
                <c:formatCode>0.00000000</c:formatCode>
                <c:ptCount val="2"/>
                <c:pt idx="0">
                  <c:v>7.5278409090908989</c:v>
                </c:pt>
                <c:pt idx="1">
                  <c:v>7.5278410090909018</c:v>
                </c:pt>
              </c:numCache>
            </c:numRef>
          </c:xVal>
          <c:yVal>
            <c:numRef>
              <c:f>'Speed Vs Dist'!$B$38:$B$39</c:f>
              <c:numCache>
                <c:formatCode>General</c:formatCode>
                <c:ptCount val="2"/>
                <c:pt idx="0">
                  <c:v>1.5</c:v>
                </c:pt>
                <c:pt idx="1">
                  <c:v>35</c:v>
                </c:pt>
              </c:numCache>
            </c:numRef>
          </c:yVal>
          <c:smooth val="1"/>
        </c:ser>
        <c:ser>
          <c:idx val="10"/>
          <c:order val="10"/>
          <c:tx>
            <c:strRef>
              <c:f>'Speed Vs Dist'!$C$40</c:f>
              <c:strCache>
                <c:ptCount val="1"/>
                <c:pt idx="0">
                  <c:v>SE 82nd</c:v>
                </c:pt>
              </c:strCache>
            </c:strRef>
          </c:tx>
          <c:spPr>
            <a:ln>
              <a:prstDash val="sysDot"/>
            </a:ln>
          </c:spPr>
          <c:marker>
            <c:symbol val="none"/>
          </c:marker>
          <c:dPt>
            <c:idx val="1"/>
            <c:bubble3D val="0"/>
            <c:spPr>
              <a:ln>
                <a:solidFill>
                  <a:schemeClr val="bg1">
                    <a:lumMod val="65000"/>
                  </a:schemeClr>
                </a:solidFill>
                <a:prstDash val="sysDot"/>
              </a:ln>
            </c:spPr>
          </c:dPt>
          <c:dLbls>
            <c:dLbl>
              <c:idx val="1"/>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'Speed Vs Dist'!$A$40:$A$41</c:f>
              <c:numCache>
                <c:formatCode>0.00000000</c:formatCode>
                <c:ptCount val="2"/>
                <c:pt idx="0">
                  <c:v>8</c:v>
                </c:pt>
                <c:pt idx="1">
                  <c:v>8</c:v>
                </c:pt>
              </c:numCache>
            </c:numRef>
          </c:xVal>
          <c:yVal>
            <c:numRef>
              <c:f>'Speed Vs Dist'!$B$40:$B$41</c:f>
              <c:numCache>
                <c:formatCode>General</c:formatCode>
                <c:ptCount val="2"/>
                <c:pt idx="0">
                  <c:v>1.5</c:v>
                </c:pt>
                <c:pt idx="1">
                  <c:v>35</c:v>
                </c:pt>
              </c:numCache>
            </c:numRef>
          </c:yVal>
          <c:smooth val="1"/>
        </c:ser>
        <c:ser>
          <c:idx val="11"/>
          <c:order val="11"/>
          <c:tx>
            <c:strRef>
              <c:f>'Speed Vs Dist'!$C$42</c:f>
              <c:strCache>
                <c:ptCount val="1"/>
                <c:pt idx="0">
                  <c:v>SE 52nd</c:v>
                </c:pt>
              </c:strCache>
            </c:strRef>
          </c:tx>
          <c:spPr>
            <a:ln>
              <a:solidFill>
                <a:schemeClr val="bg1">
                  <a:lumMod val="65000"/>
                </a:schemeClr>
              </a:solidFill>
              <a:prstDash val="sysDot"/>
            </a:ln>
          </c:spPr>
          <c:marker>
            <c:symbol val="none"/>
          </c:marker>
          <c:dLbls>
            <c:dLbl>
              <c:idx val="1"/>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'Speed Vs Dist'!$A$42:$A$43</c:f>
              <c:numCache>
                <c:formatCode>0.00000000</c:formatCode>
                <c:ptCount val="2"/>
                <c:pt idx="0">
                  <c:v>9.5007575757575751</c:v>
                </c:pt>
                <c:pt idx="1">
                  <c:v>9.5007576757575709</c:v>
                </c:pt>
              </c:numCache>
            </c:numRef>
          </c:xVal>
          <c:yVal>
            <c:numRef>
              <c:f>'Speed Vs Dist'!$B$42:$B$43</c:f>
              <c:numCache>
                <c:formatCode>General</c:formatCode>
                <c:ptCount val="2"/>
                <c:pt idx="0">
                  <c:v>1.5</c:v>
                </c:pt>
                <c:pt idx="1">
                  <c:v>30</c:v>
                </c:pt>
              </c:numCache>
            </c:numRef>
          </c:yVal>
          <c:smooth val="1"/>
        </c:ser>
        <c:ser>
          <c:idx val="12"/>
          <c:order val="12"/>
          <c:tx>
            <c:strRef>
              <c:f>'Speed Vs Dist'!$C$22</c:f>
              <c:strCache>
                <c:ptCount val="1"/>
                <c:pt idx="0">
                  <c:v>SE 2700 Block</c:v>
                </c:pt>
              </c:strCache>
            </c:strRef>
          </c:tx>
          <c:spPr>
            <a:ln>
              <a:solidFill>
                <a:schemeClr val="bg1">
                  <a:lumMod val="65000"/>
                </a:schemeClr>
              </a:solidFill>
            </a:ln>
          </c:spPr>
          <c:marker>
            <c:symbol val="none"/>
          </c:marker>
          <c:dPt>
            <c:idx val="1"/>
            <c:bubble3D val="0"/>
            <c:spPr>
              <a:ln>
                <a:solidFill>
                  <a:schemeClr val="bg1">
                    <a:lumMod val="65000"/>
                  </a:schemeClr>
                </a:solidFill>
                <a:prstDash val="sysDot"/>
              </a:ln>
            </c:spPr>
          </c:dPt>
          <c:dLbls>
            <c:dLbl>
              <c:idx val="1"/>
              <c:layout/>
              <c:tx>
                <c:rich>
                  <a:bodyPr rot="-5400000"/>
                  <a:lstStyle/>
                  <a:p>
                    <a:pPr>
                      <a:defRPr/>
                    </a:pPr>
                    <a:r>
                      <a:rPr lang="en-US"/>
                      <a:t>SE 2700 </a:t>
                    </a:r>
                  </a:p>
                  <a:p>
                    <a:pPr>
                      <a:defRPr/>
                    </a:pPr>
                    <a:r>
                      <a:rPr lang="en-US"/>
                      <a:t>Block</a:t>
                    </a:r>
                  </a:p>
                </c:rich>
              </c:tx>
              <c:sp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'Speed Vs Dist'!$A$22:$A$23</c:f>
              <c:numCache>
                <c:formatCode>General</c:formatCode>
                <c:ptCount val="2"/>
                <c:pt idx="0">
                  <c:v>1.92</c:v>
                </c:pt>
                <c:pt idx="1">
                  <c:v>1.9200001</c:v>
                </c:pt>
              </c:numCache>
            </c:numRef>
          </c:xVal>
          <c:yVal>
            <c:numRef>
              <c:f>'Speed Vs Dist'!$B$22:$B$23</c:f>
              <c:numCache>
                <c:formatCode>General</c:formatCode>
                <c:ptCount val="2"/>
                <c:pt idx="0">
                  <c:v>1.5</c:v>
                </c:pt>
                <c:pt idx="1">
                  <c:v>35</c:v>
                </c:pt>
              </c:numCache>
            </c:numRef>
          </c:yVal>
          <c:smooth val="1"/>
        </c:ser>
        <c:ser>
          <c:idx val="13"/>
          <c:order val="13"/>
          <c:tx>
            <c:strRef>
              <c:f>'Speed Vs Dist'!$C$24</c:f>
              <c:strCache>
                <c:ptCount val="1"/>
                <c:pt idx="0">
                  <c:v>SE 182nd</c:v>
                </c:pt>
              </c:strCache>
            </c:strRef>
          </c:tx>
          <c:spPr>
            <a:ln>
              <a:solidFill>
                <a:schemeClr val="bg1">
                  <a:lumMod val="65000"/>
                </a:schemeClr>
              </a:solidFill>
              <a:prstDash val="sysDot"/>
            </a:ln>
          </c:spPr>
          <c:marker>
            <c:symbol val="none"/>
          </c:marker>
          <c:dLbls>
            <c:dLbl>
              <c:idx val="1"/>
              <c:layout/>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'Speed Vs Dist'!$A$24:$A$25</c:f>
              <c:numCache>
                <c:formatCode>General</c:formatCode>
                <c:ptCount val="2"/>
                <c:pt idx="0">
                  <c:v>2.9</c:v>
                </c:pt>
                <c:pt idx="1">
                  <c:v>2.9000000099999999</c:v>
                </c:pt>
              </c:numCache>
            </c:numRef>
          </c:xVal>
          <c:yVal>
            <c:numRef>
              <c:f>'Speed Vs Dist'!$B$24:$B$25</c:f>
              <c:numCache>
                <c:formatCode>General</c:formatCode>
                <c:ptCount val="2"/>
                <c:pt idx="0">
                  <c:v>1.5</c:v>
                </c:pt>
                <c:pt idx="1">
                  <c:v>35</c:v>
                </c:pt>
              </c:numCache>
            </c:numRef>
          </c:yVal>
          <c:smooth val="1"/>
        </c:ser>
        <c:ser>
          <c:idx val="14"/>
          <c:order val="14"/>
          <c:tx>
            <c:strRef>
              <c:f>'Speed Vs Dist'!$C$44</c:f>
              <c:strCache>
                <c:ptCount val="1"/>
                <c:pt idx="0">
                  <c:v>SE 39th</c:v>
                </c:pt>
              </c:strCache>
            </c:strRef>
          </c:tx>
          <c:spPr>
            <a:ln>
              <a:solidFill>
                <a:schemeClr val="bg1">
                  <a:lumMod val="65000"/>
                </a:schemeClr>
              </a:solidFill>
              <a:prstDash val="sysDot"/>
            </a:ln>
          </c:spPr>
          <c:marker>
            <c:symbol val="none"/>
          </c:marker>
          <c:dLbls>
            <c:dLbl>
              <c:idx val="1"/>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'Speed Vs Dist'!$A$44:$A$45</c:f>
              <c:numCache>
                <c:formatCode>0.00000000</c:formatCode>
                <c:ptCount val="2"/>
                <c:pt idx="0">
                  <c:v>10.130000000000001</c:v>
                </c:pt>
                <c:pt idx="1">
                  <c:v>10.1300001</c:v>
                </c:pt>
              </c:numCache>
            </c:numRef>
          </c:xVal>
          <c:yVal>
            <c:numRef>
              <c:f>'Speed Vs Dist'!$B$44:$B$45</c:f>
              <c:numCache>
                <c:formatCode>General</c:formatCode>
                <c:ptCount val="2"/>
                <c:pt idx="0">
                  <c:v>1.5</c:v>
                </c:pt>
                <c:pt idx="1">
                  <c:v>30</c:v>
                </c:pt>
              </c:numCache>
            </c:numRef>
          </c:yVal>
          <c:smooth val="1"/>
        </c:ser>
        <c:ser>
          <c:idx val="15"/>
          <c:order val="15"/>
          <c:tx>
            <c:strRef>
              <c:f>'Speed Vs Dist'!$C$48</c:f>
              <c:strCache>
                <c:ptCount val="1"/>
                <c:pt idx="0">
                  <c:v>SW Arthur &amp; 1st</c:v>
                </c:pt>
              </c:strCache>
            </c:strRef>
          </c:tx>
          <c:spPr>
            <a:ln>
              <a:solidFill>
                <a:schemeClr val="bg1">
                  <a:lumMod val="65000"/>
                </a:schemeClr>
              </a:solidFill>
            </a:ln>
          </c:spPr>
          <c:marker>
            <c:symbol val="none"/>
          </c:marker>
          <c:dPt>
            <c:idx val="1"/>
            <c:bubble3D val="0"/>
            <c:spPr>
              <a:ln>
                <a:solidFill>
                  <a:schemeClr val="bg1">
                    <a:lumMod val="65000"/>
                  </a:schemeClr>
                </a:solidFill>
                <a:prstDash val="sysDot"/>
              </a:ln>
            </c:spPr>
          </c:dPt>
          <c:dLbls>
            <c:dLbl>
              <c:idx val="1"/>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'Speed Vs Dist'!$A$48:$A$49</c:f>
              <c:numCache>
                <c:formatCode>0.00000000</c:formatCode>
                <c:ptCount val="2"/>
                <c:pt idx="0">
                  <c:v>12.99</c:v>
                </c:pt>
                <c:pt idx="1">
                  <c:v>12.990000009999999</c:v>
                </c:pt>
              </c:numCache>
            </c:numRef>
          </c:xVal>
          <c:yVal>
            <c:numRef>
              <c:f>'Speed Vs Dist'!$B$48:$B$49</c:f>
              <c:numCache>
                <c:formatCode>General</c:formatCode>
                <c:ptCount val="2"/>
                <c:pt idx="0">
                  <c:v>1.5</c:v>
                </c:pt>
                <c:pt idx="1">
                  <c:v>22</c:v>
                </c:pt>
              </c:numCache>
            </c:numRef>
          </c:yVal>
          <c:smooth val="1"/>
        </c:ser>
        <c:ser>
          <c:idx val="16"/>
          <c:order val="16"/>
          <c:tx>
            <c:strRef>
              <c:f>'Speed Vs Dist'!$C$50</c:f>
              <c:strCache>
                <c:ptCount val="1"/>
                <c:pt idx="0">
                  <c:v>Begin Ross Island</c:v>
                </c:pt>
              </c:strCache>
            </c:strRef>
          </c:tx>
          <c:spPr>
            <a:ln>
              <a:solidFill>
                <a:schemeClr val="bg1">
                  <a:lumMod val="65000"/>
                </a:schemeClr>
              </a:solidFill>
            </a:ln>
          </c:spPr>
          <c:marker>
            <c:symbol val="none"/>
          </c:marker>
          <c:dPt>
            <c:idx val="1"/>
            <c:bubble3D val="0"/>
            <c:spPr>
              <a:ln>
                <a:solidFill>
                  <a:schemeClr val="bg1">
                    <a:lumMod val="65000"/>
                  </a:schemeClr>
                </a:solidFill>
                <a:prstDash val="sysDot"/>
              </a:ln>
            </c:spPr>
          </c:dPt>
          <c:dLbls>
            <c:dLbl>
              <c:idx val="1"/>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'Speed Vs Dist'!$A$50:$A$51</c:f>
              <c:numCache>
                <c:formatCode>0.00000000</c:formatCode>
                <c:ptCount val="2"/>
                <c:pt idx="0">
                  <c:v>11.9</c:v>
                </c:pt>
                <c:pt idx="1">
                  <c:v>11.900000009999999</c:v>
                </c:pt>
              </c:numCache>
            </c:numRef>
          </c:xVal>
          <c:yVal>
            <c:numRef>
              <c:f>'Speed Vs Dist'!$B$50:$B$51</c:f>
              <c:numCache>
                <c:formatCode>General</c:formatCode>
                <c:ptCount val="2"/>
                <c:pt idx="0">
                  <c:v>1.5</c:v>
                </c:pt>
                <c:pt idx="1">
                  <c:v>25</c:v>
                </c:pt>
              </c:numCache>
            </c:numRef>
          </c:yVal>
          <c:smooth val="1"/>
        </c:ser>
        <c:ser>
          <c:idx val="17"/>
          <c:order val="17"/>
          <c:tx>
            <c:strRef>
              <c:f>'Speed Vs Dist'!$C$52</c:f>
              <c:strCache>
                <c:ptCount val="1"/>
                <c:pt idx="0">
                  <c:v>End Ross Island</c:v>
                </c:pt>
              </c:strCache>
            </c:strRef>
          </c:tx>
          <c:spPr>
            <a:ln>
              <a:solidFill>
                <a:schemeClr val="bg1">
                  <a:lumMod val="65000"/>
                </a:schemeClr>
              </a:solidFill>
              <a:prstDash val="sysDot"/>
            </a:ln>
          </c:spPr>
          <c:marker>
            <c:symbol val="none"/>
          </c:marker>
          <c:dLbls>
            <c:dLbl>
              <c:idx val="1"/>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'Speed Vs Dist'!$A$52:$A$53</c:f>
              <c:numCache>
                <c:formatCode>0.00000000</c:formatCode>
                <c:ptCount val="2"/>
                <c:pt idx="0">
                  <c:v>12.65</c:v>
                </c:pt>
                <c:pt idx="1">
                  <c:v>12.650000009999999</c:v>
                </c:pt>
              </c:numCache>
            </c:numRef>
          </c:xVal>
          <c:yVal>
            <c:numRef>
              <c:f>'Speed Vs Dist'!$B$52:$B$53</c:f>
              <c:numCache>
                <c:formatCode>General</c:formatCode>
                <c:ptCount val="2"/>
                <c:pt idx="0">
                  <c:v>1.5</c:v>
                </c:pt>
                <c:pt idx="1">
                  <c:v>25</c:v>
                </c:pt>
              </c:numCache>
            </c:numRef>
          </c:yVal>
          <c:smooth val="1"/>
        </c:ser>
        <c:ser>
          <c:idx val="18"/>
          <c:order val="18"/>
          <c:tx>
            <c:strRef>
              <c:f>'Speed Vs Dist'!$C$46</c:f>
              <c:strCache>
                <c:ptCount val="1"/>
                <c:pt idx="0">
                  <c:v>SE 21st</c:v>
                </c:pt>
              </c:strCache>
            </c:strRef>
          </c:tx>
          <c:marker>
            <c:symbol val="none"/>
          </c:marker>
          <c:dPt>
            <c:idx val="1"/>
            <c:bubble3D val="0"/>
            <c:spPr>
              <a:ln>
                <a:solidFill>
                  <a:schemeClr val="bg1">
                    <a:lumMod val="65000"/>
                  </a:schemeClr>
                </a:solidFill>
                <a:prstDash val="sysDot"/>
              </a:ln>
            </c:spPr>
          </c:dPt>
          <c:dLbls>
            <c:dLbl>
              <c:idx val="1"/>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'Speed Vs Dist'!$A$46:$A$47</c:f>
              <c:numCache>
                <c:formatCode>0.00000000</c:formatCode>
                <c:ptCount val="2"/>
                <c:pt idx="0">
                  <c:v>11.19</c:v>
                </c:pt>
                <c:pt idx="1">
                  <c:v>11.19000001</c:v>
                </c:pt>
              </c:numCache>
            </c:numRef>
          </c:xVal>
          <c:yVal>
            <c:numRef>
              <c:f>'Speed Vs Dist'!$B$46:$B$47</c:f>
              <c:numCache>
                <c:formatCode>General</c:formatCode>
                <c:ptCount val="2"/>
                <c:pt idx="0">
                  <c:v>1.5</c:v>
                </c:pt>
                <c:pt idx="1">
                  <c:v>30</c:v>
                </c:pt>
              </c:numCache>
            </c:numRef>
          </c:yVal>
          <c:smooth val="1"/>
        </c:ser>
        <c:ser>
          <c:idx val="19"/>
          <c:order val="19"/>
          <c:tx>
            <c:strRef>
              <c:f>'Speed Vs Dist'!$C$54</c:f>
              <c:strCache>
                <c:ptCount val="1"/>
                <c:pt idx="0">
                  <c:v>SE 164th</c:v>
                </c:pt>
              </c:strCache>
            </c:strRef>
          </c:tx>
          <c:spPr>
            <a:ln>
              <a:prstDash val="sysDot"/>
            </a:ln>
          </c:spPr>
          <c:marker>
            <c:symbol val="none"/>
          </c:marker>
          <c:dPt>
            <c:idx val="1"/>
            <c:bubble3D val="0"/>
            <c:spPr>
              <a:ln>
                <a:solidFill>
                  <a:schemeClr val="bg1">
                    <a:lumMod val="65000"/>
                  </a:schemeClr>
                </a:solidFill>
                <a:prstDash val="sysDot"/>
              </a:ln>
            </c:spPr>
          </c:dPt>
          <c:dLbls>
            <c:dLbl>
              <c:idx val="1"/>
              <c:layout/>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'Speed Vs Dist'!$A$54:$A$55</c:f>
              <c:numCache>
                <c:formatCode>0.00000000</c:formatCode>
                <c:ptCount val="2"/>
                <c:pt idx="0">
                  <c:v>3.82</c:v>
                </c:pt>
                <c:pt idx="1">
                  <c:v>3.8200000099999998</c:v>
                </c:pt>
              </c:numCache>
            </c:numRef>
          </c:xVal>
          <c:yVal>
            <c:numRef>
              <c:f>'Speed Vs Dist'!$B$54:$B$55</c:f>
              <c:numCache>
                <c:formatCode>General</c:formatCode>
                <c:ptCount val="2"/>
                <c:pt idx="0">
                  <c:v>1.5</c:v>
                </c:pt>
                <c:pt idx="1">
                  <c:v>35</c:v>
                </c:pt>
              </c:numCache>
            </c:numRef>
          </c:yVal>
          <c:smooth val="1"/>
        </c:ser>
        <c:ser>
          <c:idx val="20"/>
          <c:order val="20"/>
          <c:tx>
            <c:strRef>
              <c:f>'Speed Vs Dist'!$C$56</c:f>
              <c:strCache>
                <c:ptCount val="1"/>
                <c:pt idx="0">
                  <c:v>SE 71st</c:v>
                </c:pt>
              </c:strCache>
            </c:strRef>
          </c:tx>
          <c:spPr>
            <a:ln>
              <a:solidFill>
                <a:schemeClr val="bg1">
                  <a:lumMod val="65000"/>
                </a:schemeClr>
              </a:solidFill>
              <a:prstDash val="sysDot"/>
            </a:ln>
          </c:spPr>
          <c:marker>
            <c:symbol val="none"/>
          </c:marker>
          <c:dLbls>
            <c:dLbl>
              <c:idx val="1"/>
              <c:dLblPos val="t"/>
              <c:showLegendKey val="0"/>
              <c:showVal val="0"/>
              <c:showCatName val="0"/>
              <c:showSerName val="1"/>
              <c:showPercent val="0"/>
              <c:showBubbleSize val="0"/>
              <c:extLst>
                <c:ext xmlns:c15="http://schemas.microsoft.com/office/drawing/2012/chart" uri="{CE6537A1-D6FC-4f65-9D91-7224C49458BB}"/>
              </c:extLst>
            </c:dLbl>
            <c:spPr>
              <a:noFill/>
              <a:ln>
                <a:noFill/>
              </a:ln>
              <a:effectLst/>
            </c:spPr>
            <c:txPr>
              <a:bodyPr rot="-5400000"/>
              <a:lstStyle/>
              <a:p>
                <a:pPr>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'Speed Vs Dist'!$A$56:$A$57</c:f>
              <c:numCache>
                <c:formatCode>0.00000000</c:formatCode>
                <c:ptCount val="2"/>
                <c:pt idx="0">
                  <c:v>8.5300000000000011</c:v>
                </c:pt>
                <c:pt idx="1">
                  <c:v>8.5300000000000011</c:v>
                </c:pt>
              </c:numCache>
            </c:numRef>
          </c:xVal>
          <c:yVal>
            <c:numRef>
              <c:f>'Speed Vs Dist'!$B$56:$B$57</c:f>
              <c:numCache>
                <c:formatCode>General</c:formatCode>
                <c:ptCount val="2"/>
                <c:pt idx="0">
                  <c:v>1.5</c:v>
                </c:pt>
                <c:pt idx="1">
                  <c:v>35</c:v>
                </c:pt>
              </c:numCache>
            </c:numRef>
          </c:yVal>
          <c:smooth val="1"/>
        </c:ser>
        <c:ser>
          <c:idx val="21"/>
          <c:order val="21"/>
          <c:tx>
            <c:strRef>
              <c:f>'Speed Vs Dist'!$C$58</c:f>
              <c:strCache>
                <c:ptCount val="1"/>
                <c:pt idx="0">
                  <c:v>SW 6th &amp; Mill</c:v>
                </c:pt>
              </c:strCache>
            </c:strRef>
          </c:tx>
          <c:spPr>
            <a:ln>
              <a:solidFill>
                <a:schemeClr val="bg1">
                  <a:lumMod val="65000"/>
                </a:schemeClr>
              </a:solidFill>
              <a:prstDash val="sysDot"/>
            </a:ln>
          </c:spPr>
          <c:marker>
            <c:symbol val="none"/>
          </c:marker>
          <c:dLbls>
            <c:dLbl>
              <c:idx val="1"/>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extLst>
            </c:dLbl>
            <c:spPr>
              <a:noFill/>
              <a:ln>
                <a:noFill/>
              </a:ln>
              <a:effectLst/>
            </c:spPr>
            <c:dLblPos val="t"/>
            <c:showLegendKey val="0"/>
            <c:showVal val="0"/>
            <c:showCatName val="0"/>
            <c:showSerName val="0"/>
            <c:showPercent val="0"/>
            <c:showBubbleSize val="0"/>
            <c:extLst>
              <c:ext xmlns:c15="http://schemas.microsoft.com/office/drawing/2012/chart" uri="{CE6537A1-D6FC-4f65-9D91-7224C49458BB}">
                <c15:showLeaderLines val="0"/>
              </c:ext>
            </c:extLst>
          </c:dLbls>
          <c:xVal>
            <c:numRef>
              <c:f>'Speed Vs Dist'!$A$58:$A$59</c:f>
              <c:numCache>
                <c:formatCode>0.00000000</c:formatCode>
                <c:ptCount val="2"/>
                <c:pt idx="0">
                  <c:v>13.8</c:v>
                </c:pt>
                <c:pt idx="1">
                  <c:v>13.8</c:v>
                </c:pt>
              </c:numCache>
            </c:numRef>
          </c:xVal>
          <c:yVal>
            <c:numRef>
              <c:f>'Speed Vs Dist'!$B$58:$B$59</c:f>
              <c:numCache>
                <c:formatCode>General</c:formatCode>
                <c:ptCount val="2"/>
                <c:pt idx="0">
                  <c:v>1.5</c:v>
                </c:pt>
                <c:pt idx="1">
                  <c:v>25</c:v>
                </c:pt>
              </c:numCache>
            </c:numRef>
          </c:yVal>
          <c:smooth val="1"/>
        </c:ser>
        <c:ser>
          <c:idx val="22"/>
          <c:order val="22"/>
          <c:tx>
            <c:strRef>
              <c:f>'Speed Vs Dist'!$C$60</c:f>
              <c:strCache>
                <c:ptCount val="1"/>
                <c:pt idx="0">
                  <c:v>SW 6th &amp; Alder</c:v>
                </c:pt>
              </c:strCache>
            </c:strRef>
          </c:tx>
          <c:spPr>
            <a:ln>
              <a:solidFill>
                <a:schemeClr val="bg1">
                  <a:lumMod val="65000"/>
                </a:schemeClr>
              </a:solidFill>
              <a:prstDash val="sysDot"/>
            </a:ln>
          </c:spPr>
          <c:marker>
            <c:symbol val="none"/>
          </c:marker>
          <c:dLbls>
            <c:dLbl>
              <c:idx val="1"/>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'Speed Vs Dist'!$A$60:$A$61</c:f>
              <c:numCache>
                <c:formatCode>0.00000000</c:formatCode>
                <c:ptCount val="2"/>
                <c:pt idx="0">
                  <c:v>14.3</c:v>
                </c:pt>
                <c:pt idx="1">
                  <c:v>14.300001</c:v>
                </c:pt>
              </c:numCache>
            </c:numRef>
          </c:xVal>
          <c:yVal>
            <c:numRef>
              <c:f>'Speed Vs Dist'!$B$60:$B$61</c:f>
              <c:numCache>
                <c:formatCode>General</c:formatCode>
                <c:ptCount val="2"/>
                <c:pt idx="0">
                  <c:v>1.5</c:v>
                </c:pt>
                <c:pt idx="1">
                  <c:v>25</c:v>
                </c:pt>
              </c:numCache>
            </c:numRef>
          </c:yVal>
          <c:smooth val="1"/>
        </c:ser>
        <c:dLbls>
          <c:showLegendKey val="0"/>
          <c:showVal val="0"/>
          <c:showCatName val="0"/>
          <c:showSerName val="0"/>
          <c:showPercent val="0"/>
          <c:showBubbleSize val="0"/>
        </c:dLbls>
        <c:axId val="244042432"/>
        <c:axId val="244042824"/>
      </c:scatterChart>
      <c:valAx>
        <c:axId val="244042432"/>
        <c:scaling>
          <c:orientation val="minMax"/>
          <c:max val="5.5"/>
          <c:min val="0"/>
        </c:scaling>
        <c:delete val="0"/>
        <c:axPos val="b"/>
        <c:title>
          <c:tx>
            <c:rich>
              <a:bodyPr/>
              <a:lstStyle/>
              <a:p>
                <a:pPr>
                  <a:defRPr/>
                </a:pPr>
                <a:r>
                  <a:rPr lang="en-US"/>
                  <a:t>a) Cumulative Distance Start - 5.5</a:t>
                </a:r>
                <a:r>
                  <a:rPr lang="en-US" baseline="0"/>
                  <a:t> </a:t>
                </a:r>
                <a:r>
                  <a:rPr lang="en-US"/>
                  <a:t>(miles)</a:t>
                </a:r>
              </a:p>
            </c:rich>
          </c:tx>
          <c:layout>
            <c:manualLayout>
              <c:xMode val="edge"/>
              <c:yMode val="edge"/>
              <c:x val="0.326038630995372"/>
              <c:y val="0.92997909569385795"/>
            </c:manualLayout>
          </c:layout>
          <c:overlay val="0"/>
        </c:title>
        <c:numFmt formatCode="0.00" sourceLinked="1"/>
        <c:majorTickMark val="out"/>
        <c:minorTickMark val="in"/>
        <c:tickLblPos val="nextTo"/>
        <c:crossAx val="244042824"/>
        <c:crosses val="autoZero"/>
        <c:crossBetween val="midCat"/>
        <c:majorUnit val="0.5"/>
        <c:minorUnit val="0.1"/>
      </c:valAx>
      <c:valAx>
        <c:axId val="244042824"/>
        <c:scaling>
          <c:orientation val="minMax"/>
          <c:max val="40"/>
          <c:min val="0"/>
        </c:scaling>
        <c:delete val="0"/>
        <c:axPos val="l"/>
        <c:title>
          <c:tx>
            <c:rich>
              <a:bodyPr rot="-5400000" vert="horz"/>
              <a:lstStyle/>
              <a:p>
                <a:pPr>
                  <a:defRPr/>
                </a:pPr>
                <a:r>
                  <a:rPr lang="en-US"/>
                  <a:t>Speed (mph)</a:t>
                </a:r>
              </a:p>
            </c:rich>
          </c:tx>
          <c:layout>
            <c:manualLayout>
              <c:xMode val="edge"/>
              <c:yMode val="edge"/>
              <c:x val="6.3745019920318701E-3"/>
              <c:y val="0.377278879974834"/>
            </c:manualLayout>
          </c:layout>
          <c:overlay val="0"/>
        </c:title>
        <c:numFmt formatCode="0" sourceLinked="1"/>
        <c:majorTickMark val="out"/>
        <c:minorTickMark val="none"/>
        <c:tickLblPos val="nextTo"/>
        <c:crossAx val="244042432"/>
        <c:crosses val="autoZero"/>
        <c:crossBetween val="midCat"/>
      </c:valAx>
      <c:spPr>
        <a:ln>
          <a:noFill/>
        </a:ln>
      </c:spPr>
    </c:plotArea>
    <c:legend>
      <c:legendPos val="t"/>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legendEntry>
        <c:idx val="16"/>
        <c:delete val="1"/>
      </c:legendEntry>
      <c:legendEntry>
        <c:idx val="17"/>
        <c:delete val="1"/>
      </c:legendEntry>
      <c:legendEntry>
        <c:idx val="18"/>
        <c:delete val="1"/>
      </c:legendEntry>
      <c:legendEntry>
        <c:idx val="19"/>
        <c:delete val="1"/>
      </c:legendEntry>
      <c:legendEntry>
        <c:idx val="20"/>
        <c:delete val="1"/>
      </c:legendEntry>
      <c:legendEntry>
        <c:idx val="21"/>
        <c:delete val="1"/>
      </c:legendEntry>
      <c:legendEntry>
        <c:idx val="22"/>
        <c:delete val="1"/>
      </c:legendEntry>
      <c:layout/>
      <c:overlay val="0"/>
      <c:spPr>
        <a:ln>
          <a:solidFill>
            <a:schemeClr val="tx1"/>
          </a:solidFill>
        </a:ln>
      </c:sp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216512311294797E-2"/>
          <c:y val="0.112521351497729"/>
          <c:w val="0.89108419139915196"/>
          <c:h val="0.696635036005115"/>
        </c:manualLayout>
      </c:layout>
      <c:scatterChart>
        <c:scatterStyle val="smoothMarker"/>
        <c:varyColors val="0"/>
        <c:ser>
          <c:idx val="0"/>
          <c:order val="0"/>
          <c:tx>
            <c:strRef>
              <c:f>'Avg Speed'!$G$1</c:f>
              <c:strCache>
                <c:ptCount val="1"/>
                <c:pt idx="0">
                  <c:v>cumulative Distance</c:v>
                </c:pt>
              </c:strCache>
            </c:strRef>
          </c:tx>
          <c:spPr>
            <a:ln w="15875">
              <a:solidFill>
                <a:schemeClr val="tx1"/>
              </a:solidFill>
            </a:ln>
          </c:spPr>
          <c:marker>
            <c:symbol val="none"/>
          </c:marker>
          <c:xVal>
            <c:numRef>
              <c:f>'Avg Speed'!$G$3:$G$594</c:f>
              <c:numCache>
                <c:formatCode>0</c:formatCode>
                <c:ptCount val="592"/>
                <c:pt idx="0">
                  <c:v>2.5000000000000001E-2</c:v>
                </c:pt>
                <c:pt idx="1">
                  <c:v>0.05</c:v>
                </c:pt>
                <c:pt idx="2">
                  <c:v>7.4999999999999997E-2</c:v>
                </c:pt>
                <c:pt idx="3">
                  <c:v>0.1</c:v>
                </c:pt>
                <c:pt idx="4">
                  <c:v>0.125</c:v>
                </c:pt>
                <c:pt idx="5">
                  <c:v>0.15</c:v>
                </c:pt>
                <c:pt idx="6">
                  <c:v>0.17499999999999999</c:v>
                </c:pt>
                <c:pt idx="7">
                  <c:v>0.2</c:v>
                </c:pt>
                <c:pt idx="8">
                  <c:v>0.22500000000000001</c:v>
                </c:pt>
                <c:pt idx="9">
                  <c:v>0.25</c:v>
                </c:pt>
                <c:pt idx="10">
                  <c:v>0.27500000000000002</c:v>
                </c:pt>
                <c:pt idx="11">
                  <c:v>0.3</c:v>
                </c:pt>
                <c:pt idx="12">
                  <c:v>0.32500000000000001</c:v>
                </c:pt>
                <c:pt idx="13">
                  <c:v>0.35</c:v>
                </c:pt>
                <c:pt idx="14">
                  <c:v>0.375</c:v>
                </c:pt>
                <c:pt idx="15">
                  <c:v>0.4</c:v>
                </c:pt>
                <c:pt idx="16">
                  <c:v>0.42499999999999999</c:v>
                </c:pt>
                <c:pt idx="17">
                  <c:v>0.45</c:v>
                </c:pt>
                <c:pt idx="18">
                  <c:v>0.47499999999999998</c:v>
                </c:pt>
                <c:pt idx="19">
                  <c:v>0.5</c:v>
                </c:pt>
                <c:pt idx="20">
                  <c:v>0.52500000000000002</c:v>
                </c:pt>
                <c:pt idx="21">
                  <c:v>0.55000000000000004</c:v>
                </c:pt>
                <c:pt idx="22">
                  <c:v>0.57499999999999996</c:v>
                </c:pt>
                <c:pt idx="23">
                  <c:v>0.6</c:v>
                </c:pt>
                <c:pt idx="24">
                  <c:v>0.625</c:v>
                </c:pt>
                <c:pt idx="25">
                  <c:v>0.65</c:v>
                </c:pt>
                <c:pt idx="26">
                  <c:v>0.67500000000000004</c:v>
                </c:pt>
                <c:pt idx="27">
                  <c:v>0.7</c:v>
                </c:pt>
                <c:pt idx="28">
                  <c:v>0.72499999999999998</c:v>
                </c:pt>
                <c:pt idx="29">
                  <c:v>0.75</c:v>
                </c:pt>
                <c:pt idx="30">
                  <c:v>0.77500000000000002</c:v>
                </c:pt>
                <c:pt idx="31">
                  <c:v>0.8</c:v>
                </c:pt>
                <c:pt idx="32">
                  <c:v>0.82499999999999996</c:v>
                </c:pt>
                <c:pt idx="33">
                  <c:v>0.85</c:v>
                </c:pt>
                <c:pt idx="34">
                  <c:v>0.875000000000001</c:v>
                </c:pt>
                <c:pt idx="35">
                  <c:v>0.90000000000000102</c:v>
                </c:pt>
                <c:pt idx="36">
                  <c:v>0.92500000000000104</c:v>
                </c:pt>
                <c:pt idx="37">
                  <c:v>0.95000000000000095</c:v>
                </c:pt>
                <c:pt idx="38">
                  <c:v>0.97500000000000098</c:v>
                </c:pt>
                <c:pt idx="39">
                  <c:v>1</c:v>
                </c:pt>
                <c:pt idx="40">
                  <c:v>1.0249999999999999</c:v>
                </c:pt>
                <c:pt idx="41">
                  <c:v>1.05</c:v>
                </c:pt>
                <c:pt idx="42">
                  <c:v>1.075</c:v>
                </c:pt>
                <c:pt idx="43">
                  <c:v>1.1000000000000001</c:v>
                </c:pt>
                <c:pt idx="44">
                  <c:v>1.125</c:v>
                </c:pt>
                <c:pt idx="45">
                  <c:v>1.1499999999999999</c:v>
                </c:pt>
                <c:pt idx="46">
                  <c:v>1.175</c:v>
                </c:pt>
                <c:pt idx="47">
                  <c:v>1.1999999999999991</c:v>
                </c:pt>
                <c:pt idx="48">
                  <c:v>1.224999999999999</c:v>
                </c:pt>
                <c:pt idx="49">
                  <c:v>1.249999999999998</c:v>
                </c:pt>
                <c:pt idx="50">
                  <c:v>1.274999999999999</c:v>
                </c:pt>
                <c:pt idx="51">
                  <c:v>1.299999999999998</c:v>
                </c:pt>
                <c:pt idx="52">
                  <c:v>1.3249999999999991</c:v>
                </c:pt>
                <c:pt idx="53">
                  <c:v>1.349999999999999</c:v>
                </c:pt>
                <c:pt idx="54">
                  <c:v>1.3749999999999989</c:v>
                </c:pt>
                <c:pt idx="55">
                  <c:v>1.399999999999999</c:v>
                </c:pt>
                <c:pt idx="56">
                  <c:v>1.424999999999998</c:v>
                </c:pt>
                <c:pt idx="57">
                  <c:v>1.4499999999999971</c:v>
                </c:pt>
                <c:pt idx="58">
                  <c:v>1.474999999999999</c:v>
                </c:pt>
                <c:pt idx="59">
                  <c:v>1.499999999999998</c:v>
                </c:pt>
                <c:pt idx="60">
                  <c:v>1.5249999999999979</c:v>
                </c:pt>
                <c:pt idx="61">
                  <c:v>1.549999999999998</c:v>
                </c:pt>
                <c:pt idx="62">
                  <c:v>1.574999999999998</c:v>
                </c:pt>
                <c:pt idx="63">
                  <c:v>1.5999999999999981</c:v>
                </c:pt>
                <c:pt idx="64">
                  <c:v>1.624999999999998</c:v>
                </c:pt>
                <c:pt idx="65">
                  <c:v>1.6499999999999979</c:v>
                </c:pt>
                <c:pt idx="66">
                  <c:v>1.674999999999998</c:v>
                </c:pt>
                <c:pt idx="67">
                  <c:v>1.699999999999998</c:v>
                </c:pt>
                <c:pt idx="68">
                  <c:v>1.7249999999999981</c:v>
                </c:pt>
                <c:pt idx="69">
                  <c:v>1.749999999999998</c:v>
                </c:pt>
                <c:pt idx="70">
                  <c:v>1.7749999999999979</c:v>
                </c:pt>
                <c:pt idx="71">
                  <c:v>1.799999999999998</c:v>
                </c:pt>
                <c:pt idx="72">
                  <c:v>1.8249999999999971</c:v>
                </c:pt>
                <c:pt idx="73">
                  <c:v>1.849999999999997</c:v>
                </c:pt>
                <c:pt idx="74">
                  <c:v>1.8749999999999969</c:v>
                </c:pt>
                <c:pt idx="75">
                  <c:v>1.899999999999997</c:v>
                </c:pt>
                <c:pt idx="76">
                  <c:v>1.924999999999996</c:v>
                </c:pt>
                <c:pt idx="77">
                  <c:v>1.9499999999999971</c:v>
                </c:pt>
                <c:pt idx="78">
                  <c:v>1.974999999999997</c:v>
                </c:pt>
                <c:pt idx="79">
                  <c:v>1.999999999999996</c:v>
                </c:pt>
                <c:pt idx="80">
                  <c:v>2.0249999999999968</c:v>
                </c:pt>
                <c:pt idx="81">
                  <c:v>2.0499999999999972</c:v>
                </c:pt>
                <c:pt idx="82">
                  <c:v>2.0749999999999971</c:v>
                </c:pt>
                <c:pt idx="83">
                  <c:v>2.099999999999997</c:v>
                </c:pt>
                <c:pt idx="84">
                  <c:v>2.1249999999999969</c:v>
                </c:pt>
                <c:pt idx="85">
                  <c:v>2.1499999999999968</c:v>
                </c:pt>
                <c:pt idx="86">
                  <c:v>2.1749999999999972</c:v>
                </c:pt>
                <c:pt idx="87">
                  <c:v>2.1999999999999962</c:v>
                </c:pt>
                <c:pt idx="88">
                  <c:v>2.2249999999999961</c:v>
                </c:pt>
                <c:pt idx="89">
                  <c:v>2.249999999999996</c:v>
                </c:pt>
                <c:pt idx="90">
                  <c:v>2.2749999999999959</c:v>
                </c:pt>
                <c:pt idx="91">
                  <c:v>2.2999999999999958</c:v>
                </c:pt>
                <c:pt idx="92">
                  <c:v>2.3249999999999962</c:v>
                </c:pt>
                <c:pt idx="93">
                  <c:v>2.3499999999999952</c:v>
                </c:pt>
                <c:pt idx="94">
                  <c:v>2.3749999999999951</c:v>
                </c:pt>
                <c:pt idx="95">
                  <c:v>2.399999999999995</c:v>
                </c:pt>
                <c:pt idx="96">
                  <c:v>2.4249999999999949</c:v>
                </c:pt>
                <c:pt idx="97">
                  <c:v>2.4499999999999948</c:v>
                </c:pt>
                <c:pt idx="98">
                  <c:v>2.4749999999999952</c:v>
                </c:pt>
                <c:pt idx="99">
                  <c:v>2.4999999999999951</c:v>
                </c:pt>
                <c:pt idx="100">
                  <c:v>2.524999999999995</c:v>
                </c:pt>
                <c:pt idx="101">
                  <c:v>2.5499999999999949</c:v>
                </c:pt>
                <c:pt idx="102">
                  <c:v>2.5749999999999948</c:v>
                </c:pt>
                <c:pt idx="103">
                  <c:v>2.5999999999999952</c:v>
                </c:pt>
                <c:pt idx="104">
                  <c:v>2.6249999999999951</c:v>
                </c:pt>
                <c:pt idx="105">
                  <c:v>2.6499999999999941</c:v>
                </c:pt>
                <c:pt idx="106">
                  <c:v>2.674999999999994</c:v>
                </c:pt>
                <c:pt idx="107">
                  <c:v>2.699999999999994</c:v>
                </c:pt>
                <c:pt idx="108">
                  <c:v>2.7249999999999952</c:v>
                </c:pt>
                <c:pt idx="109">
                  <c:v>2.7499999999999938</c:v>
                </c:pt>
                <c:pt idx="110">
                  <c:v>2.7749999999999941</c:v>
                </c:pt>
                <c:pt idx="111">
                  <c:v>2.799999999999994</c:v>
                </c:pt>
                <c:pt idx="112">
                  <c:v>2.824999999999994</c:v>
                </c:pt>
                <c:pt idx="113">
                  <c:v>2.8499999999999939</c:v>
                </c:pt>
                <c:pt idx="114">
                  <c:v>2.8749999999999938</c:v>
                </c:pt>
                <c:pt idx="115">
                  <c:v>2.8999999999999941</c:v>
                </c:pt>
                <c:pt idx="116">
                  <c:v>2.924999999999994</c:v>
                </c:pt>
                <c:pt idx="117">
                  <c:v>2.9499999999999931</c:v>
                </c:pt>
                <c:pt idx="118">
                  <c:v>2.974999999999993</c:v>
                </c:pt>
                <c:pt idx="119">
                  <c:v>2.9999999999999929</c:v>
                </c:pt>
                <c:pt idx="120">
                  <c:v>3.0249999999999928</c:v>
                </c:pt>
                <c:pt idx="121">
                  <c:v>3.0499999999999932</c:v>
                </c:pt>
                <c:pt idx="122">
                  <c:v>3.0749999999999931</c:v>
                </c:pt>
                <c:pt idx="123">
                  <c:v>3.099999999999993</c:v>
                </c:pt>
                <c:pt idx="124">
                  <c:v>3.1249999999999929</c:v>
                </c:pt>
                <c:pt idx="125">
                  <c:v>3.1499999999999928</c:v>
                </c:pt>
                <c:pt idx="126">
                  <c:v>3.1749999999999932</c:v>
                </c:pt>
                <c:pt idx="127">
                  <c:v>3.1999999999999931</c:v>
                </c:pt>
                <c:pt idx="128">
                  <c:v>3.224999999999993</c:v>
                </c:pt>
                <c:pt idx="129">
                  <c:v>3.2499999999999929</c:v>
                </c:pt>
                <c:pt idx="130">
                  <c:v>3.2749999999999928</c:v>
                </c:pt>
                <c:pt idx="131">
                  <c:v>3.2999999999999932</c:v>
                </c:pt>
                <c:pt idx="132">
                  <c:v>3.3249999999999922</c:v>
                </c:pt>
                <c:pt idx="133">
                  <c:v>3.3499999999999921</c:v>
                </c:pt>
                <c:pt idx="134">
                  <c:v>3.374999999999992</c:v>
                </c:pt>
                <c:pt idx="135">
                  <c:v>3.399999999999991</c:v>
                </c:pt>
                <c:pt idx="136">
                  <c:v>3.4249999999999918</c:v>
                </c:pt>
                <c:pt idx="137">
                  <c:v>3.4499999999999922</c:v>
                </c:pt>
                <c:pt idx="138">
                  <c:v>3.4749999999999921</c:v>
                </c:pt>
                <c:pt idx="139">
                  <c:v>3.4999999999999911</c:v>
                </c:pt>
                <c:pt idx="140">
                  <c:v>3.524999999999991</c:v>
                </c:pt>
                <c:pt idx="141">
                  <c:v>3.5499999999999909</c:v>
                </c:pt>
                <c:pt idx="142">
                  <c:v>3.5749999999999909</c:v>
                </c:pt>
                <c:pt idx="143">
                  <c:v>3.5999999999999912</c:v>
                </c:pt>
                <c:pt idx="144">
                  <c:v>3.6249999999999911</c:v>
                </c:pt>
                <c:pt idx="145">
                  <c:v>3.649999999999991</c:v>
                </c:pt>
                <c:pt idx="146">
                  <c:v>3.6749999999999909</c:v>
                </c:pt>
                <c:pt idx="147">
                  <c:v>3.6999999999999909</c:v>
                </c:pt>
                <c:pt idx="148">
                  <c:v>3.7249999999999912</c:v>
                </c:pt>
                <c:pt idx="149">
                  <c:v>3.7499999999999911</c:v>
                </c:pt>
                <c:pt idx="150">
                  <c:v>3.774999999999991</c:v>
                </c:pt>
                <c:pt idx="151">
                  <c:v>3.7999999999999901</c:v>
                </c:pt>
                <c:pt idx="152">
                  <c:v>3.82499999999999</c:v>
                </c:pt>
                <c:pt idx="153">
                  <c:v>3.8499999999999881</c:v>
                </c:pt>
                <c:pt idx="154">
                  <c:v>3.874999999999988</c:v>
                </c:pt>
                <c:pt idx="155">
                  <c:v>3.8999999999999901</c:v>
                </c:pt>
                <c:pt idx="156">
                  <c:v>3.9249999999999901</c:v>
                </c:pt>
                <c:pt idx="157">
                  <c:v>3.94999999999999</c:v>
                </c:pt>
                <c:pt idx="158">
                  <c:v>3.974999999999989</c:v>
                </c:pt>
                <c:pt idx="159">
                  <c:v>3.999999999999988</c:v>
                </c:pt>
                <c:pt idx="160">
                  <c:v>4.0249999999999773</c:v>
                </c:pt>
                <c:pt idx="161">
                  <c:v>4.0499999999999901</c:v>
                </c:pt>
                <c:pt idx="162">
                  <c:v>4.0749999999999904</c:v>
                </c:pt>
                <c:pt idx="163">
                  <c:v>4.0999999999999908</c:v>
                </c:pt>
                <c:pt idx="164">
                  <c:v>4.124999999999976</c:v>
                </c:pt>
                <c:pt idx="165">
                  <c:v>4.1499999999999906</c:v>
                </c:pt>
                <c:pt idx="166">
                  <c:v>4.1749999999999856</c:v>
                </c:pt>
                <c:pt idx="167">
                  <c:v>4.1999999999999886</c:v>
                </c:pt>
                <c:pt idx="168">
                  <c:v>4.2249999999999854</c:v>
                </c:pt>
                <c:pt idx="169">
                  <c:v>4.2499999999999929</c:v>
                </c:pt>
                <c:pt idx="170">
                  <c:v>4.2749999999999906</c:v>
                </c:pt>
                <c:pt idx="171">
                  <c:v>4.2999999999999936</c:v>
                </c:pt>
                <c:pt idx="172">
                  <c:v>4.324999999999978</c:v>
                </c:pt>
                <c:pt idx="173">
                  <c:v>4.3499999999999943</c:v>
                </c:pt>
                <c:pt idx="174">
                  <c:v>4.3749999999999947</c:v>
                </c:pt>
                <c:pt idx="175">
                  <c:v>4.399999999999995</c:v>
                </c:pt>
                <c:pt idx="176">
                  <c:v>4.4249999999999856</c:v>
                </c:pt>
                <c:pt idx="177">
                  <c:v>4.4499999999999957</c:v>
                </c:pt>
                <c:pt idx="178">
                  <c:v>4.4749999999999961</c:v>
                </c:pt>
                <c:pt idx="179">
                  <c:v>4.4999999999999956</c:v>
                </c:pt>
                <c:pt idx="180">
                  <c:v>4.5249999999999826</c:v>
                </c:pt>
                <c:pt idx="181">
                  <c:v>4.5499999999999972</c:v>
                </c:pt>
                <c:pt idx="182">
                  <c:v>4.5749999999999984</c:v>
                </c:pt>
                <c:pt idx="183">
                  <c:v>4.5999999999999979</c:v>
                </c:pt>
                <c:pt idx="184">
                  <c:v>4.6249999999999787</c:v>
                </c:pt>
                <c:pt idx="185">
                  <c:v>4.6499999999999977</c:v>
                </c:pt>
                <c:pt idx="186">
                  <c:v>4.6749999999999918</c:v>
                </c:pt>
                <c:pt idx="187">
                  <c:v>4.6999999999999966</c:v>
                </c:pt>
                <c:pt idx="188">
                  <c:v>4.7249999999999872</c:v>
                </c:pt>
                <c:pt idx="189">
                  <c:v>4.75</c:v>
                </c:pt>
                <c:pt idx="190">
                  <c:v>4.7750000000000004</c:v>
                </c:pt>
                <c:pt idx="191">
                  <c:v>4.8000000000000007</c:v>
                </c:pt>
                <c:pt idx="192">
                  <c:v>4.8249999999999851</c:v>
                </c:pt>
                <c:pt idx="193">
                  <c:v>4.8499999999999996</c:v>
                </c:pt>
                <c:pt idx="194">
                  <c:v>4.8750000000000018</c:v>
                </c:pt>
                <c:pt idx="195">
                  <c:v>4.9000000000000021</c:v>
                </c:pt>
                <c:pt idx="196">
                  <c:v>4.9250000000000016</c:v>
                </c:pt>
                <c:pt idx="197">
                  <c:v>4.9500000000000028</c:v>
                </c:pt>
                <c:pt idx="198">
                  <c:v>4.9750000000000032</c:v>
                </c:pt>
                <c:pt idx="199">
                  <c:v>5.0000000000000044</c:v>
                </c:pt>
                <c:pt idx="200">
                  <c:v>5.0249999999999897</c:v>
                </c:pt>
                <c:pt idx="201">
                  <c:v>5.0500000000000043</c:v>
                </c:pt>
                <c:pt idx="202">
                  <c:v>5.0750000000000046</c:v>
                </c:pt>
                <c:pt idx="203">
                  <c:v>5.100000000000005</c:v>
                </c:pt>
                <c:pt idx="204">
                  <c:v>5.1250000000000044</c:v>
                </c:pt>
                <c:pt idx="205">
                  <c:v>5.1500000000000057</c:v>
                </c:pt>
                <c:pt idx="206">
                  <c:v>5.175000000000006</c:v>
                </c:pt>
                <c:pt idx="207">
                  <c:v>5.2000000000000064</c:v>
                </c:pt>
                <c:pt idx="208">
                  <c:v>5.2250000000000068</c:v>
                </c:pt>
                <c:pt idx="209">
                  <c:v>5.2500000000000071</c:v>
                </c:pt>
                <c:pt idx="210">
                  <c:v>5.2750000000000083</c:v>
                </c:pt>
                <c:pt idx="211">
                  <c:v>5.3000000000000078</c:v>
                </c:pt>
                <c:pt idx="212">
                  <c:v>5.3250000000000046</c:v>
                </c:pt>
                <c:pt idx="213">
                  <c:v>5.3500000000000076</c:v>
                </c:pt>
                <c:pt idx="214">
                  <c:v>5.3750000000000089</c:v>
                </c:pt>
                <c:pt idx="215">
                  <c:v>5.4000000000000101</c:v>
                </c:pt>
                <c:pt idx="216">
                  <c:v>5.4250000000000096</c:v>
                </c:pt>
                <c:pt idx="217">
                  <c:v>5.4500000000000099</c:v>
                </c:pt>
                <c:pt idx="218">
                  <c:v>5.4750000000000103</c:v>
                </c:pt>
                <c:pt idx="219">
                  <c:v>5.5000000000000107</c:v>
                </c:pt>
                <c:pt idx="220">
                  <c:v>5.5250000000000066</c:v>
                </c:pt>
                <c:pt idx="221">
                  <c:v>5.5500000000000096</c:v>
                </c:pt>
                <c:pt idx="222">
                  <c:v>5.5750000000000117</c:v>
                </c:pt>
                <c:pt idx="223">
                  <c:v>5.6000000000000076</c:v>
                </c:pt>
                <c:pt idx="224">
                  <c:v>5.6249999999999991</c:v>
                </c:pt>
                <c:pt idx="225">
                  <c:v>5.6500000000000057</c:v>
                </c:pt>
                <c:pt idx="226">
                  <c:v>5.6750000000000087</c:v>
                </c:pt>
                <c:pt idx="227">
                  <c:v>5.7000000000000126</c:v>
                </c:pt>
                <c:pt idx="228">
                  <c:v>5.7250000000000076</c:v>
                </c:pt>
                <c:pt idx="229">
                  <c:v>5.7500000000000142</c:v>
                </c:pt>
                <c:pt idx="230">
                  <c:v>5.7750000000000146</c:v>
                </c:pt>
                <c:pt idx="231">
                  <c:v>5.8000000000000149</c:v>
                </c:pt>
                <c:pt idx="232">
                  <c:v>5.8250000000000046</c:v>
                </c:pt>
                <c:pt idx="233">
                  <c:v>5.8500000000000156</c:v>
                </c:pt>
                <c:pt idx="234">
                  <c:v>5.875000000000016</c:v>
                </c:pt>
                <c:pt idx="235">
                  <c:v>5.9000000000000163</c:v>
                </c:pt>
                <c:pt idx="236">
                  <c:v>5.9250000000000167</c:v>
                </c:pt>
                <c:pt idx="237">
                  <c:v>5.9500000000000171</c:v>
                </c:pt>
                <c:pt idx="238">
                  <c:v>5.9750000000000174</c:v>
                </c:pt>
                <c:pt idx="239">
                  <c:v>6.0000000000000178</c:v>
                </c:pt>
                <c:pt idx="240">
                  <c:v>6.0250000000000146</c:v>
                </c:pt>
                <c:pt idx="241">
                  <c:v>6.0500000000000176</c:v>
                </c:pt>
                <c:pt idx="242">
                  <c:v>6.0750000000000188</c:v>
                </c:pt>
                <c:pt idx="243">
                  <c:v>6.1000000000000174</c:v>
                </c:pt>
                <c:pt idx="244">
                  <c:v>6.1250000000000071</c:v>
                </c:pt>
                <c:pt idx="245">
                  <c:v>6.1500000000000146</c:v>
                </c:pt>
                <c:pt idx="246">
                  <c:v>6.1750000000000203</c:v>
                </c:pt>
                <c:pt idx="247">
                  <c:v>6.2000000000000206</c:v>
                </c:pt>
                <c:pt idx="248">
                  <c:v>6.225000000000021</c:v>
                </c:pt>
                <c:pt idx="249">
                  <c:v>6.2500000000000213</c:v>
                </c:pt>
                <c:pt idx="250">
                  <c:v>6.2750000000000217</c:v>
                </c:pt>
                <c:pt idx="251">
                  <c:v>6.300000000000022</c:v>
                </c:pt>
                <c:pt idx="252">
                  <c:v>6.3250000000000206</c:v>
                </c:pt>
                <c:pt idx="253">
                  <c:v>6.3500000000000227</c:v>
                </c:pt>
                <c:pt idx="254">
                  <c:v>6.3750000000000231</c:v>
                </c:pt>
                <c:pt idx="255">
                  <c:v>6.4000000000000226</c:v>
                </c:pt>
                <c:pt idx="256">
                  <c:v>6.4250000000000238</c:v>
                </c:pt>
                <c:pt idx="257">
                  <c:v>6.450000000000025</c:v>
                </c:pt>
                <c:pt idx="258">
                  <c:v>6.4750000000000281</c:v>
                </c:pt>
                <c:pt idx="259">
                  <c:v>6.5000000000000249</c:v>
                </c:pt>
                <c:pt idx="260">
                  <c:v>6.5250000000000252</c:v>
                </c:pt>
                <c:pt idx="261">
                  <c:v>6.5500000000000256</c:v>
                </c:pt>
                <c:pt idx="262">
                  <c:v>6.5750000000000259</c:v>
                </c:pt>
                <c:pt idx="263">
                  <c:v>6.6000000000000263</c:v>
                </c:pt>
                <c:pt idx="264">
                  <c:v>6.6250000000000266</c:v>
                </c:pt>
                <c:pt idx="265">
                  <c:v>6.650000000000027</c:v>
                </c:pt>
                <c:pt idx="266">
                  <c:v>6.6750000000000274</c:v>
                </c:pt>
                <c:pt idx="267">
                  <c:v>6.7000000000000277</c:v>
                </c:pt>
                <c:pt idx="268">
                  <c:v>6.7250000000000281</c:v>
                </c:pt>
                <c:pt idx="269">
                  <c:v>6.7500000000000284</c:v>
                </c:pt>
                <c:pt idx="270">
                  <c:v>6.7750000000000297</c:v>
                </c:pt>
                <c:pt idx="271">
                  <c:v>6.80000000000003</c:v>
                </c:pt>
                <c:pt idx="272">
                  <c:v>6.8250000000000286</c:v>
                </c:pt>
                <c:pt idx="273">
                  <c:v>6.8500000000000298</c:v>
                </c:pt>
                <c:pt idx="274">
                  <c:v>6.8750000000000302</c:v>
                </c:pt>
                <c:pt idx="275">
                  <c:v>6.9000000000000314</c:v>
                </c:pt>
                <c:pt idx="276">
                  <c:v>6.9250000000000309</c:v>
                </c:pt>
                <c:pt idx="277">
                  <c:v>6.9500000000000313</c:v>
                </c:pt>
                <c:pt idx="278">
                  <c:v>6.9750000000000316</c:v>
                </c:pt>
                <c:pt idx="279">
                  <c:v>7.000000000000032</c:v>
                </c:pt>
                <c:pt idx="280">
                  <c:v>7.0250000000000314</c:v>
                </c:pt>
                <c:pt idx="281">
                  <c:v>7.0500000000000327</c:v>
                </c:pt>
                <c:pt idx="282">
                  <c:v>7.075000000000033</c:v>
                </c:pt>
                <c:pt idx="283">
                  <c:v>7.1000000000000334</c:v>
                </c:pt>
                <c:pt idx="284">
                  <c:v>7.1250000000000284</c:v>
                </c:pt>
                <c:pt idx="285">
                  <c:v>7.1500000000000341</c:v>
                </c:pt>
                <c:pt idx="286">
                  <c:v>7.1750000000000353</c:v>
                </c:pt>
                <c:pt idx="287">
                  <c:v>7.2000000000000348</c:v>
                </c:pt>
                <c:pt idx="288">
                  <c:v>7.2250000000000352</c:v>
                </c:pt>
                <c:pt idx="289">
                  <c:v>7.2500000000000364</c:v>
                </c:pt>
                <c:pt idx="290">
                  <c:v>7.2750000000000359</c:v>
                </c:pt>
                <c:pt idx="291">
                  <c:v>7.3000000000000362</c:v>
                </c:pt>
                <c:pt idx="292">
                  <c:v>7.3250000000000366</c:v>
                </c:pt>
                <c:pt idx="293">
                  <c:v>7.3500000000000369</c:v>
                </c:pt>
                <c:pt idx="294">
                  <c:v>7.3750000000000373</c:v>
                </c:pt>
                <c:pt idx="295">
                  <c:v>7.4000000000000377</c:v>
                </c:pt>
                <c:pt idx="296">
                  <c:v>7.425000000000038</c:v>
                </c:pt>
                <c:pt idx="297">
                  <c:v>7.4500000000000384</c:v>
                </c:pt>
                <c:pt idx="298">
                  <c:v>7.4750000000000396</c:v>
                </c:pt>
                <c:pt idx="299">
                  <c:v>7.50000000000004</c:v>
                </c:pt>
                <c:pt idx="300">
                  <c:v>7.5250000000000394</c:v>
                </c:pt>
                <c:pt idx="301">
                  <c:v>7.5500000000000398</c:v>
                </c:pt>
                <c:pt idx="302">
                  <c:v>7.5750000000000401</c:v>
                </c:pt>
                <c:pt idx="303">
                  <c:v>7.6000000000000396</c:v>
                </c:pt>
                <c:pt idx="304">
                  <c:v>7.6250000000000346</c:v>
                </c:pt>
                <c:pt idx="305">
                  <c:v>7.6500000000000377</c:v>
                </c:pt>
                <c:pt idx="306">
                  <c:v>7.6750000000000407</c:v>
                </c:pt>
                <c:pt idx="307">
                  <c:v>7.7000000000000419</c:v>
                </c:pt>
                <c:pt idx="308">
                  <c:v>7.7250000000000396</c:v>
                </c:pt>
                <c:pt idx="309">
                  <c:v>7.7500000000000426</c:v>
                </c:pt>
                <c:pt idx="310">
                  <c:v>7.775000000000043</c:v>
                </c:pt>
                <c:pt idx="311">
                  <c:v>7.8000000000000416</c:v>
                </c:pt>
                <c:pt idx="312">
                  <c:v>7.8250000000000366</c:v>
                </c:pt>
                <c:pt idx="313">
                  <c:v>7.8500000000000441</c:v>
                </c:pt>
                <c:pt idx="314">
                  <c:v>7.8750000000000444</c:v>
                </c:pt>
                <c:pt idx="315">
                  <c:v>7.9000000000000448</c:v>
                </c:pt>
                <c:pt idx="316">
                  <c:v>7.9250000000000451</c:v>
                </c:pt>
                <c:pt idx="317">
                  <c:v>7.9500000000000464</c:v>
                </c:pt>
                <c:pt idx="318">
                  <c:v>7.9750000000000458</c:v>
                </c:pt>
                <c:pt idx="319">
                  <c:v>8.0000000000000462</c:v>
                </c:pt>
                <c:pt idx="320">
                  <c:v>8.0250000000000465</c:v>
                </c:pt>
                <c:pt idx="321">
                  <c:v>8.0500000000000504</c:v>
                </c:pt>
                <c:pt idx="322">
                  <c:v>8.0750000000000508</c:v>
                </c:pt>
                <c:pt idx="323">
                  <c:v>8.1000000000000476</c:v>
                </c:pt>
                <c:pt idx="324">
                  <c:v>8.1250000000000497</c:v>
                </c:pt>
                <c:pt idx="325">
                  <c:v>8.1500000000000501</c:v>
                </c:pt>
                <c:pt idx="326">
                  <c:v>8.1750000000000504</c:v>
                </c:pt>
                <c:pt idx="327">
                  <c:v>8.2000000000000508</c:v>
                </c:pt>
                <c:pt idx="328">
                  <c:v>8.2250000000000494</c:v>
                </c:pt>
                <c:pt idx="329">
                  <c:v>8.2500000000000497</c:v>
                </c:pt>
                <c:pt idx="330">
                  <c:v>8.2750000000000501</c:v>
                </c:pt>
                <c:pt idx="331">
                  <c:v>8.3000000000000504</c:v>
                </c:pt>
                <c:pt idx="332">
                  <c:v>8.3250000000000508</c:v>
                </c:pt>
                <c:pt idx="333">
                  <c:v>8.3500000000000512</c:v>
                </c:pt>
                <c:pt idx="334">
                  <c:v>8.3750000000000568</c:v>
                </c:pt>
                <c:pt idx="335">
                  <c:v>8.4000000000000536</c:v>
                </c:pt>
                <c:pt idx="336">
                  <c:v>8.4250000000000522</c:v>
                </c:pt>
                <c:pt idx="337">
                  <c:v>8.4500000000000526</c:v>
                </c:pt>
                <c:pt idx="338">
                  <c:v>8.4750000000000547</c:v>
                </c:pt>
                <c:pt idx="339">
                  <c:v>8.5000000000000533</c:v>
                </c:pt>
                <c:pt idx="340">
                  <c:v>8.5250000000000536</c:v>
                </c:pt>
                <c:pt idx="341">
                  <c:v>8.5500000000000522</c:v>
                </c:pt>
                <c:pt idx="342">
                  <c:v>8.5750000000000544</c:v>
                </c:pt>
                <c:pt idx="343">
                  <c:v>8.6000000000000529</c:v>
                </c:pt>
                <c:pt idx="344">
                  <c:v>8.6250000000000551</c:v>
                </c:pt>
                <c:pt idx="345">
                  <c:v>8.6500000000000554</c:v>
                </c:pt>
                <c:pt idx="346">
                  <c:v>8.6750000000000558</c:v>
                </c:pt>
                <c:pt idx="347">
                  <c:v>8.7000000000000473</c:v>
                </c:pt>
                <c:pt idx="348">
                  <c:v>8.7250000000000529</c:v>
                </c:pt>
                <c:pt idx="349">
                  <c:v>8.7500000000000551</c:v>
                </c:pt>
                <c:pt idx="350">
                  <c:v>8.7750000000000572</c:v>
                </c:pt>
                <c:pt idx="351">
                  <c:v>8.8000000000000576</c:v>
                </c:pt>
                <c:pt idx="352">
                  <c:v>8.8250000000000597</c:v>
                </c:pt>
                <c:pt idx="353">
                  <c:v>8.85000000000006</c:v>
                </c:pt>
                <c:pt idx="354">
                  <c:v>8.8750000000000604</c:v>
                </c:pt>
                <c:pt idx="355">
                  <c:v>8.9000000000000572</c:v>
                </c:pt>
                <c:pt idx="356">
                  <c:v>8.9250000000000593</c:v>
                </c:pt>
                <c:pt idx="357">
                  <c:v>8.9500000000000597</c:v>
                </c:pt>
                <c:pt idx="358">
                  <c:v>8.97500000000006</c:v>
                </c:pt>
                <c:pt idx="359">
                  <c:v>9.0000000000000604</c:v>
                </c:pt>
                <c:pt idx="360">
                  <c:v>9.0250000000000608</c:v>
                </c:pt>
                <c:pt idx="361">
                  <c:v>9.0500000000000647</c:v>
                </c:pt>
                <c:pt idx="362">
                  <c:v>9.0750000000000668</c:v>
                </c:pt>
                <c:pt idx="363">
                  <c:v>9.1000000000000618</c:v>
                </c:pt>
                <c:pt idx="364">
                  <c:v>9.1250000000000622</c:v>
                </c:pt>
                <c:pt idx="365">
                  <c:v>9.1500000000000625</c:v>
                </c:pt>
                <c:pt idx="366">
                  <c:v>9.1750000000000647</c:v>
                </c:pt>
                <c:pt idx="367">
                  <c:v>9.2000000000000632</c:v>
                </c:pt>
                <c:pt idx="368">
                  <c:v>9.2250000000000636</c:v>
                </c:pt>
                <c:pt idx="369">
                  <c:v>9.2500000000000657</c:v>
                </c:pt>
                <c:pt idx="370">
                  <c:v>9.2750000000000643</c:v>
                </c:pt>
                <c:pt idx="371">
                  <c:v>9.3000000000000647</c:v>
                </c:pt>
                <c:pt idx="372">
                  <c:v>9.3250000000000668</c:v>
                </c:pt>
                <c:pt idx="373">
                  <c:v>9.3500000000000707</c:v>
                </c:pt>
                <c:pt idx="374">
                  <c:v>9.3750000000000693</c:v>
                </c:pt>
                <c:pt idx="375">
                  <c:v>9.4000000000000661</c:v>
                </c:pt>
                <c:pt idx="376">
                  <c:v>9.4250000000000664</c:v>
                </c:pt>
                <c:pt idx="377">
                  <c:v>9.4500000000000668</c:v>
                </c:pt>
                <c:pt idx="378">
                  <c:v>9.4750000000000707</c:v>
                </c:pt>
                <c:pt idx="379">
                  <c:v>9.5000000000000675</c:v>
                </c:pt>
                <c:pt idx="380">
                  <c:v>9.5250000000000696</c:v>
                </c:pt>
                <c:pt idx="381">
                  <c:v>9.55000000000007</c:v>
                </c:pt>
                <c:pt idx="382">
                  <c:v>9.5750000000000703</c:v>
                </c:pt>
                <c:pt idx="383">
                  <c:v>9.6000000000000671</c:v>
                </c:pt>
                <c:pt idx="384">
                  <c:v>9.6250000000000693</c:v>
                </c:pt>
                <c:pt idx="385">
                  <c:v>9.6500000000000696</c:v>
                </c:pt>
                <c:pt idx="386">
                  <c:v>9.67500000000007</c:v>
                </c:pt>
                <c:pt idx="387">
                  <c:v>9.7000000000000686</c:v>
                </c:pt>
                <c:pt idx="388">
                  <c:v>9.7250000000000671</c:v>
                </c:pt>
                <c:pt idx="389">
                  <c:v>9.7500000000000711</c:v>
                </c:pt>
                <c:pt idx="390">
                  <c:v>9.7750000000000714</c:v>
                </c:pt>
                <c:pt idx="391">
                  <c:v>9.8000000000000718</c:v>
                </c:pt>
                <c:pt idx="392">
                  <c:v>9.8250000000000721</c:v>
                </c:pt>
                <c:pt idx="393">
                  <c:v>9.8500000000000725</c:v>
                </c:pt>
                <c:pt idx="394">
                  <c:v>9.8750000000000728</c:v>
                </c:pt>
                <c:pt idx="395">
                  <c:v>9.9000000000000732</c:v>
                </c:pt>
                <c:pt idx="396">
                  <c:v>9.9250000000000735</c:v>
                </c:pt>
                <c:pt idx="397">
                  <c:v>9.9500000000000757</c:v>
                </c:pt>
                <c:pt idx="398">
                  <c:v>9.9750000000000743</c:v>
                </c:pt>
                <c:pt idx="399">
                  <c:v>10.000000000000069</c:v>
                </c:pt>
                <c:pt idx="400">
                  <c:v>10.02500000000007</c:v>
                </c:pt>
                <c:pt idx="401">
                  <c:v>10.050000000000081</c:v>
                </c:pt>
                <c:pt idx="402">
                  <c:v>10.075000000000079</c:v>
                </c:pt>
                <c:pt idx="403">
                  <c:v>10.100000000000071</c:v>
                </c:pt>
                <c:pt idx="404">
                  <c:v>10.125000000000069</c:v>
                </c:pt>
                <c:pt idx="405">
                  <c:v>10.15000000000008</c:v>
                </c:pt>
                <c:pt idx="406">
                  <c:v>10.175000000000081</c:v>
                </c:pt>
                <c:pt idx="407">
                  <c:v>10.200000000000079</c:v>
                </c:pt>
                <c:pt idx="408">
                  <c:v>10.22500000000008</c:v>
                </c:pt>
                <c:pt idx="409">
                  <c:v>10.25000000000008</c:v>
                </c:pt>
                <c:pt idx="410">
                  <c:v>10.27500000000008</c:v>
                </c:pt>
                <c:pt idx="411">
                  <c:v>10.300000000000081</c:v>
                </c:pt>
                <c:pt idx="412">
                  <c:v>10.325000000000079</c:v>
                </c:pt>
                <c:pt idx="413">
                  <c:v>10.35000000000008</c:v>
                </c:pt>
                <c:pt idx="414">
                  <c:v>10.37500000000008</c:v>
                </c:pt>
                <c:pt idx="415">
                  <c:v>10.40000000000008</c:v>
                </c:pt>
                <c:pt idx="416">
                  <c:v>10.425000000000081</c:v>
                </c:pt>
                <c:pt idx="417">
                  <c:v>10.450000000000079</c:v>
                </c:pt>
                <c:pt idx="418">
                  <c:v>10.47500000000008</c:v>
                </c:pt>
                <c:pt idx="419">
                  <c:v>10.50000000000008</c:v>
                </c:pt>
                <c:pt idx="420">
                  <c:v>10.52500000000008</c:v>
                </c:pt>
                <c:pt idx="421">
                  <c:v>10.550000000000081</c:v>
                </c:pt>
                <c:pt idx="422">
                  <c:v>10.575000000000079</c:v>
                </c:pt>
                <c:pt idx="423">
                  <c:v>10.60000000000008</c:v>
                </c:pt>
                <c:pt idx="424">
                  <c:v>10.62500000000008</c:v>
                </c:pt>
                <c:pt idx="425">
                  <c:v>10.65000000000008</c:v>
                </c:pt>
                <c:pt idx="426">
                  <c:v>10.675000000000081</c:v>
                </c:pt>
                <c:pt idx="427">
                  <c:v>10.700000000000079</c:v>
                </c:pt>
                <c:pt idx="428">
                  <c:v>10.72500000000008</c:v>
                </c:pt>
                <c:pt idx="429">
                  <c:v>10.750000000000099</c:v>
                </c:pt>
                <c:pt idx="430">
                  <c:v>10.7750000000001</c:v>
                </c:pt>
                <c:pt idx="431">
                  <c:v>10.8000000000001</c:v>
                </c:pt>
                <c:pt idx="432">
                  <c:v>10.825000000000101</c:v>
                </c:pt>
                <c:pt idx="433">
                  <c:v>10.850000000000099</c:v>
                </c:pt>
                <c:pt idx="434">
                  <c:v>10.875000000000099</c:v>
                </c:pt>
                <c:pt idx="435">
                  <c:v>10.9000000000001</c:v>
                </c:pt>
                <c:pt idx="436">
                  <c:v>10.9250000000001</c:v>
                </c:pt>
                <c:pt idx="437">
                  <c:v>10.950000000000101</c:v>
                </c:pt>
                <c:pt idx="438">
                  <c:v>10.975000000000099</c:v>
                </c:pt>
                <c:pt idx="439">
                  <c:v>11.000000000000099</c:v>
                </c:pt>
                <c:pt idx="440">
                  <c:v>11.0250000000001</c:v>
                </c:pt>
                <c:pt idx="441">
                  <c:v>11.0500000000001</c:v>
                </c:pt>
                <c:pt idx="442">
                  <c:v>11.075000000000101</c:v>
                </c:pt>
                <c:pt idx="443">
                  <c:v>11.100000000000099</c:v>
                </c:pt>
                <c:pt idx="444">
                  <c:v>11.125000000000099</c:v>
                </c:pt>
                <c:pt idx="445">
                  <c:v>11.1500000000001</c:v>
                </c:pt>
                <c:pt idx="446">
                  <c:v>11.1750000000001</c:v>
                </c:pt>
                <c:pt idx="447">
                  <c:v>11.20000000000009</c:v>
                </c:pt>
                <c:pt idx="448">
                  <c:v>11.225000000000099</c:v>
                </c:pt>
                <c:pt idx="449">
                  <c:v>11.250000000000099</c:v>
                </c:pt>
                <c:pt idx="450">
                  <c:v>11.2750000000001</c:v>
                </c:pt>
                <c:pt idx="451">
                  <c:v>11.3000000000001</c:v>
                </c:pt>
                <c:pt idx="452">
                  <c:v>11.325000000000101</c:v>
                </c:pt>
                <c:pt idx="453">
                  <c:v>11.350000000000099</c:v>
                </c:pt>
                <c:pt idx="454">
                  <c:v>11.375000000000099</c:v>
                </c:pt>
                <c:pt idx="455">
                  <c:v>11.4000000000001</c:v>
                </c:pt>
                <c:pt idx="456">
                  <c:v>11.4250000000001</c:v>
                </c:pt>
                <c:pt idx="457">
                  <c:v>11.450000000000101</c:v>
                </c:pt>
                <c:pt idx="458">
                  <c:v>11.475000000000099</c:v>
                </c:pt>
                <c:pt idx="459">
                  <c:v>11.500000000000099</c:v>
                </c:pt>
                <c:pt idx="460">
                  <c:v>11.5250000000001</c:v>
                </c:pt>
                <c:pt idx="461">
                  <c:v>11.5500000000001</c:v>
                </c:pt>
                <c:pt idx="462">
                  <c:v>11.575000000000101</c:v>
                </c:pt>
                <c:pt idx="463">
                  <c:v>11.600000000000099</c:v>
                </c:pt>
                <c:pt idx="464">
                  <c:v>11.625000000000099</c:v>
                </c:pt>
                <c:pt idx="465">
                  <c:v>11.6500000000001</c:v>
                </c:pt>
                <c:pt idx="466">
                  <c:v>11.6750000000001</c:v>
                </c:pt>
                <c:pt idx="467">
                  <c:v>11.700000000000101</c:v>
                </c:pt>
                <c:pt idx="468">
                  <c:v>11.725000000000099</c:v>
                </c:pt>
                <c:pt idx="469">
                  <c:v>11.750000000000099</c:v>
                </c:pt>
                <c:pt idx="470">
                  <c:v>11.7750000000001</c:v>
                </c:pt>
                <c:pt idx="471">
                  <c:v>11.8000000000001</c:v>
                </c:pt>
                <c:pt idx="472">
                  <c:v>11.825000000000101</c:v>
                </c:pt>
                <c:pt idx="473">
                  <c:v>11.850000000000099</c:v>
                </c:pt>
                <c:pt idx="474">
                  <c:v>11.875000000000099</c:v>
                </c:pt>
                <c:pt idx="475">
                  <c:v>11.9000000000001</c:v>
                </c:pt>
                <c:pt idx="476">
                  <c:v>11.9250000000001</c:v>
                </c:pt>
                <c:pt idx="477">
                  <c:v>11.950000000000101</c:v>
                </c:pt>
                <c:pt idx="478">
                  <c:v>11.975000000000099</c:v>
                </c:pt>
                <c:pt idx="479">
                  <c:v>12.000000000000099</c:v>
                </c:pt>
                <c:pt idx="480">
                  <c:v>12.0250000000001</c:v>
                </c:pt>
                <c:pt idx="481">
                  <c:v>12.0500000000001</c:v>
                </c:pt>
                <c:pt idx="482">
                  <c:v>12.075000000000101</c:v>
                </c:pt>
                <c:pt idx="483">
                  <c:v>12.100000000000099</c:v>
                </c:pt>
                <c:pt idx="484">
                  <c:v>12.125000000000099</c:v>
                </c:pt>
                <c:pt idx="485">
                  <c:v>12.15000000000011</c:v>
                </c:pt>
                <c:pt idx="486">
                  <c:v>12.175000000000111</c:v>
                </c:pt>
                <c:pt idx="487">
                  <c:v>12.200000000000101</c:v>
                </c:pt>
                <c:pt idx="488">
                  <c:v>12.225000000000099</c:v>
                </c:pt>
                <c:pt idx="489">
                  <c:v>12.25000000000011</c:v>
                </c:pt>
                <c:pt idx="490">
                  <c:v>12.27500000000011</c:v>
                </c:pt>
                <c:pt idx="491">
                  <c:v>12.300000000000111</c:v>
                </c:pt>
                <c:pt idx="492">
                  <c:v>12.325000000000109</c:v>
                </c:pt>
                <c:pt idx="493">
                  <c:v>12.35000000000011</c:v>
                </c:pt>
                <c:pt idx="494">
                  <c:v>12.37500000000011</c:v>
                </c:pt>
                <c:pt idx="495">
                  <c:v>12.40000000000011</c:v>
                </c:pt>
                <c:pt idx="496">
                  <c:v>12.425000000000111</c:v>
                </c:pt>
                <c:pt idx="497">
                  <c:v>12.450000000000109</c:v>
                </c:pt>
                <c:pt idx="498">
                  <c:v>12.47500000000011</c:v>
                </c:pt>
                <c:pt idx="499">
                  <c:v>12.50000000000011</c:v>
                </c:pt>
                <c:pt idx="500">
                  <c:v>12.52500000000011</c:v>
                </c:pt>
                <c:pt idx="501">
                  <c:v>12.550000000000111</c:v>
                </c:pt>
                <c:pt idx="502">
                  <c:v>12.575000000000109</c:v>
                </c:pt>
                <c:pt idx="503">
                  <c:v>12.60000000000011</c:v>
                </c:pt>
                <c:pt idx="504">
                  <c:v>12.62500000000011</c:v>
                </c:pt>
                <c:pt idx="505">
                  <c:v>12.65000000000011</c:v>
                </c:pt>
                <c:pt idx="506">
                  <c:v>12.675000000000111</c:v>
                </c:pt>
                <c:pt idx="507">
                  <c:v>12.700000000000109</c:v>
                </c:pt>
                <c:pt idx="508">
                  <c:v>12.72500000000011</c:v>
                </c:pt>
                <c:pt idx="509">
                  <c:v>12.75000000000011</c:v>
                </c:pt>
                <c:pt idx="510">
                  <c:v>12.77500000000011</c:v>
                </c:pt>
                <c:pt idx="511">
                  <c:v>12.800000000000111</c:v>
                </c:pt>
                <c:pt idx="512">
                  <c:v>12.82500000000012</c:v>
                </c:pt>
                <c:pt idx="513">
                  <c:v>12.85000000000012</c:v>
                </c:pt>
                <c:pt idx="514">
                  <c:v>12.875000000000121</c:v>
                </c:pt>
                <c:pt idx="515">
                  <c:v>12.900000000000119</c:v>
                </c:pt>
                <c:pt idx="516">
                  <c:v>12.92500000000012</c:v>
                </c:pt>
                <c:pt idx="517">
                  <c:v>12.95000000000012</c:v>
                </c:pt>
                <c:pt idx="518">
                  <c:v>12.97500000000012</c:v>
                </c:pt>
                <c:pt idx="519">
                  <c:v>13.000000000000121</c:v>
                </c:pt>
                <c:pt idx="520">
                  <c:v>13.025000000000119</c:v>
                </c:pt>
                <c:pt idx="521">
                  <c:v>13.05000000000012</c:v>
                </c:pt>
                <c:pt idx="522">
                  <c:v>13.07500000000012</c:v>
                </c:pt>
                <c:pt idx="523">
                  <c:v>13.10000000000012</c:v>
                </c:pt>
                <c:pt idx="524">
                  <c:v>13.125000000000121</c:v>
                </c:pt>
                <c:pt idx="525">
                  <c:v>13.150000000000119</c:v>
                </c:pt>
                <c:pt idx="526">
                  <c:v>13.17500000000012</c:v>
                </c:pt>
                <c:pt idx="527">
                  <c:v>13.20000000000012</c:v>
                </c:pt>
                <c:pt idx="528">
                  <c:v>13.22500000000012</c:v>
                </c:pt>
                <c:pt idx="529">
                  <c:v>13.250000000000121</c:v>
                </c:pt>
                <c:pt idx="530">
                  <c:v>13.275000000000119</c:v>
                </c:pt>
                <c:pt idx="531">
                  <c:v>13.30000000000012</c:v>
                </c:pt>
                <c:pt idx="532">
                  <c:v>13.32500000000012</c:v>
                </c:pt>
                <c:pt idx="533">
                  <c:v>13.35000000000012</c:v>
                </c:pt>
                <c:pt idx="534">
                  <c:v>13.375000000000121</c:v>
                </c:pt>
                <c:pt idx="535">
                  <c:v>13.400000000000119</c:v>
                </c:pt>
                <c:pt idx="536">
                  <c:v>13.42500000000012</c:v>
                </c:pt>
                <c:pt idx="537">
                  <c:v>13.45000000000012</c:v>
                </c:pt>
                <c:pt idx="538">
                  <c:v>13.47500000000012</c:v>
                </c:pt>
                <c:pt idx="539">
                  <c:v>13.500000000000121</c:v>
                </c:pt>
                <c:pt idx="540">
                  <c:v>13.525000000000119</c:v>
                </c:pt>
                <c:pt idx="541">
                  <c:v>13.55000000000013</c:v>
                </c:pt>
                <c:pt idx="542">
                  <c:v>13.575000000000131</c:v>
                </c:pt>
                <c:pt idx="543">
                  <c:v>13.60000000000012</c:v>
                </c:pt>
                <c:pt idx="544">
                  <c:v>13.625000000000121</c:v>
                </c:pt>
                <c:pt idx="545">
                  <c:v>13.650000000000119</c:v>
                </c:pt>
                <c:pt idx="546">
                  <c:v>13.67500000000013</c:v>
                </c:pt>
                <c:pt idx="547">
                  <c:v>13.700000000000131</c:v>
                </c:pt>
                <c:pt idx="548">
                  <c:v>13.725000000000129</c:v>
                </c:pt>
                <c:pt idx="549">
                  <c:v>13.75000000000013</c:v>
                </c:pt>
                <c:pt idx="550">
                  <c:v>13.77500000000013</c:v>
                </c:pt>
                <c:pt idx="551">
                  <c:v>13.80000000000013</c:v>
                </c:pt>
                <c:pt idx="552">
                  <c:v>13.825000000000131</c:v>
                </c:pt>
                <c:pt idx="553">
                  <c:v>13.850000000000129</c:v>
                </c:pt>
                <c:pt idx="554">
                  <c:v>13.87500000000013</c:v>
                </c:pt>
                <c:pt idx="555">
                  <c:v>13.90000000000013</c:v>
                </c:pt>
                <c:pt idx="556">
                  <c:v>13.92500000000013</c:v>
                </c:pt>
                <c:pt idx="557">
                  <c:v>13.950000000000131</c:v>
                </c:pt>
                <c:pt idx="558">
                  <c:v>13.975000000000129</c:v>
                </c:pt>
                <c:pt idx="559">
                  <c:v>14.00000000000013</c:v>
                </c:pt>
                <c:pt idx="560">
                  <c:v>14.02500000000013</c:v>
                </c:pt>
                <c:pt idx="561">
                  <c:v>14.05000000000013</c:v>
                </c:pt>
                <c:pt idx="562">
                  <c:v>14.075000000000131</c:v>
                </c:pt>
                <c:pt idx="563">
                  <c:v>14.100000000000129</c:v>
                </c:pt>
                <c:pt idx="564">
                  <c:v>14.12500000000013</c:v>
                </c:pt>
                <c:pt idx="565">
                  <c:v>14.15000000000013</c:v>
                </c:pt>
                <c:pt idx="566">
                  <c:v>14.17500000000013</c:v>
                </c:pt>
                <c:pt idx="567">
                  <c:v>14.200000000000131</c:v>
                </c:pt>
                <c:pt idx="568">
                  <c:v>14.225000000000129</c:v>
                </c:pt>
                <c:pt idx="569">
                  <c:v>14.25000000000013</c:v>
                </c:pt>
                <c:pt idx="570">
                  <c:v>14.275000000000141</c:v>
                </c:pt>
                <c:pt idx="571">
                  <c:v>14.300000000000139</c:v>
                </c:pt>
                <c:pt idx="572">
                  <c:v>14.32500000000014</c:v>
                </c:pt>
                <c:pt idx="573">
                  <c:v>14.35000000000014</c:v>
                </c:pt>
                <c:pt idx="574">
                  <c:v>14.37500000000014</c:v>
                </c:pt>
                <c:pt idx="575">
                  <c:v>14.400000000000141</c:v>
                </c:pt>
                <c:pt idx="576">
                  <c:v>14.425000000000139</c:v>
                </c:pt>
                <c:pt idx="577">
                  <c:v>14.45000000000014</c:v>
                </c:pt>
                <c:pt idx="578">
                  <c:v>14.47500000000014</c:v>
                </c:pt>
                <c:pt idx="579">
                  <c:v>14.50000000000014</c:v>
                </c:pt>
                <c:pt idx="580">
                  <c:v>14.525000000000141</c:v>
                </c:pt>
                <c:pt idx="581">
                  <c:v>14.550000000000139</c:v>
                </c:pt>
                <c:pt idx="582">
                  <c:v>14.57500000000014</c:v>
                </c:pt>
                <c:pt idx="583">
                  <c:v>14.60000000000014</c:v>
                </c:pt>
                <c:pt idx="584">
                  <c:v>14.62500000000014</c:v>
                </c:pt>
                <c:pt idx="585">
                  <c:v>14.650000000000141</c:v>
                </c:pt>
                <c:pt idx="586">
                  <c:v>14.675000000000139</c:v>
                </c:pt>
                <c:pt idx="587">
                  <c:v>14.70000000000014</c:v>
                </c:pt>
                <c:pt idx="588">
                  <c:v>14.72500000000014</c:v>
                </c:pt>
                <c:pt idx="589">
                  <c:v>14.75000000000014</c:v>
                </c:pt>
                <c:pt idx="590">
                  <c:v>14.775000000000141</c:v>
                </c:pt>
                <c:pt idx="591">
                  <c:v>14.800000000000139</c:v>
                </c:pt>
              </c:numCache>
            </c:numRef>
          </c:xVal>
          <c:yVal>
            <c:numRef>
              <c:f>'Avg Speed'!$H$3:$H$594</c:f>
              <c:numCache>
                <c:formatCode>0</c:formatCode>
                <c:ptCount val="592"/>
                <c:pt idx="0">
                  <c:v>13.28955803101991</c:v>
                </c:pt>
                <c:pt idx="1">
                  <c:v>16.628796670325499</c:v>
                </c:pt>
                <c:pt idx="2">
                  <c:v>12.59433734660057</c:v>
                </c:pt>
                <c:pt idx="3">
                  <c:v>9.8269046133411706</c:v>
                </c:pt>
                <c:pt idx="4">
                  <c:v>14.254418889665651</c:v>
                </c:pt>
                <c:pt idx="5">
                  <c:v>16.798708891227619</c:v>
                </c:pt>
                <c:pt idx="6">
                  <c:v>13.682799135781121</c:v>
                </c:pt>
                <c:pt idx="7">
                  <c:v>11.105212540392101</c:v>
                </c:pt>
                <c:pt idx="8">
                  <c:v>10.961458586256001</c:v>
                </c:pt>
                <c:pt idx="9">
                  <c:v>8.1588463469479606</c:v>
                </c:pt>
                <c:pt idx="10">
                  <c:v>11.55902757696887</c:v>
                </c:pt>
                <c:pt idx="11">
                  <c:v>3.3870328729034478</c:v>
                </c:pt>
                <c:pt idx="12">
                  <c:v>12.507891538724859</c:v>
                </c:pt>
                <c:pt idx="13">
                  <c:v>19.36858129598064</c:v>
                </c:pt>
                <c:pt idx="14">
                  <c:v>24.73824408186692</c:v>
                </c:pt>
                <c:pt idx="15">
                  <c:v>25.580664778997381</c:v>
                </c:pt>
                <c:pt idx="16">
                  <c:v>25.156439104000849</c:v>
                </c:pt>
                <c:pt idx="17">
                  <c:v>23.263413821505281</c:v>
                </c:pt>
                <c:pt idx="18">
                  <c:v>23.6482232281307</c:v>
                </c:pt>
                <c:pt idx="19">
                  <c:v>17.485159924613061</c:v>
                </c:pt>
                <c:pt idx="20">
                  <c:v>26.771636662502441</c:v>
                </c:pt>
                <c:pt idx="21">
                  <c:v>25.990435005030431</c:v>
                </c:pt>
                <c:pt idx="22">
                  <c:v>14.122368481445889</c:v>
                </c:pt>
                <c:pt idx="23">
                  <c:v>19.332428791808798</c:v>
                </c:pt>
                <c:pt idx="24">
                  <c:v>25.981355230510541</c:v>
                </c:pt>
                <c:pt idx="25">
                  <c:v>24.358015648456561</c:v>
                </c:pt>
                <c:pt idx="26">
                  <c:v>19.350312398987001</c:v>
                </c:pt>
                <c:pt idx="27">
                  <c:v>19.41627106733204</c:v>
                </c:pt>
                <c:pt idx="28">
                  <c:v>26.69640871637921</c:v>
                </c:pt>
                <c:pt idx="29">
                  <c:v>25.639076755007611</c:v>
                </c:pt>
                <c:pt idx="30">
                  <c:v>25.239685702960731</c:v>
                </c:pt>
                <c:pt idx="31">
                  <c:v>19.38515138143692</c:v>
                </c:pt>
                <c:pt idx="32">
                  <c:v>10.269006073678961</c:v>
                </c:pt>
                <c:pt idx="33">
                  <c:v>16.891519663732669</c:v>
                </c:pt>
                <c:pt idx="34">
                  <c:v>11.51762680518517</c:v>
                </c:pt>
                <c:pt idx="35">
                  <c:v>22.94103733400965</c:v>
                </c:pt>
                <c:pt idx="36">
                  <c:v>26.550120241151749</c:v>
                </c:pt>
                <c:pt idx="37">
                  <c:v>29.460726277932022</c:v>
                </c:pt>
                <c:pt idx="38">
                  <c:v>16.208491082241679</c:v>
                </c:pt>
                <c:pt idx="39">
                  <c:v>17.571330057485671</c:v>
                </c:pt>
                <c:pt idx="40">
                  <c:v>29.024888476352039</c:v>
                </c:pt>
                <c:pt idx="41">
                  <c:v>29.6273548052122</c:v>
                </c:pt>
                <c:pt idx="42">
                  <c:v>29.34277507435673</c:v>
                </c:pt>
                <c:pt idx="43">
                  <c:v>29.738825067422301</c:v>
                </c:pt>
                <c:pt idx="44">
                  <c:v>32.177073968792541</c:v>
                </c:pt>
                <c:pt idx="45">
                  <c:v>19.07845679067945</c:v>
                </c:pt>
                <c:pt idx="46">
                  <c:v>26.001402791911431</c:v>
                </c:pt>
                <c:pt idx="47">
                  <c:v>16.181147712715571</c:v>
                </c:pt>
                <c:pt idx="48">
                  <c:v>27.297902916582789</c:v>
                </c:pt>
                <c:pt idx="49">
                  <c:v>21.921633323213531</c:v>
                </c:pt>
                <c:pt idx="50">
                  <c:v>16.91833579013873</c:v>
                </c:pt>
                <c:pt idx="51">
                  <c:v>13.12797910453309</c:v>
                </c:pt>
                <c:pt idx="52">
                  <c:v>27.504589277308039</c:v>
                </c:pt>
                <c:pt idx="53">
                  <c:v>30.208682259506411</c:v>
                </c:pt>
                <c:pt idx="54">
                  <c:v>30.351692651415089</c:v>
                </c:pt>
                <c:pt idx="55">
                  <c:v>29.746250749237021</c:v>
                </c:pt>
                <c:pt idx="56">
                  <c:v>28.87210802972622</c:v>
                </c:pt>
                <c:pt idx="57">
                  <c:v>22.038505634630859</c:v>
                </c:pt>
                <c:pt idx="58">
                  <c:v>21.08115377129803</c:v>
                </c:pt>
                <c:pt idx="59">
                  <c:v>31.77438593887555</c:v>
                </c:pt>
                <c:pt idx="60">
                  <c:v>31.62869296969156</c:v>
                </c:pt>
                <c:pt idx="61">
                  <c:v>30.492396982380178</c:v>
                </c:pt>
                <c:pt idx="62">
                  <c:v>29.329284096245331</c:v>
                </c:pt>
                <c:pt idx="63">
                  <c:v>24.636554581074929</c:v>
                </c:pt>
                <c:pt idx="64">
                  <c:v>13.752726051331861</c:v>
                </c:pt>
                <c:pt idx="65">
                  <c:v>14.896134209114621</c:v>
                </c:pt>
                <c:pt idx="66">
                  <c:v>20.679731786472189</c:v>
                </c:pt>
                <c:pt idx="67">
                  <c:v>27.64400001351574</c:v>
                </c:pt>
                <c:pt idx="68">
                  <c:v>31.02807440678508</c:v>
                </c:pt>
                <c:pt idx="69">
                  <c:v>31.427724967624201</c:v>
                </c:pt>
                <c:pt idx="70">
                  <c:v>32.621549366193911</c:v>
                </c:pt>
                <c:pt idx="71">
                  <c:v>33.559056269681243</c:v>
                </c:pt>
                <c:pt idx="72">
                  <c:v>32.782040869336797</c:v>
                </c:pt>
                <c:pt idx="73">
                  <c:v>28.551684643604741</c:v>
                </c:pt>
                <c:pt idx="74">
                  <c:v>12.669598142163419</c:v>
                </c:pt>
                <c:pt idx="75">
                  <c:v>14.224328429388979</c:v>
                </c:pt>
                <c:pt idx="76">
                  <c:v>3.394157272084894</c:v>
                </c:pt>
                <c:pt idx="77">
                  <c:v>14.19227559069895</c:v>
                </c:pt>
                <c:pt idx="78">
                  <c:v>28.065182072112979</c:v>
                </c:pt>
                <c:pt idx="79">
                  <c:v>29.89215039237137</c:v>
                </c:pt>
                <c:pt idx="80">
                  <c:v>31.840740847061269</c:v>
                </c:pt>
                <c:pt idx="81">
                  <c:v>30.529815746471229</c:v>
                </c:pt>
                <c:pt idx="82">
                  <c:v>32.672972132261407</c:v>
                </c:pt>
                <c:pt idx="83">
                  <c:v>10.07977652636284</c:v>
                </c:pt>
                <c:pt idx="84">
                  <c:v>25.601844007428049</c:v>
                </c:pt>
                <c:pt idx="85">
                  <c:v>16.395854350718881</c:v>
                </c:pt>
                <c:pt idx="86">
                  <c:v>34.761310519500107</c:v>
                </c:pt>
                <c:pt idx="87">
                  <c:v>35.264913322400481</c:v>
                </c:pt>
                <c:pt idx="88">
                  <c:v>35.315922961397703</c:v>
                </c:pt>
                <c:pt idx="89">
                  <c:v>39.640837768252773</c:v>
                </c:pt>
                <c:pt idx="90">
                  <c:v>35.53265422510934</c:v>
                </c:pt>
                <c:pt idx="91">
                  <c:v>40.431709075161592</c:v>
                </c:pt>
                <c:pt idx="92">
                  <c:v>35.051724847111473</c:v>
                </c:pt>
                <c:pt idx="93">
                  <c:v>36.963325945849121</c:v>
                </c:pt>
                <c:pt idx="94">
                  <c:v>34.456708835537647</c:v>
                </c:pt>
                <c:pt idx="95">
                  <c:v>29.046465463144411</c:v>
                </c:pt>
                <c:pt idx="96">
                  <c:v>18.726189602874769</c:v>
                </c:pt>
                <c:pt idx="97">
                  <c:v>8.7858846761548008</c:v>
                </c:pt>
                <c:pt idx="98">
                  <c:v>17.712275713947211</c:v>
                </c:pt>
                <c:pt idx="99">
                  <c:v>31.28104532925957</c:v>
                </c:pt>
                <c:pt idx="100">
                  <c:v>30.728755873629279</c:v>
                </c:pt>
                <c:pt idx="101">
                  <c:v>32.245745398871698</c:v>
                </c:pt>
                <c:pt idx="102">
                  <c:v>31.645310310300729</c:v>
                </c:pt>
                <c:pt idx="103">
                  <c:v>33.204855498075673</c:v>
                </c:pt>
                <c:pt idx="104">
                  <c:v>32.89710255170997</c:v>
                </c:pt>
                <c:pt idx="105">
                  <c:v>33.065965458316953</c:v>
                </c:pt>
                <c:pt idx="106">
                  <c:v>29.9543367742477</c:v>
                </c:pt>
                <c:pt idx="107">
                  <c:v>28.304459145296249</c:v>
                </c:pt>
                <c:pt idx="108">
                  <c:v>9.4388009975173688</c:v>
                </c:pt>
                <c:pt idx="109">
                  <c:v>23.77107597962776</c:v>
                </c:pt>
                <c:pt idx="110">
                  <c:v>11.440976304013541</c:v>
                </c:pt>
                <c:pt idx="111">
                  <c:v>5.9035562443262446</c:v>
                </c:pt>
                <c:pt idx="112">
                  <c:v>4.6221075459538969</c:v>
                </c:pt>
                <c:pt idx="113">
                  <c:v>22.15786441062863</c:v>
                </c:pt>
                <c:pt idx="114">
                  <c:v>15.02797641125898</c:v>
                </c:pt>
                <c:pt idx="115">
                  <c:v>4.8736096433699769</c:v>
                </c:pt>
                <c:pt idx="116">
                  <c:v>2.4632068979770478</c:v>
                </c:pt>
                <c:pt idx="117">
                  <c:v>6.5073901613721974</c:v>
                </c:pt>
                <c:pt idx="118">
                  <c:v>28.256452299755651</c:v>
                </c:pt>
                <c:pt idx="119">
                  <c:v>27.912881296266111</c:v>
                </c:pt>
                <c:pt idx="120">
                  <c:v>16.273026670819149</c:v>
                </c:pt>
                <c:pt idx="121">
                  <c:v>19.768770977878319</c:v>
                </c:pt>
                <c:pt idx="122">
                  <c:v>13.41434857982852</c:v>
                </c:pt>
                <c:pt idx="123">
                  <c:v>19.399360470843529</c:v>
                </c:pt>
                <c:pt idx="124">
                  <c:v>29.0520355840851</c:v>
                </c:pt>
                <c:pt idx="125">
                  <c:v>30.32485391087398</c:v>
                </c:pt>
                <c:pt idx="126">
                  <c:v>26.81779690366119</c:v>
                </c:pt>
                <c:pt idx="127">
                  <c:v>24.823911145675801</c:v>
                </c:pt>
                <c:pt idx="128">
                  <c:v>20.867095128263461</c:v>
                </c:pt>
                <c:pt idx="129">
                  <c:v>9.0563228116724428</c:v>
                </c:pt>
                <c:pt idx="130">
                  <c:v>5.1254203674274574</c:v>
                </c:pt>
                <c:pt idx="131">
                  <c:v>4.8180132243508158</c:v>
                </c:pt>
                <c:pt idx="132">
                  <c:v>18.94726440099133</c:v>
                </c:pt>
                <c:pt idx="133">
                  <c:v>18.58231402391602</c:v>
                </c:pt>
                <c:pt idx="134">
                  <c:v>28.125022457838661</c:v>
                </c:pt>
                <c:pt idx="135">
                  <c:v>25.836562499765751</c:v>
                </c:pt>
                <c:pt idx="136">
                  <c:v>10.84307305473712</c:v>
                </c:pt>
                <c:pt idx="137">
                  <c:v>6.7178384450272386</c:v>
                </c:pt>
                <c:pt idx="138">
                  <c:v>16.106707533228139</c:v>
                </c:pt>
                <c:pt idx="139">
                  <c:v>25.328264775878068</c:v>
                </c:pt>
                <c:pt idx="140">
                  <c:v>24.389402090392529</c:v>
                </c:pt>
                <c:pt idx="141">
                  <c:v>23.242983525420051</c:v>
                </c:pt>
                <c:pt idx="142">
                  <c:v>10.979480381820659</c:v>
                </c:pt>
                <c:pt idx="143">
                  <c:v>12.151774418942979</c:v>
                </c:pt>
                <c:pt idx="144">
                  <c:v>31.02335204739752</c:v>
                </c:pt>
                <c:pt idx="145">
                  <c:v>27.673677727776951</c:v>
                </c:pt>
                <c:pt idx="146">
                  <c:v>21.646628530970979</c:v>
                </c:pt>
                <c:pt idx="147">
                  <c:v>12.98189987607112</c:v>
                </c:pt>
                <c:pt idx="148">
                  <c:v>17.48827064359422</c:v>
                </c:pt>
                <c:pt idx="149">
                  <c:v>23.552137112526779</c:v>
                </c:pt>
                <c:pt idx="150">
                  <c:v>23.523349267070781</c:v>
                </c:pt>
                <c:pt idx="151">
                  <c:v>13.55948862542456</c:v>
                </c:pt>
                <c:pt idx="152">
                  <c:v>5.515399342631313</c:v>
                </c:pt>
                <c:pt idx="153">
                  <c:v>19.086616999208651</c:v>
                </c:pt>
                <c:pt idx="154">
                  <c:v>5.6449959240774694</c:v>
                </c:pt>
                <c:pt idx="155">
                  <c:v>21.610506762698201</c:v>
                </c:pt>
                <c:pt idx="156">
                  <c:v>25.89692249184623</c:v>
                </c:pt>
                <c:pt idx="157">
                  <c:v>25.401881163255201</c:v>
                </c:pt>
                <c:pt idx="158">
                  <c:v>27.58885022550254</c:v>
                </c:pt>
                <c:pt idx="159">
                  <c:v>11.87457318324393</c:v>
                </c:pt>
                <c:pt idx="160">
                  <c:v>15.092242514871559</c:v>
                </c:pt>
                <c:pt idx="161">
                  <c:v>18.431775363420119</c:v>
                </c:pt>
                <c:pt idx="162">
                  <c:v>31.518069556658581</c:v>
                </c:pt>
                <c:pt idx="163">
                  <c:v>30.394711460415071</c:v>
                </c:pt>
                <c:pt idx="164">
                  <c:v>26.74756172620614</c:v>
                </c:pt>
                <c:pt idx="165">
                  <c:v>10.47234816287982</c:v>
                </c:pt>
                <c:pt idx="166">
                  <c:v>16.7941259313289</c:v>
                </c:pt>
                <c:pt idx="167">
                  <c:v>23.09141210802424</c:v>
                </c:pt>
                <c:pt idx="168">
                  <c:v>28.125724606898121</c:v>
                </c:pt>
                <c:pt idx="169">
                  <c:v>14.91182951124587</c:v>
                </c:pt>
                <c:pt idx="170">
                  <c:v>16.42537283813812</c:v>
                </c:pt>
                <c:pt idx="171">
                  <c:v>26.814460065968909</c:v>
                </c:pt>
                <c:pt idx="172">
                  <c:v>18.670014735552549</c:v>
                </c:pt>
                <c:pt idx="173">
                  <c:v>28.21330330773576</c:v>
                </c:pt>
                <c:pt idx="174">
                  <c:v>21.711476867684919</c:v>
                </c:pt>
                <c:pt idx="175">
                  <c:v>16.871584222246049</c:v>
                </c:pt>
                <c:pt idx="176">
                  <c:v>5.5847756305098679</c:v>
                </c:pt>
                <c:pt idx="177">
                  <c:v>9.5155028264811001</c:v>
                </c:pt>
                <c:pt idx="178">
                  <c:v>16.519664642530881</c:v>
                </c:pt>
                <c:pt idx="179">
                  <c:v>24.726870786247979</c:v>
                </c:pt>
                <c:pt idx="180">
                  <c:v>24.650735981975409</c:v>
                </c:pt>
                <c:pt idx="181">
                  <c:v>24.18014897410859</c:v>
                </c:pt>
                <c:pt idx="182">
                  <c:v>8.4059274362253493</c:v>
                </c:pt>
                <c:pt idx="183">
                  <c:v>9.6472447934280829</c:v>
                </c:pt>
                <c:pt idx="184">
                  <c:v>6.0972019241158053</c:v>
                </c:pt>
                <c:pt idx="185">
                  <c:v>4.1669637049794046</c:v>
                </c:pt>
                <c:pt idx="186">
                  <c:v>15.08447387396474</c:v>
                </c:pt>
                <c:pt idx="187">
                  <c:v>15.73371579020167</c:v>
                </c:pt>
                <c:pt idx="188">
                  <c:v>17.786473629873381</c:v>
                </c:pt>
                <c:pt idx="189">
                  <c:v>12.627807738949411</c:v>
                </c:pt>
                <c:pt idx="190">
                  <c:v>8.7799180121426623</c:v>
                </c:pt>
                <c:pt idx="191">
                  <c:v>13.2379784051687</c:v>
                </c:pt>
                <c:pt idx="192">
                  <c:v>21.021439528082929</c:v>
                </c:pt>
                <c:pt idx="193">
                  <c:v>27.954210496384231</c:v>
                </c:pt>
                <c:pt idx="194">
                  <c:v>28.661548024042339</c:v>
                </c:pt>
                <c:pt idx="195">
                  <c:v>29.860865283474521</c:v>
                </c:pt>
                <c:pt idx="196">
                  <c:v>30.345896354818379</c:v>
                </c:pt>
                <c:pt idx="197">
                  <c:v>31.38240517107916</c:v>
                </c:pt>
                <c:pt idx="198">
                  <c:v>30.093603044981879</c:v>
                </c:pt>
                <c:pt idx="199">
                  <c:v>28.506119481366959</c:v>
                </c:pt>
                <c:pt idx="200">
                  <c:v>16.224928471933129</c:v>
                </c:pt>
                <c:pt idx="201">
                  <c:v>4.4874341165721576</c:v>
                </c:pt>
                <c:pt idx="202">
                  <c:v>14.85620911070634</c:v>
                </c:pt>
                <c:pt idx="203">
                  <c:v>15.938923069894839</c:v>
                </c:pt>
                <c:pt idx="204">
                  <c:v>13.943436522920001</c:v>
                </c:pt>
                <c:pt idx="205">
                  <c:v>13.385333245890839</c:v>
                </c:pt>
                <c:pt idx="206">
                  <c:v>9.5899540738594666</c:v>
                </c:pt>
                <c:pt idx="207">
                  <c:v>20.177972984318121</c:v>
                </c:pt>
                <c:pt idx="208">
                  <c:v>6.9852378237347983</c:v>
                </c:pt>
                <c:pt idx="209">
                  <c:v>7.0829174409630724</c:v>
                </c:pt>
                <c:pt idx="210">
                  <c:v>17.96532763204458</c:v>
                </c:pt>
                <c:pt idx="211">
                  <c:v>9.8953289986035688</c:v>
                </c:pt>
                <c:pt idx="212">
                  <c:v>8.7177136091487188</c:v>
                </c:pt>
                <c:pt idx="213">
                  <c:v>5.2232747796390706</c:v>
                </c:pt>
                <c:pt idx="214">
                  <c:v>14.50240144922607</c:v>
                </c:pt>
                <c:pt idx="215">
                  <c:v>26.494254923464101</c:v>
                </c:pt>
                <c:pt idx="216">
                  <c:v>27.956893272052881</c:v>
                </c:pt>
                <c:pt idx="217">
                  <c:v>27.98863781915394</c:v>
                </c:pt>
                <c:pt idx="218">
                  <c:v>25.23964869559741</c:v>
                </c:pt>
                <c:pt idx="219">
                  <c:v>18.747160723002601</c:v>
                </c:pt>
                <c:pt idx="220">
                  <c:v>17.676695500836949</c:v>
                </c:pt>
                <c:pt idx="221">
                  <c:v>26.956209113985611</c:v>
                </c:pt>
                <c:pt idx="222">
                  <c:v>17.817078186640849</c:v>
                </c:pt>
                <c:pt idx="223">
                  <c:v>18.35475596273875</c:v>
                </c:pt>
                <c:pt idx="224">
                  <c:v>11.061923143415161</c:v>
                </c:pt>
                <c:pt idx="225">
                  <c:v>12.018157314955459</c:v>
                </c:pt>
                <c:pt idx="226">
                  <c:v>19.755863923250779</c:v>
                </c:pt>
                <c:pt idx="227">
                  <c:v>22.48374145204572</c:v>
                </c:pt>
                <c:pt idx="228">
                  <c:v>18.799897053739791</c:v>
                </c:pt>
                <c:pt idx="229">
                  <c:v>24.40793035337332</c:v>
                </c:pt>
                <c:pt idx="230">
                  <c:v>12.866125301297879</c:v>
                </c:pt>
                <c:pt idx="231">
                  <c:v>20.17127502492734</c:v>
                </c:pt>
                <c:pt idx="232">
                  <c:v>18.199486629050309</c:v>
                </c:pt>
                <c:pt idx="233">
                  <c:v>6.43014783966923</c:v>
                </c:pt>
                <c:pt idx="234">
                  <c:v>10.122023018768971</c:v>
                </c:pt>
                <c:pt idx="235">
                  <c:v>3.8119747500309722</c:v>
                </c:pt>
                <c:pt idx="236">
                  <c:v>6.8660733056051502</c:v>
                </c:pt>
                <c:pt idx="237">
                  <c:v>9.4367130448573455</c:v>
                </c:pt>
                <c:pt idx="238">
                  <c:v>4.142755911340199</c:v>
                </c:pt>
                <c:pt idx="239">
                  <c:v>4.162232764241101</c:v>
                </c:pt>
                <c:pt idx="240">
                  <c:v>25.527471202510089</c:v>
                </c:pt>
                <c:pt idx="241">
                  <c:v>28.577423111819709</c:v>
                </c:pt>
                <c:pt idx="242">
                  <c:v>28.110346695773629</c:v>
                </c:pt>
                <c:pt idx="243">
                  <c:v>26.175788981424841</c:v>
                </c:pt>
                <c:pt idx="244">
                  <c:v>19.248295026518878</c:v>
                </c:pt>
                <c:pt idx="245">
                  <c:v>19.410152123188819</c:v>
                </c:pt>
                <c:pt idx="246">
                  <c:v>22.466426606216711</c:v>
                </c:pt>
                <c:pt idx="247">
                  <c:v>10.39991943172296</c:v>
                </c:pt>
                <c:pt idx="248">
                  <c:v>15.684279983145711</c:v>
                </c:pt>
                <c:pt idx="249">
                  <c:v>8.6638179414533454</c:v>
                </c:pt>
                <c:pt idx="250">
                  <c:v>26.615690140916058</c:v>
                </c:pt>
                <c:pt idx="251">
                  <c:v>27.639863064846651</c:v>
                </c:pt>
                <c:pt idx="252">
                  <c:v>30.765170380780869</c:v>
                </c:pt>
                <c:pt idx="253">
                  <c:v>30.50026019586716</c:v>
                </c:pt>
                <c:pt idx="254">
                  <c:v>25.255106966930029</c:v>
                </c:pt>
                <c:pt idx="255">
                  <c:v>17.493878045342221</c:v>
                </c:pt>
                <c:pt idx="256">
                  <c:v>17.093530880988279</c:v>
                </c:pt>
                <c:pt idx="257">
                  <c:v>9.7725174133327837</c:v>
                </c:pt>
                <c:pt idx="258">
                  <c:v>4.9472069683837567</c:v>
                </c:pt>
                <c:pt idx="259">
                  <c:v>6.7364387652067537</c:v>
                </c:pt>
                <c:pt idx="260">
                  <c:v>11.555460035968769</c:v>
                </c:pt>
                <c:pt idx="261">
                  <c:v>28.51183518473691</c:v>
                </c:pt>
                <c:pt idx="262">
                  <c:v>29.70910896207705</c:v>
                </c:pt>
                <c:pt idx="263">
                  <c:v>30.11963020556972</c:v>
                </c:pt>
                <c:pt idx="264">
                  <c:v>25.78658690300712</c:v>
                </c:pt>
                <c:pt idx="265">
                  <c:v>13.84304241266876</c:v>
                </c:pt>
                <c:pt idx="266">
                  <c:v>20.31005875453306</c:v>
                </c:pt>
                <c:pt idx="267">
                  <c:v>29.541729398631379</c:v>
                </c:pt>
                <c:pt idx="268">
                  <c:v>31.50260762393631</c:v>
                </c:pt>
                <c:pt idx="269">
                  <c:v>30.816889770281641</c:v>
                </c:pt>
                <c:pt idx="270">
                  <c:v>30.530014468649799</c:v>
                </c:pt>
                <c:pt idx="271">
                  <c:v>26.568412713491259</c:v>
                </c:pt>
                <c:pt idx="272">
                  <c:v>16.488657435988181</c:v>
                </c:pt>
                <c:pt idx="273">
                  <c:v>25.38916688035042</c:v>
                </c:pt>
                <c:pt idx="274">
                  <c:v>27.4822961224342</c:v>
                </c:pt>
                <c:pt idx="275">
                  <c:v>29.767946550146579</c:v>
                </c:pt>
                <c:pt idx="276">
                  <c:v>31.478113097067439</c:v>
                </c:pt>
                <c:pt idx="277">
                  <c:v>25.89437359931598</c:v>
                </c:pt>
                <c:pt idx="278">
                  <c:v>16.65636685090259</c:v>
                </c:pt>
                <c:pt idx="279">
                  <c:v>29.114245532965199</c:v>
                </c:pt>
                <c:pt idx="280">
                  <c:v>28.655491441300981</c:v>
                </c:pt>
                <c:pt idx="281">
                  <c:v>27.404065123302139</c:v>
                </c:pt>
                <c:pt idx="282">
                  <c:v>19.923169735608141</c:v>
                </c:pt>
                <c:pt idx="283">
                  <c:v>11.63990174553706</c:v>
                </c:pt>
                <c:pt idx="284">
                  <c:v>18.83415902918458</c:v>
                </c:pt>
                <c:pt idx="285">
                  <c:v>7.6060336857540101</c:v>
                </c:pt>
                <c:pt idx="286">
                  <c:v>3.6993106288042941</c:v>
                </c:pt>
                <c:pt idx="287">
                  <c:v>5.802115607493274</c:v>
                </c:pt>
                <c:pt idx="288">
                  <c:v>8.5560999587072004</c:v>
                </c:pt>
                <c:pt idx="289">
                  <c:v>13.01366589269281</c:v>
                </c:pt>
                <c:pt idx="290">
                  <c:v>9.5723312750580192</c:v>
                </c:pt>
                <c:pt idx="291">
                  <c:v>24.06036820400853</c:v>
                </c:pt>
                <c:pt idx="292">
                  <c:v>26.42298746827753</c:v>
                </c:pt>
                <c:pt idx="293">
                  <c:v>24.20911483953752</c:v>
                </c:pt>
                <c:pt idx="294">
                  <c:v>26.571340056292371</c:v>
                </c:pt>
                <c:pt idx="295">
                  <c:v>16.428429222631081</c:v>
                </c:pt>
                <c:pt idx="296">
                  <c:v>19.403344254031179</c:v>
                </c:pt>
                <c:pt idx="297">
                  <c:v>21.359317691214699</c:v>
                </c:pt>
                <c:pt idx="298">
                  <c:v>7.4613178941989036</c:v>
                </c:pt>
                <c:pt idx="299">
                  <c:v>3.8926359816817331</c:v>
                </c:pt>
                <c:pt idx="300">
                  <c:v>6.8254828683249444</c:v>
                </c:pt>
                <c:pt idx="301">
                  <c:v>12.781202542053</c:v>
                </c:pt>
                <c:pt idx="302">
                  <c:v>16.261297518687911</c:v>
                </c:pt>
                <c:pt idx="303">
                  <c:v>16.531845468328001</c:v>
                </c:pt>
                <c:pt idx="304">
                  <c:v>28.828728663136989</c:v>
                </c:pt>
                <c:pt idx="305">
                  <c:v>29.19913628123496</c:v>
                </c:pt>
                <c:pt idx="306">
                  <c:v>27.29463132508744</c:v>
                </c:pt>
                <c:pt idx="307">
                  <c:v>15.67203165822575</c:v>
                </c:pt>
                <c:pt idx="308">
                  <c:v>4.9444871344458559</c:v>
                </c:pt>
                <c:pt idx="309">
                  <c:v>7.0479785246424678</c:v>
                </c:pt>
                <c:pt idx="310">
                  <c:v>26.62665664104016</c:v>
                </c:pt>
                <c:pt idx="311">
                  <c:v>25.695123055029711</c:v>
                </c:pt>
                <c:pt idx="312">
                  <c:v>12.998140738672941</c:v>
                </c:pt>
                <c:pt idx="313">
                  <c:v>6.5937910079136399</c:v>
                </c:pt>
                <c:pt idx="314">
                  <c:v>11.772371572236271</c:v>
                </c:pt>
                <c:pt idx="315">
                  <c:v>10.053257529174459</c:v>
                </c:pt>
                <c:pt idx="316">
                  <c:v>10.20987347458389</c:v>
                </c:pt>
                <c:pt idx="317">
                  <c:v>4.1079894831758201</c:v>
                </c:pt>
                <c:pt idx="318">
                  <c:v>4.8592608871563954</c:v>
                </c:pt>
                <c:pt idx="319">
                  <c:v>2.5632341080464882</c:v>
                </c:pt>
                <c:pt idx="320">
                  <c:v>6.9101769416050418</c:v>
                </c:pt>
                <c:pt idx="321">
                  <c:v>26.723469405813891</c:v>
                </c:pt>
                <c:pt idx="322">
                  <c:v>26.8674262498457</c:v>
                </c:pt>
                <c:pt idx="323">
                  <c:v>18.52137557766223</c:v>
                </c:pt>
                <c:pt idx="324">
                  <c:v>11.4951467980858</c:v>
                </c:pt>
                <c:pt idx="325">
                  <c:v>7.3547258572377228</c:v>
                </c:pt>
                <c:pt idx="326">
                  <c:v>17.30082229043753</c:v>
                </c:pt>
                <c:pt idx="327">
                  <c:v>28.241528374672772</c:v>
                </c:pt>
                <c:pt idx="328">
                  <c:v>29.616550073992631</c:v>
                </c:pt>
                <c:pt idx="329">
                  <c:v>26.946308188878501</c:v>
                </c:pt>
                <c:pt idx="330">
                  <c:v>28.728937015573781</c:v>
                </c:pt>
                <c:pt idx="331">
                  <c:v>17.08405778471159</c:v>
                </c:pt>
                <c:pt idx="332">
                  <c:v>10.00864023572684</c:v>
                </c:pt>
                <c:pt idx="333">
                  <c:v>18.65039926544366</c:v>
                </c:pt>
                <c:pt idx="334">
                  <c:v>22.020455066178599</c:v>
                </c:pt>
                <c:pt idx="335">
                  <c:v>28.88580561049675</c:v>
                </c:pt>
                <c:pt idx="336">
                  <c:v>24.073758687534809</c:v>
                </c:pt>
                <c:pt idx="337">
                  <c:v>25.04126110798174</c:v>
                </c:pt>
                <c:pt idx="338">
                  <c:v>9.4724149911819904</c:v>
                </c:pt>
                <c:pt idx="339">
                  <c:v>4.2348251366168466</c:v>
                </c:pt>
                <c:pt idx="340">
                  <c:v>10.8212262753574</c:v>
                </c:pt>
                <c:pt idx="341">
                  <c:v>27.844320654631041</c:v>
                </c:pt>
                <c:pt idx="342">
                  <c:v>27.820666826579849</c:v>
                </c:pt>
                <c:pt idx="343">
                  <c:v>25.49599266671796</c:v>
                </c:pt>
                <c:pt idx="344">
                  <c:v>10.6011130765747</c:v>
                </c:pt>
                <c:pt idx="345">
                  <c:v>9.7145500804072142</c:v>
                </c:pt>
                <c:pt idx="346">
                  <c:v>12.311688957318159</c:v>
                </c:pt>
                <c:pt idx="347">
                  <c:v>26.000430056648209</c:v>
                </c:pt>
                <c:pt idx="348">
                  <c:v>14.401215994787099</c:v>
                </c:pt>
                <c:pt idx="349">
                  <c:v>7.9836396447531097</c:v>
                </c:pt>
                <c:pt idx="350">
                  <c:v>8.6507143234784447</c:v>
                </c:pt>
                <c:pt idx="351">
                  <c:v>15.6113863615874</c:v>
                </c:pt>
                <c:pt idx="352">
                  <c:v>18.771566598107761</c:v>
                </c:pt>
                <c:pt idx="353">
                  <c:v>13.132900457173321</c:v>
                </c:pt>
                <c:pt idx="354">
                  <c:v>7.6514301470471446</c:v>
                </c:pt>
                <c:pt idx="355">
                  <c:v>21.23379028472019</c:v>
                </c:pt>
                <c:pt idx="356">
                  <c:v>28.399899368779739</c:v>
                </c:pt>
                <c:pt idx="357">
                  <c:v>28.66478130218686</c:v>
                </c:pt>
                <c:pt idx="358">
                  <c:v>19.27929955966076</c:v>
                </c:pt>
                <c:pt idx="359">
                  <c:v>9.2347908447233493</c:v>
                </c:pt>
                <c:pt idx="360">
                  <c:v>19.72430883384585</c:v>
                </c:pt>
                <c:pt idx="361">
                  <c:v>27.94952499649062</c:v>
                </c:pt>
                <c:pt idx="362">
                  <c:v>28.809654566481001</c:v>
                </c:pt>
                <c:pt idx="363">
                  <c:v>20.953511319316231</c:v>
                </c:pt>
                <c:pt idx="364">
                  <c:v>14.57323757217625</c:v>
                </c:pt>
                <c:pt idx="365">
                  <c:v>8.1353260195373025</c:v>
                </c:pt>
                <c:pt idx="366">
                  <c:v>17.233154883853729</c:v>
                </c:pt>
                <c:pt idx="367">
                  <c:v>26.18094553628325</c:v>
                </c:pt>
                <c:pt idx="368">
                  <c:v>28.697450680734711</c:v>
                </c:pt>
                <c:pt idx="369">
                  <c:v>27.12940978897063</c:v>
                </c:pt>
                <c:pt idx="370">
                  <c:v>18.622443202377749</c:v>
                </c:pt>
                <c:pt idx="371">
                  <c:v>7.5942046675098318</c:v>
                </c:pt>
                <c:pt idx="372">
                  <c:v>8.7465935876610885</c:v>
                </c:pt>
                <c:pt idx="373">
                  <c:v>13.94920299041461</c:v>
                </c:pt>
                <c:pt idx="374">
                  <c:v>18.4112325646451</c:v>
                </c:pt>
                <c:pt idx="375">
                  <c:v>11.08591850844625</c:v>
                </c:pt>
                <c:pt idx="376">
                  <c:v>12.33012908986082</c:v>
                </c:pt>
                <c:pt idx="377">
                  <c:v>4.2320051445999329</c:v>
                </c:pt>
                <c:pt idx="378">
                  <c:v>3.7110234190229789</c:v>
                </c:pt>
                <c:pt idx="379">
                  <c:v>7.5390999565294168</c:v>
                </c:pt>
                <c:pt idx="380">
                  <c:v>10.032885321765971</c:v>
                </c:pt>
                <c:pt idx="381">
                  <c:v>5.0636214061292186</c:v>
                </c:pt>
                <c:pt idx="382">
                  <c:v>9.9059067188611394</c:v>
                </c:pt>
                <c:pt idx="383">
                  <c:v>8.9083365211825232</c:v>
                </c:pt>
                <c:pt idx="384">
                  <c:v>13.56798429391023</c:v>
                </c:pt>
                <c:pt idx="385">
                  <c:v>23.936963920071619</c:v>
                </c:pt>
                <c:pt idx="386">
                  <c:v>19.578557717072609</c:v>
                </c:pt>
                <c:pt idx="387">
                  <c:v>20.24699776530721</c:v>
                </c:pt>
                <c:pt idx="388">
                  <c:v>10.12101490314936</c:v>
                </c:pt>
                <c:pt idx="389">
                  <c:v>14.9586454748411</c:v>
                </c:pt>
                <c:pt idx="390">
                  <c:v>16.943308819734849</c:v>
                </c:pt>
                <c:pt idx="391">
                  <c:v>12.05926560760275</c:v>
                </c:pt>
                <c:pt idx="392">
                  <c:v>15.40777274458115</c:v>
                </c:pt>
                <c:pt idx="393">
                  <c:v>6.3527506857664306</c:v>
                </c:pt>
                <c:pt idx="394">
                  <c:v>4.4191504509318884</c:v>
                </c:pt>
                <c:pt idx="395">
                  <c:v>10.07116324880506</c:v>
                </c:pt>
                <c:pt idx="396">
                  <c:v>21.00437934712096</c:v>
                </c:pt>
                <c:pt idx="397">
                  <c:v>18.558566909590802</c:v>
                </c:pt>
                <c:pt idx="398">
                  <c:v>11.234852817863869</c:v>
                </c:pt>
                <c:pt idx="399">
                  <c:v>6.3336282195261671</c:v>
                </c:pt>
                <c:pt idx="400">
                  <c:v>9.1572776372191349</c:v>
                </c:pt>
                <c:pt idx="401">
                  <c:v>8.0491699886564181</c:v>
                </c:pt>
                <c:pt idx="402">
                  <c:v>5.0189777758657046</c:v>
                </c:pt>
                <c:pt idx="403">
                  <c:v>3.2169413237171032</c:v>
                </c:pt>
                <c:pt idx="404">
                  <c:v>5.7072050147674966</c:v>
                </c:pt>
                <c:pt idx="405">
                  <c:v>6.0267131434722838</c:v>
                </c:pt>
                <c:pt idx="406">
                  <c:v>20.863875731530499</c:v>
                </c:pt>
                <c:pt idx="407">
                  <c:v>18.604834672429661</c:v>
                </c:pt>
                <c:pt idx="408">
                  <c:v>22.203853839951829</c:v>
                </c:pt>
                <c:pt idx="409">
                  <c:v>12.889625804247419</c:v>
                </c:pt>
                <c:pt idx="410">
                  <c:v>11.32600500446995</c:v>
                </c:pt>
                <c:pt idx="411">
                  <c:v>8.1854250690636192</c:v>
                </c:pt>
                <c:pt idx="412">
                  <c:v>16.173919003547219</c:v>
                </c:pt>
                <c:pt idx="413">
                  <c:v>17.317023460890098</c:v>
                </c:pt>
                <c:pt idx="414">
                  <c:v>17.28356582321911</c:v>
                </c:pt>
                <c:pt idx="415">
                  <c:v>7.581135665870133</c:v>
                </c:pt>
                <c:pt idx="416">
                  <c:v>7.9800552720164033</c:v>
                </c:pt>
                <c:pt idx="417">
                  <c:v>10.303784017498881</c:v>
                </c:pt>
                <c:pt idx="418">
                  <c:v>11.235837144939159</c:v>
                </c:pt>
                <c:pt idx="419">
                  <c:v>9.4868151609480194</c:v>
                </c:pt>
                <c:pt idx="420">
                  <c:v>9.0594438949661598</c:v>
                </c:pt>
                <c:pt idx="421">
                  <c:v>5.3459773646664042</c:v>
                </c:pt>
                <c:pt idx="422">
                  <c:v>10.470870645191811</c:v>
                </c:pt>
                <c:pt idx="423">
                  <c:v>19.72634907229525</c:v>
                </c:pt>
                <c:pt idx="424">
                  <c:v>21.04911951021705</c:v>
                </c:pt>
                <c:pt idx="425">
                  <c:v>20.09878989610668</c:v>
                </c:pt>
                <c:pt idx="426">
                  <c:v>10.278799071248701</c:v>
                </c:pt>
                <c:pt idx="427">
                  <c:v>14.83363844077903</c:v>
                </c:pt>
                <c:pt idx="428">
                  <c:v>9.7589927723492842</c:v>
                </c:pt>
                <c:pt idx="429">
                  <c:v>12.080411956824049</c:v>
                </c:pt>
                <c:pt idx="430">
                  <c:v>9.024940998051461</c:v>
                </c:pt>
                <c:pt idx="431">
                  <c:v>7.328060145518041</c:v>
                </c:pt>
                <c:pt idx="432">
                  <c:v>4.0483169074322376</c:v>
                </c:pt>
                <c:pt idx="433">
                  <c:v>6.1237721441105304</c:v>
                </c:pt>
                <c:pt idx="434">
                  <c:v>8.7951523276100687</c:v>
                </c:pt>
                <c:pt idx="435">
                  <c:v>5.6048901533885473</c:v>
                </c:pt>
                <c:pt idx="436">
                  <c:v>5.2041314220070074</c:v>
                </c:pt>
                <c:pt idx="437">
                  <c:v>6.0255742655309836</c:v>
                </c:pt>
                <c:pt idx="438">
                  <c:v>17.990827366522591</c:v>
                </c:pt>
                <c:pt idx="439">
                  <c:v>18.093095402250569</c:v>
                </c:pt>
                <c:pt idx="440">
                  <c:v>13.36603111482343</c:v>
                </c:pt>
                <c:pt idx="441">
                  <c:v>8.9325816471311992</c:v>
                </c:pt>
                <c:pt idx="442">
                  <c:v>14.808840820178229</c:v>
                </c:pt>
                <c:pt idx="443">
                  <c:v>17.82874241086861</c:v>
                </c:pt>
                <c:pt idx="444">
                  <c:v>15.77538684341271</c:v>
                </c:pt>
                <c:pt idx="445">
                  <c:v>11.364040591051371</c:v>
                </c:pt>
                <c:pt idx="446">
                  <c:v>4.2325802220600046</c:v>
                </c:pt>
                <c:pt idx="447">
                  <c:v>10.89280816761352</c:v>
                </c:pt>
                <c:pt idx="448">
                  <c:v>13.32185477945232</c:v>
                </c:pt>
                <c:pt idx="449">
                  <c:v>15.41105425528654</c:v>
                </c:pt>
                <c:pt idx="450">
                  <c:v>17.33385998694034</c:v>
                </c:pt>
                <c:pt idx="451">
                  <c:v>16.35210480395876</c:v>
                </c:pt>
                <c:pt idx="452">
                  <c:v>15.32855521019985</c:v>
                </c:pt>
                <c:pt idx="453">
                  <c:v>11.557063655058711</c:v>
                </c:pt>
                <c:pt idx="454">
                  <c:v>9.1205824584791717</c:v>
                </c:pt>
                <c:pt idx="455">
                  <c:v>18.29389499766058</c:v>
                </c:pt>
                <c:pt idx="456">
                  <c:v>18.47535200681213</c:v>
                </c:pt>
                <c:pt idx="457">
                  <c:v>17.727524858251321</c:v>
                </c:pt>
                <c:pt idx="458">
                  <c:v>16.205056175333379</c:v>
                </c:pt>
                <c:pt idx="459">
                  <c:v>10.142240306939399</c:v>
                </c:pt>
                <c:pt idx="460">
                  <c:v>19.769522433735531</c:v>
                </c:pt>
                <c:pt idx="461">
                  <c:v>22.36187668832406</c:v>
                </c:pt>
                <c:pt idx="462">
                  <c:v>22.717003169931321</c:v>
                </c:pt>
                <c:pt idx="463">
                  <c:v>17.240187427375229</c:v>
                </c:pt>
                <c:pt idx="464">
                  <c:v>20.146247900278041</c:v>
                </c:pt>
                <c:pt idx="465">
                  <c:v>7.5202638233411898</c:v>
                </c:pt>
                <c:pt idx="466">
                  <c:v>10.63192709307954</c:v>
                </c:pt>
                <c:pt idx="467">
                  <c:v>4.0945889769829806</c:v>
                </c:pt>
                <c:pt idx="468">
                  <c:v>6.0464457596093268</c:v>
                </c:pt>
                <c:pt idx="469">
                  <c:v>16.699421637799212</c:v>
                </c:pt>
                <c:pt idx="470">
                  <c:v>19.955641412673721</c:v>
                </c:pt>
                <c:pt idx="471">
                  <c:v>15.934720667539169</c:v>
                </c:pt>
                <c:pt idx="472">
                  <c:v>5.7697722842449082</c:v>
                </c:pt>
                <c:pt idx="473">
                  <c:v>7.50422848628273</c:v>
                </c:pt>
                <c:pt idx="474">
                  <c:v>14.448390562584359</c:v>
                </c:pt>
                <c:pt idx="475">
                  <c:v>16.220585794976731</c:v>
                </c:pt>
                <c:pt idx="476">
                  <c:v>16.03801578607688</c:v>
                </c:pt>
                <c:pt idx="477">
                  <c:v>13.694206405212899</c:v>
                </c:pt>
                <c:pt idx="478">
                  <c:v>17.75283563513268</c:v>
                </c:pt>
                <c:pt idx="479">
                  <c:v>14.184044829614381</c:v>
                </c:pt>
                <c:pt idx="480">
                  <c:v>16.852174082741641</c:v>
                </c:pt>
                <c:pt idx="481">
                  <c:v>19.180457279129222</c:v>
                </c:pt>
                <c:pt idx="482">
                  <c:v>19.056913681855871</c:v>
                </c:pt>
                <c:pt idx="483">
                  <c:v>21.137652784737881</c:v>
                </c:pt>
                <c:pt idx="484">
                  <c:v>20.289083662153221</c:v>
                </c:pt>
                <c:pt idx="485">
                  <c:v>17.408109858425419</c:v>
                </c:pt>
                <c:pt idx="486">
                  <c:v>19.244810444069209</c:v>
                </c:pt>
                <c:pt idx="487">
                  <c:v>14.27288001487938</c:v>
                </c:pt>
                <c:pt idx="488">
                  <c:v>18.170531666614369</c:v>
                </c:pt>
                <c:pt idx="489">
                  <c:v>20.381221301769681</c:v>
                </c:pt>
                <c:pt idx="490">
                  <c:v>14.905613414158671</c:v>
                </c:pt>
                <c:pt idx="491">
                  <c:v>20.887568650419531</c:v>
                </c:pt>
                <c:pt idx="492">
                  <c:v>17.500532933849719</c:v>
                </c:pt>
                <c:pt idx="493">
                  <c:v>19.9230607284141</c:v>
                </c:pt>
                <c:pt idx="494">
                  <c:v>14.90971694392522</c:v>
                </c:pt>
                <c:pt idx="495">
                  <c:v>20.890595328729329</c:v>
                </c:pt>
                <c:pt idx="496">
                  <c:v>17.175025254930599</c:v>
                </c:pt>
                <c:pt idx="497">
                  <c:v>19.885338794919299</c:v>
                </c:pt>
                <c:pt idx="498">
                  <c:v>16.566870567823681</c:v>
                </c:pt>
                <c:pt idx="499">
                  <c:v>19.928940745966681</c:v>
                </c:pt>
                <c:pt idx="500">
                  <c:v>14.59026617271658</c:v>
                </c:pt>
                <c:pt idx="501">
                  <c:v>18.07174990391416</c:v>
                </c:pt>
                <c:pt idx="502">
                  <c:v>16.803418722319439</c:v>
                </c:pt>
                <c:pt idx="503">
                  <c:v>19.771839490827389</c:v>
                </c:pt>
                <c:pt idx="504">
                  <c:v>18.402529033946479</c:v>
                </c:pt>
                <c:pt idx="505">
                  <c:v>17.795210102709319</c:v>
                </c:pt>
                <c:pt idx="506">
                  <c:v>18.10581225396702</c:v>
                </c:pt>
                <c:pt idx="507">
                  <c:v>15.308793504574959</c:v>
                </c:pt>
                <c:pt idx="508">
                  <c:v>14.85452442923504</c:v>
                </c:pt>
                <c:pt idx="509">
                  <c:v>7.4241804664615847</c:v>
                </c:pt>
                <c:pt idx="510">
                  <c:v>12.503982108191259</c:v>
                </c:pt>
                <c:pt idx="511">
                  <c:v>9.4863699756382847</c:v>
                </c:pt>
                <c:pt idx="512">
                  <c:v>3.8556259385485321</c:v>
                </c:pt>
                <c:pt idx="513">
                  <c:v>11.43475495860668</c:v>
                </c:pt>
                <c:pt idx="514">
                  <c:v>6.6700124070362277</c:v>
                </c:pt>
                <c:pt idx="515">
                  <c:v>11.35233186342742</c:v>
                </c:pt>
                <c:pt idx="516">
                  <c:v>11.782323333774571</c:v>
                </c:pt>
                <c:pt idx="517">
                  <c:v>5.6895831712443536</c:v>
                </c:pt>
                <c:pt idx="518">
                  <c:v>2.2841401071797458</c:v>
                </c:pt>
                <c:pt idx="519">
                  <c:v>5.4550748439949857</c:v>
                </c:pt>
                <c:pt idx="520">
                  <c:v>5.8131136922766027</c:v>
                </c:pt>
                <c:pt idx="521">
                  <c:v>16.314771520976461</c:v>
                </c:pt>
                <c:pt idx="522">
                  <c:v>11.68977061317622</c:v>
                </c:pt>
                <c:pt idx="523">
                  <c:v>17.872233254521682</c:v>
                </c:pt>
                <c:pt idx="524">
                  <c:v>18.444312301231879</c:v>
                </c:pt>
                <c:pt idx="525">
                  <c:v>20.13745037262531</c:v>
                </c:pt>
                <c:pt idx="526">
                  <c:v>18.63940443275094</c:v>
                </c:pt>
                <c:pt idx="527">
                  <c:v>13.637539021973129</c:v>
                </c:pt>
                <c:pt idx="528">
                  <c:v>12.029223178605911</c:v>
                </c:pt>
                <c:pt idx="529">
                  <c:v>17.10489118392443</c:v>
                </c:pt>
                <c:pt idx="530">
                  <c:v>11.38826569739604</c:v>
                </c:pt>
                <c:pt idx="531">
                  <c:v>15.298778295409219</c:v>
                </c:pt>
                <c:pt idx="532">
                  <c:v>10.067343768679841</c:v>
                </c:pt>
                <c:pt idx="533">
                  <c:v>7.1527091169563546</c:v>
                </c:pt>
                <c:pt idx="534">
                  <c:v>6.6501145780860051</c:v>
                </c:pt>
                <c:pt idx="535">
                  <c:v>14.6829760652428</c:v>
                </c:pt>
                <c:pt idx="536">
                  <c:v>18.149709601337879</c:v>
                </c:pt>
                <c:pt idx="537">
                  <c:v>22.57179335074634</c:v>
                </c:pt>
                <c:pt idx="538">
                  <c:v>24.684311283560721</c:v>
                </c:pt>
                <c:pt idx="539">
                  <c:v>21.945630988948729</c:v>
                </c:pt>
                <c:pt idx="540">
                  <c:v>12.826107396893249</c:v>
                </c:pt>
                <c:pt idx="541">
                  <c:v>6.2719883698839336</c:v>
                </c:pt>
                <c:pt idx="542">
                  <c:v>7.6297879415622747</c:v>
                </c:pt>
                <c:pt idx="543">
                  <c:v>11.78440158236981</c:v>
                </c:pt>
                <c:pt idx="544">
                  <c:v>8.4958831409593358</c:v>
                </c:pt>
                <c:pt idx="545">
                  <c:v>11.09423849681705</c:v>
                </c:pt>
                <c:pt idx="546">
                  <c:v>14.70022314962805</c:v>
                </c:pt>
                <c:pt idx="547">
                  <c:v>14.518871659956201</c:v>
                </c:pt>
                <c:pt idx="548">
                  <c:v>14.071881997949969</c:v>
                </c:pt>
                <c:pt idx="549">
                  <c:v>5.4572123863387079</c:v>
                </c:pt>
                <c:pt idx="550">
                  <c:v>4.0675118670574122</c:v>
                </c:pt>
                <c:pt idx="551">
                  <c:v>3.9182173534248528</c:v>
                </c:pt>
                <c:pt idx="552">
                  <c:v>10.8389551763497</c:v>
                </c:pt>
                <c:pt idx="553">
                  <c:v>5.2268086999438861</c:v>
                </c:pt>
                <c:pt idx="554">
                  <c:v>5.6340370446049377</c:v>
                </c:pt>
                <c:pt idx="555">
                  <c:v>12.791666415801849</c:v>
                </c:pt>
                <c:pt idx="556">
                  <c:v>12.159022504932549</c:v>
                </c:pt>
                <c:pt idx="557">
                  <c:v>13.746114388052</c:v>
                </c:pt>
                <c:pt idx="558">
                  <c:v>12.926422536797549</c:v>
                </c:pt>
                <c:pt idx="559">
                  <c:v>13.343990922589519</c:v>
                </c:pt>
                <c:pt idx="560">
                  <c:v>10.90748981674421</c:v>
                </c:pt>
                <c:pt idx="561">
                  <c:v>8.7355083237215112</c:v>
                </c:pt>
                <c:pt idx="562">
                  <c:v>5.0731739907496696</c:v>
                </c:pt>
                <c:pt idx="563">
                  <c:v>8.65215288734362</c:v>
                </c:pt>
                <c:pt idx="564">
                  <c:v>15.924091047925661</c:v>
                </c:pt>
                <c:pt idx="565">
                  <c:v>12.882952773911279</c:v>
                </c:pt>
                <c:pt idx="566">
                  <c:v>15.98957797252914</c:v>
                </c:pt>
                <c:pt idx="567">
                  <c:v>12.120462650256369</c:v>
                </c:pt>
                <c:pt idx="568">
                  <c:v>12.882667885969671</c:v>
                </c:pt>
                <c:pt idx="569">
                  <c:v>12.90569005089228</c:v>
                </c:pt>
                <c:pt idx="570">
                  <c:v>12.93533482207021</c:v>
                </c:pt>
                <c:pt idx="571">
                  <c:v>2.889172922384847</c:v>
                </c:pt>
                <c:pt idx="572">
                  <c:v>4.4631815013607454</c:v>
                </c:pt>
                <c:pt idx="573">
                  <c:v>8.3222921758487498</c:v>
                </c:pt>
                <c:pt idx="574">
                  <c:v>11.77623295734203</c:v>
                </c:pt>
                <c:pt idx="575">
                  <c:v>12.810111511334449</c:v>
                </c:pt>
                <c:pt idx="576">
                  <c:v>14.56993141436743</c:v>
                </c:pt>
                <c:pt idx="577">
                  <c:v>12.72869229327716</c:v>
                </c:pt>
                <c:pt idx="578">
                  <c:v>14.087901485346119</c:v>
                </c:pt>
                <c:pt idx="579">
                  <c:v>8.088329743910819</c:v>
                </c:pt>
                <c:pt idx="580">
                  <c:v>10.11456013790977</c:v>
                </c:pt>
                <c:pt idx="581">
                  <c:v>2.8700033225604038</c:v>
                </c:pt>
                <c:pt idx="582">
                  <c:v>7.4853648243277782</c:v>
                </c:pt>
                <c:pt idx="583">
                  <c:v>9.3425609639812208</c:v>
                </c:pt>
                <c:pt idx="584">
                  <c:v>10.459568506506431</c:v>
                </c:pt>
                <c:pt idx="585">
                  <c:v>5.1260094988719302</c:v>
                </c:pt>
                <c:pt idx="586">
                  <c:v>12.395421270656101</c:v>
                </c:pt>
                <c:pt idx="587">
                  <c:v>6.908625773788577</c:v>
                </c:pt>
                <c:pt idx="588">
                  <c:v>6.1901459017671367</c:v>
                </c:pt>
                <c:pt idx="589">
                  <c:v>3.362929183365404</c:v>
                </c:pt>
                <c:pt idx="590">
                  <c:v>8.4699258165421405</c:v>
                </c:pt>
                <c:pt idx="591">
                  <c:v>15.841012696438399</c:v>
                </c:pt>
              </c:numCache>
            </c:numRef>
          </c:yVal>
          <c:smooth val="1"/>
        </c:ser>
        <c:ser>
          <c:idx val="2"/>
          <c:order val="1"/>
          <c:tx>
            <c:strRef>
              <c:f>'Avg Speed'!$BF$1</c:f>
              <c:strCache>
                <c:ptCount val="1"/>
                <c:pt idx="0">
                  <c:v>BDS Speed</c:v>
                </c:pt>
              </c:strCache>
            </c:strRef>
          </c:tx>
          <c:spPr>
            <a:ln w="19050" cmpd="sng">
              <a:solidFill>
                <a:schemeClr val="tx1">
                  <a:lumMod val="65000"/>
                  <a:lumOff val="35000"/>
                </a:schemeClr>
              </a:solidFill>
              <a:prstDash val="sysDash"/>
            </a:ln>
          </c:spPr>
          <c:marker>
            <c:symbol val="none"/>
          </c:marker>
          <c:xVal>
            <c:numRef>
              <c:f>'Avg Speed'!$BH$3:$BH$85</c:f>
              <c:numCache>
                <c:formatCode>0</c:formatCode>
                <c:ptCount val="83"/>
                <c:pt idx="0">
                  <c:v>0.107575757575758</c:v>
                </c:pt>
                <c:pt idx="1">
                  <c:v>0.28333333333333299</c:v>
                </c:pt>
                <c:pt idx="2">
                  <c:v>0.505871212121212</c:v>
                </c:pt>
                <c:pt idx="3">
                  <c:v>0.58655303030302997</c:v>
                </c:pt>
                <c:pt idx="4">
                  <c:v>0.69469696969697003</c:v>
                </c:pt>
                <c:pt idx="5">
                  <c:v>0.87234848484848504</c:v>
                </c:pt>
                <c:pt idx="6">
                  <c:v>1.0183712121212121</c:v>
                </c:pt>
                <c:pt idx="7">
                  <c:v>1.159469696969696</c:v>
                </c:pt>
                <c:pt idx="8">
                  <c:v>1.3011363636363631</c:v>
                </c:pt>
                <c:pt idx="9">
                  <c:v>1.4839015151515149</c:v>
                </c:pt>
                <c:pt idx="10">
                  <c:v>1.6801136363636371</c:v>
                </c:pt>
                <c:pt idx="11">
                  <c:v>1.9293560606060609</c:v>
                </c:pt>
                <c:pt idx="12">
                  <c:v>2.1219696969696971</c:v>
                </c:pt>
                <c:pt idx="13">
                  <c:v>2.4731060606060611</c:v>
                </c:pt>
                <c:pt idx="14">
                  <c:v>2.7501893939393942</c:v>
                </c:pt>
                <c:pt idx="15">
                  <c:v>2.9310606060606061</c:v>
                </c:pt>
                <c:pt idx="16">
                  <c:v>3.0645833333333332</c:v>
                </c:pt>
                <c:pt idx="17">
                  <c:v>3.306249999999987</c:v>
                </c:pt>
                <c:pt idx="18">
                  <c:v>3.4604166666666671</c:v>
                </c:pt>
                <c:pt idx="19">
                  <c:v>3.5890151515151509</c:v>
                </c:pt>
                <c:pt idx="20">
                  <c:v>3.7287878787878799</c:v>
                </c:pt>
                <c:pt idx="21">
                  <c:v>3.8219696969696968</c:v>
                </c:pt>
                <c:pt idx="22">
                  <c:v>4.0196969696969704</c:v>
                </c:pt>
                <c:pt idx="23">
                  <c:v>4.1856060606060614</c:v>
                </c:pt>
                <c:pt idx="24">
                  <c:v>4.3092803030303033</c:v>
                </c:pt>
                <c:pt idx="25">
                  <c:v>4.4558712121212096</c:v>
                </c:pt>
                <c:pt idx="26">
                  <c:v>4.6528409090908962</c:v>
                </c:pt>
                <c:pt idx="27">
                  <c:v>4.7958333333333334</c:v>
                </c:pt>
                <c:pt idx="28">
                  <c:v>5.0696969696969676</c:v>
                </c:pt>
                <c:pt idx="29">
                  <c:v>5.1715909090909076</c:v>
                </c:pt>
                <c:pt idx="30">
                  <c:v>5.27727272727273</c:v>
                </c:pt>
                <c:pt idx="31">
                  <c:v>5.3649621212121223</c:v>
                </c:pt>
                <c:pt idx="32">
                  <c:v>5.5041666666666664</c:v>
                </c:pt>
                <c:pt idx="33">
                  <c:v>5.6507575757575657</c:v>
                </c:pt>
                <c:pt idx="34">
                  <c:v>5.7706439393939402</c:v>
                </c:pt>
                <c:pt idx="35">
                  <c:v>5.897348484848485</c:v>
                </c:pt>
                <c:pt idx="36">
                  <c:v>5.9950757575757443</c:v>
                </c:pt>
                <c:pt idx="37">
                  <c:v>6.127272727272727</c:v>
                </c:pt>
                <c:pt idx="38">
                  <c:v>6.2441287878787879</c:v>
                </c:pt>
                <c:pt idx="39">
                  <c:v>6.5056818181818166</c:v>
                </c:pt>
                <c:pt idx="40">
                  <c:v>6.6579545454545288</c:v>
                </c:pt>
                <c:pt idx="41">
                  <c:v>6.8674242424242271</c:v>
                </c:pt>
                <c:pt idx="42">
                  <c:v>6.98106060606061</c:v>
                </c:pt>
                <c:pt idx="43">
                  <c:v>7.1053030303030313</c:v>
                </c:pt>
                <c:pt idx="44">
                  <c:v>7.1924242424242291</c:v>
                </c:pt>
                <c:pt idx="45">
                  <c:v>7.5278409090908971</c:v>
                </c:pt>
                <c:pt idx="46">
                  <c:v>7.6149621212121223</c:v>
                </c:pt>
                <c:pt idx="47">
                  <c:v>7.7571969696969507</c:v>
                </c:pt>
                <c:pt idx="48">
                  <c:v>7.8876893939393939</c:v>
                </c:pt>
                <c:pt idx="49">
                  <c:v>8.0187500000000007</c:v>
                </c:pt>
                <c:pt idx="50">
                  <c:v>8.1655303030303106</c:v>
                </c:pt>
                <c:pt idx="51">
                  <c:v>8.3611742424242497</c:v>
                </c:pt>
                <c:pt idx="52">
                  <c:v>8.5352272727272727</c:v>
                </c:pt>
                <c:pt idx="53">
                  <c:v>8.683712121212098</c:v>
                </c:pt>
                <c:pt idx="54">
                  <c:v>8.7948863636363637</c:v>
                </c:pt>
                <c:pt idx="55">
                  <c:v>8.8986742424242493</c:v>
                </c:pt>
                <c:pt idx="56">
                  <c:v>9.0316287878787467</c:v>
                </c:pt>
                <c:pt idx="57">
                  <c:v>9.1770833333333357</c:v>
                </c:pt>
                <c:pt idx="58">
                  <c:v>9.3429924242424249</c:v>
                </c:pt>
                <c:pt idx="59">
                  <c:v>9.5007575757575751</c:v>
                </c:pt>
                <c:pt idx="60">
                  <c:v>9.6375000000000011</c:v>
                </c:pt>
                <c:pt idx="61">
                  <c:v>9.7767045454545443</c:v>
                </c:pt>
                <c:pt idx="62">
                  <c:v>9.9151515151515177</c:v>
                </c:pt>
                <c:pt idx="63">
                  <c:v>10.038257575757569</c:v>
                </c:pt>
                <c:pt idx="64">
                  <c:v>10.154545454545451</c:v>
                </c:pt>
                <c:pt idx="65">
                  <c:v>10.334659090909099</c:v>
                </c:pt>
                <c:pt idx="66">
                  <c:v>10.457765151515151</c:v>
                </c:pt>
                <c:pt idx="67">
                  <c:v>10.59375</c:v>
                </c:pt>
                <c:pt idx="68">
                  <c:v>10.869696969696969</c:v>
                </c:pt>
                <c:pt idx="69">
                  <c:v>10.96723484848485</c:v>
                </c:pt>
                <c:pt idx="70">
                  <c:v>11.098863636363641</c:v>
                </c:pt>
                <c:pt idx="71">
                  <c:v>11.235606060606059</c:v>
                </c:pt>
                <c:pt idx="72">
                  <c:v>11.753219696969699</c:v>
                </c:pt>
                <c:pt idx="73">
                  <c:v>11.88503787878788</c:v>
                </c:pt>
                <c:pt idx="74">
                  <c:v>12.842424242424251</c:v>
                </c:pt>
                <c:pt idx="75">
                  <c:v>13.039393939393941</c:v>
                </c:pt>
                <c:pt idx="76">
                  <c:v>13.40549242424243</c:v>
                </c:pt>
                <c:pt idx="77">
                  <c:v>13.824242424242421</c:v>
                </c:pt>
                <c:pt idx="78">
                  <c:v>13.92556818181818</c:v>
                </c:pt>
                <c:pt idx="79">
                  <c:v>14.127462121212121</c:v>
                </c:pt>
                <c:pt idx="80">
                  <c:v>14.371022727272729</c:v>
                </c:pt>
                <c:pt idx="81">
                  <c:v>14.609090909090909</c:v>
                </c:pt>
                <c:pt idx="82">
                  <c:v>14.814204545454549</c:v>
                </c:pt>
              </c:numCache>
            </c:numRef>
          </c:xVal>
          <c:yVal>
            <c:numRef>
              <c:f>'Avg Speed'!$BI$3:$BI$85</c:f>
              <c:numCache>
                <c:formatCode>0</c:formatCode>
                <c:ptCount val="83"/>
                <c:pt idx="0">
                  <c:v>14.180380311788699</c:v>
                </c:pt>
                <c:pt idx="1">
                  <c:v>12.40255569823147</c:v>
                </c:pt>
                <c:pt idx="2">
                  <c:v>16.368442378543779</c:v>
                </c:pt>
                <c:pt idx="3">
                  <c:v>28.57743014561197</c:v>
                </c:pt>
                <c:pt idx="4">
                  <c:v>23.576596384771879</c:v>
                </c:pt>
                <c:pt idx="5">
                  <c:v>21.69819919147535</c:v>
                </c:pt>
                <c:pt idx="6">
                  <c:v>25.842319954297501</c:v>
                </c:pt>
                <c:pt idx="7">
                  <c:v>27.069825103617351</c:v>
                </c:pt>
                <c:pt idx="8">
                  <c:v>24.277900114411139</c:v>
                </c:pt>
                <c:pt idx="9">
                  <c:v>25.531257775903569</c:v>
                </c:pt>
                <c:pt idx="10">
                  <c:v>25.60379857917388</c:v>
                </c:pt>
                <c:pt idx="11">
                  <c:v>26.051201351741479</c:v>
                </c:pt>
                <c:pt idx="12">
                  <c:v>13.8317550933465</c:v>
                </c:pt>
                <c:pt idx="13">
                  <c:v>29.09719947053167</c:v>
                </c:pt>
                <c:pt idx="14">
                  <c:v>26.371641581509081</c:v>
                </c:pt>
                <c:pt idx="15">
                  <c:v>14.29248851846345</c:v>
                </c:pt>
                <c:pt idx="16">
                  <c:v>8.9016101960919194</c:v>
                </c:pt>
                <c:pt idx="17">
                  <c:v>19.01220602252463</c:v>
                </c:pt>
                <c:pt idx="18">
                  <c:v>14.06711844299835</c:v>
                </c:pt>
                <c:pt idx="19">
                  <c:v>16.958509156685139</c:v>
                </c:pt>
                <c:pt idx="20">
                  <c:v>24.26699503072221</c:v>
                </c:pt>
                <c:pt idx="21">
                  <c:v>20.329264318569049</c:v>
                </c:pt>
                <c:pt idx="22">
                  <c:v>16.072044847512071</c:v>
                </c:pt>
                <c:pt idx="23">
                  <c:v>24.959582416618311</c:v>
                </c:pt>
                <c:pt idx="24">
                  <c:v>23.568775585651981</c:v>
                </c:pt>
                <c:pt idx="25">
                  <c:v>21.377967374895551</c:v>
                </c:pt>
                <c:pt idx="26">
                  <c:v>12.58235230685308</c:v>
                </c:pt>
                <c:pt idx="27">
                  <c:v>12.089562166885919</c:v>
                </c:pt>
                <c:pt idx="28">
                  <c:v>22.588317861227679</c:v>
                </c:pt>
                <c:pt idx="29">
                  <c:v>13.464280960569701</c:v>
                </c:pt>
                <c:pt idx="30">
                  <c:v>11.514866234096999</c:v>
                </c:pt>
                <c:pt idx="31">
                  <c:v>16.013841471398251</c:v>
                </c:pt>
                <c:pt idx="32">
                  <c:v>14.040526712803</c:v>
                </c:pt>
                <c:pt idx="33">
                  <c:v>22.934700079248081</c:v>
                </c:pt>
                <c:pt idx="34">
                  <c:v>19.495227698368279</c:v>
                </c:pt>
                <c:pt idx="35">
                  <c:v>19.442011265038019</c:v>
                </c:pt>
                <c:pt idx="36">
                  <c:v>7.5135364247494376</c:v>
                </c:pt>
                <c:pt idx="37">
                  <c:v>8.9305010307136037</c:v>
                </c:pt>
                <c:pt idx="38">
                  <c:v>23.47375586874432</c:v>
                </c:pt>
                <c:pt idx="39">
                  <c:v>16.666347097622111</c:v>
                </c:pt>
                <c:pt idx="40">
                  <c:v>14.887967904744469</c:v>
                </c:pt>
                <c:pt idx="41">
                  <c:v>25.802177193932241</c:v>
                </c:pt>
                <c:pt idx="42">
                  <c:v>29.815105501497431</c:v>
                </c:pt>
                <c:pt idx="43">
                  <c:v>25.615784215784171</c:v>
                </c:pt>
                <c:pt idx="44">
                  <c:v>19.148634536356589</c:v>
                </c:pt>
                <c:pt idx="45">
                  <c:v>12.333808647104711</c:v>
                </c:pt>
                <c:pt idx="46">
                  <c:v>9.5460840107032094</c:v>
                </c:pt>
                <c:pt idx="47">
                  <c:v>22.893586090730789</c:v>
                </c:pt>
                <c:pt idx="48">
                  <c:v>12.883051914119729</c:v>
                </c:pt>
                <c:pt idx="49">
                  <c:v>8.6298438603569831</c:v>
                </c:pt>
                <c:pt idx="50">
                  <c:v>9.512188762422868</c:v>
                </c:pt>
                <c:pt idx="51">
                  <c:v>20.164540402959389</c:v>
                </c:pt>
                <c:pt idx="52">
                  <c:v>18.96791659512888</c:v>
                </c:pt>
                <c:pt idx="53">
                  <c:v>13.970508057886819</c:v>
                </c:pt>
                <c:pt idx="54">
                  <c:v>19.90591671234527</c:v>
                </c:pt>
                <c:pt idx="55">
                  <c:v>14.70104651287823</c:v>
                </c:pt>
                <c:pt idx="56">
                  <c:v>19.333035775164941</c:v>
                </c:pt>
                <c:pt idx="57">
                  <c:v>20.86515537188221</c:v>
                </c:pt>
                <c:pt idx="58">
                  <c:v>19.06181304570935</c:v>
                </c:pt>
                <c:pt idx="59">
                  <c:v>11.31916779988134</c:v>
                </c:pt>
                <c:pt idx="60">
                  <c:v>6.6023338351861316</c:v>
                </c:pt>
                <c:pt idx="61">
                  <c:v>13.91728611172147</c:v>
                </c:pt>
                <c:pt idx="62">
                  <c:v>16.088593556798561</c:v>
                </c:pt>
                <c:pt idx="63">
                  <c:v>12.344987195936501</c:v>
                </c:pt>
                <c:pt idx="64">
                  <c:v>10.88177804593591</c:v>
                </c:pt>
                <c:pt idx="65">
                  <c:v>9.8316934106297307</c:v>
                </c:pt>
                <c:pt idx="66">
                  <c:v>13.021739933327179</c:v>
                </c:pt>
                <c:pt idx="67">
                  <c:v>12.40512933232317</c:v>
                </c:pt>
                <c:pt idx="68">
                  <c:v>14.579349037542899</c:v>
                </c:pt>
                <c:pt idx="69">
                  <c:v>6.8318868864023816</c:v>
                </c:pt>
                <c:pt idx="70">
                  <c:v>9.7659103896197834</c:v>
                </c:pt>
                <c:pt idx="71">
                  <c:v>15.32372446924856</c:v>
                </c:pt>
                <c:pt idx="72">
                  <c:v>13.179737854017329</c:v>
                </c:pt>
                <c:pt idx="73">
                  <c:v>9.0670753613378476</c:v>
                </c:pt>
                <c:pt idx="74">
                  <c:v>14.681682665557201</c:v>
                </c:pt>
                <c:pt idx="75">
                  <c:v>9.8031856801358686</c:v>
                </c:pt>
                <c:pt idx="76">
                  <c:v>9.5787809500423666</c:v>
                </c:pt>
                <c:pt idx="77">
                  <c:v>11.252004445168669</c:v>
                </c:pt>
                <c:pt idx="78">
                  <c:v>5.4779558961238086</c:v>
                </c:pt>
                <c:pt idx="79">
                  <c:v>9.5398151553171484</c:v>
                </c:pt>
                <c:pt idx="80">
                  <c:v>10.264178008665651</c:v>
                </c:pt>
                <c:pt idx="81">
                  <c:v>7.1776811983100224</c:v>
                </c:pt>
                <c:pt idx="82">
                  <c:v>7.1674972681361808</c:v>
                </c:pt>
              </c:numCache>
            </c:numRef>
          </c:yVal>
          <c:smooth val="1"/>
        </c:ser>
        <c:ser>
          <c:idx val="1"/>
          <c:order val="2"/>
          <c:tx>
            <c:strRef>
              <c:f>'Avg Speed'!$C$20</c:f>
              <c:strCache>
                <c:ptCount val="1"/>
                <c:pt idx="0">
                  <c:v>NW Eastman Pkwy</c:v>
                </c:pt>
              </c:strCache>
            </c:strRef>
          </c:tx>
          <c:spPr>
            <a:ln>
              <a:solidFill>
                <a:schemeClr val="bg1">
                  <a:lumMod val="65000"/>
                </a:schemeClr>
              </a:solidFill>
              <a:prstDash val="sysDot"/>
            </a:ln>
          </c:spPr>
          <c:marker>
            <c:symbol val="none"/>
          </c:marker>
          <c:dLbls>
            <c:dLbl>
              <c:idx val="1"/>
              <c:spPr/>
              <c:txPr>
                <a:bodyPr rot="-5400000" vert="horz"/>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Speed'!$A$20:$A$21</c:f>
              <c:numCache>
                <c:formatCode>0.00000000</c:formatCode>
                <c:ptCount val="2"/>
                <c:pt idx="0">
                  <c:v>0.87234848484848504</c:v>
                </c:pt>
                <c:pt idx="1">
                  <c:v>0.87234858484848499</c:v>
                </c:pt>
              </c:numCache>
            </c:numRef>
          </c:xVal>
          <c:yVal>
            <c:numRef>
              <c:f>'Avg Speed'!$B$20:$B$21</c:f>
              <c:numCache>
                <c:formatCode>General</c:formatCode>
                <c:ptCount val="2"/>
                <c:pt idx="0">
                  <c:v>1.5</c:v>
                </c:pt>
                <c:pt idx="1">
                  <c:v>31</c:v>
                </c:pt>
              </c:numCache>
            </c:numRef>
          </c:yVal>
          <c:smooth val="1"/>
        </c:ser>
        <c:ser>
          <c:idx val="3"/>
          <c:order val="3"/>
          <c:tx>
            <c:strRef>
              <c:f>'Avg Speed'!$C$26</c:f>
              <c:strCache>
                <c:ptCount val="1"/>
                <c:pt idx="0">
                  <c:v>SE 174th</c:v>
                </c:pt>
              </c:strCache>
            </c:strRef>
          </c:tx>
          <c:spPr>
            <a:ln>
              <a:solidFill>
                <a:schemeClr val="bg1">
                  <a:lumMod val="65000"/>
                </a:schemeClr>
              </a:solidFill>
              <a:prstDash val="sysDot"/>
            </a:ln>
          </c:spPr>
          <c:marker>
            <c:symbol val="none"/>
          </c:marker>
          <c:dLbls>
            <c:dLbl>
              <c:idx val="1"/>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Speed'!$A$26:$A$27</c:f>
              <c:numCache>
                <c:formatCode>0.00000000</c:formatCode>
                <c:ptCount val="2"/>
                <c:pt idx="0">
                  <c:v>3.306249999999987</c:v>
                </c:pt>
                <c:pt idx="1">
                  <c:v>3.3062500999999971</c:v>
                </c:pt>
              </c:numCache>
            </c:numRef>
          </c:xVal>
          <c:yVal>
            <c:numRef>
              <c:f>'Avg Speed'!$B$26:$B$27</c:f>
              <c:numCache>
                <c:formatCode>General</c:formatCode>
                <c:ptCount val="2"/>
                <c:pt idx="0">
                  <c:v>1.5</c:v>
                </c:pt>
                <c:pt idx="1">
                  <c:v>35</c:v>
                </c:pt>
              </c:numCache>
            </c:numRef>
          </c:yVal>
          <c:smooth val="1"/>
        </c:ser>
        <c:ser>
          <c:idx val="4"/>
          <c:order val="4"/>
          <c:tx>
            <c:strRef>
              <c:f>'Avg Speed'!$C$28</c:f>
              <c:strCache>
                <c:ptCount val="1"/>
                <c:pt idx="0">
                  <c:v>SE 148th</c:v>
                </c:pt>
              </c:strCache>
            </c:strRef>
          </c:tx>
          <c:spPr>
            <a:ln>
              <a:solidFill>
                <a:schemeClr val="bg1">
                  <a:lumMod val="65000"/>
                </a:schemeClr>
              </a:solidFill>
              <a:prstDash val="sysDot"/>
            </a:ln>
          </c:spPr>
          <c:marker>
            <c:symbol val="none"/>
          </c:marker>
          <c:dLbls>
            <c:dLbl>
              <c:idx val="1"/>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Speed'!$A$28:$A$29</c:f>
              <c:numCache>
                <c:formatCode>0.00000000</c:formatCode>
                <c:ptCount val="2"/>
                <c:pt idx="0">
                  <c:v>4.6528409090908962</c:v>
                </c:pt>
                <c:pt idx="1">
                  <c:v>4.6528410090908974</c:v>
                </c:pt>
              </c:numCache>
            </c:numRef>
          </c:xVal>
          <c:yVal>
            <c:numRef>
              <c:f>'Avg Speed'!$B$28:$B$29</c:f>
              <c:numCache>
                <c:formatCode>General</c:formatCode>
                <c:ptCount val="2"/>
                <c:pt idx="0">
                  <c:v>1.5</c:v>
                </c:pt>
                <c:pt idx="1">
                  <c:v>35</c:v>
                </c:pt>
              </c:numCache>
            </c:numRef>
          </c:yVal>
          <c:smooth val="1"/>
        </c:ser>
        <c:ser>
          <c:idx val="5"/>
          <c:order val="5"/>
          <c:tx>
            <c:strRef>
              <c:f>'Avg Speed'!$C$30</c:f>
              <c:strCache>
                <c:ptCount val="1"/>
                <c:pt idx="0">
                  <c:v>SE 136th</c:v>
                </c:pt>
              </c:strCache>
            </c:strRef>
          </c:tx>
          <c:spPr>
            <a:ln>
              <a:solidFill>
                <a:schemeClr val="bg1">
                  <a:lumMod val="65000"/>
                </a:schemeClr>
              </a:solidFill>
              <a:prstDash val="sysDot"/>
            </a:ln>
          </c:spPr>
          <c:marker>
            <c:symbol val="none"/>
          </c:marker>
          <c:dLbls>
            <c:dLbl>
              <c:idx val="1"/>
              <c:layout/>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5400000"/>
              <a:lstStyle/>
              <a:p>
                <a:pPr>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Speed'!$A$30:$A$31</c:f>
              <c:numCache>
                <c:formatCode>0.00000000</c:formatCode>
                <c:ptCount val="2"/>
                <c:pt idx="0">
                  <c:v>5.3</c:v>
                </c:pt>
                <c:pt idx="1">
                  <c:v>5.3</c:v>
                </c:pt>
              </c:numCache>
            </c:numRef>
          </c:xVal>
          <c:yVal>
            <c:numRef>
              <c:f>'Avg Speed'!$B$30:$B$31</c:f>
              <c:numCache>
                <c:formatCode>General</c:formatCode>
                <c:ptCount val="2"/>
                <c:pt idx="0">
                  <c:v>1.5</c:v>
                </c:pt>
                <c:pt idx="1">
                  <c:v>35</c:v>
                </c:pt>
              </c:numCache>
            </c:numRef>
          </c:yVal>
          <c:smooth val="1"/>
        </c:ser>
        <c:ser>
          <c:idx val="6"/>
          <c:order val="6"/>
          <c:tx>
            <c:strRef>
              <c:f>'Avg Speed'!$C$32</c:f>
              <c:strCache>
                <c:ptCount val="1"/>
                <c:pt idx="0">
                  <c:v>SE 122nd</c:v>
                </c:pt>
              </c:strCache>
            </c:strRef>
          </c:tx>
          <c:spPr>
            <a:ln>
              <a:solidFill>
                <a:schemeClr val="bg1">
                  <a:lumMod val="65000"/>
                </a:schemeClr>
              </a:solidFill>
              <a:prstDash val="sysDot"/>
            </a:ln>
          </c:spPr>
          <c:marker>
            <c:symbol val="none"/>
          </c:marker>
          <c:dLbls>
            <c:dLbl>
              <c:idx val="1"/>
              <c:layout/>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Speed'!$A$32:$A$33</c:f>
              <c:numCache>
                <c:formatCode>0.00000000</c:formatCode>
                <c:ptCount val="2"/>
                <c:pt idx="0">
                  <c:v>5.9950757575757443</c:v>
                </c:pt>
                <c:pt idx="1">
                  <c:v>5.9950758575757357</c:v>
                </c:pt>
              </c:numCache>
            </c:numRef>
          </c:xVal>
          <c:yVal>
            <c:numRef>
              <c:f>'Avg Speed'!$B$32:$B$33</c:f>
              <c:numCache>
                <c:formatCode>General</c:formatCode>
                <c:ptCount val="2"/>
                <c:pt idx="0">
                  <c:v>1.5</c:v>
                </c:pt>
                <c:pt idx="1">
                  <c:v>35</c:v>
                </c:pt>
              </c:numCache>
            </c:numRef>
          </c:yVal>
          <c:smooth val="1"/>
        </c:ser>
        <c:ser>
          <c:idx val="7"/>
          <c:order val="7"/>
          <c:tx>
            <c:strRef>
              <c:f>'Avg Speed'!$C$34</c:f>
              <c:strCache>
                <c:ptCount val="1"/>
                <c:pt idx="0">
                  <c:v>SE 112th</c:v>
                </c:pt>
              </c:strCache>
            </c:strRef>
          </c:tx>
          <c:spPr>
            <a:ln>
              <a:solidFill>
                <a:schemeClr val="bg1">
                  <a:lumMod val="65000"/>
                </a:schemeClr>
              </a:solidFill>
              <a:prstDash val="sysDot"/>
            </a:ln>
          </c:spPr>
          <c:marker>
            <c:symbol val="none"/>
          </c:marker>
          <c:dLbls>
            <c:dLbl>
              <c:idx val="1"/>
              <c:layout/>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Speed'!$A$34:$A$35</c:f>
              <c:numCache>
                <c:formatCode>0.00000000</c:formatCode>
                <c:ptCount val="2"/>
                <c:pt idx="0">
                  <c:v>6.5</c:v>
                </c:pt>
                <c:pt idx="1">
                  <c:v>6.5</c:v>
                </c:pt>
              </c:numCache>
            </c:numRef>
          </c:xVal>
          <c:yVal>
            <c:numRef>
              <c:f>'Avg Speed'!$B$34:$B$35</c:f>
              <c:numCache>
                <c:formatCode>General</c:formatCode>
                <c:ptCount val="2"/>
                <c:pt idx="0">
                  <c:v>1.5</c:v>
                </c:pt>
                <c:pt idx="1">
                  <c:v>35</c:v>
                </c:pt>
              </c:numCache>
            </c:numRef>
          </c:yVal>
          <c:smooth val="1"/>
        </c:ser>
        <c:ser>
          <c:idx val="8"/>
          <c:order val="8"/>
          <c:tx>
            <c:strRef>
              <c:f>'Avg Speed'!$C$36</c:f>
              <c:strCache>
                <c:ptCount val="1"/>
                <c:pt idx="0">
                  <c:v>SE 99th</c:v>
                </c:pt>
              </c:strCache>
            </c:strRef>
          </c:tx>
          <c:spPr>
            <a:ln>
              <a:solidFill>
                <a:schemeClr val="bg1">
                  <a:lumMod val="65000"/>
                </a:schemeClr>
              </a:solidFill>
              <a:prstDash val="sysDot"/>
            </a:ln>
          </c:spPr>
          <c:marker>
            <c:symbol val="none"/>
          </c:marker>
          <c:dLbls>
            <c:dLbl>
              <c:idx val="1"/>
              <c:layout/>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Speed'!$A$36:$A$37</c:f>
              <c:numCache>
                <c:formatCode>0.00000000</c:formatCode>
                <c:ptCount val="2"/>
                <c:pt idx="0">
                  <c:v>7.1924242424242291</c:v>
                </c:pt>
                <c:pt idx="1">
                  <c:v>7.1924243424242356</c:v>
                </c:pt>
              </c:numCache>
            </c:numRef>
          </c:xVal>
          <c:yVal>
            <c:numRef>
              <c:f>'Avg Speed'!$B$36:$B$37</c:f>
              <c:numCache>
                <c:formatCode>General</c:formatCode>
                <c:ptCount val="2"/>
                <c:pt idx="0">
                  <c:v>1.5</c:v>
                </c:pt>
                <c:pt idx="1">
                  <c:v>35</c:v>
                </c:pt>
              </c:numCache>
            </c:numRef>
          </c:yVal>
          <c:smooth val="1"/>
        </c:ser>
        <c:ser>
          <c:idx val="9"/>
          <c:order val="9"/>
          <c:tx>
            <c:strRef>
              <c:f>'Avg Speed'!$C$38</c:f>
              <c:strCache>
                <c:ptCount val="1"/>
                <c:pt idx="0">
                  <c:v>SE 92nd</c:v>
                </c:pt>
              </c:strCache>
            </c:strRef>
          </c:tx>
          <c:spPr>
            <a:ln>
              <a:solidFill>
                <a:schemeClr val="bg1">
                  <a:lumMod val="65000"/>
                </a:schemeClr>
              </a:solidFill>
              <a:prstDash val="sysDot"/>
            </a:ln>
          </c:spPr>
          <c:marker>
            <c:symbol val="none"/>
          </c:marker>
          <c:dLbls>
            <c:dLbl>
              <c:idx val="1"/>
              <c:layout/>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Speed'!$A$38:$A$39</c:f>
              <c:numCache>
                <c:formatCode>0.00000000</c:formatCode>
                <c:ptCount val="2"/>
                <c:pt idx="0">
                  <c:v>7.5278409090908971</c:v>
                </c:pt>
                <c:pt idx="1">
                  <c:v>7.5278410090909018</c:v>
                </c:pt>
              </c:numCache>
            </c:numRef>
          </c:xVal>
          <c:yVal>
            <c:numRef>
              <c:f>'Avg Speed'!$B$38:$B$39</c:f>
              <c:numCache>
                <c:formatCode>General</c:formatCode>
                <c:ptCount val="2"/>
                <c:pt idx="0">
                  <c:v>1.5</c:v>
                </c:pt>
                <c:pt idx="1">
                  <c:v>35</c:v>
                </c:pt>
              </c:numCache>
            </c:numRef>
          </c:yVal>
          <c:smooth val="1"/>
        </c:ser>
        <c:ser>
          <c:idx val="10"/>
          <c:order val="10"/>
          <c:tx>
            <c:strRef>
              <c:f>'Avg Speed'!$C$40</c:f>
              <c:strCache>
                <c:ptCount val="1"/>
                <c:pt idx="0">
                  <c:v>SE 82nd</c:v>
                </c:pt>
              </c:strCache>
            </c:strRef>
          </c:tx>
          <c:spPr>
            <a:ln>
              <a:prstDash val="sysDot"/>
            </a:ln>
          </c:spPr>
          <c:marker>
            <c:symbol val="none"/>
          </c:marker>
          <c:dPt>
            <c:idx val="1"/>
            <c:bubble3D val="0"/>
            <c:spPr>
              <a:ln>
                <a:solidFill>
                  <a:schemeClr val="bg1">
                    <a:lumMod val="65000"/>
                  </a:schemeClr>
                </a:solidFill>
                <a:prstDash val="sysDot"/>
              </a:ln>
            </c:spPr>
          </c:dPt>
          <c:dLbls>
            <c:dLbl>
              <c:idx val="1"/>
              <c:layout/>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Speed'!$A$40:$A$41</c:f>
              <c:numCache>
                <c:formatCode>0.00000000</c:formatCode>
                <c:ptCount val="2"/>
                <c:pt idx="0">
                  <c:v>8.0187500000000007</c:v>
                </c:pt>
                <c:pt idx="1">
                  <c:v>8.0187500999999983</c:v>
                </c:pt>
              </c:numCache>
            </c:numRef>
          </c:xVal>
          <c:yVal>
            <c:numRef>
              <c:f>'Avg Speed'!$B$40:$B$41</c:f>
              <c:numCache>
                <c:formatCode>General</c:formatCode>
                <c:ptCount val="2"/>
                <c:pt idx="0">
                  <c:v>1.5</c:v>
                </c:pt>
                <c:pt idx="1">
                  <c:v>35</c:v>
                </c:pt>
              </c:numCache>
            </c:numRef>
          </c:yVal>
          <c:smooth val="1"/>
        </c:ser>
        <c:ser>
          <c:idx val="11"/>
          <c:order val="11"/>
          <c:tx>
            <c:strRef>
              <c:f>'Avg Speed'!$C$42</c:f>
              <c:strCache>
                <c:ptCount val="1"/>
                <c:pt idx="0">
                  <c:v>SE 52nd</c:v>
                </c:pt>
              </c:strCache>
            </c:strRef>
          </c:tx>
          <c:spPr>
            <a:ln>
              <a:solidFill>
                <a:schemeClr val="bg1">
                  <a:lumMod val="65000"/>
                </a:schemeClr>
              </a:solidFill>
              <a:prstDash val="sysDot"/>
            </a:ln>
          </c:spPr>
          <c:marker>
            <c:symbol val="none"/>
          </c:marker>
          <c:dLbls>
            <c:dLbl>
              <c:idx val="1"/>
              <c:layout/>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Speed'!$A$42:$A$43</c:f>
              <c:numCache>
                <c:formatCode>0.00000000</c:formatCode>
                <c:ptCount val="2"/>
                <c:pt idx="0">
                  <c:v>9.5007575757575751</c:v>
                </c:pt>
                <c:pt idx="1">
                  <c:v>9.5007576757575709</c:v>
                </c:pt>
              </c:numCache>
            </c:numRef>
          </c:xVal>
          <c:yVal>
            <c:numRef>
              <c:f>'Avg Speed'!$B$42:$B$43</c:f>
              <c:numCache>
                <c:formatCode>General</c:formatCode>
                <c:ptCount val="2"/>
                <c:pt idx="0">
                  <c:v>1.5</c:v>
                </c:pt>
                <c:pt idx="1">
                  <c:v>30</c:v>
                </c:pt>
              </c:numCache>
            </c:numRef>
          </c:yVal>
          <c:smooth val="1"/>
        </c:ser>
        <c:ser>
          <c:idx val="12"/>
          <c:order val="12"/>
          <c:tx>
            <c:strRef>
              <c:f>'Avg Speed'!$C$22</c:f>
              <c:strCache>
                <c:ptCount val="1"/>
                <c:pt idx="0">
                  <c:v>SE 2700 Block</c:v>
                </c:pt>
              </c:strCache>
            </c:strRef>
          </c:tx>
          <c:spPr>
            <a:ln>
              <a:solidFill>
                <a:schemeClr val="bg1">
                  <a:lumMod val="65000"/>
                </a:schemeClr>
              </a:solidFill>
            </a:ln>
          </c:spPr>
          <c:marker>
            <c:symbol val="none"/>
          </c:marker>
          <c:dPt>
            <c:idx val="1"/>
            <c:bubble3D val="0"/>
            <c:spPr>
              <a:ln>
                <a:solidFill>
                  <a:schemeClr val="bg1">
                    <a:lumMod val="65000"/>
                  </a:schemeClr>
                </a:solidFill>
                <a:prstDash val="sysDot"/>
              </a:ln>
            </c:spPr>
          </c:dPt>
          <c:dLbls>
            <c:dLbl>
              <c:idx val="1"/>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Speed'!$A$22:$A$23</c:f>
              <c:numCache>
                <c:formatCode>General</c:formatCode>
                <c:ptCount val="2"/>
                <c:pt idx="0">
                  <c:v>1.92</c:v>
                </c:pt>
                <c:pt idx="1">
                  <c:v>1.9200001</c:v>
                </c:pt>
              </c:numCache>
            </c:numRef>
          </c:xVal>
          <c:yVal>
            <c:numRef>
              <c:f>'Avg Speed'!$B$22:$B$23</c:f>
              <c:numCache>
                <c:formatCode>General</c:formatCode>
                <c:ptCount val="2"/>
                <c:pt idx="0">
                  <c:v>1.5</c:v>
                </c:pt>
                <c:pt idx="1">
                  <c:v>35</c:v>
                </c:pt>
              </c:numCache>
            </c:numRef>
          </c:yVal>
          <c:smooth val="1"/>
        </c:ser>
        <c:ser>
          <c:idx val="13"/>
          <c:order val="13"/>
          <c:tx>
            <c:strRef>
              <c:f>'Avg Speed'!$C$24</c:f>
              <c:strCache>
                <c:ptCount val="1"/>
                <c:pt idx="0">
                  <c:v>SE 182nd</c:v>
                </c:pt>
              </c:strCache>
            </c:strRef>
          </c:tx>
          <c:spPr>
            <a:ln>
              <a:solidFill>
                <a:schemeClr val="bg1">
                  <a:lumMod val="65000"/>
                </a:schemeClr>
              </a:solidFill>
              <a:prstDash val="sysDot"/>
            </a:ln>
          </c:spPr>
          <c:marker>
            <c:symbol val="none"/>
          </c:marker>
          <c:dLbls>
            <c:dLbl>
              <c:idx val="1"/>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Speed'!$A$24:$A$25</c:f>
              <c:numCache>
                <c:formatCode>General</c:formatCode>
                <c:ptCount val="2"/>
                <c:pt idx="0">
                  <c:v>2.9</c:v>
                </c:pt>
                <c:pt idx="1">
                  <c:v>2.9000000099999999</c:v>
                </c:pt>
              </c:numCache>
            </c:numRef>
          </c:xVal>
          <c:yVal>
            <c:numRef>
              <c:f>'Avg Speed'!$B$24:$B$25</c:f>
              <c:numCache>
                <c:formatCode>General</c:formatCode>
                <c:ptCount val="2"/>
                <c:pt idx="0">
                  <c:v>1.5</c:v>
                </c:pt>
                <c:pt idx="1">
                  <c:v>35</c:v>
                </c:pt>
              </c:numCache>
            </c:numRef>
          </c:yVal>
          <c:smooth val="1"/>
        </c:ser>
        <c:ser>
          <c:idx val="14"/>
          <c:order val="14"/>
          <c:tx>
            <c:strRef>
              <c:f>'Avg Speed'!$C$44</c:f>
              <c:strCache>
                <c:ptCount val="1"/>
                <c:pt idx="0">
                  <c:v>SE 39th</c:v>
                </c:pt>
              </c:strCache>
            </c:strRef>
          </c:tx>
          <c:spPr>
            <a:ln>
              <a:solidFill>
                <a:schemeClr val="bg1">
                  <a:lumMod val="65000"/>
                </a:schemeClr>
              </a:solidFill>
              <a:prstDash val="sysDot"/>
            </a:ln>
          </c:spPr>
          <c:marker>
            <c:symbol val="none"/>
          </c:marker>
          <c:dLbls>
            <c:dLbl>
              <c:idx val="1"/>
              <c:layout/>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Speed'!$A$44:$A$45</c:f>
              <c:numCache>
                <c:formatCode>0.00000000</c:formatCode>
                <c:ptCount val="2"/>
                <c:pt idx="0">
                  <c:v>10.130000000000001</c:v>
                </c:pt>
                <c:pt idx="1">
                  <c:v>10.1300001</c:v>
                </c:pt>
              </c:numCache>
            </c:numRef>
          </c:xVal>
          <c:yVal>
            <c:numRef>
              <c:f>'Avg Speed'!$B$44:$B$45</c:f>
              <c:numCache>
                <c:formatCode>General</c:formatCode>
                <c:ptCount val="2"/>
                <c:pt idx="0">
                  <c:v>1.5</c:v>
                </c:pt>
                <c:pt idx="1">
                  <c:v>30</c:v>
                </c:pt>
              </c:numCache>
            </c:numRef>
          </c:yVal>
          <c:smooth val="1"/>
        </c:ser>
        <c:ser>
          <c:idx val="15"/>
          <c:order val="15"/>
          <c:tx>
            <c:strRef>
              <c:f>'Avg Speed'!$C$48</c:f>
              <c:strCache>
                <c:ptCount val="1"/>
                <c:pt idx="0">
                  <c:v>SW Arthur &amp; 1st</c:v>
                </c:pt>
              </c:strCache>
            </c:strRef>
          </c:tx>
          <c:spPr>
            <a:ln>
              <a:solidFill>
                <a:schemeClr val="bg1">
                  <a:lumMod val="65000"/>
                </a:schemeClr>
              </a:solidFill>
            </a:ln>
          </c:spPr>
          <c:marker>
            <c:symbol val="none"/>
          </c:marker>
          <c:dPt>
            <c:idx val="1"/>
            <c:bubble3D val="0"/>
            <c:spPr>
              <a:ln>
                <a:solidFill>
                  <a:schemeClr val="bg1">
                    <a:lumMod val="65000"/>
                  </a:schemeClr>
                </a:solidFill>
                <a:prstDash val="sysDot"/>
              </a:ln>
            </c:spPr>
          </c:dPt>
          <c:dLbls>
            <c:dLbl>
              <c:idx val="1"/>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Speed'!$A$48:$A$49</c:f>
              <c:numCache>
                <c:formatCode>0.00000000</c:formatCode>
                <c:ptCount val="2"/>
                <c:pt idx="0">
                  <c:v>12.99</c:v>
                </c:pt>
                <c:pt idx="1">
                  <c:v>12.990000009999999</c:v>
                </c:pt>
              </c:numCache>
            </c:numRef>
          </c:xVal>
          <c:yVal>
            <c:numRef>
              <c:f>'Avg Speed'!$B$48:$B$49</c:f>
              <c:numCache>
                <c:formatCode>General</c:formatCode>
                <c:ptCount val="2"/>
                <c:pt idx="0">
                  <c:v>1.5</c:v>
                </c:pt>
                <c:pt idx="1">
                  <c:v>22</c:v>
                </c:pt>
              </c:numCache>
            </c:numRef>
          </c:yVal>
          <c:smooth val="1"/>
        </c:ser>
        <c:ser>
          <c:idx val="16"/>
          <c:order val="16"/>
          <c:tx>
            <c:strRef>
              <c:f>'Avg Speed'!$C$50</c:f>
              <c:strCache>
                <c:ptCount val="1"/>
                <c:pt idx="0">
                  <c:v>Begin Ross Island</c:v>
                </c:pt>
              </c:strCache>
            </c:strRef>
          </c:tx>
          <c:spPr>
            <a:ln>
              <a:solidFill>
                <a:schemeClr val="bg1">
                  <a:lumMod val="65000"/>
                </a:schemeClr>
              </a:solidFill>
            </a:ln>
          </c:spPr>
          <c:marker>
            <c:symbol val="none"/>
          </c:marker>
          <c:dPt>
            <c:idx val="1"/>
            <c:bubble3D val="0"/>
            <c:spPr>
              <a:ln>
                <a:solidFill>
                  <a:schemeClr val="bg1">
                    <a:lumMod val="65000"/>
                  </a:schemeClr>
                </a:solidFill>
                <a:prstDash val="sysDot"/>
              </a:ln>
            </c:spPr>
          </c:dPt>
          <c:dLbls>
            <c:dLbl>
              <c:idx val="1"/>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Speed'!$A$50:$A$51</c:f>
              <c:numCache>
                <c:formatCode>0.00000000</c:formatCode>
                <c:ptCount val="2"/>
                <c:pt idx="0">
                  <c:v>11.9</c:v>
                </c:pt>
                <c:pt idx="1">
                  <c:v>11.900000009999999</c:v>
                </c:pt>
              </c:numCache>
            </c:numRef>
          </c:xVal>
          <c:yVal>
            <c:numRef>
              <c:f>'Avg Speed'!$B$50:$B$51</c:f>
              <c:numCache>
                <c:formatCode>General</c:formatCode>
                <c:ptCount val="2"/>
                <c:pt idx="0">
                  <c:v>1.5</c:v>
                </c:pt>
                <c:pt idx="1">
                  <c:v>25</c:v>
                </c:pt>
              </c:numCache>
            </c:numRef>
          </c:yVal>
          <c:smooth val="1"/>
        </c:ser>
        <c:ser>
          <c:idx val="17"/>
          <c:order val="17"/>
          <c:tx>
            <c:strRef>
              <c:f>'Avg Speed'!$C$52</c:f>
              <c:strCache>
                <c:ptCount val="1"/>
                <c:pt idx="0">
                  <c:v>End Ross Island</c:v>
                </c:pt>
              </c:strCache>
            </c:strRef>
          </c:tx>
          <c:spPr>
            <a:ln>
              <a:solidFill>
                <a:schemeClr val="bg1">
                  <a:lumMod val="65000"/>
                </a:schemeClr>
              </a:solidFill>
              <a:prstDash val="sysDot"/>
            </a:ln>
          </c:spPr>
          <c:marker>
            <c:symbol val="none"/>
          </c:marker>
          <c:dLbls>
            <c:dLbl>
              <c:idx val="1"/>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Speed'!$A$52:$A$53</c:f>
              <c:numCache>
                <c:formatCode>0.00000000</c:formatCode>
                <c:ptCount val="2"/>
                <c:pt idx="0">
                  <c:v>12.65</c:v>
                </c:pt>
                <c:pt idx="1">
                  <c:v>12.650000009999999</c:v>
                </c:pt>
              </c:numCache>
            </c:numRef>
          </c:xVal>
          <c:yVal>
            <c:numRef>
              <c:f>'Avg Speed'!$B$52:$B$53</c:f>
              <c:numCache>
                <c:formatCode>General</c:formatCode>
                <c:ptCount val="2"/>
                <c:pt idx="0">
                  <c:v>1.5</c:v>
                </c:pt>
                <c:pt idx="1">
                  <c:v>25</c:v>
                </c:pt>
              </c:numCache>
            </c:numRef>
          </c:yVal>
          <c:smooth val="1"/>
        </c:ser>
        <c:ser>
          <c:idx val="18"/>
          <c:order val="18"/>
          <c:tx>
            <c:strRef>
              <c:f>'Avg Speed'!$C$46</c:f>
              <c:strCache>
                <c:ptCount val="1"/>
                <c:pt idx="0">
                  <c:v>SE 21st</c:v>
                </c:pt>
              </c:strCache>
            </c:strRef>
          </c:tx>
          <c:marker>
            <c:symbol val="none"/>
          </c:marker>
          <c:dPt>
            <c:idx val="1"/>
            <c:bubble3D val="0"/>
            <c:spPr>
              <a:ln>
                <a:solidFill>
                  <a:schemeClr val="bg1">
                    <a:lumMod val="65000"/>
                  </a:schemeClr>
                </a:solidFill>
                <a:prstDash val="sysDot"/>
              </a:ln>
            </c:spPr>
          </c:dPt>
          <c:dLbls>
            <c:dLbl>
              <c:idx val="1"/>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Speed'!$A$46:$A$47</c:f>
              <c:numCache>
                <c:formatCode>0.00000000</c:formatCode>
                <c:ptCount val="2"/>
                <c:pt idx="0">
                  <c:v>11.19</c:v>
                </c:pt>
                <c:pt idx="1">
                  <c:v>11.19000001</c:v>
                </c:pt>
              </c:numCache>
            </c:numRef>
          </c:xVal>
          <c:yVal>
            <c:numRef>
              <c:f>'Avg Speed'!$B$46:$B$47</c:f>
              <c:numCache>
                <c:formatCode>General</c:formatCode>
                <c:ptCount val="2"/>
                <c:pt idx="0">
                  <c:v>1.5</c:v>
                </c:pt>
                <c:pt idx="1">
                  <c:v>30</c:v>
                </c:pt>
              </c:numCache>
            </c:numRef>
          </c:yVal>
          <c:smooth val="1"/>
        </c:ser>
        <c:ser>
          <c:idx val="19"/>
          <c:order val="19"/>
          <c:tx>
            <c:strRef>
              <c:f>'Avg Speed'!$C$54</c:f>
              <c:strCache>
                <c:ptCount val="1"/>
                <c:pt idx="0">
                  <c:v>SE 164th</c:v>
                </c:pt>
              </c:strCache>
            </c:strRef>
          </c:tx>
          <c:spPr>
            <a:ln>
              <a:prstDash val="sysDot"/>
            </a:ln>
          </c:spPr>
          <c:marker>
            <c:symbol val="none"/>
          </c:marker>
          <c:dPt>
            <c:idx val="1"/>
            <c:bubble3D val="0"/>
            <c:spPr>
              <a:ln>
                <a:solidFill>
                  <a:schemeClr val="bg1">
                    <a:lumMod val="65000"/>
                  </a:schemeClr>
                </a:solidFill>
                <a:prstDash val="sysDot"/>
              </a:ln>
            </c:spPr>
          </c:dPt>
          <c:dLbls>
            <c:dLbl>
              <c:idx val="1"/>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Speed'!$A$54:$A$55</c:f>
              <c:numCache>
                <c:formatCode>0.00000000</c:formatCode>
                <c:ptCount val="2"/>
                <c:pt idx="0">
                  <c:v>3.82</c:v>
                </c:pt>
                <c:pt idx="1">
                  <c:v>3.8200000099999998</c:v>
                </c:pt>
              </c:numCache>
            </c:numRef>
          </c:xVal>
          <c:yVal>
            <c:numRef>
              <c:f>'Avg Speed'!$B$54:$B$55</c:f>
              <c:numCache>
                <c:formatCode>General</c:formatCode>
                <c:ptCount val="2"/>
                <c:pt idx="0">
                  <c:v>1.5</c:v>
                </c:pt>
                <c:pt idx="1">
                  <c:v>35</c:v>
                </c:pt>
              </c:numCache>
            </c:numRef>
          </c:yVal>
          <c:smooth val="1"/>
        </c:ser>
        <c:ser>
          <c:idx val="20"/>
          <c:order val="20"/>
          <c:tx>
            <c:strRef>
              <c:f>'Avg Speed'!$C$56</c:f>
              <c:strCache>
                <c:ptCount val="1"/>
                <c:pt idx="0">
                  <c:v>SE 71st</c:v>
                </c:pt>
              </c:strCache>
            </c:strRef>
          </c:tx>
          <c:spPr>
            <a:ln>
              <a:solidFill>
                <a:schemeClr val="bg1">
                  <a:lumMod val="65000"/>
                </a:schemeClr>
              </a:solidFill>
              <a:prstDash val="sysDot"/>
            </a:ln>
          </c:spPr>
          <c:marker>
            <c:symbol val="none"/>
          </c:marker>
          <c:dLbls>
            <c:dLbl>
              <c:idx val="1"/>
              <c:layout/>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5400000"/>
              <a:lstStyle/>
              <a:p>
                <a:pPr>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Speed'!$A$56:$A$57</c:f>
              <c:numCache>
                <c:formatCode>0.00000000</c:formatCode>
                <c:ptCount val="2"/>
                <c:pt idx="0">
                  <c:v>8.5300000000000011</c:v>
                </c:pt>
                <c:pt idx="1">
                  <c:v>8.5300000000000011</c:v>
                </c:pt>
              </c:numCache>
            </c:numRef>
          </c:xVal>
          <c:yVal>
            <c:numRef>
              <c:f>'Avg Speed'!$B$56:$B$57</c:f>
              <c:numCache>
                <c:formatCode>General</c:formatCode>
                <c:ptCount val="2"/>
                <c:pt idx="0">
                  <c:v>1.5</c:v>
                </c:pt>
                <c:pt idx="1">
                  <c:v>35</c:v>
                </c:pt>
              </c:numCache>
            </c:numRef>
          </c:yVal>
          <c:smooth val="1"/>
        </c:ser>
        <c:ser>
          <c:idx val="21"/>
          <c:order val="21"/>
          <c:tx>
            <c:strRef>
              <c:f>'Avg Speed'!$C$58</c:f>
              <c:strCache>
                <c:ptCount val="1"/>
                <c:pt idx="0">
                  <c:v>SW 6th &amp; Mill</c:v>
                </c:pt>
              </c:strCache>
            </c:strRef>
          </c:tx>
          <c:spPr>
            <a:ln>
              <a:solidFill>
                <a:schemeClr val="bg1">
                  <a:lumMod val="65000"/>
                </a:schemeClr>
              </a:solidFill>
              <a:prstDash val="sysDot"/>
            </a:ln>
          </c:spPr>
          <c:marker>
            <c:symbol val="none"/>
          </c:marker>
          <c:dLbls>
            <c:dLbl>
              <c:idx val="1"/>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extLst>
            </c:dLbl>
            <c:spPr>
              <a:noFill/>
              <a:ln>
                <a:noFill/>
              </a:ln>
              <a:effectLst/>
            </c:spPr>
            <c:dLblPos val="t"/>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Speed'!$A$58:$A$59</c:f>
              <c:numCache>
                <c:formatCode>0.00000000</c:formatCode>
                <c:ptCount val="2"/>
                <c:pt idx="0">
                  <c:v>13.8</c:v>
                </c:pt>
                <c:pt idx="1">
                  <c:v>13.8</c:v>
                </c:pt>
              </c:numCache>
            </c:numRef>
          </c:xVal>
          <c:yVal>
            <c:numRef>
              <c:f>'Avg Speed'!$B$58:$B$59</c:f>
              <c:numCache>
                <c:formatCode>General</c:formatCode>
                <c:ptCount val="2"/>
                <c:pt idx="0">
                  <c:v>1.5</c:v>
                </c:pt>
                <c:pt idx="1">
                  <c:v>25</c:v>
                </c:pt>
              </c:numCache>
            </c:numRef>
          </c:yVal>
          <c:smooth val="1"/>
        </c:ser>
        <c:ser>
          <c:idx val="22"/>
          <c:order val="22"/>
          <c:tx>
            <c:strRef>
              <c:f>'Avg Speed'!$C$60</c:f>
              <c:strCache>
                <c:ptCount val="1"/>
                <c:pt idx="0">
                  <c:v>SW 6th &amp; Alder</c:v>
                </c:pt>
              </c:strCache>
            </c:strRef>
          </c:tx>
          <c:spPr>
            <a:ln>
              <a:solidFill>
                <a:schemeClr val="bg1">
                  <a:lumMod val="65000"/>
                </a:schemeClr>
              </a:solidFill>
              <a:prstDash val="sysDot"/>
            </a:ln>
          </c:spPr>
          <c:marker>
            <c:symbol val="none"/>
          </c:marker>
          <c:dLbls>
            <c:dLbl>
              <c:idx val="1"/>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Speed'!$A$60:$A$61</c:f>
              <c:numCache>
                <c:formatCode>0.00000000</c:formatCode>
                <c:ptCount val="2"/>
                <c:pt idx="0">
                  <c:v>14.3</c:v>
                </c:pt>
                <c:pt idx="1">
                  <c:v>14.300001</c:v>
                </c:pt>
              </c:numCache>
            </c:numRef>
          </c:xVal>
          <c:yVal>
            <c:numRef>
              <c:f>'Avg Speed'!$B$60:$B$61</c:f>
              <c:numCache>
                <c:formatCode>General</c:formatCode>
                <c:ptCount val="2"/>
                <c:pt idx="0">
                  <c:v>1.5</c:v>
                </c:pt>
                <c:pt idx="1">
                  <c:v>25</c:v>
                </c:pt>
              </c:numCache>
            </c:numRef>
          </c:yVal>
          <c:smooth val="1"/>
        </c:ser>
        <c:dLbls>
          <c:showLegendKey val="0"/>
          <c:showVal val="0"/>
          <c:showCatName val="0"/>
          <c:showSerName val="0"/>
          <c:showPercent val="0"/>
          <c:showBubbleSize val="0"/>
        </c:dLbls>
        <c:axId val="296319400"/>
        <c:axId val="296319792"/>
      </c:scatterChart>
      <c:valAx>
        <c:axId val="296319400"/>
        <c:scaling>
          <c:orientation val="minMax"/>
          <c:max val="10.5"/>
          <c:min val="5"/>
        </c:scaling>
        <c:delete val="0"/>
        <c:axPos val="b"/>
        <c:title>
          <c:tx>
            <c:rich>
              <a:bodyPr/>
              <a:lstStyle/>
              <a:p>
                <a:pPr>
                  <a:defRPr/>
                </a:pPr>
                <a:r>
                  <a:rPr lang="en-US"/>
                  <a:t>b)</a:t>
                </a:r>
                <a:r>
                  <a:rPr lang="en-US" baseline="0"/>
                  <a:t> </a:t>
                </a:r>
                <a:r>
                  <a:rPr lang="en-US"/>
                  <a:t>Cumulative Distance 5-10.5 (miles)</a:t>
                </a:r>
              </a:p>
            </c:rich>
          </c:tx>
          <c:layout>
            <c:manualLayout>
              <c:xMode val="edge"/>
              <c:yMode val="edge"/>
              <c:x val="0.33680272080245199"/>
              <c:y val="0.91228721717920003"/>
            </c:manualLayout>
          </c:layout>
          <c:overlay val="0"/>
        </c:title>
        <c:numFmt formatCode="0" sourceLinked="1"/>
        <c:majorTickMark val="out"/>
        <c:minorTickMark val="in"/>
        <c:tickLblPos val="nextTo"/>
        <c:crossAx val="296319792"/>
        <c:crosses val="autoZero"/>
        <c:crossBetween val="midCat"/>
        <c:majorUnit val="1"/>
        <c:minorUnit val="0.1"/>
      </c:valAx>
      <c:valAx>
        <c:axId val="296319792"/>
        <c:scaling>
          <c:orientation val="minMax"/>
          <c:max val="40"/>
          <c:min val="0"/>
        </c:scaling>
        <c:delete val="0"/>
        <c:axPos val="l"/>
        <c:title>
          <c:tx>
            <c:rich>
              <a:bodyPr rot="-5400000" vert="horz"/>
              <a:lstStyle/>
              <a:p>
                <a:pPr>
                  <a:defRPr/>
                </a:pPr>
                <a:r>
                  <a:rPr lang="en-US"/>
                  <a:t>Speed (mph)</a:t>
                </a:r>
              </a:p>
            </c:rich>
          </c:tx>
          <c:layout>
            <c:manualLayout>
              <c:xMode val="edge"/>
              <c:yMode val="edge"/>
              <c:x val="6.3745445943226304E-3"/>
              <c:y val="0.31347349247914502"/>
            </c:manualLayout>
          </c:layout>
          <c:overlay val="0"/>
        </c:title>
        <c:numFmt formatCode="0" sourceLinked="1"/>
        <c:majorTickMark val="out"/>
        <c:minorTickMark val="none"/>
        <c:tickLblPos val="nextTo"/>
        <c:crossAx val="296319400"/>
        <c:crosses val="autoZero"/>
        <c:crossBetween val="midCat"/>
      </c:valAx>
      <c:spPr>
        <a:ln>
          <a:noFill/>
        </a:ln>
      </c:spPr>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532520701136598E-2"/>
          <c:y val="5.5290407247481202E-2"/>
          <c:w val="0.88681375162478304"/>
          <c:h val="0.76554351876555904"/>
        </c:manualLayout>
      </c:layout>
      <c:scatterChart>
        <c:scatterStyle val="smoothMarker"/>
        <c:varyColors val="0"/>
        <c:ser>
          <c:idx val="0"/>
          <c:order val="0"/>
          <c:tx>
            <c:strRef>
              <c:f>'Avg Speed'!$G$1</c:f>
              <c:strCache>
                <c:ptCount val="1"/>
                <c:pt idx="0">
                  <c:v>cumulative Distance</c:v>
                </c:pt>
              </c:strCache>
            </c:strRef>
          </c:tx>
          <c:spPr>
            <a:ln w="15875">
              <a:solidFill>
                <a:schemeClr val="tx1"/>
              </a:solidFill>
            </a:ln>
          </c:spPr>
          <c:marker>
            <c:symbol val="none"/>
          </c:marker>
          <c:xVal>
            <c:numRef>
              <c:f>'Avg Speed'!$G$3:$G$594</c:f>
              <c:numCache>
                <c:formatCode>0</c:formatCode>
                <c:ptCount val="592"/>
                <c:pt idx="0">
                  <c:v>2.5000000000000001E-2</c:v>
                </c:pt>
                <c:pt idx="1">
                  <c:v>0.05</c:v>
                </c:pt>
                <c:pt idx="2">
                  <c:v>7.4999999999999997E-2</c:v>
                </c:pt>
                <c:pt idx="3">
                  <c:v>0.1</c:v>
                </c:pt>
                <c:pt idx="4">
                  <c:v>0.125</c:v>
                </c:pt>
                <c:pt idx="5">
                  <c:v>0.15</c:v>
                </c:pt>
                <c:pt idx="6">
                  <c:v>0.17499999999999999</c:v>
                </c:pt>
                <c:pt idx="7">
                  <c:v>0.2</c:v>
                </c:pt>
                <c:pt idx="8">
                  <c:v>0.22500000000000001</c:v>
                </c:pt>
                <c:pt idx="9">
                  <c:v>0.25</c:v>
                </c:pt>
                <c:pt idx="10">
                  <c:v>0.27500000000000002</c:v>
                </c:pt>
                <c:pt idx="11">
                  <c:v>0.3</c:v>
                </c:pt>
                <c:pt idx="12">
                  <c:v>0.32500000000000001</c:v>
                </c:pt>
                <c:pt idx="13">
                  <c:v>0.35</c:v>
                </c:pt>
                <c:pt idx="14">
                  <c:v>0.375</c:v>
                </c:pt>
                <c:pt idx="15">
                  <c:v>0.4</c:v>
                </c:pt>
                <c:pt idx="16">
                  <c:v>0.42499999999999999</c:v>
                </c:pt>
                <c:pt idx="17">
                  <c:v>0.45</c:v>
                </c:pt>
                <c:pt idx="18">
                  <c:v>0.47499999999999998</c:v>
                </c:pt>
                <c:pt idx="19">
                  <c:v>0.5</c:v>
                </c:pt>
                <c:pt idx="20">
                  <c:v>0.52500000000000002</c:v>
                </c:pt>
                <c:pt idx="21">
                  <c:v>0.55000000000000004</c:v>
                </c:pt>
                <c:pt idx="22">
                  <c:v>0.57499999999999996</c:v>
                </c:pt>
                <c:pt idx="23">
                  <c:v>0.6</c:v>
                </c:pt>
                <c:pt idx="24">
                  <c:v>0.625</c:v>
                </c:pt>
                <c:pt idx="25">
                  <c:v>0.65</c:v>
                </c:pt>
                <c:pt idx="26">
                  <c:v>0.67500000000000004</c:v>
                </c:pt>
                <c:pt idx="27">
                  <c:v>0.7</c:v>
                </c:pt>
                <c:pt idx="28">
                  <c:v>0.72499999999999998</c:v>
                </c:pt>
                <c:pt idx="29">
                  <c:v>0.75</c:v>
                </c:pt>
                <c:pt idx="30">
                  <c:v>0.77500000000000002</c:v>
                </c:pt>
                <c:pt idx="31">
                  <c:v>0.8</c:v>
                </c:pt>
                <c:pt idx="32">
                  <c:v>0.82499999999999996</c:v>
                </c:pt>
                <c:pt idx="33">
                  <c:v>0.85</c:v>
                </c:pt>
                <c:pt idx="34">
                  <c:v>0.875000000000001</c:v>
                </c:pt>
                <c:pt idx="35">
                  <c:v>0.90000000000000102</c:v>
                </c:pt>
                <c:pt idx="36">
                  <c:v>0.92500000000000104</c:v>
                </c:pt>
                <c:pt idx="37">
                  <c:v>0.95000000000000095</c:v>
                </c:pt>
                <c:pt idx="38">
                  <c:v>0.97500000000000098</c:v>
                </c:pt>
                <c:pt idx="39">
                  <c:v>1</c:v>
                </c:pt>
                <c:pt idx="40">
                  <c:v>1.0249999999999999</c:v>
                </c:pt>
                <c:pt idx="41">
                  <c:v>1.05</c:v>
                </c:pt>
                <c:pt idx="42">
                  <c:v>1.075</c:v>
                </c:pt>
                <c:pt idx="43">
                  <c:v>1.1000000000000001</c:v>
                </c:pt>
                <c:pt idx="44">
                  <c:v>1.125</c:v>
                </c:pt>
                <c:pt idx="45">
                  <c:v>1.1499999999999999</c:v>
                </c:pt>
                <c:pt idx="46">
                  <c:v>1.175</c:v>
                </c:pt>
                <c:pt idx="47">
                  <c:v>1.1999999999999991</c:v>
                </c:pt>
                <c:pt idx="48">
                  <c:v>1.224999999999999</c:v>
                </c:pt>
                <c:pt idx="49">
                  <c:v>1.249999999999998</c:v>
                </c:pt>
                <c:pt idx="50">
                  <c:v>1.274999999999999</c:v>
                </c:pt>
                <c:pt idx="51">
                  <c:v>1.299999999999998</c:v>
                </c:pt>
                <c:pt idx="52">
                  <c:v>1.3249999999999991</c:v>
                </c:pt>
                <c:pt idx="53">
                  <c:v>1.349999999999999</c:v>
                </c:pt>
                <c:pt idx="54">
                  <c:v>1.3749999999999989</c:v>
                </c:pt>
                <c:pt idx="55">
                  <c:v>1.399999999999999</c:v>
                </c:pt>
                <c:pt idx="56">
                  <c:v>1.424999999999998</c:v>
                </c:pt>
                <c:pt idx="57">
                  <c:v>1.4499999999999971</c:v>
                </c:pt>
                <c:pt idx="58">
                  <c:v>1.474999999999999</c:v>
                </c:pt>
                <c:pt idx="59">
                  <c:v>1.499999999999998</c:v>
                </c:pt>
                <c:pt idx="60">
                  <c:v>1.5249999999999979</c:v>
                </c:pt>
                <c:pt idx="61">
                  <c:v>1.549999999999998</c:v>
                </c:pt>
                <c:pt idx="62">
                  <c:v>1.574999999999998</c:v>
                </c:pt>
                <c:pt idx="63">
                  <c:v>1.5999999999999981</c:v>
                </c:pt>
                <c:pt idx="64">
                  <c:v>1.624999999999998</c:v>
                </c:pt>
                <c:pt idx="65">
                  <c:v>1.6499999999999979</c:v>
                </c:pt>
                <c:pt idx="66">
                  <c:v>1.674999999999998</c:v>
                </c:pt>
                <c:pt idx="67">
                  <c:v>1.699999999999998</c:v>
                </c:pt>
                <c:pt idx="68">
                  <c:v>1.7249999999999981</c:v>
                </c:pt>
                <c:pt idx="69">
                  <c:v>1.749999999999998</c:v>
                </c:pt>
                <c:pt idx="70">
                  <c:v>1.7749999999999979</c:v>
                </c:pt>
                <c:pt idx="71">
                  <c:v>1.799999999999998</c:v>
                </c:pt>
                <c:pt idx="72">
                  <c:v>1.8249999999999971</c:v>
                </c:pt>
                <c:pt idx="73">
                  <c:v>1.849999999999997</c:v>
                </c:pt>
                <c:pt idx="74">
                  <c:v>1.8749999999999969</c:v>
                </c:pt>
                <c:pt idx="75">
                  <c:v>1.899999999999997</c:v>
                </c:pt>
                <c:pt idx="76">
                  <c:v>1.924999999999996</c:v>
                </c:pt>
                <c:pt idx="77">
                  <c:v>1.9499999999999971</c:v>
                </c:pt>
                <c:pt idx="78">
                  <c:v>1.974999999999997</c:v>
                </c:pt>
                <c:pt idx="79">
                  <c:v>1.999999999999996</c:v>
                </c:pt>
                <c:pt idx="80">
                  <c:v>2.0249999999999968</c:v>
                </c:pt>
                <c:pt idx="81">
                  <c:v>2.0499999999999972</c:v>
                </c:pt>
                <c:pt idx="82">
                  <c:v>2.0749999999999971</c:v>
                </c:pt>
                <c:pt idx="83">
                  <c:v>2.099999999999997</c:v>
                </c:pt>
                <c:pt idx="84">
                  <c:v>2.1249999999999969</c:v>
                </c:pt>
                <c:pt idx="85">
                  <c:v>2.1499999999999968</c:v>
                </c:pt>
                <c:pt idx="86">
                  <c:v>2.1749999999999972</c:v>
                </c:pt>
                <c:pt idx="87">
                  <c:v>2.1999999999999962</c:v>
                </c:pt>
                <c:pt idx="88">
                  <c:v>2.2249999999999961</c:v>
                </c:pt>
                <c:pt idx="89">
                  <c:v>2.249999999999996</c:v>
                </c:pt>
                <c:pt idx="90">
                  <c:v>2.2749999999999959</c:v>
                </c:pt>
                <c:pt idx="91">
                  <c:v>2.2999999999999958</c:v>
                </c:pt>
                <c:pt idx="92">
                  <c:v>2.3249999999999962</c:v>
                </c:pt>
                <c:pt idx="93">
                  <c:v>2.3499999999999952</c:v>
                </c:pt>
                <c:pt idx="94">
                  <c:v>2.3749999999999951</c:v>
                </c:pt>
                <c:pt idx="95">
                  <c:v>2.399999999999995</c:v>
                </c:pt>
                <c:pt idx="96">
                  <c:v>2.4249999999999949</c:v>
                </c:pt>
                <c:pt idx="97">
                  <c:v>2.4499999999999948</c:v>
                </c:pt>
                <c:pt idx="98">
                  <c:v>2.4749999999999952</c:v>
                </c:pt>
                <c:pt idx="99">
                  <c:v>2.4999999999999951</c:v>
                </c:pt>
                <c:pt idx="100">
                  <c:v>2.524999999999995</c:v>
                </c:pt>
                <c:pt idx="101">
                  <c:v>2.5499999999999949</c:v>
                </c:pt>
                <c:pt idx="102">
                  <c:v>2.5749999999999948</c:v>
                </c:pt>
                <c:pt idx="103">
                  <c:v>2.5999999999999952</c:v>
                </c:pt>
                <c:pt idx="104">
                  <c:v>2.6249999999999951</c:v>
                </c:pt>
                <c:pt idx="105">
                  <c:v>2.6499999999999941</c:v>
                </c:pt>
                <c:pt idx="106">
                  <c:v>2.674999999999994</c:v>
                </c:pt>
                <c:pt idx="107">
                  <c:v>2.699999999999994</c:v>
                </c:pt>
                <c:pt idx="108">
                  <c:v>2.7249999999999952</c:v>
                </c:pt>
                <c:pt idx="109">
                  <c:v>2.7499999999999938</c:v>
                </c:pt>
                <c:pt idx="110">
                  <c:v>2.7749999999999941</c:v>
                </c:pt>
                <c:pt idx="111">
                  <c:v>2.799999999999994</c:v>
                </c:pt>
                <c:pt idx="112">
                  <c:v>2.824999999999994</c:v>
                </c:pt>
                <c:pt idx="113">
                  <c:v>2.8499999999999939</c:v>
                </c:pt>
                <c:pt idx="114">
                  <c:v>2.8749999999999938</c:v>
                </c:pt>
                <c:pt idx="115">
                  <c:v>2.8999999999999941</c:v>
                </c:pt>
                <c:pt idx="116">
                  <c:v>2.924999999999994</c:v>
                </c:pt>
                <c:pt idx="117">
                  <c:v>2.9499999999999931</c:v>
                </c:pt>
                <c:pt idx="118">
                  <c:v>2.974999999999993</c:v>
                </c:pt>
                <c:pt idx="119">
                  <c:v>2.9999999999999929</c:v>
                </c:pt>
                <c:pt idx="120">
                  <c:v>3.0249999999999928</c:v>
                </c:pt>
                <c:pt idx="121">
                  <c:v>3.0499999999999932</c:v>
                </c:pt>
                <c:pt idx="122">
                  <c:v>3.0749999999999931</c:v>
                </c:pt>
                <c:pt idx="123">
                  <c:v>3.099999999999993</c:v>
                </c:pt>
                <c:pt idx="124">
                  <c:v>3.1249999999999929</c:v>
                </c:pt>
                <c:pt idx="125">
                  <c:v>3.1499999999999928</c:v>
                </c:pt>
                <c:pt idx="126">
                  <c:v>3.1749999999999932</c:v>
                </c:pt>
                <c:pt idx="127">
                  <c:v>3.1999999999999931</c:v>
                </c:pt>
                <c:pt idx="128">
                  <c:v>3.224999999999993</c:v>
                </c:pt>
                <c:pt idx="129">
                  <c:v>3.2499999999999929</c:v>
                </c:pt>
                <c:pt idx="130">
                  <c:v>3.2749999999999928</c:v>
                </c:pt>
                <c:pt idx="131">
                  <c:v>3.2999999999999932</c:v>
                </c:pt>
                <c:pt idx="132">
                  <c:v>3.3249999999999922</c:v>
                </c:pt>
                <c:pt idx="133">
                  <c:v>3.3499999999999921</c:v>
                </c:pt>
                <c:pt idx="134">
                  <c:v>3.374999999999992</c:v>
                </c:pt>
                <c:pt idx="135">
                  <c:v>3.399999999999991</c:v>
                </c:pt>
                <c:pt idx="136">
                  <c:v>3.4249999999999918</c:v>
                </c:pt>
                <c:pt idx="137">
                  <c:v>3.4499999999999922</c:v>
                </c:pt>
                <c:pt idx="138">
                  <c:v>3.4749999999999921</c:v>
                </c:pt>
                <c:pt idx="139">
                  <c:v>3.4999999999999911</c:v>
                </c:pt>
                <c:pt idx="140">
                  <c:v>3.524999999999991</c:v>
                </c:pt>
                <c:pt idx="141">
                  <c:v>3.5499999999999909</c:v>
                </c:pt>
                <c:pt idx="142">
                  <c:v>3.5749999999999909</c:v>
                </c:pt>
                <c:pt idx="143">
                  <c:v>3.5999999999999912</c:v>
                </c:pt>
                <c:pt idx="144">
                  <c:v>3.6249999999999911</c:v>
                </c:pt>
                <c:pt idx="145">
                  <c:v>3.649999999999991</c:v>
                </c:pt>
                <c:pt idx="146">
                  <c:v>3.6749999999999909</c:v>
                </c:pt>
                <c:pt idx="147">
                  <c:v>3.6999999999999909</c:v>
                </c:pt>
                <c:pt idx="148">
                  <c:v>3.7249999999999912</c:v>
                </c:pt>
                <c:pt idx="149">
                  <c:v>3.7499999999999911</c:v>
                </c:pt>
                <c:pt idx="150">
                  <c:v>3.774999999999991</c:v>
                </c:pt>
                <c:pt idx="151">
                  <c:v>3.7999999999999901</c:v>
                </c:pt>
                <c:pt idx="152">
                  <c:v>3.82499999999999</c:v>
                </c:pt>
                <c:pt idx="153">
                  <c:v>3.8499999999999881</c:v>
                </c:pt>
                <c:pt idx="154">
                  <c:v>3.874999999999988</c:v>
                </c:pt>
                <c:pt idx="155">
                  <c:v>3.8999999999999901</c:v>
                </c:pt>
                <c:pt idx="156">
                  <c:v>3.9249999999999901</c:v>
                </c:pt>
                <c:pt idx="157">
                  <c:v>3.94999999999999</c:v>
                </c:pt>
                <c:pt idx="158">
                  <c:v>3.974999999999989</c:v>
                </c:pt>
                <c:pt idx="159">
                  <c:v>3.999999999999988</c:v>
                </c:pt>
                <c:pt idx="160">
                  <c:v>4.0249999999999773</c:v>
                </c:pt>
                <c:pt idx="161">
                  <c:v>4.0499999999999901</c:v>
                </c:pt>
                <c:pt idx="162">
                  <c:v>4.0749999999999904</c:v>
                </c:pt>
                <c:pt idx="163">
                  <c:v>4.0999999999999908</c:v>
                </c:pt>
                <c:pt idx="164">
                  <c:v>4.124999999999976</c:v>
                </c:pt>
                <c:pt idx="165">
                  <c:v>4.1499999999999906</c:v>
                </c:pt>
                <c:pt idx="166">
                  <c:v>4.1749999999999856</c:v>
                </c:pt>
                <c:pt idx="167">
                  <c:v>4.1999999999999886</c:v>
                </c:pt>
                <c:pt idx="168">
                  <c:v>4.2249999999999854</c:v>
                </c:pt>
                <c:pt idx="169">
                  <c:v>4.2499999999999929</c:v>
                </c:pt>
                <c:pt idx="170">
                  <c:v>4.2749999999999906</c:v>
                </c:pt>
                <c:pt idx="171">
                  <c:v>4.2999999999999936</c:v>
                </c:pt>
                <c:pt idx="172">
                  <c:v>4.324999999999978</c:v>
                </c:pt>
                <c:pt idx="173">
                  <c:v>4.3499999999999943</c:v>
                </c:pt>
                <c:pt idx="174">
                  <c:v>4.3749999999999947</c:v>
                </c:pt>
                <c:pt idx="175">
                  <c:v>4.399999999999995</c:v>
                </c:pt>
                <c:pt idx="176">
                  <c:v>4.4249999999999856</c:v>
                </c:pt>
                <c:pt idx="177">
                  <c:v>4.4499999999999957</c:v>
                </c:pt>
                <c:pt idx="178">
                  <c:v>4.4749999999999961</c:v>
                </c:pt>
                <c:pt idx="179">
                  <c:v>4.4999999999999956</c:v>
                </c:pt>
                <c:pt idx="180">
                  <c:v>4.5249999999999826</c:v>
                </c:pt>
                <c:pt idx="181">
                  <c:v>4.5499999999999972</c:v>
                </c:pt>
                <c:pt idx="182">
                  <c:v>4.5749999999999984</c:v>
                </c:pt>
                <c:pt idx="183">
                  <c:v>4.5999999999999979</c:v>
                </c:pt>
                <c:pt idx="184">
                  <c:v>4.6249999999999787</c:v>
                </c:pt>
                <c:pt idx="185">
                  <c:v>4.6499999999999977</c:v>
                </c:pt>
                <c:pt idx="186">
                  <c:v>4.6749999999999918</c:v>
                </c:pt>
                <c:pt idx="187">
                  <c:v>4.6999999999999966</c:v>
                </c:pt>
                <c:pt idx="188">
                  <c:v>4.7249999999999872</c:v>
                </c:pt>
                <c:pt idx="189">
                  <c:v>4.75</c:v>
                </c:pt>
                <c:pt idx="190">
                  <c:v>4.7750000000000004</c:v>
                </c:pt>
                <c:pt idx="191">
                  <c:v>4.8000000000000007</c:v>
                </c:pt>
                <c:pt idx="192">
                  <c:v>4.8249999999999851</c:v>
                </c:pt>
                <c:pt idx="193">
                  <c:v>4.8499999999999996</c:v>
                </c:pt>
                <c:pt idx="194">
                  <c:v>4.8750000000000018</c:v>
                </c:pt>
                <c:pt idx="195">
                  <c:v>4.9000000000000021</c:v>
                </c:pt>
                <c:pt idx="196">
                  <c:v>4.9250000000000016</c:v>
                </c:pt>
                <c:pt idx="197">
                  <c:v>4.9500000000000028</c:v>
                </c:pt>
                <c:pt idx="198">
                  <c:v>4.9750000000000032</c:v>
                </c:pt>
                <c:pt idx="199">
                  <c:v>5.0000000000000044</c:v>
                </c:pt>
                <c:pt idx="200">
                  <c:v>5.0249999999999897</c:v>
                </c:pt>
                <c:pt idx="201">
                  <c:v>5.0500000000000043</c:v>
                </c:pt>
                <c:pt idx="202">
                  <c:v>5.0750000000000046</c:v>
                </c:pt>
                <c:pt idx="203">
                  <c:v>5.100000000000005</c:v>
                </c:pt>
                <c:pt idx="204">
                  <c:v>5.1250000000000044</c:v>
                </c:pt>
                <c:pt idx="205">
                  <c:v>5.1500000000000057</c:v>
                </c:pt>
                <c:pt idx="206">
                  <c:v>5.175000000000006</c:v>
                </c:pt>
                <c:pt idx="207">
                  <c:v>5.2000000000000064</c:v>
                </c:pt>
                <c:pt idx="208">
                  <c:v>5.2250000000000068</c:v>
                </c:pt>
                <c:pt idx="209">
                  <c:v>5.2500000000000071</c:v>
                </c:pt>
                <c:pt idx="210">
                  <c:v>5.2750000000000083</c:v>
                </c:pt>
                <c:pt idx="211">
                  <c:v>5.3000000000000078</c:v>
                </c:pt>
                <c:pt idx="212">
                  <c:v>5.3250000000000046</c:v>
                </c:pt>
                <c:pt idx="213">
                  <c:v>5.3500000000000076</c:v>
                </c:pt>
                <c:pt idx="214">
                  <c:v>5.3750000000000089</c:v>
                </c:pt>
                <c:pt idx="215">
                  <c:v>5.4000000000000101</c:v>
                </c:pt>
                <c:pt idx="216">
                  <c:v>5.4250000000000096</c:v>
                </c:pt>
                <c:pt idx="217">
                  <c:v>5.4500000000000099</c:v>
                </c:pt>
                <c:pt idx="218">
                  <c:v>5.4750000000000103</c:v>
                </c:pt>
                <c:pt idx="219">
                  <c:v>5.5000000000000107</c:v>
                </c:pt>
                <c:pt idx="220">
                  <c:v>5.5250000000000066</c:v>
                </c:pt>
                <c:pt idx="221">
                  <c:v>5.5500000000000096</c:v>
                </c:pt>
                <c:pt idx="222">
                  <c:v>5.5750000000000117</c:v>
                </c:pt>
                <c:pt idx="223">
                  <c:v>5.6000000000000076</c:v>
                </c:pt>
                <c:pt idx="224">
                  <c:v>5.6249999999999991</c:v>
                </c:pt>
                <c:pt idx="225">
                  <c:v>5.6500000000000057</c:v>
                </c:pt>
                <c:pt idx="226">
                  <c:v>5.6750000000000087</c:v>
                </c:pt>
                <c:pt idx="227">
                  <c:v>5.7000000000000126</c:v>
                </c:pt>
                <c:pt idx="228">
                  <c:v>5.7250000000000076</c:v>
                </c:pt>
                <c:pt idx="229">
                  <c:v>5.7500000000000142</c:v>
                </c:pt>
                <c:pt idx="230">
                  <c:v>5.7750000000000146</c:v>
                </c:pt>
                <c:pt idx="231">
                  <c:v>5.8000000000000149</c:v>
                </c:pt>
                <c:pt idx="232">
                  <c:v>5.8250000000000046</c:v>
                </c:pt>
                <c:pt idx="233">
                  <c:v>5.8500000000000156</c:v>
                </c:pt>
                <c:pt idx="234">
                  <c:v>5.875000000000016</c:v>
                </c:pt>
                <c:pt idx="235">
                  <c:v>5.9000000000000163</c:v>
                </c:pt>
                <c:pt idx="236">
                  <c:v>5.9250000000000167</c:v>
                </c:pt>
                <c:pt idx="237">
                  <c:v>5.9500000000000171</c:v>
                </c:pt>
                <c:pt idx="238">
                  <c:v>5.9750000000000174</c:v>
                </c:pt>
                <c:pt idx="239">
                  <c:v>6.0000000000000178</c:v>
                </c:pt>
                <c:pt idx="240">
                  <c:v>6.0250000000000146</c:v>
                </c:pt>
                <c:pt idx="241">
                  <c:v>6.0500000000000176</c:v>
                </c:pt>
                <c:pt idx="242">
                  <c:v>6.0750000000000188</c:v>
                </c:pt>
                <c:pt idx="243">
                  <c:v>6.1000000000000174</c:v>
                </c:pt>
                <c:pt idx="244">
                  <c:v>6.1250000000000071</c:v>
                </c:pt>
                <c:pt idx="245">
                  <c:v>6.1500000000000146</c:v>
                </c:pt>
                <c:pt idx="246">
                  <c:v>6.1750000000000203</c:v>
                </c:pt>
                <c:pt idx="247">
                  <c:v>6.2000000000000206</c:v>
                </c:pt>
                <c:pt idx="248">
                  <c:v>6.225000000000021</c:v>
                </c:pt>
                <c:pt idx="249">
                  <c:v>6.2500000000000213</c:v>
                </c:pt>
                <c:pt idx="250">
                  <c:v>6.2750000000000217</c:v>
                </c:pt>
                <c:pt idx="251">
                  <c:v>6.300000000000022</c:v>
                </c:pt>
                <c:pt idx="252">
                  <c:v>6.3250000000000206</c:v>
                </c:pt>
                <c:pt idx="253">
                  <c:v>6.3500000000000227</c:v>
                </c:pt>
                <c:pt idx="254">
                  <c:v>6.3750000000000231</c:v>
                </c:pt>
                <c:pt idx="255">
                  <c:v>6.4000000000000226</c:v>
                </c:pt>
                <c:pt idx="256">
                  <c:v>6.4250000000000238</c:v>
                </c:pt>
                <c:pt idx="257">
                  <c:v>6.450000000000025</c:v>
                </c:pt>
                <c:pt idx="258">
                  <c:v>6.4750000000000281</c:v>
                </c:pt>
                <c:pt idx="259">
                  <c:v>6.5000000000000249</c:v>
                </c:pt>
                <c:pt idx="260">
                  <c:v>6.5250000000000252</c:v>
                </c:pt>
                <c:pt idx="261">
                  <c:v>6.5500000000000256</c:v>
                </c:pt>
                <c:pt idx="262">
                  <c:v>6.5750000000000259</c:v>
                </c:pt>
                <c:pt idx="263">
                  <c:v>6.6000000000000263</c:v>
                </c:pt>
                <c:pt idx="264">
                  <c:v>6.6250000000000266</c:v>
                </c:pt>
                <c:pt idx="265">
                  <c:v>6.650000000000027</c:v>
                </c:pt>
                <c:pt idx="266">
                  <c:v>6.6750000000000274</c:v>
                </c:pt>
                <c:pt idx="267">
                  <c:v>6.7000000000000277</c:v>
                </c:pt>
                <c:pt idx="268">
                  <c:v>6.7250000000000281</c:v>
                </c:pt>
                <c:pt idx="269">
                  <c:v>6.7500000000000284</c:v>
                </c:pt>
                <c:pt idx="270">
                  <c:v>6.7750000000000297</c:v>
                </c:pt>
                <c:pt idx="271">
                  <c:v>6.80000000000003</c:v>
                </c:pt>
                <c:pt idx="272">
                  <c:v>6.8250000000000286</c:v>
                </c:pt>
                <c:pt idx="273">
                  <c:v>6.8500000000000298</c:v>
                </c:pt>
                <c:pt idx="274">
                  <c:v>6.8750000000000302</c:v>
                </c:pt>
                <c:pt idx="275">
                  <c:v>6.9000000000000314</c:v>
                </c:pt>
                <c:pt idx="276">
                  <c:v>6.9250000000000309</c:v>
                </c:pt>
                <c:pt idx="277">
                  <c:v>6.9500000000000313</c:v>
                </c:pt>
                <c:pt idx="278">
                  <c:v>6.9750000000000316</c:v>
                </c:pt>
                <c:pt idx="279">
                  <c:v>7.000000000000032</c:v>
                </c:pt>
                <c:pt idx="280">
                  <c:v>7.0250000000000314</c:v>
                </c:pt>
                <c:pt idx="281">
                  <c:v>7.0500000000000327</c:v>
                </c:pt>
                <c:pt idx="282">
                  <c:v>7.075000000000033</c:v>
                </c:pt>
                <c:pt idx="283">
                  <c:v>7.1000000000000334</c:v>
                </c:pt>
                <c:pt idx="284">
                  <c:v>7.1250000000000284</c:v>
                </c:pt>
                <c:pt idx="285">
                  <c:v>7.1500000000000341</c:v>
                </c:pt>
                <c:pt idx="286">
                  <c:v>7.1750000000000353</c:v>
                </c:pt>
                <c:pt idx="287">
                  <c:v>7.2000000000000348</c:v>
                </c:pt>
                <c:pt idx="288">
                  <c:v>7.2250000000000352</c:v>
                </c:pt>
                <c:pt idx="289">
                  <c:v>7.2500000000000364</c:v>
                </c:pt>
                <c:pt idx="290">
                  <c:v>7.2750000000000359</c:v>
                </c:pt>
                <c:pt idx="291">
                  <c:v>7.3000000000000362</c:v>
                </c:pt>
                <c:pt idx="292">
                  <c:v>7.3250000000000366</c:v>
                </c:pt>
                <c:pt idx="293">
                  <c:v>7.3500000000000369</c:v>
                </c:pt>
                <c:pt idx="294">
                  <c:v>7.3750000000000373</c:v>
                </c:pt>
                <c:pt idx="295">
                  <c:v>7.4000000000000377</c:v>
                </c:pt>
                <c:pt idx="296">
                  <c:v>7.425000000000038</c:v>
                </c:pt>
                <c:pt idx="297">
                  <c:v>7.4500000000000384</c:v>
                </c:pt>
                <c:pt idx="298">
                  <c:v>7.4750000000000396</c:v>
                </c:pt>
                <c:pt idx="299">
                  <c:v>7.50000000000004</c:v>
                </c:pt>
                <c:pt idx="300">
                  <c:v>7.5250000000000394</c:v>
                </c:pt>
                <c:pt idx="301">
                  <c:v>7.5500000000000398</c:v>
                </c:pt>
                <c:pt idx="302">
                  <c:v>7.5750000000000401</c:v>
                </c:pt>
                <c:pt idx="303">
                  <c:v>7.6000000000000396</c:v>
                </c:pt>
                <c:pt idx="304">
                  <c:v>7.6250000000000346</c:v>
                </c:pt>
                <c:pt idx="305">
                  <c:v>7.6500000000000377</c:v>
                </c:pt>
                <c:pt idx="306">
                  <c:v>7.6750000000000407</c:v>
                </c:pt>
                <c:pt idx="307">
                  <c:v>7.7000000000000419</c:v>
                </c:pt>
                <c:pt idx="308">
                  <c:v>7.7250000000000396</c:v>
                </c:pt>
                <c:pt idx="309">
                  <c:v>7.7500000000000426</c:v>
                </c:pt>
                <c:pt idx="310">
                  <c:v>7.775000000000043</c:v>
                </c:pt>
                <c:pt idx="311">
                  <c:v>7.8000000000000416</c:v>
                </c:pt>
                <c:pt idx="312">
                  <c:v>7.8250000000000366</c:v>
                </c:pt>
                <c:pt idx="313">
                  <c:v>7.8500000000000441</c:v>
                </c:pt>
                <c:pt idx="314">
                  <c:v>7.8750000000000444</c:v>
                </c:pt>
                <c:pt idx="315">
                  <c:v>7.9000000000000448</c:v>
                </c:pt>
                <c:pt idx="316">
                  <c:v>7.9250000000000451</c:v>
                </c:pt>
                <c:pt idx="317">
                  <c:v>7.9500000000000464</c:v>
                </c:pt>
                <c:pt idx="318">
                  <c:v>7.9750000000000458</c:v>
                </c:pt>
                <c:pt idx="319">
                  <c:v>8.0000000000000462</c:v>
                </c:pt>
                <c:pt idx="320">
                  <c:v>8.0250000000000465</c:v>
                </c:pt>
                <c:pt idx="321">
                  <c:v>8.0500000000000504</c:v>
                </c:pt>
                <c:pt idx="322">
                  <c:v>8.0750000000000508</c:v>
                </c:pt>
                <c:pt idx="323">
                  <c:v>8.1000000000000476</c:v>
                </c:pt>
                <c:pt idx="324">
                  <c:v>8.1250000000000497</c:v>
                </c:pt>
                <c:pt idx="325">
                  <c:v>8.1500000000000501</c:v>
                </c:pt>
                <c:pt idx="326">
                  <c:v>8.1750000000000504</c:v>
                </c:pt>
                <c:pt idx="327">
                  <c:v>8.2000000000000508</c:v>
                </c:pt>
                <c:pt idx="328">
                  <c:v>8.2250000000000494</c:v>
                </c:pt>
                <c:pt idx="329">
                  <c:v>8.2500000000000497</c:v>
                </c:pt>
                <c:pt idx="330">
                  <c:v>8.2750000000000501</c:v>
                </c:pt>
                <c:pt idx="331">
                  <c:v>8.3000000000000504</c:v>
                </c:pt>
                <c:pt idx="332">
                  <c:v>8.3250000000000508</c:v>
                </c:pt>
                <c:pt idx="333">
                  <c:v>8.3500000000000512</c:v>
                </c:pt>
                <c:pt idx="334">
                  <c:v>8.3750000000000568</c:v>
                </c:pt>
                <c:pt idx="335">
                  <c:v>8.4000000000000536</c:v>
                </c:pt>
                <c:pt idx="336">
                  <c:v>8.4250000000000522</c:v>
                </c:pt>
                <c:pt idx="337">
                  <c:v>8.4500000000000526</c:v>
                </c:pt>
                <c:pt idx="338">
                  <c:v>8.4750000000000547</c:v>
                </c:pt>
                <c:pt idx="339">
                  <c:v>8.5000000000000533</c:v>
                </c:pt>
                <c:pt idx="340">
                  <c:v>8.5250000000000536</c:v>
                </c:pt>
                <c:pt idx="341">
                  <c:v>8.5500000000000522</c:v>
                </c:pt>
                <c:pt idx="342">
                  <c:v>8.5750000000000544</c:v>
                </c:pt>
                <c:pt idx="343">
                  <c:v>8.6000000000000529</c:v>
                </c:pt>
                <c:pt idx="344">
                  <c:v>8.6250000000000551</c:v>
                </c:pt>
                <c:pt idx="345">
                  <c:v>8.6500000000000554</c:v>
                </c:pt>
                <c:pt idx="346">
                  <c:v>8.6750000000000558</c:v>
                </c:pt>
                <c:pt idx="347">
                  <c:v>8.7000000000000473</c:v>
                </c:pt>
                <c:pt idx="348">
                  <c:v>8.7250000000000529</c:v>
                </c:pt>
                <c:pt idx="349">
                  <c:v>8.7500000000000551</c:v>
                </c:pt>
                <c:pt idx="350">
                  <c:v>8.7750000000000572</c:v>
                </c:pt>
                <c:pt idx="351">
                  <c:v>8.8000000000000576</c:v>
                </c:pt>
                <c:pt idx="352">
                  <c:v>8.8250000000000597</c:v>
                </c:pt>
                <c:pt idx="353">
                  <c:v>8.85000000000006</c:v>
                </c:pt>
                <c:pt idx="354">
                  <c:v>8.8750000000000604</c:v>
                </c:pt>
                <c:pt idx="355">
                  <c:v>8.9000000000000572</c:v>
                </c:pt>
                <c:pt idx="356">
                  <c:v>8.9250000000000593</c:v>
                </c:pt>
                <c:pt idx="357">
                  <c:v>8.9500000000000597</c:v>
                </c:pt>
                <c:pt idx="358">
                  <c:v>8.97500000000006</c:v>
                </c:pt>
                <c:pt idx="359">
                  <c:v>9.0000000000000604</c:v>
                </c:pt>
                <c:pt idx="360">
                  <c:v>9.0250000000000608</c:v>
                </c:pt>
                <c:pt idx="361">
                  <c:v>9.0500000000000647</c:v>
                </c:pt>
                <c:pt idx="362">
                  <c:v>9.0750000000000668</c:v>
                </c:pt>
                <c:pt idx="363">
                  <c:v>9.1000000000000618</c:v>
                </c:pt>
                <c:pt idx="364">
                  <c:v>9.1250000000000622</c:v>
                </c:pt>
                <c:pt idx="365">
                  <c:v>9.1500000000000625</c:v>
                </c:pt>
                <c:pt idx="366">
                  <c:v>9.1750000000000647</c:v>
                </c:pt>
                <c:pt idx="367">
                  <c:v>9.2000000000000632</c:v>
                </c:pt>
                <c:pt idx="368">
                  <c:v>9.2250000000000636</c:v>
                </c:pt>
                <c:pt idx="369">
                  <c:v>9.2500000000000657</c:v>
                </c:pt>
                <c:pt idx="370">
                  <c:v>9.2750000000000643</c:v>
                </c:pt>
                <c:pt idx="371">
                  <c:v>9.3000000000000647</c:v>
                </c:pt>
                <c:pt idx="372">
                  <c:v>9.3250000000000668</c:v>
                </c:pt>
                <c:pt idx="373">
                  <c:v>9.3500000000000707</c:v>
                </c:pt>
                <c:pt idx="374">
                  <c:v>9.3750000000000693</c:v>
                </c:pt>
                <c:pt idx="375">
                  <c:v>9.4000000000000661</c:v>
                </c:pt>
                <c:pt idx="376">
                  <c:v>9.4250000000000664</c:v>
                </c:pt>
                <c:pt idx="377">
                  <c:v>9.4500000000000668</c:v>
                </c:pt>
                <c:pt idx="378">
                  <c:v>9.4750000000000707</c:v>
                </c:pt>
                <c:pt idx="379">
                  <c:v>9.5000000000000675</c:v>
                </c:pt>
                <c:pt idx="380">
                  <c:v>9.5250000000000696</c:v>
                </c:pt>
                <c:pt idx="381">
                  <c:v>9.55000000000007</c:v>
                </c:pt>
                <c:pt idx="382">
                  <c:v>9.5750000000000703</c:v>
                </c:pt>
                <c:pt idx="383">
                  <c:v>9.6000000000000671</c:v>
                </c:pt>
                <c:pt idx="384">
                  <c:v>9.6250000000000693</c:v>
                </c:pt>
                <c:pt idx="385">
                  <c:v>9.6500000000000696</c:v>
                </c:pt>
                <c:pt idx="386">
                  <c:v>9.67500000000007</c:v>
                </c:pt>
                <c:pt idx="387">
                  <c:v>9.7000000000000686</c:v>
                </c:pt>
                <c:pt idx="388">
                  <c:v>9.7250000000000671</c:v>
                </c:pt>
                <c:pt idx="389">
                  <c:v>9.7500000000000711</c:v>
                </c:pt>
                <c:pt idx="390">
                  <c:v>9.7750000000000714</c:v>
                </c:pt>
                <c:pt idx="391">
                  <c:v>9.8000000000000718</c:v>
                </c:pt>
                <c:pt idx="392">
                  <c:v>9.8250000000000721</c:v>
                </c:pt>
                <c:pt idx="393">
                  <c:v>9.8500000000000725</c:v>
                </c:pt>
                <c:pt idx="394">
                  <c:v>9.8750000000000728</c:v>
                </c:pt>
                <c:pt idx="395">
                  <c:v>9.9000000000000732</c:v>
                </c:pt>
                <c:pt idx="396">
                  <c:v>9.9250000000000735</c:v>
                </c:pt>
                <c:pt idx="397">
                  <c:v>9.9500000000000757</c:v>
                </c:pt>
                <c:pt idx="398">
                  <c:v>9.9750000000000743</c:v>
                </c:pt>
                <c:pt idx="399">
                  <c:v>10.000000000000069</c:v>
                </c:pt>
                <c:pt idx="400">
                  <c:v>10.02500000000007</c:v>
                </c:pt>
                <c:pt idx="401">
                  <c:v>10.050000000000081</c:v>
                </c:pt>
                <c:pt idx="402">
                  <c:v>10.075000000000079</c:v>
                </c:pt>
                <c:pt idx="403">
                  <c:v>10.100000000000071</c:v>
                </c:pt>
                <c:pt idx="404">
                  <c:v>10.125000000000069</c:v>
                </c:pt>
                <c:pt idx="405">
                  <c:v>10.15000000000008</c:v>
                </c:pt>
                <c:pt idx="406">
                  <c:v>10.175000000000081</c:v>
                </c:pt>
                <c:pt idx="407">
                  <c:v>10.200000000000079</c:v>
                </c:pt>
                <c:pt idx="408">
                  <c:v>10.22500000000008</c:v>
                </c:pt>
                <c:pt idx="409">
                  <c:v>10.25000000000008</c:v>
                </c:pt>
                <c:pt idx="410">
                  <c:v>10.27500000000008</c:v>
                </c:pt>
                <c:pt idx="411">
                  <c:v>10.300000000000081</c:v>
                </c:pt>
                <c:pt idx="412">
                  <c:v>10.325000000000079</c:v>
                </c:pt>
                <c:pt idx="413">
                  <c:v>10.35000000000008</c:v>
                </c:pt>
                <c:pt idx="414">
                  <c:v>10.37500000000008</c:v>
                </c:pt>
                <c:pt idx="415">
                  <c:v>10.40000000000008</c:v>
                </c:pt>
                <c:pt idx="416">
                  <c:v>10.425000000000081</c:v>
                </c:pt>
                <c:pt idx="417">
                  <c:v>10.450000000000079</c:v>
                </c:pt>
                <c:pt idx="418">
                  <c:v>10.47500000000008</c:v>
                </c:pt>
                <c:pt idx="419">
                  <c:v>10.50000000000008</c:v>
                </c:pt>
                <c:pt idx="420">
                  <c:v>10.52500000000008</c:v>
                </c:pt>
                <c:pt idx="421">
                  <c:v>10.550000000000081</c:v>
                </c:pt>
                <c:pt idx="422">
                  <c:v>10.575000000000079</c:v>
                </c:pt>
                <c:pt idx="423">
                  <c:v>10.60000000000008</c:v>
                </c:pt>
                <c:pt idx="424">
                  <c:v>10.62500000000008</c:v>
                </c:pt>
                <c:pt idx="425">
                  <c:v>10.65000000000008</c:v>
                </c:pt>
                <c:pt idx="426">
                  <c:v>10.675000000000081</c:v>
                </c:pt>
                <c:pt idx="427">
                  <c:v>10.700000000000079</c:v>
                </c:pt>
                <c:pt idx="428">
                  <c:v>10.72500000000008</c:v>
                </c:pt>
                <c:pt idx="429">
                  <c:v>10.750000000000099</c:v>
                </c:pt>
                <c:pt idx="430">
                  <c:v>10.7750000000001</c:v>
                </c:pt>
                <c:pt idx="431">
                  <c:v>10.8000000000001</c:v>
                </c:pt>
                <c:pt idx="432">
                  <c:v>10.825000000000101</c:v>
                </c:pt>
                <c:pt idx="433">
                  <c:v>10.850000000000099</c:v>
                </c:pt>
                <c:pt idx="434">
                  <c:v>10.875000000000099</c:v>
                </c:pt>
                <c:pt idx="435">
                  <c:v>10.9000000000001</c:v>
                </c:pt>
                <c:pt idx="436">
                  <c:v>10.9250000000001</c:v>
                </c:pt>
                <c:pt idx="437">
                  <c:v>10.950000000000101</c:v>
                </c:pt>
                <c:pt idx="438">
                  <c:v>10.975000000000099</c:v>
                </c:pt>
                <c:pt idx="439">
                  <c:v>11.000000000000099</c:v>
                </c:pt>
                <c:pt idx="440">
                  <c:v>11.0250000000001</c:v>
                </c:pt>
                <c:pt idx="441">
                  <c:v>11.0500000000001</c:v>
                </c:pt>
                <c:pt idx="442">
                  <c:v>11.075000000000101</c:v>
                </c:pt>
                <c:pt idx="443">
                  <c:v>11.100000000000099</c:v>
                </c:pt>
                <c:pt idx="444">
                  <c:v>11.125000000000099</c:v>
                </c:pt>
                <c:pt idx="445">
                  <c:v>11.1500000000001</c:v>
                </c:pt>
                <c:pt idx="446">
                  <c:v>11.1750000000001</c:v>
                </c:pt>
                <c:pt idx="447">
                  <c:v>11.20000000000009</c:v>
                </c:pt>
                <c:pt idx="448">
                  <c:v>11.225000000000099</c:v>
                </c:pt>
                <c:pt idx="449">
                  <c:v>11.250000000000099</c:v>
                </c:pt>
                <c:pt idx="450">
                  <c:v>11.2750000000001</c:v>
                </c:pt>
                <c:pt idx="451">
                  <c:v>11.3000000000001</c:v>
                </c:pt>
                <c:pt idx="452">
                  <c:v>11.325000000000101</c:v>
                </c:pt>
                <c:pt idx="453">
                  <c:v>11.350000000000099</c:v>
                </c:pt>
                <c:pt idx="454">
                  <c:v>11.375000000000099</c:v>
                </c:pt>
                <c:pt idx="455">
                  <c:v>11.4000000000001</c:v>
                </c:pt>
                <c:pt idx="456">
                  <c:v>11.4250000000001</c:v>
                </c:pt>
                <c:pt idx="457">
                  <c:v>11.450000000000101</c:v>
                </c:pt>
                <c:pt idx="458">
                  <c:v>11.475000000000099</c:v>
                </c:pt>
                <c:pt idx="459">
                  <c:v>11.500000000000099</c:v>
                </c:pt>
                <c:pt idx="460">
                  <c:v>11.5250000000001</c:v>
                </c:pt>
                <c:pt idx="461">
                  <c:v>11.5500000000001</c:v>
                </c:pt>
                <c:pt idx="462">
                  <c:v>11.575000000000101</c:v>
                </c:pt>
                <c:pt idx="463">
                  <c:v>11.600000000000099</c:v>
                </c:pt>
                <c:pt idx="464">
                  <c:v>11.625000000000099</c:v>
                </c:pt>
                <c:pt idx="465">
                  <c:v>11.6500000000001</c:v>
                </c:pt>
                <c:pt idx="466">
                  <c:v>11.6750000000001</c:v>
                </c:pt>
                <c:pt idx="467">
                  <c:v>11.700000000000101</c:v>
                </c:pt>
                <c:pt idx="468">
                  <c:v>11.725000000000099</c:v>
                </c:pt>
                <c:pt idx="469">
                  <c:v>11.750000000000099</c:v>
                </c:pt>
                <c:pt idx="470">
                  <c:v>11.7750000000001</c:v>
                </c:pt>
                <c:pt idx="471">
                  <c:v>11.8000000000001</c:v>
                </c:pt>
                <c:pt idx="472">
                  <c:v>11.825000000000101</c:v>
                </c:pt>
                <c:pt idx="473">
                  <c:v>11.850000000000099</c:v>
                </c:pt>
                <c:pt idx="474">
                  <c:v>11.875000000000099</c:v>
                </c:pt>
                <c:pt idx="475">
                  <c:v>11.9000000000001</c:v>
                </c:pt>
                <c:pt idx="476">
                  <c:v>11.9250000000001</c:v>
                </c:pt>
                <c:pt idx="477">
                  <c:v>11.950000000000101</c:v>
                </c:pt>
                <c:pt idx="478">
                  <c:v>11.975000000000099</c:v>
                </c:pt>
                <c:pt idx="479">
                  <c:v>12.000000000000099</c:v>
                </c:pt>
                <c:pt idx="480">
                  <c:v>12.0250000000001</c:v>
                </c:pt>
                <c:pt idx="481">
                  <c:v>12.0500000000001</c:v>
                </c:pt>
                <c:pt idx="482">
                  <c:v>12.075000000000101</c:v>
                </c:pt>
                <c:pt idx="483">
                  <c:v>12.100000000000099</c:v>
                </c:pt>
                <c:pt idx="484">
                  <c:v>12.125000000000099</c:v>
                </c:pt>
                <c:pt idx="485">
                  <c:v>12.15000000000011</c:v>
                </c:pt>
                <c:pt idx="486">
                  <c:v>12.175000000000111</c:v>
                </c:pt>
                <c:pt idx="487">
                  <c:v>12.200000000000101</c:v>
                </c:pt>
                <c:pt idx="488">
                  <c:v>12.225000000000099</c:v>
                </c:pt>
                <c:pt idx="489">
                  <c:v>12.25000000000011</c:v>
                </c:pt>
                <c:pt idx="490">
                  <c:v>12.27500000000011</c:v>
                </c:pt>
                <c:pt idx="491">
                  <c:v>12.300000000000111</c:v>
                </c:pt>
                <c:pt idx="492">
                  <c:v>12.325000000000109</c:v>
                </c:pt>
                <c:pt idx="493">
                  <c:v>12.35000000000011</c:v>
                </c:pt>
                <c:pt idx="494">
                  <c:v>12.37500000000011</c:v>
                </c:pt>
                <c:pt idx="495">
                  <c:v>12.40000000000011</c:v>
                </c:pt>
                <c:pt idx="496">
                  <c:v>12.425000000000111</c:v>
                </c:pt>
                <c:pt idx="497">
                  <c:v>12.450000000000109</c:v>
                </c:pt>
                <c:pt idx="498">
                  <c:v>12.47500000000011</c:v>
                </c:pt>
                <c:pt idx="499">
                  <c:v>12.50000000000011</c:v>
                </c:pt>
                <c:pt idx="500">
                  <c:v>12.52500000000011</c:v>
                </c:pt>
                <c:pt idx="501">
                  <c:v>12.550000000000111</c:v>
                </c:pt>
                <c:pt idx="502">
                  <c:v>12.575000000000109</c:v>
                </c:pt>
                <c:pt idx="503">
                  <c:v>12.60000000000011</c:v>
                </c:pt>
                <c:pt idx="504">
                  <c:v>12.62500000000011</c:v>
                </c:pt>
                <c:pt idx="505">
                  <c:v>12.65000000000011</c:v>
                </c:pt>
                <c:pt idx="506">
                  <c:v>12.675000000000111</c:v>
                </c:pt>
                <c:pt idx="507">
                  <c:v>12.700000000000109</c:v>
                </c:pt>
                <c:pt idx="508">
                  <c:v>12.72500000000011</c:v>
                </c:pt>
                <c:pt idx="509">
                  <c:v>12.75000000000011</c:v>
                </c:pt>
                <c:pt idx="510">
                  <c:v>12.77500000000011</c:v>
                </c:pt>
                <c:pt idx="511">
                  <c:v>12.800000000000111</c:v>
                </c:pt>
                <c:pt idx="512">
                  <c:v>12.82500000000012</c:v>
                </c:pt>
                <c:pt idx="513">
                  <c:v>12.85000000000012</c:v>
                </c:pt>
                <c:pt idx="514">
                  <c:v>12.875000000000121</c:v>
                </c:pt>
                <c:pt idx="515">
                  <c:v>12.900000000000119</c:v>
                </c:pt>
                <c:pt idx="516">
                  <c:v>12.92500000000012</c:v>
                </c:pt>
                <c:pt idx="517">
                  <c:v>12.95000000000012</c:v>
                </c:pt>
                <c:pt idx="518">
                  <c:v>12.97500000000012</c:v>
                </c:pt>
                <c:pt idx="519">
                  <c:v>13.000000000000121</c:v>
                </c:pt>
                <c:pt idx="520">
                  <c:v>13.025000000000119</c:v>
                </c:pt>
                <c:pt idx="521">
                  <c:v>13.05000000000012</c:v>
                </c:pt>
                <c:pt idx="522">
                  <c:v>13.07500000000012</c:v>
                </c:pt>
                <c:pt idx="523">
                  <c:v>13.10000000000012</c:v>
                </c:pt>
                <c:pt idx="524">
                  <c:v>13.125000000000121</c:v>
                </c:pt>
                <c:pt idx="525">
                  <c:v>13.150000000000119</c:v>
                </c:pt>
                <c:pt idx="526">
                  <c:v>13.17500000000012</c:v>
                </c:pt>
                <c:pt idx="527">
                  <c:v>13.20000000000012</c:v>
                </c:pt>
                <c:pt idx="528">
                  <c:v>13.22500000000012</c:v>
                </c:pt>
                <c:pt idx="529">
                  <c:v>13.250000000000121</c:v>
                </c:pt>
                <c:pt idx="530">
                  <c:v>13.275000000000119</c:v>
                </c:pt>
                <c:pt idx="531">
                  <c:v>13.30000000000012</c:v>
                </c:pt>
                <c:pt idx="532">
                  <c:v>13.32500000000012</c:v>
                </c:pt>
                <c:pt idx="533">
                  <c:v>13.35000000000012</c:v>
                </c:pt>
                <c:pt idx="534">
                  <c:v>13.375000000000121</c:v>
                </c:pt>
                <c:pt idx="535">
                  <c:v>13.400000000000119</c:v>
                </c:pt>
                <c:pt idx="536">
                  <c:v>13.42500000000012</c:v>
                </c:pt>
                <c:pt idx="537">
                  <c:v>13.45000000000012</c:v>
                </c:pt>
                <c:pt idx="538">
                  <c:v>13.47500000000012</c:v>
                </c:pt>
                <c:pt idx="539">
                  <c:v>13.500000000000121</c:v>
                </c:pt>
                <c:pt idx="540">
                  <c:v>13.525000000000119</c:v>
                </c:pt>
                <c:pt idx="541">
                  <c:v>13.55000000000013</c:v>
                </c:pt>
                <c:pt idx="542">
                  <c:v>13.575000000000131</c:v>
                </c:pt>
                <c:pt idx="543">
                  <c:v>13.60000000000012</c:v>
                </c:pt>
                <c:pt idx="544">
                  <c:v>13.625000000000121</c:v>
                </c:pt>
                <c:pt idx="545">
                  <c:v>13.650000000000119</c:v>
                </c:pt>
                <c:pt idx="546">
                  <c:v>13.67500000000013</c:v>
                </c:pt>
                <c:pt idx="547">
                  <c:v>13.700000000000131</c:v>
                </c:pt>
                <c:pt idx="548">
                  <c:v>13.725000000000129</c:v>
                </c:pt>
                <c:pt idx="549">
                  <c:v>13.75000000000013</c:v>
                </c:pt>
                <c:pt idx="550">
                  <c:v>13.77500000000013</c:v>
                </c:pt>
                <c:pt idx="551">
                  <c:v>13.80000000000013</c:v>
                </c:pt>
                <c:pt idx="552">
                  <c:v>13.825000000000131</c:v>
                </c:pt>
                <c:pt idx="553">
                  <c:v>13.850000000000129</c:v>
                </c:pt>
                <c:pt idx="554">
                  <c:v>13.87500000000013</c:v>
                </c:pt>
                <c:pt idx="555">
                  <c:v>13.90000000000013</c:v>
                </c:pt>
                <c:pt idx="556">
                  <c:v>13.92500000000013</c:v>
                </c:pt>
                <c:pt idx="557">
                  <c:v>13.950000000000131</c:v>
                </c:pt>
                <c:pt idx="558">
                  <c:v>13.975000000000129</c:v>
                </c:pt>
                <c:pt idx="559">
                  <c:v>14.00000000000013</c:v>
                </c:pt>
                <c:pt idx="560">
                  <c:v>14.02500000000013</c:v>
                </c:pt>
                <c:pt idx="561">
                  <c:v>14.05000000000013</c:v>
                </c:pt>
                <c:pt idx="562">
                  <c:v>14.075000000000131</c:v>
                </c:pt>
                <c:pt idx="563">
                  <c:v>14.100000000000129</c:v>
                </c:pt>
                <c:pt idx="564">
                  <c:v>14.12500000000013</c:v>
                </c:pt>
                <c:pt idx="565">
                  <c:v>14.15000000000013</c:v>
                </c:pt>
                <c:pt idx="566">
                  <c:v>14.17500000000013</c:v>
                </c:pt>
                <c:pt idx="567">
                  <c:v>14.200000000000131</c:v>
                </c:pt>
                <c:pt idx="568">
                  <c:v>14.225000000000129</c:v>
                </c:pt>
                <c:pt idx="569">
                  <c:v>14.25000000000013</c:v>
                </c:pt>
                <c:pt idx="570">
                  <c:v>14.275000000000141</c:v>
                </c:pt>
                <c:pt idx="571">
                  <c:v>14.300000000000139</c:v>
                </c:pt>
                <c:pt idx="572">
                  <c:v>14.32500000000014</c:v>
                </c:pt>
                <c:pt idx="573">
                  <c:v>14.35000000000014</c:v>
                </c:pt>
                <c:pt idx="574">
                  <c:v>14.37500000000014</c:v>
                </c:pt>
                <c:pt idx="575">
                  <c:v>14.400000000000141</c:v>
                </c:pt>
                <c:pt idx="576">
                  <c:v>14.425000000000139</c:v>
                </c:pt>
                <c:pt idx="577">
                  <c:v>14.45000000000014</c:v>
                </c:pt>
                <c:pt idx="578">
                  <c:v>14.47500000000014</c:v>
                </c:pt>
                <c:pt idx="579">
                  <c:v>14.50000000000014</c:v>
                </c:pt>
                <c:pt idx="580">
                  <c:v>14.525000000000141</c:v>
                </c:pt>
                <c:pt idx="581">
                  <c:v>14.550000000000139</c:v>
                </c:pt>
                <c:pt idx="582">
                  <c:v>14.57500000000014</c:v>
                </c:pt>
                <c:pt idx="583">
                  <c:v>14.60000000000014</c:v>
                </c:pt>
                <c:pt idx="584">
                  <c:v>14.62500000000014</c:v>
                </c:pt>
                <c:pt idx="585">
                  <c:v>14.650000000000141</c:v>
                </c:pt>
                <c:pt idx="586">
                  <c:v>14.675000000000139</c:v>
                </c:pt>
                <c:pt idx="587">
                  <c:v>14.70000000000014</c:v>
                </c:pt>
                <c:pt idx="588">
                  <c:v>14.72500000000014</c:v>
                </c:pt>
                <c:pt idx="589">
                  <c:v>14.75000000000014</c:v>
                </c:pt>
                <c:pt idx="590">
                  <c:v>14.775000000000141</c:v>
                </c:pt>
                <c:pt idx="591">
                  <c:v>14.800000000000139</c:v>
                </c:pt>
              </c:numCache>
            </c:numRef>
          </c:xVal>
          <c:yVal>
            <c:numRef>
              <c:f>'Avg Speed'!$H$3:$H$594</c:f>
              <c:numCache>
                <c:formatCode>0</c:formatCode>
                <c:ptCount val="592"/>
                <c:pt idx="0">
                  <c:v>13.28955803101991</c:v>
                </c:pt>
                <c:pt idx="1">
                  <c:v>16.628796670325499</c:v>
                </c:pt>
                <c:pt idx="2">
                  <c:v>12.59433734660057</c:v>
                </c:pt>
                <c:pt idx="3">
                  <c:v>9.8269046133411706</c:v>
                </c:pt>
                <c:pt idx="4">
                  <c:v>14.254418889665651</c:v>
                </c:pt>
                <c:pt idx="5">
                  <c:v>16.798708891227619</c:v>
                </c:pt>
                <c:pt idx="6">
                  <c:v>13.682799135781121</c:v>
                </c:pt>
                <c:pt idx="7">
                  <c:v>11.105212540392101</c:v>
                </c:pt>
                <c:pt idx="8">
                  <c:v>10.961458586256001</c:v>
                </c:pt>
                <c:pt idx="9">
                  <c:v>8.1588463469479606</c:v>
                </c:pt>
                <c:pt idx="10">
                  <c:v>11.55902757696887</c:v>
                </c:pt>
                <c:pt idx="11">
                  <c:v>3.3870328729034478</c:v>
                </c:pt>
                <c:pt idx="12">
                  <c:v>12.507891538724859</c:v>
                </c:pt>
                <c:pt idx="13">
                  <c:v>19.36858129598064</c:v>
                </c:pt>
                <c:pt idx="14">
                  <c:v>24.73824408186692</c:v>
                </c:pt>
                <c:pt idx="15">
                  <c:v>25.580664778997381</c:v>
                </c:pt>
                <c:pt idx="16">
                  <c:v>25.156439104000849</c:v>
                </c:pt>
                <c:pt idx="17">
                  <c:v>23.263413821505281</c:v>
                </c:pt>
                <c:pt idx="18">
                  <c:v>23.6482232281307</c:v>
                </c:pt>
                <c:pt idx="19">
                  <c:v>17.485159924613061</c:v>
                </c:pt>
                <c:pt idx="20">
                  <c:v>26.771636662502441</c:v>
                </c:pt>
                <c:pt idx="21">
                  <c:v>25.990435005030431</c:v>
                </c:pt>
                <c:pt idx="22">
                  <c:v>14.122368481445889</c:v>
                </c:pt>
                <c:pt idx="23">
                  <c:v>19.332428791808798</c:v>
                </c:pt>
                <c:pt idx="24">
                  <c:v>25.981355230510541</c:v>
                </c:pt>
                <c:pt idx="25">
                  <c:v>24.358015648456561</c:v>
                </c:pt>
                <c:pt idx="26">
                  <c:v>19.350312398987001</c:v>
                </c:pt>
                <c:pt idx="27">
                  <c:v>19.41627106733204</c:v>
                </c:pt>
                <c:pt idx="28">
                  <c:v>26.69640871637921</c:v>
                </c:pt>
                <c:pt idx="29">
                  <c:v>25.639076755007611</c:v>
                </c:pt>
                <c:pt idx="30">
                  <c:v>25.239685702960731</c:v>
                </c:pt>
                <c:pt idx="31">
                  <c:v>19.38515138143692</c:v>
                </c:pt>
                <c:pt idx="32">
                  <c:v>10.269006073678961</c:v>
                </c:pt>
                <c:pt idx="33">
                  <c:v>16.891519663732669</c:v>
                </c:pt>
                <c:pt idx="34">
                  <c:v>11.51762680518517</c:v>
                </c:pt>
                <c:pt idx="35">
                  <c:v>22.94103733400965</c:v>
                </c:pt>
                <c:pt idx="36">
                  <c:v>26.550120241151749</c:v>
                </c:pt>
                <c:pt idx="37">
                  <c:v>29.460726277932022</c:v>
                </c:pt>
                <c:pt idx="38">
                  <c:v>16.208491082241679</c:v>
                </c:pt>
                <c:pt idx="39">
                  <c:v>17.571330057485671</c:v>
                </c:pt>
                <c:pt idx="40">
                  <c:v>29.024888476352039</c:v>
                </c:pt>
                <c:pt idx="41">
                  <c:v>29.6273548052122</c:v>
                </c:pt>
                <c:pt idx="42">
                  <c:v>29.34277507435673</c:v>
                </c:pt>
                <c:pt idx="43">
                  <c:v>29.738825067422301</c:v>
                </c:pt>
                <c:pt idx="44">
                  <c:v>32.177073968792541</c:v>
                </c:pt>
                <c:pt idx="45">
                  <c:v>19.07845679067945</c:v>
                </c:pt>
                <c:pt idx="46">
                  <c:v>26.001402791911431</c:v>
                </c:pt>
                <c:pt idx="47">
                  <c:v>16.181147712715571</c:v>
                </c:pt>
                <c:pt idx="48">
                  <c:v>27.297902916582789</c:v>
                </c:pt>
                <c:pt idx="49">
                  <c:v>21.921633323213531</c:v>
                </c:pt>
                <c:pt idx="50">
                  <c:v>16.91833579013873</c:v>
                </c:pt>
                <c:pt idx="51">
                  <c:v>13.12797910453309</c:v>
                </c:pt>
                <c:pt idx="52">
                  <c:v>27.504589277308039</c:v>
                </c:pt>
                <c:pt idx="53">
                  <c:v>30.208682259506411</c:v>
                </c:pt>
                <c:pt idx="54">
                  <c:v>30.351692651415089</c:v>
                </c:pt>
                <c:pt idx="55">
                  <c:v>29.746250749237021</c:v>
                </c:pt>
                <c:pt idx="56">
                  <c:v>28.87210802972622</c:v>
                </c:pt>
                <c:pt idx="57">
                  <c:v>22.038505634630859</c:v>
                </c:pt>
                <c:pt idx="58">
                  <c:v>21.08115377129803</c:v>
                </c:pt>
                <c:pt idx="59">
                  <c:v>31.77438593887555</c:v>
                </c:pt>
                <c:pt idx="60">
                  <c:v>31.62869296969156</c:v>
                </c:pt>
                <c:pt idx="61">
                  <c:v>30.492396982380178</c:v>
                </c:pt>
                <c:pt idx="62">
                  <c:v>29.329284096245331</c:v>
                </c:pt>
                <c:pt idx="63">
                  <c:v>24.636554581074929</c:v>
                </c:pt>
                <c:pt idx="64">
                  <c:v>13.752726051331861</c:v>
                </c:pt>
                <c:pt idx="65">
                  <c:v>14.896134209114621</c:v>
                </c:pt>
                <c:pt idx="66">
                  <c:v>20.679731786472189</c:v>
                </c:pt>
                <c:pt idx="67">
                  <c:v>27.64400001351574</c:v>
                </c:pt>
                <c:pt idx="68">
                  <c:v>31.02807440678508</c:v>
                </c:pt>
                <c:pt idx="69">
                  <c:v>31.427724967624201</c:v>
                </c:pt>
                <c:pt idx="70">
                  <c:v>32.621549366193911</c:v>
                </c:pt>
                <c:pt idx="71">
                  <c:v>33.559056269681243</c:v>
                </c:pt>
                <c:pt idx="72">
                  <c:v>32.782040869336797</c:v>
                </c:pt>
                <c:pt idx="73">
                  <c:v>28.551684643604741</c:v>
                </c:pt>
                <c:pt idx="74">
                  <c:v>12.669598142163419</c:v>
                </c:pt>
                <c:pt idx="75">
                  <c:v>14.224328429388979</c:v>
                </c:pt>
                <c:pt idx="76">
                  <c:v>3.394157272084894</c:v>
                </c:pt>
                <c:pt idx="77">
                  <c:v>14.19227559069895</c:v>
                </c:pt>
                <c:pt idx="78">
                  <c:v>28.065182072112979</c:v>
                </c:pt>
                <c:pt idx="79">
                  <c:v>29.89215039237137</c:v>
                </c:pt>
                <c:pt idx="80">
                  <c:v>31.840740847061269</c:v>
                </c:pt>
                <c:pt idx="81">
                  <c:v>30.529815746471229</c:v>
                </c:pt>
                <c:pt idx="82">
                  <c:v>32.672972132261407</c:v>
                </c:pt>
                <c:pt idx="83">
                  <c:v>10.07977652636284</c:v>
                </c:pt>
                <c:pt idx="84">
                  <c:v>25.601844007428049</c:v>
                </c:pt>
                <c:pt idx="85">
                  <c:v>16.395854350718881</c:v>
                </c:pt>
                <c:pt idx="86">
                  <c:v>34.761310519500107</c:v>
                </c:pt>
                <c:pt idx="87">
                  <c:v>35.264913322400481</c:v>
                </c:pt>
                <c:pt idx="88">
                  <c:v>35.315922961397703</c:v>
                </c:pt>
                <c:pt idx="89">
                  <c:v>39.640837768252773</c:v>
                </c:pt>
                <c:pt idx="90">
                  <c:v>35.53265422510934</c:v>
                </c:pt>
                <c:pt idx="91">
                  <c:v>40.431709075161592</c:v>
                </c:pt>
                <c:pt idx="92">
                  <c:v>35.051724847111473</c:v>
                </c:pt>
                <c:pt idx="93">
                  <c:v>36.963325945849121</c:v>
                </c:pt>
                <c:pt idx="94">
                  <c:v>34.456708835537647</c:v>
                </c:pt>
                <c:pt idx="95">
                  <c:v>29.046465463144411</c:v>
                </c:pt>
                <c:pt idx="96">
                  <c:v>18.726189602874769</c:v>
                </c:pt>
                <c:pt idx="97">
                  <c:v>8.7858846761548008</c:v>
                </c:pt>
                <c:pt idx="98">
                  <c:v>17.712275713947211</c:v>
                </c:pt>
                <c:pt idx="99">
                  <c:v>31.28104532925957</c:v>
                </c:pt>
                <c:pt idx="100">
                  <c:v>30.728755873629279</c:v>
                </c:pt>
                <c:pt idx="101">
                  <c:v>32.245745398871698</c:v>
                </c:pt>
                <c:pt idx="102">
                  <c:v>31.645310310300729</c:v>
                </c:pt>
                <c:pt idx="103">
                  <c:v>33.204855498075673</c:v>
                </c:pt>
                <c:pt idx="104">
                  <c:v>32.89710255170997</c:v>
                </c:pt>
                <c:pt idx="105">
                  <c:v>33.065965458316953</c:v>
                </c:pt>
                <c:pt idx="106">
                  <c:v>29.9543367742477</c:v>
                </c:pt>
                <c:pt idx="107">
                  <c:v>28.304459145296249</c:v>
                </c:pt>
                <c:pt idx="108">
                  <c:v>9.4388009975173688</c:v>
                </c:pt>
                <c:pt idx="109">
                  <c:v>23.77107597962776</c:v>
                </c:pt>
                <c:pt idx="110">
                  <c:v>11.440976304013541</c:v>
                </c:pt>
                <c:pt idx="111">
                  <c:v>5.9035562443262446</c:v>
                </c:pt>
                <c:pt idx="112">
                  <c:v>4.6221075459538969</c:v>
                </c:pt>
                <c:pt idx="113">
                  <c:v>22.15786441062863</c:v>
                </c:pt>
                <c:pt idx="114">
                  <c:v>15.02797641125898</c:v>
                </c:pt>
                <c:pt idx="115">
                  <c:v>4.8736096433699769</c:v>
                </c:pt>
                <c:pt idx="116">
                  <c:v>2.4632068979770478</c:v>
                </c:pt>
                <c:pt idx="117">
                  <c:v>6.5073901613721974</c:v>
                </c:pt>
                <c:pt idx="118">
                  <c:v>28.256452299755651</c:v>
                </c:pt>
                <c:pt idx="119">
                  <c:v>27.912881296266111</c:v>
                </c:pt>
                <c:pt idx="120">
                  <c:v>16.273026670819149</c:v>
                </c:pt>
                <c:pt idx="121">
                  <c:v>19.768770977878319</c:v>
                </c:pt>
                <c:pt idx="122">
                  <c:v>13.41434857982852</c:v>
                </c:pt>
                <c:pt idx="123">
                  <c:v>19.399360470843529</c:v>
                </c:pt>
                <c:pt idx="124">
                  <c:v>29.0520355840851</c:v>
                </c:pt>
                <c:pt idx="125">
                  <c:v>30.32485391087398</c:v>
                </c:pt>
                <c:pt idx="126">
                  <c:v>26.81779690366119</c:v>
                </c:pt>
                <c:pt idx="127">
                  <c:v>24.823911145675801</c:v>
                </c:pt>
                <c:pt idx="128">
                  <c:v>20.867095128263461</c:v>
                </c:pt>
                <c:pt idx="129">
                  <c:v>9.0563228116724428</c:v>
                </c:pt>
                <c:pt idx="130">
                  <c:v>5.1254203674274574</c:v>
                </c:pt>
                <c:pt idx="131">
                  <c:v>4.8180132243508158</c:v>
                </c:pt>
                <c:pt idx="132">
                  <c:v>18.94726440099133</c:v>
                </c:pt>
                <c:pt idx="133">
                  <c:v>18.58231402391602</c:v>
                </c:pt>
                <c:pt idx="134">
                  <c:v>28.125022457838661</c:v>
                </c:pt>
                <c:pt idx="135">
                  <c:v>25.836562499765751</c:v>
                </c:pt>
                <c:pt idx="136">
                  <c:v>10.84307305473712</c:v>
                </c:pt>
                <c:pt idx="137">
                  <c:v>6.7178384450272386</c:v>
                </c:pt>
                <c:pt idx="138">
                  <c:v>16.106707533228139</c:v>
                </c:pt>
                <c:pt idx="139">
                  <c:v>25.328264775878068</c:v>
                </c:pt>
                <c:pt idx="140">
                  <c:v>24.389402090392529</c:v>
                </c:pt>
                <c:pt idx="141">
                  <c:v>23.242983525420051</c:v>
                </c:pt>
                <c:pt idx="142">
                  <c:v>10.979480381820659</c:v>
                </c:pt>
                <c:pt idx="143">
                  <c:v>12.151774418942979</c:v>
                </c:pt>
                <c:pt idx="144">
                  <c:v>31.02335204739752</c:v>
                </c:pt>
                <c:pt idx="145">
                  <c:v>27.673677727776951</c:v>
                </c:pt>
                <c:pt idx="146">
                  <c:v>21.646628530970979</c:v>
                </c:pt>
                <c:pt idx="147">
                  <c:v>12.98189987607112</c:v>
                </c:pt>
                <c:pt idx="148">
                  <c:v>17.48827064359422</c:v>
                </c:pt>
                <c:pt idx="149">
                  <c:v>23.552137112526779</c:v>
                </c:pt>
                <c:pt idx="150">
                  <c:v>23.523349267070781</c:v>
                </c:pt>
                <c:pt idx="151">
                  <c:v>13.55948862542456</c:v>
                </c:pt>
                <c:pt idx="152">
                  <c:v>5.515399342631313</c:v>
                </c:pt>
                <c:pt idx="153">
                  <c:v>19.086616999208651</c:v>
                </c:pt>
                <c:pt idx="154">
                  <c:v>5.6449959240774694</c:v>
                </c:pt>
                <c:pt idx="155">
                  <c:v>21.610506762698201</c:v>
                </c:pt>
                <c:pt idx="156">
                  <c:v>25.89692249184623</c:v>
                </c:pt>
                <c:pt idx="157">
                  <c:v>25.401881163255201</c:v>
                </c:pt>
                <c:pt idx="158">
                  <c:v>27.58885022550254</c:v>
                </c:pt>
                <c:pt idx="159">
                  <c:v>11.87457318324393</c:v>
                </c:pt>
                <c:pt idx="160">
                  <c:v>15.092242514871559</c:v>
                </c:pt>
                <c:pt idx="161">
                  <c:v>18.431775363420119</c:v>
                </c:pt>
                <c:pt idx="162">
                  <c:v>31.518069556658581</c:v>
                </c:pt>
                <c:pt idx="163">
                  <c:v>30.394711460415071</c:v>
                </c:pt>
                <c:pt idx="164">
                  <c:v>26.74756172620614</c:v>
                </c:pt>
                <c:pt idx="165">
                  <c:v>10.47234816287982</c:v>
                </c:pt>
                <c:pt idx="166">
                  <c:v>16.7941259313289</c:v>
                </c:pt>
                <c:pt idx="167">
                  <c:v>23.09141210802424</c:v>
                </c:pt>
                <c:pt idx="168">
                  <c:v>28.125724606898121</c:v>
                </c:pt>
                <c:pt idx="169">
                  <c:v>14.91182951124587</c:v>
                </c:pt>
                <c:pt idx="170">
                  <c:v>16.42537283813812</c:v>
                </c:pt>
                <c:pt idx="171">
                  <c:v>26.814460065968909</c:v>
                </c:pt>
                <c:pt idx="172">
                  <c:v>18.670014735552549</c:v>
                </c:pt>
                <c:pt idx="173">
                  <c:v>28.21330330773576</c:v>
                </c:pt>
                <c:pt idx="174">
                  <c:v>21.711476867684919</c:v>
                </c:pt>
                <c:pt idx="175">
                  <c:v>16.871584222246049</c:v>
                </c:pt>
                <c:pt idx="176">
                  <c:v>5.5847756305098679</c:v>
                </c:pt>
                <c:pt idx="177">
                  <c:v>9.5155028264811001</c:v>
                </c:pt>
                <c:pt idx="178">
                  <c:v>16.519664642530881</c:v>
                </c:pt>
                <c:pt idx="179">
                  <c:v>24.726870786247979</c:v>
                </c:pt>
                <c:pt idx="180">
                  <c:v>24.650735981975409</c:v>
                </c:pt>
                <c:pt idx="181">
                  <c:v>24.18014897410859</c:v>
                </c:pt>
                <c:pt idx="182">
                  <c:v>8.4059274362253493</c:v>
                </c:pt>
                <c:pt idx="183">
                  <c:v>9.6472447934280829</c:v>
                </c:pt>
                <c:pt idx="184">
                  <c:v>6.0972019241158053</c:v>
                </c:pt>
                <c:pt idx="185">
                  <c:v>4.1669637049794046</c:v>
                </c:pt>
                <c:pt idx="186">
                  <c:v>15.08447387396474</c:v>
                </c:pt>
                <c:pt idx="187">
                  <c:v>15.73371579020167</c:v>
                </c:pt>
                <c:pt idx="188">
                  <c:v>17.786473629873381</c:v>
                </c:pt>
                <c:pt idx="189">
                  <c:v>12.627807738949411</c:v>
                </c:pt>
                <c:pt idx="190">
                  <c:v>8.7799180121426623</c:v>
                </c:pt>
                <c:pt idx="191">
                  <c:v>13.2379784051687</c:v>
                </c:pt>
                <c:pt idx="192">
                  <c:v>21.021439528082929</c:v>
                </c:pt>
                <c:pt idx="193">
                  <c:v>27.954210496384231</c:v>
                </c:pt>
                <c:pt idx="194">
                  <c:v>28.661548024042339</c:v>
                </c:pt>
                <c:pt idx="195">
                  <c:v>29.860865283474521</c:v>
                </c:pt>
                <c:pt idx="196">
                  <c:v>30.345896354818379</c:v>
                </c:pt>
                <c:pt idx="197">
                  <c:v>31.38240517107916</c:v>
                </c:pt>
                <c:pt idx="198">
                  <c:v>30.093603044981879</c:v>
                </c:pt>
                <c:pt idx="199">
                  <c:v>28.506119481366959</c:v>
                </c:pt>
                <c:pt idx="200">
                  <c:v>16.224928471933129</c:v>
                </c:pt>
                <c:pt idx="201">
                  <c:v>4.4874341165721576</c:v>
                </c:pt>
                <c:pt idx="202">
                  <c:v>14.85620911070634</c:v>
                </c:pt>
                <c:pt idx="203">
                  <c:v>15.938923069894839</c:v>
                </c:pt>
                <c:pt idx="204">
                  <c:v>13.943436522920001</c:v>
                </c:pt>
                <c:pt idx="205">
                  <c:v>13.385333245890839</c:v>
                </c:pt>
                <c:pt idx="206">
                  <c:v>9.5899540738594666</c:v>
                </c:pt>
                <c:pt idx="207">
                  <c:v>20.177972984318121</c:v>
                </c:pt>
                <c:pt idx="208">
                  <c:v>6.9852378237347983</c:v>
                </c:pt>
                <c:pt idx="209">
                  <c:v>7.0829174409630724</c:v>
                </c:pt>
                <c:pt idx="210">
                  <c:v>17.96532763204458</c:v>
                </c:pt>
                <c:pt idx="211">
                  <c:v>9.8953289986035688</c:v>
                </c:pt>
                <c:pt idx="212">
                  <c:v>8.7177136091487188</c:v>
                </c:pt>
                <c:pt idx="213">
                  <c:v>5.2232747796390706</c:v>
                </c:pt>
                <c:pt idx="214">
                  <c:v>14.50240144922607</c:v>
                </c:pt>
                <c:pt idx="215">
                  <c:v>26.494254923464101</c:v>
                </c:pt>
                <c:pt idx="216">
                  <c:v>27.956893272052881</c:v>
                </c:pt>
                <c:pt idx="217">
                  <c:v>27.98863781915394</c:v>
                </c:pt>
                <c:pt idx="218">
                  <c:v>25.23964869559741</c:v>
                </c:pt>
                <c:pt idx="219">
                  <c:v>18.747160723002601</c:v>
                </c:pt>
                <c:pt idx="220">
                  <c:v>17.676695500836949</c:v>
                </c:pt>
                <c:pt idx="221">
                  <c:v>26.956209113985611</c:v>
                </c:pt>
                <c:pt idx="222">
                  <c:v>17.817078186640849</c:v>
                </c:pt>
                <c:pt idx="223">
                  <c:v>18.35475596273875</c:v>
                </c:pt>
                <c:pt idx="224">
                  <c:v>11.061923143415161</c:v>
                </c:pt>
                <c:pt idx="225">
                  <c:v>12.018157314955459</c:v>
                </c:pt>
                <c:pt idx="226">
                  <c:v>19.755863923250779</c:v>
                </c:pt>
                <c:pt idx="227">
                  <c:v>22.48374145204572</c:v>
                </c:pt>
                <c:pt idx="228">
                  <c:v>18.799897053739791</c:v>
                </c:pt>
                <c:pt idx="229">
                  <c:v>24.40793035337332</c:v>
                </c:pt>
                <c:pt idx="230">
                  <c:v>12.866125301297879</c:v>
                </c:pt>
                <c:pt idx="231">
                  <c:v>20.17127502492734</c:v>
                </c:pt>
                <c:pt idx="232">
                  <c:v>18.199486629050309</c:v>
                </c:pt>
                <c:pt idx="233">
                  <c:v>6.43014783966923</c:v>
                </c:pt>
                <c:pt idx="234">
                  <c:v>10.122023018768971</c:v>
                </c:pt>
                <c:pt idx="235">
                  <c:v>3.8119747500309722</c:v>
                </c:pt>
                <c:pt idx="236">
                  <c:v>6.8660733056051502</c:v>
                </c:pt>
                <c:pt idx="237">
                  <c:v>9.4367130448573455</c:v>
                </c:pt>
                <c:pt idx="238">
                  <c:v>4.142755911340199</c:v>
                </c:pt>
                <c:pt idx="239">
                  <c:v>4.162232764241101</c:v>
                </c:pt>
                <c:pt idx="240">
                  <c:v>25.527471202510089</c:v>
                </c:pt>
                <c:pt idx="241">
                  <c:v>28.577423111819709</c:v>
                </c:pt>
                <c:pt idx="242">
                  <c:v>28.110346695773629</c:v>
                </c:pt>
                <c:pt idx="243">
                  <c:v>26.175788981424841</c:v>
                </c:pt>
                <c:pt idx="244">
                  <c:v>19.248295026518878</c:v>
                </c:pt>
                <c:pt idx="245">
                  <c:v>19.410152123188819</c:v>
                </c:pt>
                <c:pt idx="246">
                  <c:v>22.466426606216711</c:v>
                </c:pt>
                <c:pt idx="247">
                  <c:v>10.39991943172296</c:v>
                </c:pt>
                <c:pt idx="248">
                  <c:v>15.684279983145711</c:v>
                </c:pt>
                <c:pt idx="249">
                  <c:v>8.6638179414533454</c:v>
                </c:pt>
                <c:pt idx="250">
                  <c:v>26.615690140916058</c:v>
                </c:pt>
                <c:pt idx="251">
                  <c:v>27.639863064846651</c:v>
                </c:pt>
                <c:pt idx="252">
                  <c:v>30.765170380780869</c:v>
                </c:pt>
                <c:pt idx="253">
                  <c:v>30.50026019586716</c:v>
                </c:pt>
                <c:pt idx="254">
                  <c:v>25.255106966930029</c:v>
                </c:pt>
                <c:pt idx="255">
                  <c:v>17.493878045342221</c:v>
                </c:pt>
                <c:pt idx="256">
                  <c:v>17.093530880988279</c:v>
                </c:pt>
                <c:pt idx="257">
                  <c:v>9.7725174133327837</c:v>
                </c:pt>
                <c:pt idx="258">
                  <c:v>4.9472069683837567</c:v>
                </c:pt>
                <c:pt idx="259">
                  <c:v>6.7364387652067537</c:v>
                </c:pt>
                <c:pt idx="260">
                  <c:v>11.555460035968769</c:v>
                </c:pt>
                <c:pt idx="261">
                  <c:v>28.51183518473691</c:v>
                </c:pt>
                <c:pt idx="262">
                  <c:v>29.70910896207705</c:v>
                </c:pt>
                <c:pt idx="263">
                  <c:v>30.11963020556972</c:v>
                </c:pt>
                <c:pt idx="264">
                  <c:v>25.78658690300712</c:v>
                </c:pt>
                <c:pt idx="265">
                  <c:v>13.84304241266876</c:v>
                </c:pt>
                <c:pt idx="266">
                  <c:v>20.31005875453306</c:v>
                </c:pt>
                <c:pt idx="267">
                  <c:v>29.541729398631379</c:v>
                </c:pt>
                <c:pt idx="268">
                  <c:v>31.50260762393631</c:v>
                </c:pt>
                <c:pt idx="269">
                  <c:v>30.816889770281641</c:v>
                </c:pt>
                <c:pt idx="270">
                  <c:v>30.530014468649799</c:v>
                </c:pt>
                <c:pt idx="271">
                  <c:v>26.568412713491259</c:v>
                </c:pt>
                <c:pt idx="272">
                  <c:v>16.488657435988181</c:v>
                </c:pt>
                <c:pt idx="273">
                  <c:v>25.38916688035042</c:v>
                </c:pt>
                <c:pt idx="274">
                  <c:v>27.4822961224342</c:v>
                </c:pt>
                <c:pt idx="275">
                  <c:v>29.767946550146579</c:v>
                </c:pt>
                <c:pt idx="276">
                  <c:v>31.478113097067439</c:v>
                </c:pt>
                <c:pt idx="277">
                  <c:v>25.89437359931598</c:v>
                </c:pt>
                <c:pt idx="278">
                  <c:v>16.65636685090259</c:v>
                </c:pt>
                <c:pt idx="279">
                  <c:v>29.114245532965199</c:v>
                </c:pt>
                <c:pt idx="280">
                  <c:v>28.655491441300981</c:v>
                </c:pt>
                <c:pt idx="281">
                  <c:v>27.404065123302139</c:v>
                </c:pt>
                <c:pt idx="282">
                  <c:v>19.923169735608141</c:v>
                </c:pt>
                <c:pt idx="283">
                  <c:v>11.63990174553706</c:v>
                </c:pt>
                <c:pt idx="284">
                  <c:v>18.83415902918458</c:v>
                </c:pt>
                <c:pt idx="285">
                  <c:v>7.6060336857540101</c:v>
                </c:pt>
                <c:pt idx="286">
                  <c:v>3.6993106288042941</c:v>
                </c:pt>
                <c:pt idx="287">
                  <c:v>5.802115607493274</c:v>
                </c:pt>
                <c:pt idx="288">
                  <c:v>8.5560999587072004</c:v>
                </c:pt>
                <c:pt idx="289">
                  <c:v>13.01366589269281</c:v>
                </c:pt>
                <c:pt idx="290">
                  <c:v>9.5723312750580192</c:v>
                </c:pt>
                <c:pt idx="291">
                  <c:v>24.06036820400853</c:v>
                </c:pt>
                <c:pt idx="292">
                  <c:v>26.42298746827753</c:v>
                </c:pt>
                <c:pt idx="293">
                  <c:v>24.20911483953752</c:v>
                </c:pt>
                <c:pt idx="294">
                  <c:v>26.571340056292371</c:v>
                </c:pt>
                <c:pt idx="295">
                  <c:v>16.428429222631081</c:v>
                </c:pt>
                <c:pt idx="296">
                  <c:v>19.403344254031179</c:v>
                </c:pt>
                <c:pt idx="297">
                  <c:v>21.359317691214699</c:v>
                </c:pt>
                <c:pt idx="298">
                  <c:v>7.4613178941989036</c:v>
                </c:pt>
                <c:pt idx="299">
                  <c:v>3.8926359816817331</c:v>
                </c:pt>
                <c:pt idx="300">
                  <c:v>6.8254828683249444</c:v>
                </c:pt>
                <c:pt idx="301">
                  <c:v>12.781202542053</c:v>
                </c:pt>
                <c:pt idx="302">
                  <c:v>16.261297518687911</c:v>
                </c:pt>
                <c:pt idx="303">
                  <c:v>16.531845468328001</c:v>
                </c:pt>
                <c:pt idx="304">
                  <c:v>28.828728663136989</c:v>
                </c:pt>
                <c:pt idx="305">
                  <c:v>29.19913628123496</c:v>
                </c:pt>
                <c:pt idx="306">
                  <c:v>27.29463132508744</c:v>
                </c:pt>
                <c:pt idx="307">
                  <c:v>15.67203165822575</c:v>
                </c:pt>
                <c:pt idx="308">
                  <c:v>4.9444871344458559</c:v>
                </c:pt>
                <c:pt idx="309">
                  <c:v>7.0479785246424678</c:v>
                </c:pt>
                <c:pt idx="310">
                  <c:v>26.62665664104016</c:v>
                </c:pt>
                <c:pt idx="311">
                  <c:v>25.695123055029711</c:v>
                </c:pt>
                <c:pt idx="312">
                  <c:v>12.998140738672941</c:v>
                </c:pt>
                <c:pt idx="313">
                  <c:v>6.5937910079136399</c:v>
                </c:pt>
                <c:pt idx="314">
                  <c:v>11.772371572236271</c:v>
                </c:pt>
                <c:pt idx="315">
                  <c:v>10.053257529174459</c:v>
                </c:pt>
                <c:pt idx="316">
                  <c:v>10.20987347458389</c:v>
                </c:pt>
                <c:pt idx="317">
                  <c:v>4.1079894831758201</c:v>
                </c:pt>
                <c:pt idx="318">
                  <c:v>4.8592608871563954</c:v>
                </c:pt>
                <c:pt idx="319">
                  <c:v>2.5632341080464882</c:v>
                </c:pt>
                <c:pt idx="320">
                  <c:v>6.9101769416050418</c:v>
                </c:pt>
                <c:pt idx="321">
                  <c:v>26.723469405813891</c:v>
                </c:pt>
                <c:pt idx="322">
                  <c:v>26.8674262498457</c:v>
                </c:pt>
                <c:pt idx="323">
                  <c:v>18.52137557766223</c:v>
                </c:pt>
                <c:pt idx="324">
                  <c:v>11.4951467980858</c:v>
                </c:pt>
                <c:pt idx="325">
                  <c:v>7.3547258572377228</c:v>
                </c:pt>
                <c:pt idx="326">
                  <c:v>17.30082229043753</c:v>
                </c:pt>
                <c:pt idx="327">
                  <c:v>28.241528374672772</c:v>
                </c:pt>
                <c:pt idx="328">
                  <c:v>29.616550073992631</c:v>
                </c:pt>
                <c:pt idx="329">
                  <c:v>26.946308188878501</c:v>
                </c:pt>
                <c:pt idx="330">
                  <c:v>28.728937015573781</c:v>
                </c:pt>
                <c:pt idx="331">
                  <c:v>17.08405778471159</c:v>
                </c:pt>
                <c:pt idx="332">
                  <c:v>10.00864023572684</c:v>
                </c:pt>
                <c:pt idx="333">
                  <c:v>18.65039926544366</c:v>
                </c:pt>
                <c:pt idx="334">
                  <c:v>22.020455066178599</c:v>
                </c:pt>
                <c:pt idx="335">
                  <c:v>28.88580561049675</c:v>
                </c:pt>
                <c:pt idx="336">
                  <c:v>24.073758687534809</c:v>
                </c:pt>
                <c:pt idx="337">
                  <c:v>25.04126110798174</c:v>
                </c:pt>
                <c:pt idx="338">
                  <c:v>9.4724149911819904</c:v>
                </c:pt>
                <c:pt idx="339">
                  <c:v>4.2348251366168466</c:v>
                </c:pt>
                <c:pt idx="340">
                  <c:v>10.8212262753574</c:v>
                </c:pt>
                <c:pt idx="341">
                  <c:v>27.844320654631041</c:v>
                </c:pt>
                <c:pt idx="342">
                  <c:v>27.820666826579849</c:v>
                </c:pt>
                <c:pt idx="343">
                  <c:v>25.49599266671796</c:v>
                </c:pt>
                <c:pt idx="344">
                  <c:v>10.6011130765747</c:v>
                </c:pt>
                <c:pt idx="345">
                  <c:v>9.7145500804072142</c:v>
                </c:pt>
                <c:pt idx="346">
                  <c:v>12.311688957318159</c:v>
                </c:pt>
                <c:pt idx="347">
                  <c:v>26.000430056648209</c:v>
                </c:pt>
                <c:pt idx="348">
                  <c:v>14.401215994787099</c:v>
                </c:pt>
                <c:pt idx="349">
                  <c:v>7.9836396447531097</c:v>
                </c:pt>
                <c:pt idx="350">
                  <c:v>8.6507143234784447</c:v>
                </c:pt>
                <c:pt idx="351">
                  <c:v>15.6113863615874</c:v>
                </c:pt>
                <c:pt idx="352">
                  <c:v>18.771566598107761</c:v>
                </c:pt>
                <c:pt idx="353">
                  <c:v>13.132900457173321</c:v>
                </c:pt>
                <c:pt idx="354">
                  <c:v>7.6514301470471446</c:v>
                </c:pt>
                <c:pt idx="355">
                  <c:v>21.23379028472019</c:v>
                </c:pt>
                <c:pt idx="356">
                  <c:v>28.399899368779739</c:v>
                </c:pt>
                <c:pt idx="357">
                  <c:v>28.66478130218686</c:v>
                </c:pt>
                <c:pt idx="358">
                  <c:v>19.27929955966076</c:v>
                </c:pt>
                <c:pt idx="359">
                  <c:v>9.2347908447233493</c:v>
                </c:pt>
                <c:pt idx="360">
                  <c:v>19.72430883384585</c:v>
                </c:pt>
                <c:pt idx="361">
                  <c:v>27.94952499649062</c:v>
                </c:pt>
                <c:pt idx="362">
                  <c:v>28.809654566481001</c:v>
                </c:pt>
                <c:pt idx="363">
                  <c:v>20.953511319316231</c:v>
                </c:pt>
                <c:pt idx="364">
                  <c:v>14.57323757217625</c:v>
                </c:pt>
                <c:pt idx="365">
                  <c:v>8.1353260195373025</c:v>
                </c:pt>
                <c:pt idx="366">
                  <c:v>17.233154883853729</c:v>
                </c:pt>
                <c:pt idx="367">
                  <c:v>26.18094553628325</c:v>
                </c:pt>
                <c:pt idx="368">
                  <c:v>28.697450680734711</c:v>
                </c:pt>
                <c:pt idx="369">
                  <c:v>27.12940978897063</c:v>
                </c:pt>
                <c:pt idx="370">
                  <c:v>18.622443202377749</c:v>
                </c:pt>
                <c:pt idx="371">
                  <c:v>7.5942046675098318</c:v>
                </c:pt>
                <c:pt idx="372">
                  <c:v>8.7465935876610885</c:v>
                </c:pt>
                <c:pt idx="373">
                  <c:v>13.94920299041461</c:v>
                </c:pt>
                <c:pt idx="374">
                  <c:v>18.4112325646451</c:v>
                </c:pt>
                <c:pt idx="375">
                  <c:v>11.08591850844625</c:v>
                </c:pt>
                <c:pt idx="376">
                  <c:v>12.33012908986082</c:v>
                </c:pt>
                <c:pt idx="377">
                  <c:v>4.2320051445999329</c:v>
                </c:pt>
                <c:pt idx="378">
                  <c:v>3.7110234190229789</c:v>
                </c:pt>
                <c:pt idx="379">
                  <c:v>7.5390999565294168</c:v>
                </c:pt>
                <c:pt idx="380">
                  <c:v>10.032885321765971</c:v>
                </c:pt>
                <c:pt idx="381">
                  <c:v>5.0636214061292186</c:v>
                </c:pt>
                <c:pt idx="382">
                  <c:v>9.9059067188611394</c:v>
                </c:pt>
                <c:pt idx="383">
                  <c:v>8.9083365211825232</c:v>
                </c:pt>
                <c:pt idx="384">
                  <c:v>13.56798429391023</c:v>
                </c:pt>
                <c:pt idx="385">
                  <c:v>23.936963920071619</c:v>
                </c:pt>
                <c:pt idx="386">
                  <c:v>19.578557717072609</c:v>
                </c:pt>
                <c:pt idx="387">
                  <c:v>20.24699776530721</c:v>
                </c:pt>
                <c:pt idx="388">
                  <c:v>10.12101490314936</c:v>
                </c:pt>
                <c:pt idx="389">
                  <c:v>14.9586454748411</c:v>
                </c:pt>
                <c:pt idx="390">
                  <c:v>16.943308819734849</c:v>
                </c:pt>
                <c:pt idx="391">
                  <c:v>12.05926560760275</c:v>
                </c:pt>
                <c:pt idx="392">
                  <c:v>15.40777274458115</c:v>
                </c:pt>
                <c:pt idx="393">
                  <c:v>6.3527506857664306</c:v>
                </c:pt>
                <c:pt idx="394">
                  <c:v>4.4191504509318884</c:v>
                </c:pt>
                <c:pt idx="395">
                  <c:v>10.07116324880506</c:v>
                </c:pt>
                <c:pt idx="396">
                  <c:v>21.00437934712096</c:v>
                </c:pt>
                <c:pt idx="397">
                  <c:v>18.558566909590802</c:v>
                </c:pt>
                <c:pt idx="398">
                  <c:v>11.234852817863869</c:v>
                </c:pt>
                <c:pt idx="399">
                  <c:v>6.3336282195261671</c:v>
                </c:pt>
                <c:pt idx="400">
                  <c:v>9.1572776372191349</c:v>
                </c:pt>
                <c:pt idx="401">
                  <c:v>8.0491699886564181</c:v>
                </c:pt>
                <c:pt idx="402">
                  <c:v>5.0189777758657046</c:v>
                </c:pt>
                <c:pt idx="403">
                  <c:v>3.2169413237171032</c:v>
                </c:pt>
                <c:pt idx="404">
                  <c:v>5.7072050147674966</c:v>
                </c:pt>
                <c:pt idx="405">
                  <c:v>6.0267131434722838</c:v>
                </c:pt>
                <c:pt idx="406">
                  <c:v>20.863875731530499</c:v>
                </c:pt>
                <c:pt idx="407">
                  <c:v>18.604834672429661</c:v>
                </c:pt>
                <c:pt idx="408">
                  <c:v>22.203853839951829</c:v>
                </c:pt>
                <c:pt idx="409">
                  <c:v>12.889625804247419</c:v>
                </c:pt>
                <c:pt idx="410">
                  <c:v>11.32600500446995</c:v>
                </c:pt>
                <c:pt idx="411">
                  <c:v>8.1854250690636192</c:v>
                </c:pt>
                <c:pt idx="412">
                  <c:v>16.173919003547219</c:v>
                </c:pt>
                <c:pt idx="413">
                  <c:v>17.317023460890098</c:v>
                </c:pt>
                <c:pt idx="414">
                  <c:v>17.28356582321911</c:v>
                </c:pt>
                <c:pt idx="415">
                  <c:v>7.581135665870133</c:v>
                </c:pt>
                <c:pt idx="416">
                  <c:v>7.9800552720164033</c:v>
                </c:pt>
                <c:pt idx="417">
                  <c:v>10.303784017498881</c:v>
                </c:pt>
                <c:pt idx="418">
                  <c:v>11.235837144939159</c:v>
                </c:pt>
                <c:pt idx="419">
                  <c:v>9.4868151609480194</c:v>
                </c:pt>
                <c:pt idx="420">
                  <c:v>9.0594438949661598</c:v>
                </c:pt>
                <c:pt idx="421">
                  <c:v>5.3459773646664042</c:v>
                </c:pt>
                <c:pt idx="422">
                  <c:v>10.470870645191811</c:v>
                </c:pt>
                <c:pt idx="423">
                  <c:v>19.72634907229525</c:v>
                </c:pt>
                <c:pt idx="424">
                  <c:v>21.04911951021705</c:v>
                </c:pt>
                <c:pt idx="425">
                  <c:v>20.09878989610668</c:v>
                </c:pt>
                <c:pt idx="426">
                  <c:v>10.278799071248701</c:v>
                </c:pt>
                <c:pt idx="427">
                  <c:v>14.83363844077903</c:v>
                </c:pt>
                <c:pt idx="428">
                  <c:v>9.7589927723492842</c:v>
                </c:pt>
                <c:pt idx="429">
                  <c:v>12.080411956824049</c:v>
                </c:pt>
                <c:pt idx="430">
                  <c:v>9.024940998051461</c:v>
                </c:pt>
                <c:pt idx="431">
                  <c:v>7.328060145518041</c:v>
                </c:pt>
                <c:pt idx="432">
                  <c:v>4.0483169074322376</c:v>
                </c:pt>
                <c:pt idx="433">
                  <c:v>6.1237721441105304</c:v>
                </c:pt>
                <c:pt idx="434">
                  <c:v>8.7951523276100687</c:v>
                </c:pt>
                <c:pt idx="435">
                  <c:v>5.6048901533885473</c:v>
                </c:pt>
                <c:pt idx="436">
                  <c:v>5.2041314220070074</c:v>
                </c:pt>
                <c:pt idx="437">
                  <c:v>6.0255742655309836</c:v>
                </c:pt>
                <c:pt idx="438">
                  <c:v>17.990827366522591</c:v>
                </c:pt>
                <c:pt idx="439">
                  <c:v>18.093095402250569</c:v>
                </c:pt>
                <c:pt idx="440">
                  <c:v>13.36603111482343</c:v>
                </c:pt>
                <c:pt idx="441">
                  <c:v>8.9325816471311992</c:v>
                </c:pt>
                <c:pt idx="442">
                  <c:v>14.808840820178229</c:v>
                </c:pt>
                <c:pt idx="443">
                  <c:v>17.82874241086861</c:v>
                </c:pt>
                <c:pt idx="444">
                  <c:v>15.77538684341271</c:v>
                </c:pt>
                <c:pt idx="445">
                  <c:v>11.364040591051371</c:v>
                </c:pt>
                <c:pt idx="446">
                  <c:v>4.2325802220600046</c:v>
                </c:pt>
                <c:pt idx="447">
                  <c:v>10.89280816761352</c:v>
                </c:pt>
                <c:pt idx="448">
                  <c:v>13.32185477945232</c:v>
                </c:pt>
                <c:pt idx="449">
                  <c:v>15.41105425528654</c:v>
                </c:pt>
                <c:pt idx="450">
                  <c:v>17.33385998694034</c:v>
                </c:pt>
                <c:pt idx="451">
                  <c:v>16.35210480395876</c:v>
                </c:pt>
                <c:pt idx="452">
                  <c:v>15.32855521019985</c:v>
                </c:pt>
                <c:pt idx="453">
                  <c:v>11.557063655058711</c:v>
                </c:pt>
                <c:pt idx="454">
                  <c:v>9.1205824584791717</c:v>
                </c:pt>
                <c:pt idx="455">
                  <c:v>18.29389499766058</c:v>
                </c:pt>
                <c:pt idx="456">
                  <c:v>18.47535200681213</c:v>
                </c:pt>
                <c:pt idx="457">
                  <c:v>17.727524858251321</c:v>
                </c:pt>
                <c:pt idx="458">
                  <c:v>16.205056175333379</c:v>
                </c:pt>
                <c:pt idx="459">
                  <c:v>10.142240306939399</c:v>
                </c:pt>
                <c:pt idx="460">
                  <c:v>19.769522433735531</c:v>
                </c:pt>
                <c:pt idx="461">
                  <c:v>22.36187668832406</c:v>
                </c:pt>
                <c:pt idx="462">
                  <c:v>22.717003169931321</c:v>
                </c:pt>
                <c:pt idx="463">
                  <c:v>17.240187427375229</c:v>
                </c:pt>
                <c:pt idx="464">
                  <c:v>20.146247900278041</c:v>
                </c:pt>
                <c:pt idx="465">
                  <c:v>7.5202638233411898</c:v>
                </c:pt>
                <c:pt idx="466">
                  <c:v>10.63192709307954</c:v>
                </c:pt>
                <c:pt idx="467">
                  <c:v>4.0945889769829806</c:v>
                </c:pt>
                <c:pt idx="468">
                  <c:v>6.0464457596093268</c:v>
                </c:pt>
                <c:pt idx="469">
                  <c:v>16.699421637799212</c:v>
                </c:pt>
                <c:pt idx="470">
                  <c:v>19.955641412673721</c:v>
                </c:pt>
                <c:pt idx="471">
                  <c:v>15.934720667539169</c:v>
                </c:pt>
                <c:pt idx="472">
                  <c:v>5.7697722842449082</c:v>
                </c:pt>
                <c:pt idx="473">
                  <c:v>7.50422848628273</c:v>
                </c:pt>
                <c:pt idx="474">
                  <c:v>14.448390562584359</c:v>
                </c:pt>
                <c:pt idx="475">
                  <c:v>16.220585794976731</c:v>
                </c:pt>
                <c:pt idx="476">
                  <c:v>16.03801578607688</c:v>
                </c:pt>
                <c:pt idx="477">
                  <c:v>13.694206405212899</c:v>
                </c:pt>
                <c:pt idx="478">
                  <c:v>17.75283563513268</c:v>
                </c:pt>
                <c:pt idx="479">
                  <c:v>14.184044829614381</c:v>
                </c:pt>
                <c:pt idx="480">
                  <c:v>16.852174082741641</c:v>
                </c:pt>
                <c:pt idx="481">
                  <c:v>19.180457279129222</c:v>
                </c:pt>
                <c:pt idx="482">
                  <c:v>19.056913681855871</c:v>
                </c:pt>
                <c:pt idx="483">
                  <c:v>21.137652784737881</c:v>
                </c:pt>
                <c:pt idx="484">
                  <c:v>20.289083662153221</c:v>
                </c:pt>
                <c:pt idx="485">
                  <c:v>17.408109858425419</c:v>
                </c:pt>
                <c:pt idx="486">
                  <c:v>19.244810444069209</c:v>
                </c:pt>
                <c:pt idx="487">
                  <c:v>14.27288001487938</c:v>
                </c:pt>
                <c:pt idx="488">
                  <c:v>18.170531666614369</c:v>
                </c:pt>
                <c:pt idx="489">
                  <c:v>20.381221301769681</c:v>
                </c:pt>
                <c:pt idx="490">
                  <c:v>14.905613414158671</c:v>
                </c:pt>
                <c:pt idx="491">
                  <c:v>20.887568650419531</c:v>
                </c:pt>
                <c:pt idx="492">
                  <c:v>17.500532933849719</c:v>
                </c:pt>
                <c:pt idx="493">
                  <c:v>19.9230607284141</c:v>
                </c:pt>
                <c:pt idx="494">
                  <c:v>14.90971694392522</c:v>
                </c:pt>
                <c:pt idx="495">
                  <c:v>20.890595328729329</c:v>
                </c:pt>
                <c:pt idx="496">
                  <c:v>17.175025254930599</c:v>
                </c:pt>
                <c:pt idx="497">
                  <c:v>19.885338794919299</c:v>
                </c:pt>
                <c:pt idx="498">
                  <c:v>16.566870567823681</c:v>
                </c:pt>
                <c:pt idx="499">
                  <c:v>19.928940745966681</c:v>
                </c:pt>
                <c:pt idx="500">
                  <c:v>14.59026617271658</c:v>
                </c:pt>
                <c:pt idx="501">
                  <c:v>18.07174990391416</c:v>
                </c:pt>
                <c:pt idx="502">
                  <c:v>16.803418722319439</c:v>
                </c:pt>
                <c:pt idx="503">
                  <c:v>19.771839490827389</c:v>
                </c:pt>
                <c:pt idx="504">
                  <c:v>18.402529033946479</c:v>
                </c:pt>
                <c:pt idx="505">
                  <c:v>17.795210102709319</c:v>
                </c:pt>
                <c:pt idx="506">
                  <c:v>18.10581225396702</c:v>
                </c:pt>
                <c:pt idx="507">
                  <c:v>15.308793504574959</c:v>
                </c:pt>
                <c:pt idx="508">
                  <c:v>14.85452442923504</c:v>
                </c:pt>
                <c:pt idx="509">
                  <c:v>7.4241804664615847</c:v>
                </c:pt>
                <c:pt idx="510">
                  <c:v>12.503982108191259</c:v>
                </c:pt>
                <c:pt idx="511">
                  <c:v>9.4863699756382847</c:v>
                </c:pt>
                <c:pt idx="512">
                  <c:v>3.8556259385485321</c:v>
                </c:pt>
                <c:pt idx="513">
                  <c:v>11.43475495860668</c:v>
                </c:pt>
                <c:pt idx="514">
                  <c:v>6.6700124070362277</c:v>
                </c:pt>
                <c:pt idx="515">
                  <c:v>11.35233186342742</c:v>
                </c:pt>
                <c:pt idx="516">
                  <c:v>11.782323333774571</c:v>
                </c:pt>
                <c:pt idx="517">
                  <c:v>5.6895831712443536</c:v>
                </c:pt>
                <c:pt idx="518">
                  <c:v>2.2841401071797458</c:v>
                </c:pt>
                <c:pt idx="519">
                  <c:v>5.4550748439949857</c:v>
                </c:pt>
                <c:pt idx="520">
                  <c:v>5.8131136922766027</c:v>
                </c:pt>
                <c:pt idx="521">
                  <c:v>16.314771520976461</c:v>
                </c:pt>
                <c:pt idx="522">
                  <c:v>11.68977061317622</c:v>
                </c:pt>
                <c:pt idx="523">
                  <c:v>17.872233254521682</c:v>
                </c:pt>
                <c:pt idx="524">
                  <c:v>18.444312301231879</c:v>
                </c:pt>
                <c:pt idx="525">
                  <c:v>20.13745037262531</c:v>
                </c:pt>
                <c:pt idx="526">
                  <c:v>18.63940443275094</c:v>
                </c:pt>
                <c:pt idx="527">
                  <c:v>13.637539021973129</c:v>
                </c:pt>
                <c:pt idx="528">
                  <c:v>12.029223178605911</c:v>
                </c:pt>
                <c:pt idx="529">
                  <c:v>17.10489118392443</c:v>
                </c:pt>
                <c:pt idx="530">
                  <c:v>11.38826569739604</c:v>
                </c:pt>
                <c:pt idx="531">
                  <c:v>15.298778295409219</c:v>
                </c:pt>
                <c:pt idx="532">
                  <c:v>10.067343768679841</c:v>
                </c:pt>
                <c:pt idx="533">
                  <c:v>7.1527091169563546</c:v>
                </c:pt>
                <c:pt idx="534">
                  <c:v>6.6501145780860051</c:v>
                </c:pt>
                <c:pt idx="535">
                  <c:v>14.6829760652428</c:v>
                </c:pt>
                <c:pt idx="536">
                  <c:v>18.149709601337879</c:v>
                </c:pt>
                <c:pt idx="537">
                  <c:v>22.57179335074634</c:v>
                </c:pt>
                <c:pt idx="538">
                  <c:v>24.684311283560721</c:v>
                </c:pt>
                <c:pt idx="539">
                  <c:v>21.945630988948729</c:v>
                </c:pt>
                <c:pt idx="540">
                  <c:v>12.826107396893249</c:v>
                </c:pt>
                <c:pt idx="541">
                  <c:v>6.2719883698839336</c:v>
                </c:pt>
                <c:pt idx="542">
                  <c:v>7.6297879415622747</c:v>
                </c:pt>
                <c:pt idx="543">
                  <c:v>11.78440158236981</c:v>
                </c:pt>
                <c:pt idx="544">
                  <c:v>8.4958831409593358</c:v>
                </c:pt>
                <c:pt idx="545">
                  <c:v>11.09423849681705</c:v>
                </c:pt>
                <c:pt idx="546">
                  <c:v>14.70022314962805</c:v>
                </c:pt>
                <c:pt idx="547">
                  <c:v>14.518871659956201</c:v>
                </c:pt>
                <c:pt idx="548">
                  <c:v>14.071881997949969</c:v>
                </c:pt>
                <c:pt idx="549">
                  <c:v>5.4572123863387079</c:v>
                </c:pt>
                <c:pt idx="550">
                  <c:v>4.0675118670574122</c:v>
                </c:pt>
                <c:pt idx="551">
                  <c:v>3.9182173534248528</c:v>
                </c:pt>
                <c:pt idx="552">
                  <c:v>10.8389551763497</c:v>
                </c:pt>
                <c:pt idx="553">
                  <c:v>5.2268086999438861</c:v>
                </c:pt>
                <c:pt idx="554">
                  <c:v>5.6340370446049377</c:v>
                </c:pt>
                <c:pt idx="555">
                  <c:v>12.791666415801849</c:v>
                </c:pt>
                <c:pt idx="556">
                  <c:v>12.159022504932549</c:v>
                </c:pt>
                <c:pt idx="557">
                  <c:v>13.746114388052</c:v>
                </c:pt>
                <c:pt idx="558">
                  <c:v>12.926422536797549</c:v>
                </c:pt>
                <c:pt idx="559">
                  <c:v>13.343990922589519</c:v>
                </c:pt>
                <c:pt idx="560">
                  <c:v>10.90748981674421</c:v>
                </c:pt>
                <c:pt idx="561">
                  <c:v>8.7355083237215112</c:v>
                </c:pt>
                <c:pt idx="562">
                  <c:v>5.0731739907496696</c:v>
                </c:pt>
                <c:pt idx="563">
                  <c:v>8.65215288734362</c:v>
                </c:pt>
                <c:pt idx="564">
                  <c:v>15.924091047925661</c:v>
                </c:pt>
                <c:pt idx="565">
                  <c:v>12.882952773911279</c:v>
                </c:pt>
                <c:pt idx="566">
                  <c:v>15.98957797252914</c:v>
                </c:pt>
                <c:pt idx="567">
                  <c:v>12.120462650256369</c:v>
                </c:pt>
                <c:pt idx="568">
                  <c:v>12.882667885969671</c:v>
                </c:pt>
                <c:pt idx="569">
                  <c:v>12.90569005089228</c:v>
                </c:pt>
                <c:pt idx="570">
                  <c:v>12.93533482207021</c:v>
                </c:pt>
                <c:pt idx="571">
                  <c:v>2.889172922384847</c:v>
                </c:pt>
                <c:pt idx="572">
                  <c:v>4.4631815013607454</c:v>
                </c:pt>
                <c:pt idx="573">
                  <c:v>8.3222921758487498</c:v>
                </c:pt>
                <c:pt idx="574">
                  <c:v>11.77623295734203</c:v>
                </c:pt>
                <c:pt idx="575">
                  <c:v>12.810111511334449</c:v>
                </c:pt>
                <c:pt idx="576">
                  <c:v>14.56993141436743</c:v>
                </c:pt>
                <c:pt idx="577">
                  <c:v>12.72869229327716</c:v>
                </c:pt>
                <c:pt idx="578">
                  <c:v>14.087901485346119</c:v>
                </c:pt>
                <c:pt idx="579">
                  <c:v>8.088329743910819</c:v>
                </c:pt>
                <c:pt idx="580">
                  <c:v>10.11456013790977</c:v>
                </c:pt>
                <c:pt idx="581">
                  <c:v>2.8700033225604038</c:v>
                </c:pt>
                <c:pt idx="582">
                  <c:v>7.4853648243277782</c:v>
                </c:pt>
                <c:pt idx="583">
                  <c:v>9.3425609639812208</c:v>
                </c:pt>
                <c:pt idx="584">
                  <c:v>10.459568506506431</c:v>
                </c:pt>
                <c:pt idx="585">
                  <c:v>5.1260094988719302</c:v>
                </c:pt>
                <c:pt idx="586">
                  <c:v>12.395421270656101</c:v>
                </c:pt>
                <c:pt idx="587">
                  <c:v>6.908625773788577</c:v>
                </c:pt>
                <c:pt idx="588">
                  <c:v>6.1901459017671367</c:v>
                </c:pt>
                <c:pt idx="589">
                  <c:v>3.362929183365404</c:v>
                </c:pt>
                <c:pt idx="590">
                  <c:v>8.4699258165421405</c:v>
                </c:pt>
                <c:pt idx="591">
                  <c:v>15.841012696438399</c:v>
                </c:pt>
              </c:numCache>
            </c:numRef>
          </c:yVal>
          <c:smooth val="1"/>
        </c:ser>
        <c:ser>
          <c:idx val="2"/>
          <c:order val="1"/>
          <c:tx>
            <c:strRef>
              <c:f>'Avg Speed'!$BF$1</c:f>
              <c:strCache>
                <c:ptCount val="1"/>
                <c:pt idx="0">
                  <c:v>BDS Speed</c:v>
                </c:pt>
              </c:strCache>
            </c:strRef>
          </c:tx>
          <c:spPr>
            <a:ln w="19050" cmpd="sng">
              <a:solidFill>
                <a:schemeClr val="tx1">
                  <a:lumMod val="65000"/>
                  <a:lumOff val="35000"/>
                </a:schemeClr>
              </a:solidFill>
              <a:prstDash val="sysDash"/>
            </a:ln>
          </c:spPr>
          <c:marker>
            <c:symbol val="none"/>
          </c:marker>
          <c:xVal>
            <c:numRef>
              <c:f>'Avg Speed'!$BH$3:$BH$85</c:f>
              <c:numCache>
                <c:formatCode>0</c:formatCode>
                <c:ptCount val="83"/>
                <c:pt idx="0">
                  <c:v>0.107575757575758</c:v>
                </c:pt>
                <c:pt idx="1">
                  <c:v>0.28333333333333299</c:v>
                </c:pt>
                <c:pt idx="2">
                  <c:v>0.505871212121212</c:v>
                </c:pt>
                <c:pt idx="3">
                  <c:v>0.58655303030302997</c:v>
                </c:pt>
                <c:pt idx="4">
                  <c:v>0.69469696969697003</c:v>
                </c:pt>
                <c:pt idx="5">
                  <c:v>0.87234848484848504</c:v>
                </c:pt>
                <c:pt idx="6">
                  <c:v>1.0183712121212121</c:v>
                </c:pt>
                <c:pt idx="7">
                  <c:v>1.159469696969696</c:v>
                </c:pt>
                <c:pt idx="8">
                  <c:v>1.3011363636363631</c:v>
                </c:pt>
                <c:pt idx="9">
                  <c:v>1.4839015151515149</c:v>
                </c:pt>
                <c:pt idx="10">
                  <c:v>1.6801136363636371</c:v>
                </c:pt>
                <c:pt idx="11">
                  <c:v>1.9293560606060609</c:v>
                </c:pt>
                <c:pt idx="12">
                  <c:v>2.1219696969696971</c:v>
                </c:pt>
                <c:pt idx="13">
                  <c:v>2.4731060606060611</c:v>
                </c:pt>
                <c:pt idx="14">
                  <c:v>2.7501893939393942</c:v>
                </c:pt>
                <c:pt idx="15">
                  <c:v>2.9310606060606061</c:v>
                </c:pt>
                <c:pt idx="16">
                  <c:v>3.0645833333333332</c:v>
                </c:pt>
                <c:pt idx="17">
                  <c:v>3.306249999999987</c:v>
                </c:pt>
                <c:pt idx="18">
                  <c:v>3.4604166666666671</c:v>
                </c:pt>
                <c:pt idx="19">
                  <c:v>3.5890151515151509</c:v>
                </c:pt>
                <c:pt idx="20">
                  <c:v>3.7287878787878799</c:v>
                </c:pt>
                <c:pt idx="21">
                  <c:v>3.8219696969696968</c:v>
                </c:pt>
                <c:pt idx="22">
                  <c:v>4.0196969696969704</c:v>
                </c:pt>
                <c:pt idx="23">
                  <c:v>4.1856060606060614</c:v>
                </c:pt>
                <c:pt idx="24">
                  <c:v>4.3092803030303033</c:v>
                </c:pt>
                <c:pt idx="25">
                  <c:v>4.4558712121212096</c:v>
                </c:pt>
                <c:pt idx="26">
                  <c:v>4.6528409090908962</c:v>
                </c:pt>
                <c:pt idx="27">
                  <c:v>4.7958333333333334</c:v>
                </c:pt>
                <c:pt idx="28">
                  <c:v>5.0696969696969676</c:v>
                </c:pt>
                <c:pt idx="29">
                  <c:v>5.1715909090909076</c:v>
                </c:pt>
                <c:pt idx="30">
                  <c:v>5.27727272727273</c:v>
                </c:pt>
                <c:pt idx="31">
                  <c:v>5.3649621212121223</c:v>
                </c:pt>
                <c:pt idx="32">
                  <c:v>5.5041666666666664</c:v>
                </c:pt>
                <c:pt idx="33">
                  <c:v>5.6507575757575657</c:v>
                </c:pt>
                <c:pt idx="34">
                  <c:v>5.7706439393939402</c:v>
                </c:pt>
                <c:pt idx="35">
                  <c:v>5.897348484848485</c:v>
                </c:pt>
                <c:pt idx="36">
                  <c:v>5.9950757575757443</c:v>
                </c:pt>
                <c:pt idx="37">
                  <c:v>6.127272727272727</c:v>
                </c:pt>
                <c:pt idx="38">
                  <c:v>6.2441287878787879</c:v>
                </c:pt>
                <c:pt idx="39">
                  <c:v>6.5056818181818166</c:v>
                </c:pt>
                <c:pt idx="40">
                  <c:v>6.6579545454545288</c:v>
                </c:pt>
                <c:pt idx="41">
                  <c:v>6.8674242424242271</c:v>
                </c:pt>
                <c:pt idx="42">
                  <c:v>6.98106060606061</c:v>
                </c:pt>
                <c:pt idx="43">
                  <c:v>7.1053030303030313</c:v>
                </c:pt>
                <c:pt idx="44">
                  <c:v>7.1924242424242291</c:v>
                </c:pt>
                <c:pt idx="45">
                  <c:v>7.5278409090908971</c:v>
                </c:pt>
                <c:pt idx="46">
                  <c:v>7.6149621212121223</c:v>
                </c:pt>
                <c:pt idx="47">
                  <c:v>7.7571969696969507</c:v>
                </c:pt>
                <c:pt idx="48">
                  <c:v>7.8876893939393939</c:v>
                </c:pt>
                <c:pt idx="49">
                  <c:v>8.0187500000000007</c:v>
                </c:pt>
                <c:pt idx="50">
                  <c:v>8.1655303030303106</c:v>
                </c:pt>
                <c:pt idx="51">
                  <c:v>8.3611742424242497</c:v>
                </c:pt>
                <c:pt idx="52">
                  <c:v>8.5352272727272727</c:v>
                </c:pt>
                <c:pt idx="53">
                  <c:v>8.683712121212098</c:v>
                </c:pt>
                <c:pt idx="54">
                  <c:v>8.7948863636363637</c:v>
                </c:pt>
                <c:pt idx="55">
                  <c:v>8.8986742424242493</c:v>
                </c:pt>
                <c:pt idx="56">
                  <c:v>9.0316287878787467</c:v>
                </c:pt>
                <c:pt idx="57">
                  <c:v>9.1770833333333357</c:v>
                </c:pt>
                <c:pt idx="58">
                  <c:v>9.3429924242424249</c:v>
                </c:pt>
                <c:pt idx="59">
                  <c:v>9.5007575757575751</c:v>
                </c:pt>
                <c:pt idx="60">
                  <c:v>9.6375000000000011</c:v>
                </c:pt>
                <c:pt idx="61">
                  <c:v>9.7767045454545443</c:v>
                </c:pt>
                <c:pt idx="62">
                  <c:v>9.9151515151515177</c:v>
                </c:pt>
                <c:pt idx="63">
                  <c:v>10.038257575757569</c:v>
                </c:pt>
                <c:pt idx="64">
                  <c:v>10.154545454545451</c:v>
                </c:pt>
                <c:pt idx="65">
                  <c:v>10.334659090909099</c:v>
                </c:pt>
                <c:pt idx="66">
                  <c:v>10.457765151515151</c:v>
                </c:pt>
                <c:pt idx="67">
                  <c:v>10.59375</c:v>
                </c:pt>
                <c:pt idx="68">
                  <c:v>10.869696969696969</c:v>
                </c:pt>
                <c:pt idx="69">
                  <c:v>10.96723484848485</c:v>
                </c:pt>
                <c:pt idx="70">
                  <c:v>11.098863636363641</c:v>
                </c:pt>
                <c:pt idx="71">
                  <c:v>11.235606060606059</c:v>
                </c:pt>
                <c:pt idx="72">
                  <c:v>11.753219696969699</c:v>
                </c:pt>
                <c:pt idx="73">
                  <c:v>11.88503787878788</c:v>
                </c:pt>
                <c:pt idx="74">
                  <c:v>12.842424242424251</c:v>
                </c:pt>
                <c:pt idx="75">
                  <c:v>13.039393939393941</c:v>
                </c:pt>
                <c:pt idx="76">
                  <c:v>13.40549242424243</c:v>
                </c:pt>
                <c:pt idx="77">
                  <c:v>13.824242424242421</c:v>
                </c:pt>
                <c:pt idx="78">
                  <c:v>13.92556818181818</c:v>
                </c:pt>
                <c:pt idx="79">
                  <c:v>14.127462121212121</c:v>
                </c:pt>
                <c:pt idx="80">
                  <c:v>14.371022727272729</c:v>
                </c:pt>
                <c:pt idx="81">
                  <c:v>14.609090909090909</c:v>
                </c:pt>
                <c:pt idx="82">
                  <c:v>14.814204545454549</c:v>
                </c:pt>
              </c:numCache>
            </c:numRef>
          </c:xVal>
          <c:yVal>
            <c:numRef>
              <c:f>'Avg Speed'!$BI$3:$BI$85</c:f>
              <c:numCache>
                <c:formatCode>0</c:formatCode>
                <c:ptCount val="83"/>
                <c:pt idx="0">
                  <c:v>14.180380311788699</c:v>
                </c:pt>
                <c:pt idx="1">
                  <c:v>12.40255569823147</c:v>
                </c:pt>
                <c:pt idx="2">
                  <c:v>16.368442378543779</c:v>
                </c:pt>
                <c:pt idx="3">
                  <c:v>28.57743014561197</c:v>
                </c:pt>
                <c:pt idx="4">
                  <c:v>23.576596384771879</c:v>
                </c:pt>
                <c:pt idx="5">
                  <c:v>21.69819919147535</c:v>
                </c:pt>
                <c:pt idx="6">
                  <c:v>25.842319954297501</c:v>
                </c:pt>
                <c:pt idx="7">
                  <c:v>27.069825103617351</c:v>
                </c:pt>
                <c:pt idx="8">
                  <c:v>24.277900114411139</c:v>
                </c:pt>
                <c:pt idx="9">
                  <c:v>25.531257775903569</c:v>
                </c:pt>
                <c:pt idx="10">
                  <c:v>25.60379857917388</c:v>
                </c:pt>
                <c:pt idx="11">
                  <c:v>26.051201351741479</c:v>
                </c:pt>
                <c:pt idx="12">
                  <c:v>13.8317550933465</c:v>
                </c:pt>
                <c:pt idx="13">
                  <c:v>29.09719947053167</c:v>
                </c:pt>
                <c:pt idx="14">
                  <c:v>26.371641581509081</c:v>
                </c:pt>
                <c:pt idx="15">
                  <c:v>14.29248851846345</c:v>
                </c:pt>
                <c:pt idx="16">
                  <c:v>8.9016101960919194</c:v>
                </c:pt>
                <c:pt idx="17">
                  <c:v>19.01220602252463</c:v>
                </c:pt>
                <c:pt idx="18">
                  <c:v>14.06711844299835</c:v>
                </c:pt>
                <c:pt idx="19">
                  <c:v>16.958509156685139</c:v>
                </c:pt>
                <c:pt idx="20">
                  <c:v>24.26699503072221</c:v>
                </c:pt>
                <c:pt idx="21">
                  <c:v>20.329264318569049</c:v>
                </c:pt>
                <c:pt idx="22">
                  <c:v>16.072044847512071</c:v>
                </c:pt>
                <c:pt idx="23">
                  <c:v>24.959582416618311</c:v>
                </c:pt>
                <c:pt idx="24">
                  <c:v>23.568775585651981</c:v>
                </c:pt>
                <c:pt idx="25">
                  <c:v>21.377967374895551</c:v>
                </c:pt>
                <c:pt idx="26">
                  <c:v>12.58235230685308</c:v>
                </c:pt>
                <c:pt idx="27">
                  <c:v>12.089562166885919</c:v>
                </c:pt>
                <c:pt idx="28">
                  <c:v>22.588317861227679</c:v>
                </c:pt>
                <c:pt idx="29">
                  <c:v>13.464280960569701</c:v>
                </c:pt>
                <c:pt idx="30">
                  <c:v>11.514866234096999</c:v>
                </c:pt>
                <c:pt idx="31">
                  <c:v>16.013841471398251</c:v>
                </c:pt>
                <c:pt idx="32">
                  <c:v>14.040526712803</c:v>
                </c:pt>
                <c:pt idx="33">
                  <c:v>22.934700079248081</c:v>
                </c:pt>
                <c:pt idx="34">
                  <c:v>19.495227698368279</c:v>
                </c:pt>
                <c:pt idx="35">
                  <c:v>19.442011265038019</c:v>
                </c:pt>
                <c:pt idx="36">
                  <c:v>7.5135364247494376</c:v>
                </c:pt>
                <c:pt idx="37">
                  <c:v>8.9305010307136037</c:v>
                </c:pt>
                <c:pt idx="38">
                  <c:v>23.47375586874432</c:v>
                </c:pt>
                <c:pt idx="39">
                  <c:v>16.666347097622111</c:v>
                </c:pt>
                <c:pt idx="40">
                  <c:v>14.887967904744469</c:v>
                </c:pt>
                <c:pt idx="41">
                  <c:v>25.802177193932241</c:v>
                </c:pt>
                <c:pt idx="42">
                  <c:v>29.815105501497431</c:v>
                </c:pt>
                <c:pt idx="43">
                  <c:v>25.615784215784171</c:v>
                </c:pt>
                <c:pt idx="44">
                  <c:v>19.148634536356589</c:v>
                </c:pt>
                <c:pt idx="45">
                  <c:v>12.333808647104711</c:v>
                </c:pt>
                <c:pt idx="46">
                  <c:v>9.5460840107032094</c:v>
                </c:pt>
                <c:pt idx="47">
                  <c:v>22.893586090730789</c:v>
                </c:pt>
                <c:pt idx="48">
                  <c:v>12.883051914119729</c:v>
                </c:pt>
                <c:pt idx="49">
                  <c:v>8.6298438603569831</c:v>
                </c:pt>
                <c:pt idx="50">
                  <c:v>9.512188762422868</c:v>
                </c:pt>
                <c:pt idx="51">
                  <c:v>20.164540402959389</c:v>
                </c:pt>
                <c:pt idx="52">
                  <c:v>18.96791659512888</c:v>
                </c:pt>
                <c:pt idx="53">
                  <c:v>13.970508057886819</c:v>
                </c:pt>
                <c:pt idx="54">
                  <c:v>19.90591671234527</c:v>
                </c:pt>
                <c:pt idx="55">
                  <c:v>14.70104651287823</c:v>
                </c:pt>
                <c:pt idx="56">
                  <c:v>19.333035775164941</c:v>
                </c:pt>
                <c:pt idx="57">
                  <c:v>20.86515537188221</c:v>
                </c:pt>
                <c:pt idx="58">
                  <c:v>19.06181304570935</c:v>
                </c:pt>
                <c:pt idx="59">
                  <c:v>11.31916779988134</c:v>
                </c:pt>
                <c:pt idx="60">
                  <c:v>6.6023338351861316</c:v>
                </c:pt>
                <c:pt idx="61">
                  <c:v>13.91728611172147</c:v>
                </c:pt>
                <c:pt idx="62">
                  <c:v>16.088593556798561</c:v>
                </c:pt>
                <c:pt idx="63">
                  <c:v>12.344987195936501</c:v>
                </c:pt>
                <c:pt idx="64">
                  <c:v>10.88177804593591</c:v>
                </c:pt>
                <c:pt idx="65">
                  <c:v>9.8316934106297307</c:v>
                </c:pt>
                <c:pt idx="66">
                  <c:v>13.021739933327179</c:v>
                </c:pt>
                <c:pt idx="67">
                  <c:v>12.40512933232317</c:v>
                </c:pt>
                <c:pt idx="68">
                  <c:v>14.579349037542899</c:v>
                </c:pt>
                <c:pt idx="69">
                  <c:v>6.8318868864023816</c:v>
                </c:pt>
                <c:pt idx="70">
                  <c:v>9.7659103896197834</c:v>
                </c:pt>
                <c:pt idx="71">
                  <c:v>15.32372446924856</c:v>
                </c:pt>
                <c:pt idx="72">
                  <c:v>13.179737854017329</c:v>
                </c:pt>
                <c:pt idx="73">
                  <c:v>9.0670753613378476</c:v>
                </c:pt>
                <c:pt idx="74">
                  <c:v>14.681682665557201</c:v>
                </c:pt>
                <c:pt idx="75">
                  <c:v>9.8031856801358686</c:v>
                </c:pt>
                <c:pt idx="76">
                  <c:v>9.5787809500423666</c:v>
                </c:pt>
                <c:pt idx="77">
                  <c:v>11.252004445168669</c:v>
                </c:pt>
                <c:pt idx="78">
                  <c:v>5.4779558961238086</c:v>
                </c:pt>
                <c:pt idx="79">
                  <c:v>9.5398151553171484</c:v>
                </c:pt>
                <c:pt idx="80">
                  <c:v>10.264178008665651</c:v>
                </c:pt>
                <c:pt idx="81">
                  <c:v>7.1776811983100224</c:v>
                </c:pt>
                <c:pt idx="82">
                  <c:v>7.1674972681361808</c:v>
                </c:pt>
              </c:numCache>
            </c:numRef>
          </c:yVal>
          <c:smooth val="1"/>
        </c:ser>
        <c:ser>
          <c:idx val="1"/>
          <c:order val="2"/>
          <c:tx>
            <c:strRef>
              <c:f>'Avg Speed'!$C$20</c:f>
              <c:strCache>
                <c:ptCount val="1"/>
                <c:pt idx="0">
                  <c:v>NW Eastman Pkwy</c:v>
                </c:pt>
              </c:strCache>
            </c:strRef>
          </c:tx>
          <c:spPr>
            <a:ln>
              <a:solidFill>
                <a:schemeClr val="bg1">
                  <a:lumMod val="65000"/>
                </a:schemeClr>
              </a:solidFill>
              <a:prstDash val="sysDot"/>
            </a:ln>
          </c:spPr>
          <c:marker>
            <c:symbol val="none"/>
          </c:marker>
          <c:dLbls>
            <c:dLbl>
              <c:idx val="1"/>
              <c:spPr/>
              <c:txPr>
                <a:bodyPr rot="-5400000" vert="horz"/>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Speed'!$A$20:$A$21</c:f>
              <c:numCache>
                <c:formatCode>0.00000000</c:formatCode>
                <c:ptCount val="2"/>
                <c:pt idx="0">
                  <c:v>0.87234848484848504</c:v>
                </c:pt>
                <c:pt idx="1">
                  <c:v>0.87234858484848499</c:v>
                </c:pt>
              </c:numCache>
            </c:numRef>
          </c:xVal>
          <c:yVal>
            <c:numRef>
              <c:f>'Avg Speed'!$B$20:$B$21</c:f>
              <c:numCache>
                <c:formatCode>General</c:formatCode>
                <c:ptCount val="2"/>
                <c:pt idx="0">
                  <c:v>1.5</c:v>
                </c:pt>
                <c:pt idx="1">
                  <c:v>31</c:v>
                </c:pt>
              </c:numCache>
            </c:numRef>
          </c:yVal>
          <c:smooth val="1"/>
        </c:ser>
        <c:ser>
          <c:idx val="3"/>
          <c:order val="3"/>
          <c:tx>
            <c:strRef>
              <c:f>'Avg Speed'!$C$26</c:f>
              <c:strCache>
                <c:ptCount val="1"/>
                <c:pt idx="0">
                  <c:v>SE 174th</c:v>
                </c:pt>
              </c:strCache>
            </c:strRef>
          </c:tx>
          <c:spPr>
            <a:ln>
              <a:solidFill>
                <a:schemeClr val="bg1">
                  <a:lumMod val="65000"/>
                </a:schemeClr>
              </a:solidFill>
              <a:prstDash val="sysDot"/>
            </a:ln>
          </c:spPr>
          <c:marker>
            <c:symbol val="none"/>
          </c:marker>
          <c:dLbls>
            <c:dLbl>
              <c:idx val="1"/>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Speed'!$A$26:$A$27</c:f>
              <c:numCache>
                <c:formatCode>0.00000000</c:formatCode>
                <c:ptCount val="2"/>
                <c:pt idx="0">
                  <c:v>3.306249999999987</c:v>
                </c:pt>
                <c:pt idx="1">
                  <c:v>3.3062500999999971</c:v>
                </c:pt>
              </c:numCache>
            </c:numRef>
          </c:xVal>
          <c:yVal>
            <c:numRef>
              <c:f>'Avg Speed'!$B$26:$B$27</c:f>
              <c:numCache>
                <c:formatCode>General</c:formatCode>
                <c:ptCount val="2"/>
                <c:pt idx="0">
                  <c:v>1.5</c:v>
                </c:pt>
                <c:pt idx="1">
                  <c:v>35</c:v>
                </c:pt>
              </c:numCache>
            </c:numRef>
          </c:yVal>
          <c:smooth val="1"/>
        </c:ser>
        <c:ser>
          <c:idx val="4"/>
          <c:order val="4"/>
          <c:tx>
            <c:strRef>
              <c:f>'Avg Speed'!$C$28</c:f>
              <c:strCache>
                <c:ptCount val="1"/>
                <c:pt idx="0">
                  <c:v>SE 148th</c:v>
                </c:pt>
              </c:strCache>
            </c:strRef>
          </c:tx>
          <c:spPr>
            <a:ln>
              <a:solidFill>
                <a:schemeClr val="bg1">
                  <a:lumMod val="65000"/>
                </a:schemeClr>
              </a:solidFill>
              <a:prstDash val="sysDot"/>
            </a:ln>
          </c:spPr>
          <c:marker>
            <c:symbol val="none"/>
          </c:marker>
          <c:dLbls>
            <c:dLbl>
              <c:idx val="1"/>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Speed'!$A$28:$A$29</c:f>
              <c:numCache>
                <c:formatCode>0.00000000</c:formatCode>
                <c:ptCount val="2"/>
                <c:pt idx="0">
                  <c:v>4.6528409090908962</c:v>
                </c:pt>
                <c:pt idx="1">
                  <c:v>4.6528410090908974</c:v>
                </c:pt>
              </c:numCache>
            </c:numRef>
          </c:xVal>
          <c:yVal>
            <c:numRef>
              <c:f>'Avg Speed'!$B$28:$B$29</c:f>
              <c:numCache>
                <c:formatCode>General</c:formatCode>
                <c:ptCount val="2"/>
                <c:pt idx="0">
                  <c:v>1.5</c:v>
                </c:pt>
                <c:pt idx="1">
                  <c:v>35</c:v>
                </c:pt>
              </c:numCache>
            </c:numRef>
          </c:yVal>
          <c:smooth val="1"/>
        </c:ser>
        <c:ser>
          <c:idx val="5"/>
          <c:order val="5"/>
          <c:tx>
            <c:strRef>
              <c:f>'Avg Speed'!$C$30</c:f>
              <c:strCache>
                <c:ptCount val="1"/>
                <c:pt idx="0">
                  <c:v>SE 136th</c:v>
                </c:pt>
              </c:strCache>
            </c:strRef>
          </c:tx>
          <c:spPr>
            <a:ln>
              <a:solidFill>
                <a:schemeClr val="bg1">
                  <a:lumMod val="65000"/>
                </a:schemeClr>
              </a:solidFill>
              <a:prstDash val="sysDot"/>
            </a:ln>
          </c:spPr>
          <c:marker>
            <c:symbol val="none"/>
          </c:marker>
          <c:dLbls>
            <c:dLbl>
              <c:idx val="1"/>
              <c:dLblPos val="t"/>
              <c:showLegendKey val="0"/>
              <c:showVal val="0"/>
              <c:showCatName val="0"/>
              <c:showSerName val="1"/>
              <c:showPercent val="0"/>
              <c:showBubbleSize val="0"/>
              <c:extLst>
                <c:ext xmlns:c15="http://schemas.microsoft.com/office/drawing/2012/chart" uri="{CE6537A1-D6FC-4f65-9D91-7224C49458BB}"/>
              </c:extLst>
            </c:dLbl>
            <c:spPr>
              <a:noFill/>
              <a:ln>
                <a:noFill/>
              </a:ln>
              <a:effectLst/>
            </c:spPr>
            <c:txPr>
              <a:bodyPr rot="-5400000"/>
              <a:lstStyle/>
              <a:p>
                <a:pPr>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Speed'!$A$30:$A$31</c:f>
              <c:numCache>
                <c:formatCode>0.00000000</c:formatCode>
                <c:ptCount val="2"/>
                <c:pt idx="0">
                  <c:v>5.3</c:v>
                </c:pt>
                <c:pt idx="1">
                  <c:v>5.3</c:v>
                </c:pt>
              </c:numCache>
            </c:numRef>
          </c:xVal>
          <c:yVal>
            <c:numRef>
              <c:f>'Avg Speed'!$B$30:$B$31</c:f>
              <c:numCache>
                <c:formatCode>General</c:formatCode>
                <c:ptCount val="2"/>
                <c:pt idx="0">
                  <c:v>1.5</c:v>
                </c:pt>
                <c:pt idx="1">
                  <c:v>35</c:v>
                </c:pt>
              </c:numCache>
            </c:numRef>
          </c:yVal>
          <c:smooth val="1"/>
        </c:ser>
        <c:ser>
          <c:idx val="6"/>
          <c:order val="6"/>
          <c:tx>
            <c:strRef>
              <c:f>'Avg Speed'!$C$32</c:f>
              <c:strCache>
                <c:ptCount val="1"/>
                <c:pt idx="0">
                  <c:v>SE 122nd</c:v>
                </c:pt>
              </c:strCache>
            </c:strRef>
          </c:tx>
          <c:spPr>
            <a:ln>
              <a:solidFill>
                <a:schemeClr val="bg1">
                  <a:lumMod val="65000"/>
                </a:schemeClr>
              </a:solidFill>
              <a:prstDash val="sysDot"/>
            </a:ln>
          </c:spPr>
          <c:marker>
            <c:symbol val="none"/>
          </c:marker>
          <c:dLbls>
            <c:dLbl>
              <c:idx val="1"/>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Speed'!$A$32:$A$33</c:f>
              <c:numCache>
                <c:formatCode>0.00000000</c:formatCode>
                <c:ptCount val="2"/>
                <c:pt idx="0">
                  <c:v>5.9950757575757443</c:v>
                </c:pt>
                <c:pt idx="1">
                  <c:v>5.9950758575757357</c:v>
                </c:pt>
              </c:numCache>
            </c:numRef>
          </c:xVal>
          <c:yVal>
            <c:numRef>
              <c:f>'Avg Speed'!$B$32:$B$33</c:f>
              <c:numCache>
                <c:formatCode>General</c:formatCode>
                <c:ptCount val="2"/>
                <c:pt idx="0">
                  <c:v>1.5</c:v>
                </c:pt>
                <c:pt idx="1">
                  <c:v>35</c:v>
                </c:pt>
              </c:numCache>
            </c:numRef>
          </c:yVal>
          <c:smooth val="1"/>
        </c:ser>
        <c:ser>
          <c:idx val="7"/>
          <c:order val="7"/>
          <c:tx>
            <c:strRef>
              <c:f>'Avg Speed'!$C$34</c:f>
              <c:strCache>
                <c:ptCount val="1"/>
                <c:pt idx="0">
                  <c:v>SE 112th</c:v>
                </c:pt>
              </c:strCache>
            </c:strRef>
          </c:tx>
          <c:spPr>
            <a:ln>
              <a:solidFill>
                <a:schemeClr val="bg1">
                  <a:lumMod val="65000"/>
                </a:schemeClr>
              </a:solidFill>
              <a:prstDash val="sysDot"/>
            </a:ln>
          </c:spPr>
          <c:marker>
            <c:symbol val="none"/>
          </c:marker>
          <c:dLbls>
            <c:dLbl>
              <c:idx val="1"/>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Speed'!$A$34:$A$35</c:f>
              <c:numCache>
                <c:formatCode>0.00000000</c:formatCode>
                <c:ptCount val="2"/>
                <c:pt idx="0">
                  <c:v>6.5</c:v>
                </c:pt>
                <c:pt idx="1">
                  <c:v>6.5</c:v>
                </c:pt>
              </c:numCache>
            </c:numRef>
          </c:xVal>
          <c:yVal>
            <c:numRef>
              <c:f>'Avg Speed'!$B$34:$B$35</c:f>
              <c:numCache>
                <c:formatCode>General</c:formatCode>
                <c:ptCount val="2"/>
                <c:pt idx="0">
                  <c:v>1.5</c:v>
                </c:pt>
                <c:pt idx="1">
                  <c:v>35</c:v>
                </c:pt>
              </c:numCache>
            </c:numRef>
          </c:yVal>
          <c:smooth val="1"/>
        </c:ser>
        <c:ser>
          <c:idx val="8"/>
          <c:order val="8"/>
          <c:tx>
            <c:strRef>
              <c:f>'Avg Speed'!$C$36</c:f>
              <c:strCache>
                <c:ptCount val="1"/>
                <c:pt idx="0">
                  <c:v>SE 99th</c:v>
                </c:pt>
              </c:strCache>
            </c:strRef>
          </c:tx>
          <c:spPr>
            <a:ln>
              <a:solidFill>
                <a:schemeClr val="bg1">
                  <a:lumMod val="65000"/>
                </a:schemeClr>
              </a:solidFill>
              <a:prstDash val="sysDot"/>
            </a:ln>
          </c:spPr>
          <c:marker>
            <c:symbol val="none"/>
          </c:marker>
          <c:dLbls>
            <c:dLbl>
              <c:idx val="1"/>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Speed'!$A$36:$A$37</c:f>
              <c:numCache>
                <c:formatCode>0.00000000</c:formatCode>
                <c:ptCount val="2"/>
                <c:pt idx="0">
                  <c:v>7.1924242424242291</c:v>
                </c:pt>
                <c:pt idx="1">
                  <c:v>7.1924243424242356</c:v>
                </c:pt>
              </c:numCache>
            </c:numRef>
          </c:xVal>
          <c:yVal>
            <c:numRef>
              <c:f>'Avg Speed'!$B$36:$B$37</c:f>
              <c:numCache>
                <c:formatCode>General</c:formatCode>
                <c:ptCount val="2"/>
                <c:pt idx="0">
                  <c:v>1.5</c:v>
                </c:pt>
                <c:pt idx="1">
                  <c:v>35</c:v>
                </c:pt>
              </c:numCache>
            </c:numRef>
          </c:yVal>
          <c:smooth val="1"/>
        </c:ser>
        <c:ser>
          <c:idx val="9"/>
          <c:order val="9"/>
          <c:tx>
            <c:strRef>
              <c:f>'Avg Speed'!$C$38</c:f>
              <c:strCache>
                <c:ptCount val="1"/>
                <c:pt idx="0">
                  <c:v>SE 92nd</c:v>
                </c:pt>
              </c:strCache>
            </c:strRef>
          </c:tx>
          <c:spPr>
            <a:ln>
              <a:solidFill>
                <a:schemeClr val="bg1">
                  <a:lumMod val="65000"/>
                </a:schemeClr>
              </a:solidFill>
              <a:prstDash val="sysDot"/>
            </a:ln>
          </c:spPr>
          <c:marker>
            <c:symbol val="none"/>
          </c:marker>
          <c:dLbls>
            <c:dLbl>
              <c:idx val="1"/>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Speed'!$A$38:$A$39</c:f>
              <c:numCache>
                <c:formatCode>0.00000000</c:formatCode>
                <c:ptCount val="2"/>
                <c:pt idx="0">
                  <c:v>7.5278409090908971</c:v>
                </c:pt>
                <c:pt idx="1">
                  <c:v>7.5278410090909018</c:v>
                </c:pt>
              </c:numCache>
            </c:numRef>
          </c:xVal>
          <c:yVal>
            <c:numRef>
              <c:f>'Avg Speed'!$B$38:$B$39</c:f>
              <c:numCache>
                <c:formatCode>General</c:formatCode>
                <c:ptCount val="2"/>
                <c:pt idx="0">
                  <c:v>1.5</c:v>
                </c:pt>
                <c:pt idx="1">
                  <c:v>35</c:v>
                </c:pt>
              </c:numCache>
            </c:numRef>
          </c:yVal>
          <c:smooth val="1"/>
        </c:ser>
        <c:ser>
          <c:idx val="10"/>
          <c:order val="10"/>
          <c:tx>
            <c:strRef>
              <c:f>'Avg Speed'!$C$40</c:f>
              <c:strCache>
                <c:ptCount val="1"/>
                <c:pt idx="0">
                  <c:v>SE 82nd</c:v>
                </c:pt>
              </c:strCache>
            </c:strRef>
          </c:tx>
          <c:spPr>
            <a:ln>
              <a:prstDash val="sysDot"/>
            </a:ln>
          </c:spPr>
          <c:marker>
            <c:symbol val="none"/>
          </c:marker>
          <c:dPt>
            <c:idx val="1"/>
            <c:bubble3D val="0"/>
            <c:spPr>
              <a:ln>
                <a:solidFill>
                  <a:schemeClr val="bg1">
                    <a:lumMod val="65000"/>
                  </a:schemeClr>
                </a:solidFill>
                <a:prstDash val="sysDot"/>
              </a:ln>
            </c:spPr>
          </c:dPt>
          <c:dLbls>
            <c:dLbl>
              <c:idx val="1"/>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Speed'!$A$40:$A$41</c:f>
              <c:numCache>
                <c:formatCode>0.00000000</c:formatCode>
                <c:ptCount val="2"/>
                <c:pt idx="0">
                  <c:v>8.0187500000000007</c:v>
                </c:pt>
                <c:pt idx="1">
                  <c:v>8.0187500999999983</c:v>
                </c:pt>
              </c:numCache>
            </c:numRef>
          </c:xVal>
          <c:yVal>
            <c:numRef>
              <c:f>'Avg Speed'!$B$40:$B$41</c:f>
              <c:numCache>
                <c:formatCode>General</c:formatCode>
                <c:ptCount val="2"/>
                <c:pt idx="0">
                  <c:v>1.5</c:v>
                </c:pt>
                <c:pt idx="1">
                  <c:v>35</c:v>
                </c:pt>
              </c:numCache>
            </c:numRef>
          </c:yVal>
          <c:smooth val="1"/>
        </c:ser>
        <c:ser>
          <c:idx val="11"/>
          <c:order val="11"/>
          <c:tx>
            <c:strRef>
              <c:f>'Avg Speed'!$C$42</c:f>
              <c:strCache>
                <c:ptCount val="1"/>
                <c:pt idx="0">
                  <c:v>SE 52nd</c:v>
                </c:pt>
              </c:strCache>
            </c:strRef>
          </c:tx>
          <c:spPr>
            <a:ln>
              <a:solidFill>
                <a:schemeClr val="bg1">
                  <a:lumMod val="65000"/>
                </a:schemeClr>
              </a:solidFill>
              <a:prstDash val="sysDot"/>
            </a:ln>
          </c:spPr>
          <c:marker>
            <c:symbol val="none"/>
          </c:marker>
          <c:dLbls>
            <c:dLbl>
              <c:idx val="1"/>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Speed'!$A$42:$A$43</c:f>
              <c:numCache>
                <c:formatCode>0.00000000</c:formatCode>
                <c:ptCount val="2"/>
                <c:pt idx="0">
                  <c:v>9.5007575757575751</c:v>
                </c:pt>
                <c:pt idx="1">
                  <c:v>9.5007576757575709</c:v>
                </c:pt>
              </c:numCache>
            </c:numRef>
          </c:xVal>
          <c:yVal>
            <c:numRef>
              <c:f>'Avg Speed'!$B$42:$B$43</c:f>
              <c:numCache>
                <c:formatCode>General</c:formatCode>
                <c:ptCount val="2"/>
                <c:pt idx="0">
                  <c:v>1.5</c:v>
                </c:pt>
                <c:pt idx="1">
                  <c:v>30</c:v>
                </c:pt>
              </c:numCache>
            </c:numRef>
          </c:yVal>
          <c:smooth val="1"/>
        </c:ser>
        <c:ser>
          <c:idx val="12"/>
          <c:order val="12"/>
          <c:tx>
            <c:strRef>
              <c:f>'Avg Speed'!$C$22</c:f>
              <c:strCache>
                <c:ptCount val="1"/>
                <c:pt idx="0">
                  <c:v>SE 2700 Block</c:v>
                </c:pt>
              </c:strCache>
            </c:strRef>
          </c:tx>
          <c:spPr>
            <a:ln>
              <a:solidFill>
                <a:schemeClr val="bg1">
                  <a:lumMod val="65000"/>
                </a:schemeClr>
              </a:solidFill>
            </a:ln>
          </c:spPr>
          <c:marker>
            <c:symbol val="none"/>
          </c:marker>
          <c:dPt>
            <c:idx val="1"/>
            <c:bubble3D val="0"/>
            <c:spPr>
              <a:ln>
                <a:solidFill>
                  <a:schemeClr val="bg1">
                    <a:lumMod val="65000"/>
                  </a:schemeClr>
                </a:solidFill>
                <a:prstDash val="sysDot"/>
              </a:ln>
            </c:spPr>
          </c:dPt>
          <c:dLbls>
            <c:dLbl>
              <c:idx val="1"/>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Speed'!$A$22:$A$23</c:f>
              <c:numCache>
                <c:formatCode>General</c:formatCode>
                <c:ptCount val="2"/>
                <c:pt idx="0">
                  <c:v>1.92</c:v>
                </c:pt>
                <c:pt idx="1">
                  <c:v>1.9200001</c:v>
                </c:pt>
              </c:numCache>
            </c:numRef>
          </c:xVal>
          <c:yVal>
            <c:numRef>
              <c:f>'Avg Speed'!$B$22:$B$23</c:f>
              <c:numCache>
                <c:formatCode>General</c:formatCode>
                <c:ptCount val="2"/>
                <c:pt idx="0">
                  <c:v>1.5</c:v>
                </c:pt>
                <c:pt idx="1">
                  <c:v>35</c:v>
                </c:pt>
              </c:numCache>
            </c:numRef>
          </c:yVal>
          <c:smooth val="1"/>
        </c:ser>
        <c:ser>
          <c:idx val="13"/>
          <c:order val="13"/>
          <c:tx>
            <c:strRef>
              <c:f>'Avg Speed'!$C$24</c:f>
              <c:strCache>
                <c:ptCount val="1"/>
                <c:pt idx="0">
                  <c:v>SE 182nd</c:v>
                </c:pt>
              </c:strCache>
            </c:strRef>
          </c:tx>
          <c:spPr>
            <a:ln>
              <a:solidFill>
                <a:schemeClr val="bg1">
                  <a:lumMod val="65000"/>
                </a:schemeClr>
              </a:solidFill>
              <a:prstDash val="sysDot"/>
            </a:ln>
          </c:spPr>
          <c:marker>
            <c:symbol val="none"/>
          </c:marker>
          <c:dLbls>
            <c:dLbl>
              <c:idx val="1"/>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Speed'!$A$24:$A$25</c:f>
              <c:numCache>
                <c:formatCode>General</c:formatCode>
                <c:ptCount val="2"/>
                <c:pt idx="0">
                  <c:v>2.9</c:v>
                </c:pt>
                <c:pt idx="1">
                  <c:v>2.9000000099999999</c:v>
                </c:pt>
              </c:numCache>
            </c:numRef>
          </c:xVal>
          <c:yVal>
            <c:numRef>
              <c:f>'Avg Speed'!$B$24:$B$25</c:f>
              <c:numCache>
                <c:formatCode>General</c:formatCode>
                <c:ptCount val="2"/>
                <c:pt idx="0">
                  <c:v>1.5</c:v>
                </c:pt>
                <c:pt idx="1">
                  <c:v>35</c:v>
                </c:pt>
              </c:numCache>
            </c:numRef>
          </c:yVal>
          <c:smooth val="1"/>
        </c:ser>
        <c:ser>
          <c:idx val="14"/>
          <c:order val="14"/>
          <c:tx>
            <c:strRef>
              <c:f>'Avg Speed'!$C$44</c:f>
              <c:strCache>
                <c:ptCount val="1"/>
                <c:pt idx="0">
                  <c:v>SE 39th</c:v>
                </c:pt>
              </c:strCache>
            </c:strRef>
          </c:tx>
          <c:spPr>
            <a:ln>
              <a:solidFill>
                <a:schemeClr val="bg1">
                  <a:lumMod val="65000"/>
                </a:schemeClr>
              </a:solidFill>
              <a:prstDash val="sysDot"/>
            </a:ln>
          </c:spPr>
          <c:marker>
            <c:symbol val="none"/>
          </c:marker>
          <c:dLbls>
            <c:dLbl>
              <c:idx val="1"/>
              <c:layout/>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Speed'!$A$44:$A$45</c:f>
              <c:numCache>
                <c:formatCode>0.00000000</c:formatCode>
                <c:ptCount val="2"/>
                <c:pt idx="0">
                  <c:v>10.130000000000001</c:v>
                </c:pt>
                <c:pt idx="1">
                  <c:v>10.1300001</c:v>
                </c:pt>
              </c:numCache>
            </c:numRef>
          </c:xVal>
          <c:yVal>
            <c:numRef>
              <c:f>'Avg Speed'!$B$44:$B$45</c:f>
              <c:numCache>
                <c:formatCode>General</c:formatCode>
                <c:ptCount val="2"/>
                <c:pt idx="0">
                  <c:v>1.5</c:v>
                </c:pt>
                <c:pt idx="1">
                  <c:v>30</c:v>
                </c:pt>
              </c:numCache>
            </c:numRef>
          </c:yVal>
          <c:smooth val="1"/>
        </c:ser>
        <c:ser>
          <c:idx val="15"/>
          <c:order val="15"/>
          <c:tx>
            <c:strRef>
              <c:f>'Avg Speed'!$C$48</c:f>
              <c:strCache>
                <c:ptCount val="1"/>
                <c:pt idx="0">
                  <c:v>SW Arthur &amp; 1st</c:v>
                </c:pt>
              </c:strCache>
            </c:strRef>
          </c:tx>
          <c:spPr>
            <a:ln>
              <a:solidFill>
                <a:schemeClr val="bg1">
                  <a:lumMod val="65000"/>
                </a:schemeClr>
              </a:solidFill>
            </a:ln>
          </c:spPr>
          <c:marker>
            <c:symbol val="none"/>
          </c:marker>
          <c:dPt>
            <c:idx val="1"/>
            <c:bubble3D val="0"/>
            <c:spPr>
              <a:ln>
                <a:solidFill>
                  <a:schemeClr val="bg1">
                    <a:lumMod val="65000"/>
                  </a:schemeClr>
                </a:solidFill>
                <a:prstDash val="sysDot"/>
              </a:ln>
            </c:spPr>
          </c:dPt>
          <c:dLbls>
            <c:dLbl>
              <c:idx val="1"/>
              <c:layout/>
              <c:tx>
                <c:rich>
                  <a:bodyPr rot="-5400000"/>
                  <a:lstStyle/>
                  <a:p>
                    <a:pPr>
                      <a:defRPr/>
                    </a:pPr>
                    <a:r>
                      <a:rPr lang="en-US"/>
                      <a:t>SW Arthur&amp; 1st</a:t>
                    </a:r>
                  </a:p>
                </c:rich>
              </c:tx>
              <c:sp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Speed'!$A$48:$A$49</c:f>
              <c:numCache>
                <c:formatCode>0.00000000</c:formatCode>
                <c:ptCount val="2"/>
                <c:pt idx="0">
                  <c:v>12.99</c:v>
                </c:pt>
                <c:pt idx="1">
                  <c:v>12.990000009999999</c:v>
                </c:pt>
              </c:numCache>
            </c:numRef>
          </c:xVal>
          <c:yVal>
            <c:numRef>
              <c:f>'Avg Speed'!$B$48:$B$49</c:f>
              <c:numCache>
                <c:formatCode>General</c:formatCode>
                <c:ptCount val="2"/>
                <c:pt idx="0">
                  <c:v>1.5</c:v>
                </c:pt>
                <c:pt idx="1">
                  <c:v>22</c:v>
                </c:pt>
              </c:numCache>
            </c:numRef>
          </c:yVal>
          <c:smooth val="1"/>
        </c:ser>
        <c:ser>
          <c:idx val="16"/>
          <c:order val="16"/>
          <c:tx>
            <c:strRef>
              <c:f>'Avg Speed'!$C$50</c:f>
              <c:strCache>
                <c:ptCount val="1"/>
                <c:pt idx="0">
                  <c:v>Begin Ross Island</c:v>
                </c:pt>
              </c:strCache>
            </c:strRef>
          </c:tx>
          <c:spPr>
            <a:ln>
              <a:solidFill>
                <a:schemeClr val="bg1">
                  <a:lumMod val="65000"/>
                </a:schemeClr>
              </a:solidFill>
            </a:ln>
          </c:spPr>
          <c:marker>
            <c:symbol val="none"/>
          </c:marker>
          <c:dPt>
            <c:idx val="1"/>
            <c:bubble3D val="0"/>
            <c:spPr>
              <a:ln>
                <a:solidFill>
                  <a:schemeClr val="bg1">
                    <a:lumMod val="65000"/>
                  </a:schemeClr>
                </a:solidFill>
                <a:prstDash val="sysDot"/>
              </a:ln>
            </c:spPr>
          </c:dPt>
          <c:dLbls>
            <c:dLbl>
              <c:idx val="1"/>
              <c:layout/>
              <c:tx>
                <c:rich>
                  <a:bodyPr rot="-5400000"/>
                  <a:lstStyle/>
                  <a:p>
                    <a:pPr>
                      <a:defRPr/>
                    </a:pPr>
                    <a:r>
                      <a:rPr lang="en-US"/>
                      <a:t>Begin </a:t>
                    </a:r>
                  </a:p>
                  <a:p>
                    <a:pPr>
                      <a:defRPr/>
                    </a:pPr>
                    <a:r>
                      <a:rPr lang="en-US"/>
                      <a:t>Ross Island</a:t>
                    </a:r>
                  </a:p>
                </c:rich>
              </c:tx>
              <c:sp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Speed'!$A$50:$A$51</c:f>
              <c:numCache>
                <c:formatCode>0.00000000</c:formatCode>
                <c:ptCount val="2"/>
                <c:pt idx="0">
                  <c:v>11.9</c:v>
                </c:pt>
                <c:pt idx="1">
                  <c:v>11.900000009999999</c:v>
                </c:pt>
              </c:numCache>
            </c:numRef>
          </c:xVal>
          <c:yVal>
            <c:numRef>
              <c:f>'Avg Speed'!$B$50:$B$51</c:f>
              <c:numCache>
                <c:formatCode>General</c:formatCode>
                <c:ptCount val="2"/>
                <c:pt idx="0">
                  <c:v>1.5</c:v>
                </c:pt>
                <c:pt idx="1">
                  <c:v>25</c:v>
                </c:pt>
              </c:numCache>
            </c:numRef>
          </c:yVal>
          <c:smooth val="1"/>
        </c:ser>
        <c:ser>
          <c:idx val="17"/>
          <c:order val="17"/>
          <c:tx>
            <c:strRef>
              <c:f>'Avg Speed'!$C$52</c:f>
              <c:strCache>
                <c:ptCount val="1"/>
                <c:pt idx="0">
                  <c:v>End Ross Island</c:v>
                </c:pt>
              </c:strCache>
            </c:strRef>
          </c:tx>
          <c:spPr>
            <a:ln>
              <a:solidFill>
                <a:schemeClr val="bg1">
                  <a:lumMod val="65000"/>
                </a:schemeClr>
              </a:solidFill>
              <a:prstDash val="sysDot"/>
            </a:ln>
          </c:spPr>
          <c:marker>
            <c:symbol val="none"/>
          </c:marker>
          <c:dLbls>
            <c:dLbl>
              <c:idx val="1"/>
              <c:layout/>
              <c:tx>
                <c:rich>
                  <a:bodyPr rot="-5400000"/>
                  <a:lstStyle/>
                  <a:p>
                    <a:pPr>
                      <a:defRPr/>
                    </a:pPr>
                    <a:r>
                      <a:rPr lang="en-US"/>
                      <a:t>End</a:t>
                    </a:r>
                  </a:p>
                  <a:p>
                    <a:pPr>
                      <a:defRPr/>
                    </a:pPr>
                    <a:r>
                      <a:rPr lang="en-US"/>
                      <a:t> Ross Island</a:t>
                    </a:r>
                  </a:p>
                </c:rich>
              </c:tx>
              <c:sp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Speed'!$A$52:$A$53</c:f>
              <c:numCache>
                <c:formatCode>0.00000000</c:formatCode>
                <c:ptCount val="2"/>
                <c:pt idx="0">
                  <c:v>12.65</c:v>
                </c:pt>
                <c:pt idx="1">
                  <c:v>12.650000009999999</c:v>
                </c:pt>
              </c:numCache>
            </c:numRef>
          </c:xVal>
          <c:yVal>
            <c:numRef>
              <c:f>'Avg Speed'!$B$52:$B$53</c:f>
              <c:numCache>
                <c:formatCode>General</c:formatCode>
                <c:ptCount val="2"/>
                <c:pt idx="0">
                  <c:v>1.5</c:v>
                </c:pt>
                <c:pt idx="1">
                  <c:v>25</c:v>
                </c:pt>
              </c:numCache>
            </c:numRef>
          </c:yVal>
          <c:smooth val="1"/>
        </c:ser>
        <c:ser>
          <c:idx val="18"/>
          <c:order val="18"/>
          <c:tx>
            <c:strRef>
              <c:f>'Avg Speed'!$C$46</c:f>
              <c:strCache>
                <c:ptCount val="1"/>
                <c:pt idx="0">
                  <c:v>SE 21st</c:v>
                </c:pt>
              </c:strCache>
            </c:strRef>
          </c:tx>
          <c:marker>
            <c:symbol val="none"/>
          </c:marker>
          <c:dPt>
            <c:idx val="1"/>
            <c:bubble3D val="0"/>
            <c:spPr>
              <a:ln>
                <a:solidFill>
                  <a:schemeClr val="bg1">
                    <a:lumMod val="65000"/>
                  </a:schemeClr>
                </a:solidFill>
                <a:prstDash val="sysDot"/>
              </a:ln>
            </c:spPr>
          </c:dPt>
          <c:dLbls>
            <c:dLbl>
              <c:idx val="1"/>
              <c:layout/>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Speed'!$A$46:$A$47</c:f>
              <c:numCache>
                <c:formatCode>0.00000000</c:formatCode>
                <c:ptCount val="2"/>
                <c:pt idx="0">
                  <c:v>11.19</c:v>
                </c:pt>
                <c:pt idx="1">
                  <c:v>11.19000001</c:v>
                </c:pt>
              </c:numCache>
            </c:numRef>
          </c:xVal>
          <c:yVal>
            <c:numRef>
              <c:f>'Avg Speed'!$B$46:$B$47</c:f>
              <c:numCache>
                <c:formatCode>General</c:formatCode>
                <c:ptCount val="2"/>
                <c:pt idx="0">
                  <c:v>1.5</c:v>
                </c:pt>
                <c:pt idx="1">
                  <c:v>30</c:v>
                </c:pt>
              </c:numCache>
            </c:numRef>
          </c:yVal>
          <c:smooth val="1"/>
        </c:ser>
        <c:ser>
          <c:idx val="19"/>
          <c:order val="19"/>
          <c:tx>
            <c:strRef>
              <c:f>'Avg Speed'!$C$54</c:f>
              <c:strCache>
                <c:ptCount val="1"/>
                <c:pt idx="0">
                  <c:v>SE 164th</c:v>
                </c:pt>
              </c:strCache>
            </c:strRef>
          </c:tx>
          <c:spPr>
            <a:ln>
              <a:prstDash val="sysDot"/>
            </a:ln>
          </c:spPr>
          <c:marker>
            <c:symbol val="none"/>
          </c:marker>
          <c:dPt>
            <c:idx val="1"/>
            <c:bubble3D val="0"/>
            <c:spPr>
              <a:ln>
                <a:solidFill>
                  <a:schemeClr val="bg1">
                    <a:lumMod val="65000"/>
                  </a:schemeClr>
                </a:solidFill>
                <a:prstDash val="sysDot"/>
              </a:ln>
            </c:spPr>
          </c:dPt>
          <c:dLbls>
            <c:dLbl>
              <c:idx val="1"/>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Speed'!$A$54:$A$55</c:f>
              <c:numCache>
                <c:formatCode>0.00000000</c:formatCode>
                <c:ptCount val="2"/>
                <c:pt idx="0">
                  <c:v>3.82</c:v>
                </c:pt>
                <c:pt idx="1">
                  <c:v>3.8200000099999998</c:v>
                </c:pt>
              </c:numCache>
            </c:numRef>
          </c:xVal>
          <c:yVal>
            <c:numRef>
              <c:f>'Avg Speed'!$B$54:$B$55</c:f>
              <c:numCache>
                <c:formatCode>General</c:formatCode>
                <c:ptCount val="2"/>
                <c:pt idx="0">
                  <c:v>1.5</c:v>
                </c:pt>
                <c:pt idx="1">
                  <c:v>35</c:v>
                </c:pt>
              </c:numCache>
            </c:numRef>
          </c:yVal>
          <c:smooth val="1"/>
        </c:ser>
        <c:ser>
          <c:idx val="20"/>
          <c:order val="20"/>
          <c:tx>
            <c:strRef>
              <c:f>'Avg Speed'!$C$56</c:f>
              <c:strCache>
                <c:ptCount val="1"/>
                <c:pt idx="0">
                  <c:v>SE 71st</c:v>
                </c:pt>
              </c:strCache>
            </c:strRef>
          </c:tx>
          <c:spPr>
            <a:ln>
              <a:solidFill>
                <a:schemeClr val="bg1">
                  <a:lumMod val="65000"/>
                </a:schemeClr>
              </a:solidFill>
              <a:prstDash val="sysDot"/>
            </a:ln>
          </c:spPr>
          <c:marker>
            <c:symbol val="none"/>
          </c:marker>
          <c:dLbls>
            <c:dLbl>
              <c:idx val="1"/>
              <c:dLblPos val="t"/>
              <c:showLegendKey val="0"/>
              <c:showVal val="0"/>
              <c:showCatName val="0"/>
              <c:showSerName val="1"/>
              <c:showPercent val="0"/>
              <c:showBubbleSize val="0"/>
              <c:extLst>
                <c:ext xmlns:c15="http://schemas.microsoft.com/office/drawing/2012/chart" uri="{CE6537A1-D6FC-4f65-9D91-7224C49458BB}"/>
              </c:extLst>
            </c:dLbl>
            <c:spPr>
              <a:noFill/>
              <a:ln>
                <a:noFill/>
              </a:ln>
              <a:effectLst/>
            </c:spPr>
            <c:txPr>
              <a:bodyPr rot="-5400000"/>
              <a:lstStyle/>
              <a:p>
                <a:pPr>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Speed'!$A$56:$A$57</c:f>
              <c:numCache>
                <c:formatCode>0.00000000</c:formatCode>
                <c:ptCount val="2"/>
                <c:pt idx="0">
                  <c:v>8.5300000000000011</c:v>
                </c:pt>
                <c:pt idx="1">
                  <c:v>8.5300000000000011</c:v>
                </c:pt>
              </c:numCache>
            </c:numRef>
          </c:xVal>
          <c:yVal>
            <c:numRef>
              <c:f>'Avg Speed'!$B$56:$B$57</c:f>
              <c:numCache>
                <c:formatCode>General</c:formatCode>
                <c:ptCount val="2"/>
                <c:pt idx="0">
                  <c:v>1.5</c:v>
                </c:pt>
                <c:pt idx="1">
                  <c:v>35</c:v>
                </c:pt>
              </c:numCache>
            </c:numRef>
          </c:yVal>
          <c:smooth val="1"/>
        </c:ser>
        <c:ser>
          <c:idx val="21"/>
          <c:order val="21"/>
          <c:tx>
            <c:strRef>
              <c:f>'Avg Speed'!$C$58</c:f>
              <c:strCache>
                <c:ptCount val="1"/>
                <c:pt idx="0">
                  <c:v>SW 6th &amp; Mill</c:v>
                </c:pt>
              </c:strCache>
            </c:strRef>
          </c:tx>
          <c:spPr>
            <a:ln>
              <a:solidFill>
                <a:schemeClr val="bg1">
                  <a:lumMod val="65000"/>
                </a:schemeClr>
              </a:solidFill>
              <a:prstDash val="sysDot"/>
            </a:ln>
          </c:spPr>
          <c:marker>
            <c:symbol val="none"/>
          </c:marker>
          <c:dLbls>
            <c:dLbl>
              <c:idx val="1"/>
              <c:layout/>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dLblPos val="t"/>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Speed'!$A$58:$A$59</c:f>
              <c:numCache>
                <c:formatCode>0.00000000</c:formatCode>
                <c:ptCount val="2"/>
                <c:pt idx="0">
                  <c:v>13.8</c:v>
                </c:pt>
                <c:pt idx="1">
                  <c:v>13.8</c:v>
                </c:pt>
              </c:numCache>
            </c:numRef>
          </c:xVal>
          <c:yVal>
            <c:numRef>
              <c:f>'Avg Speed'!$B$58:$B$59</c:f>
              <c:numCache>
                <c:formatCode>General</c:formatCode>
                <c:ptCount val="2"/>
                <c:pt idx="0">
                  <c:v>1.5</c:v>
                </c:pt>
                <c:pt idx="1">
                  <c:v>25</c:v>
                </c:pt>
              </c:numCache>
            </c:numRef>
          </c:yVal>
          <c:smooth val="1"/>
        </c:ser>
        <c:ser>
          <c:idx val="22"/>
          <c:order val="22"/>
          <c:tx>
            <c:strRef>
              <c:f>'Avg Speed'!$C$60</c:f>
              <c:strCache>
                <c:ptCount val="1"/>
                <c:pt idx="0">
                  <c:v>SW 6th &amp; Alder</c:v>
                </c:pt>
              </c:strCache>
            </c:strRef>
          </c:tx>
          <c:spPr>
            <a:ln>
              <a:solidFill>
                <a:schemeClr val="bg1">
                  <a:lumMod val="65000"/>
                </a:schemeClr>
              </a:solidFill>
              <a:prstDash val="sysDot"/>
            </a:ln>
          </c:spPr>
          <c:marker>
            <c:symbol val="none"/>
          </c:marker>
          <c:dLbls>
            <c:dLbl>
              <c:idx val="1"/>
              <c:layout/>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Speed'!$A$60:$A$61</c:f>
              <c:numCache>
                <c:formatCode>0.00000000</c:formatCode>
                <c:ptCount val="2"/>
                <c:pt idx="0">
                  <c:v>14.3</c:v>
                </c:pt>
                <c:pt idx="1">
                  <c:v>14.300001</c:v>
                </c:pt>
              </c:numCache>
            </c:numRef>
          </c:xVal>
          <c:yVal>
            <c:numRef>
              <c:f>'Avg Speed'!$B$60:$B$61</c:f>
              <c:numCache>
                <c:formatCode>General</c:formatCode>
                <c:ptCount val="2"/>
                <c:pt idx="0">
                  <c:v>1.5</c:v>
                </c:pt>
                <c:pt idx="1">
                  <c:v>25</c:v>
                </c:pt>
              </c:numCache>
            </c:numRef>
          </c:yVal>
          <c:smooth val="1"/>
        </c:ser>
        <c:ser>
          <c:idx val="23"/>
          <c:order val="23"/>
          <c:tx>
            <c:strRef>
              <c:f>'Avg Speed'!$C$62</c:f>
              <c:strCache>
                <c:ptCount val="1"/>
                <c:pt idx="0">
                  <c:v>End of Route</c:v>
                </c:pt>
              </c:strCache>
            </c:strRef>
          </c:tx>
          <c:marker>
            <c:symbol val="none"/>
          </c:marker>
          <c:dPt>
            <c:idx val="1"/>
            <c:bubble3D val="0"/>
            <c:spPr>
              <a:ln>
                <a:solidFill>
                  <a:schemeClr val="bg1">
                    <a:lumMod val="65000"/>
                  </a:schemeClr>
                </a:solidFill>
                <a:prstDash val="sysDot"/>
              </a:ln>
            </c:spPr>
          </c:dPt>
          <c:dLbls>
            <c:dLbl>
              <c:idx val="1"/>
              <c:layout/>
              <c:spPr/>
              <c:txPr>
                <a:bodyPr rot="-5400000"/>
                <a:lstStyle/>
                <a:p>
                  <a:pPr>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Speed'!$A$62:$A$63</c:f>
              <c:numCache>
                <c:formatCode>0.00000000</c:formatCode>
                <c:ptCount val="2"/>
                <c:pt idx="0">
                  <c:v>14.8</c:v>
                </c:pt>
                <c:pt idx="1">
                  <c:v>14.80000001</c:v>
                </c:pt>
              </c:numCache>
            </c:numRef>
          </c:xVal>
          <c:yVal>
            <c:numRef>
              <c:f>'Avg Speed'!$B$62:$B$63</c:f>
              <c:numCache>
                <c:formatCode>General</c:formatCode>
                <c:ptCount val="2"/>
                <c:pt idx="0">
                  <c:v>1.5</c:v>
                </c:pt>
                <c:pt idx="1">
                  <c:v>25</c:v>
                </c:pt>
              </c:numCache>
            </c:numRef>
          </c:yVal>
          <c:smooth val="1"/>
        </c:ser>
        <c:dLbls>
          <c:showLegendKey val="0"/>
          <c:showVal val="0"/>
          <c:showCatName val="0"/>
          <c:showSerName val="0"/>
          <c:showPercent val="0"/>
          <c:showBubbleSize val="0"/>
        </c:dLbls>
        <c:axId val="244042040"/>
        <c:axId val="296320576"/>
      </c:scatterChart>
      <c:valAx>
        <c:axId val="244042040"/>
        <c:scaling>
          <c:orientation val="minMax"/>
          <c:max val="15"/>
          <c:min val="10"/>
        </c:scaling>
        <c:delete val="0"/>
        <c:axPos val="b"/>
        <c:title>
          <c:tx>
            <c:rich>
              <a:bodyPr/>
              <a:lstStyle/>
              <a:p>
                <a:pPr>
                  <a:defRPr/>
                </a:pPr>
                <a:r>
                  <a:rPr lang="en-US"/>
                  <a:t>c) Cumulative Distance 10-End (miles)</a:t>
                </a:r>
              </a:p>
            </c:rich>
          </c:tx>
          <c:layout>
            <c:manualLayout>
              <c:xMode val="edge"/>
              <c:yMode val="edge"/>
              <c:x val="0.36027962850797501"/>
              <c:y val="0.91228705295599199"/>
            </c:manualLayout>
          </c:layout>
          <c:overlay val="0"/>
        </c:title>
        <c:numFmt formatCode="0" sourceLinked="1"/>
        <c:majorTickMark val="out"/>
        <c:minorTickMark val="in"/>
        <c:tickLblPos val="nextTo"/>
        <c:crossAx val="296320576"/>
        <c:crosses val="autoZero"/>
        <c:crossBetween val="midCat"/>
        <c:majorUnit val="1"/>
        <c:minorUnit val="0.1"/>
      </c:valAx>
      <c:valAx>
        <c:axId val="296320576"/>
        <c:scaling>
          <c:orientation val="minMax"/>
          <c:max val="40"/>
          <c:min val="0"/>
        </c:scaling>
        <c:delete val="0"/>
        <c:axPos val="l"/>
        <c:title>
          <c:tx>
            <c:rich>
              <a:bodyPr rot="-5400000" vert="horz"/>
              <a:lstStyle/>
              <a:p>
                <a:pPr>
                  <a:defRPr/>
                </a:pPr>
                <a:r>
                  <a:rPr lang="en-US"/>
                  <a:t>Speed (mph)</a:t>
                </a:r>
              </a:p>
            </c:rich>
          </c:tx>
          <c:layout>
            <c:manualLayout>
              <c:xMode val="edge"/>
              <c:yMode val="edge"/>
              <c:x val="6.3745445943226304E-3"/>
              <c:y val="0.31488522832828802"/>
            </c:manualLayout>
          </c:layout>
          <c:overlay val="0"/>
        </c:title>
        <c:numFmt formatCode="0" sourceLinked="1"/>
        <c:majorTickMark val="out"/>
        <c:minorTickMark val="none"/>
        <c:tickLblPos val="nextTo"/>
        <c:crossAx val="244042040"/>
        <c:crosses val="autoZero"/>
        <c:crossBetween val="midCat"/>
      </c:valAx>
      <c:spPr>
        <a:ln>
          <a:noFill/>
        </a:ln>
      </c:spPr>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551036470718798E-2"/>
          <c:y val="0.13969107609631201"/>
          <c:w val="0.88680522096964498"/>
          <c:h val="0.68892067131710399"/>
        </c:manualLayout>
      </c:layout>
      <c:scatterChart>
        <c:scatterStyle val="smoothMarker"/>
        <c:varyColors val="0"/>
        <c:ser>
          <c:idx val="0"/>
          <c:order val="0"/>
          <c:tx>
            <c:strRef>
              <c:f>'Avg Speed'!$G$1</c:f>
              <c:strCache>
                <c:ptCount val="1"/>
                <c:pt idx="0">
                  <c:v>cumulative Distance</c:v>
                </c:pt>
              </c:strCache>
            </c:strRef>
          </c:tx>
          <c:spPr>
            <a:ln w="15875">
              <a:solidFill>
                <a:schemeClr val="bg1">
                  <a:lumMod val="85000"/>
                </a:schemeClr>
              </a:solidFill>
            </a:ln>
          </c:spPr>
          <c:marker>
            <c:symbol val="none"/>
          </c:marker>
          <c:trendline>
            <c:spPr>
              <a:ln w="19050"/>
            </c:spPr>
            <c:trendlineType val="linear"/>
            <c:dispRSqr val="0"/>
            <c:dispEq val="1"/>
            <c:trendlineLbl>
              <c:layout>
                <c:manualLayout>
                  <c:x val="-4.4741991169454501E-2"/>
                  <c:y val="-0.116545207097961"/>
                </c:manualLayout>
              </c:layout>
              <c:numFmt formatCode="General" sourceLinked="0"/>
              <c:spPr>
                <a:solidFill>
                  <a:schemeClr val="bg1"/>
                </a:solidFill>
                <a:ln>
                  <a:solidFill>
                    <a:schemeClr val="bg1">
                      <a:lumMod val="50000"/>
                    </a:schemeClr>
                  </a:solidFill>
                </a:ln>
              </c:spPr>
            </c:trendlineLbl>
          </c:trendline>
          <c:xVal>
            <c:numRef>
              <c:f>'Avg Speed'!$G$3:$G$594</c:f>
              <c:numCache>
                <c:formatCode>0</c:formatCode>
                <c:ptCount val="592"/>
                <c:pt idx="0">
                  <c:v>2.5000000000000001E-2</c:v>
                </c:pt>
                <c:pt idx="1">
                  <c:v>0.05</c:v>
                </c:pt>
                <c:pt idx="2">
                  <c:v>7.4999999999999997E-2</c:v>
                </c:pt>
                <c:pt idx="3">
                  <c:v>0.1</c:v>
                </c:pt>
                <c:pt idx="4">
                  <c:v>0.125</c:v>
                </c:pt>
                <c:pt idx="5">
                  <c:v>0.15</c:v>
                </c:pt>
                <c:pt idx="6">
                  <c:v>0.17499999999999999</c:v>
                </c:pt>
                <c:pt idx="7">
                  <c:v>0.2</c:v>
                </c:pt>
                <c:pt idx="8">
                  <c:v>0.22500000000000001</c:v>
                </c:pt>
                <c:pt idx="9">
                  <c:v>0.25</c:v>
                </c:pt>
                <c:pt idx="10">
                  <c:v>0.27500000000000002</c:v>
                </c:pt>
                <c:pt idx="11">
                  <c:v>0.3</c:v>
                </c:pt>
                <c:pt idx="12">
                  <c:v>0.32500000000000001</c:v>
                </c:pt>
                <c:pt idx="13">
                  <c:v>0.35</c:v>
                </c:pt>
                <c:pt idx="14">
                  <c:v>0.375</c:v>
                </c:pt>
                <c:pt idx="15">
                  <c:v>0.4</c:v>
                </c:pt>
                <c:pt idx="16">
                  <c:v>0.42499999999999999</c:v>
                </c:pt>
                <c:pt idx="17">
                  <c:v>0.45</c:v>
                </c:pt>
                <c:pt idx="18">
                  <c:v>0.47499999999999998</c:v>
                </c:pt>
                <c:pt idx="19">
                  <c:v>0.5</c:v>
                </c:pt>
                <c:pt idx="20">
                  <c:v>0.52500000000000002</c:v>
                </c:pt>
                <c:pt idx="21">
                  <c:v>0.55000000000000004</c:v>
                </c:pt>
                <c:pt idx="22">
                  <c:v>0.57499999999999996</c:v>
                </c:pt>
                <c:pt idx="23">
                  <c:v>0.6</c:v>
                </c:pt>
                <c:pt idx="24">
                  <c:v>0.625</c:v>
                </c:pt>
                <c:pt idx="25">
                  <c:v>0.65</c:v>
                </c:pt>
                <c:pt idx="26">
                  <c:v>0.67500000000000004</c:v>
                </c:pt>
                <c:pt idx="27">
                  <c:v>0.7</c:v>
                </c:pt>
                <c:pt idx="28">
                  <c:v>0.72499999999999998</c:v>
                </c:pt>
                <c:pt idx="29">
                  <c:v>0.75</c:v>
                </c:pt>
                <c:pt idx="30">
                  <c:v>0.77500000000000002</c:v>
                </c:pt>
                <c:pt idx="31">
                  <c:v>0.8</c:v>
                </c:pt>
                <c:pt idx="32">
                  <c:v>0.82499999999999996</c:v>
                </c:pt>
                <c:pt idx="33">
                  <c:v>0.85</c:v>
                </c:pt>
                <c:pt idx="34">
                  <c:v>0.875000000000001</c:v>
                </c:pt>
                <c:pt idx="35">
                  <c:v>0.90000000000000102</c:v>
                </c:pt>
                <c:pt idx="36">
                  <c:v>0.92500000000000104</c:v>
                </c:pt>
                <c:pt idx="37">
                  <c:v>0.95000000000000095</c:v>
                </c:pt>
                <c:pt idx="38">
                  <c:v>0.97500000000000098</c:v>
                </c:pt>
                <c:pt idx="39">
                  <c:v>1</c:v>
                </c:pt>
                <c:pt idx="40">
                  <c:v>1.0249999999999999</c:v>
                </c:pt>
                <c:pt idx="41">
                  <c:v>1.05</c:v>
                </c:pt>
                <c:pt idx="42">
                  <c:v>1.075</c:v>
                </c:pt>
                <c:pt idx="43">
                  <c:v>1.1000000000000001</c:v>
                </c:pt>
                <c:pt idx="44">
                  <c:v>1.125</c:v>
                </c:pt>
                <c:pt idx="45">
                  <c:v>1.1499999999999999</c:v>
                </c:pt>
                <c:pt idx="46">
                  <c:v>1.175</c:v>
                </c:pt>
                <c:pt idx="47">
                  <c:v>1.1999999999999991</c:v>
                </c:pt>
                <c:pt idx="48">
                  <c:v>1.224999999999999</c:v>
                </c:pt>
                <c:pt idx="49">
                  <c:v>1.249999999999998</c:v>
                </c:pt>
                <c:pt idx="50">
                  <c:v>1.274999999999999</c:v>
                </c:pt>
                <c:pt idx="51">
                  <c:v>1.299999999999998</c:v>
                </c:pt>
                <c:pt idx="52">
                  <c:v>1.3249999999999991</c:v>
                </c:pt>
                <c:pt idx="53">
                  <c:v>1.349999999999999</c:v>
                </c:pt>
                <c:pt idx="54">
                  <c:v>1.3749999999999989</c:v>
                </c:pt>
                <c:pt idx="55">
                  <c:v>1.399999999999999</c:v>
                </c:pt>
                <c:pt idx="56">
                  <c:v>1.424999999999998</c:v>
                </c:pt>
                <c:pt idx="57">
                  <c:v>1.4499999999999971</c:v>
                </c:pt>
                <c:pt idx="58">
                  <c:v>1.474999999999999</c:v>
                </c:pt>
                <c:pt idx="59">
                  <c:v>1.499999999999998</c:v>
                </c:pt>
                <c:pt idx="60">
                  <c:v>1.5249999999999979</c:v>
                </c:pt>
                <c:pt idx="61">
                  <c:v>1.549999999999998</c:v>
                </c:pt>
                <c:pt idx="62">
                  <c:v>1.574999999999998</c:v>
                </c:pt>
                <c:pt idx="63">
                  <c:v>1.5999999999999981</c:v>
                </c:pt>
                <c:pt idx="64">
                  <c:v>1.624999999999998</c:v>
                </c:pt>
                <c:pt idx="65">
                  <c:v>1.6499999999999979</c:v>
                </c:pt>
                <c:pt idx="66">
                  <c:v>1.674999999999998</c:v>
                </c:pt>
                <c:pt idx="67">
                  <c:v>1.699999999999998</c:v>
                </c:pt>
                <c:pt idx="68">
                  <c:v>1.7249999999999981</c:v>
                </c:pt>
                <c:pt idx="69">
                  <c:v>1.749999999999998</c:v>
                </c:pt>
                <c:pt idx="70">
                  <c:v>1.7749999999999979</c:v>
                </c:pt>
                <c:pt idx="71">
                  <c:v>1.799999999999998</c:v>
                </c:pt>
                <c:pt idx="72">
                  <c:v>1.8249999999999971</c:v>
                </c:pt>
                <c:pt idx="73">
                  <c:v>1.849999999999997</c:v>
                </c:pt>
                <c:pt idx="74">
                  <c:v>1.8749999999999969</c:v>
                </c:pt>
                <c:pt idx="75">
                  <c:v>1.899999999999997</c:v>
                </c:pt>
                <c:pt idx="76">
                  <c:v>1.924999999999996</c:v>
                </c:pt>
                <c:pt idx="77">
                  <c:v>1.9499999999999971</c:v>
                </c:pt>
                <c:pt idx="78">
                  <c:v>1.974999999999997</c:v>
                </c:pt>
                <c:pt idx="79">
                  <c:v>1.999999999999996</c:v>
                </c:pt>
                <c:pt idx="80">
                  <c:v>2.0249999999999968</c:v>
                </c:pt>
                <c:pt idx="81">
                  <c:v>2.0499999999999972</c:v>
                </c:pt>
                <c:pt idx="82">
                  <c:v>2.0749999999999971</c:v>
                </c:pt>
                <c:pt idx="83">
                  <c:v>2.099999999999997</c:v>
                </c:pt>
                <c:pt idx="84">
                  <c:v>2.1249999999999969</c:v>
                </c:pt>
                <c:pt idx="85">
                  <c:v>2.1499999999999968</c:v>
                </c:pt>
                <c:pt idx="86">
                  <c:v>2.1749999999999972</c:v>
                </c:pt>
                <c:pt idx="87">
                  <c:v>2.1999999999999962</c:v>
                </c:pt>
                <c:pt idx="88">
                  <c:v>2.2249999999999961</c:v>
                </c:pt>
                <c:pt idx="89">
                  <c:v>2.249999999999996</c:v>
                </c:pt>
                <c:pt idx="90">
                  <c:v>2.2749999999999959</c:v>
                </c:pt>
                <c:pt idx="91">
                  <c:v>2.2999999999999958</c:v>
                </c:pt>
                <c:pt idx="92">
                  <c:v>2.3249999999999962</c:v>
                </c:pt>
                <c:pt idx="93">
                  <c:v>2.3499999999999952</c:v>
                </c:pt>
                <c:pt idx="94">
                  <c:v>2.3749999999999951</c:v>
                </c:pt>
                <c:pt idx="95">
                  <c:v>2.399999999999995</c:v>
                </c:pt>
                <c:pt idx="96">
                  <c:v>2.4249999999999949</c:v>
                </c:pt>
                <c:pt idx="97">
                  <c:v>2.4499999999999948</c:v>
                </c:pt>
                <c:pt idx="98">
                  <c:v>2.4749999999999952</c:v>
                </c:pt>
                <c:pt idx="99">
                  <c:v>2.4999999999999951</c:v>
                </c:pt>
                <c:pt idx="100">
                  <c:v>2.524999999999995</c:v>
                </c:pt>
                <c:pt idx="101">
                  <c:v>2.5499999999999949</c:v>
                </c:pt>
                <c:pt idx="102">
                  <c:v>2.5749999999999948</c:v>
                </c:pt>
                <c:pt idx="103">
                  <c:v>2.5999999999999952</c:v>
                </c:pt>
                <c:pt idx="104">
                  <c:v>2.6249999999999951</c:v>
                </c:pt>
                <c:pt idx="105">
                  <c:v>2.6499999999999941</c:v>
                </c:pt>
                <c:pt idx="106">
                  <c:v>2.674999999999994</c:v>
                </c:pt>
                <c:pt idx="107">
                  <c:v>2.699999999999994</c:v>
                </c:pt>
                <c:pt idx="108">
                  <c:v>2.7249999999999952</c:v>
                </c:pt>
                <c:pt idx="109">
                  <c:v>2.7499999999999938</c:v>
                </c:pt>
                <c:pt idx="110">
                  <c:v>2.7749999999999941</c:v>
                </c:pt>
                <c:pt idx="111">
                  <c:v>2.799999999999994</c:v>
                </c:pt>
                <c:pt idx="112">
                  <c:v>2.824999999999994</c:v>
                </c:pt>
                <c:pt idx="113">
                  <c:v>2.8499999999999939</c:v>
                </c:pt>
                <c:pt idx="114">
                  <c:v>2.8749999999999938</c:v>
                </c:pt>
                <c:pt idx="115">
                  <c:v>2.8999999999999941</c:v>
                </c:pt>
                <c:pt idx="116">
                  <c:v>2.924999999999994</c:v>
                </c:pt>
                <c:pt idx="117">
                  <c:v>2.9499999999999931</c:v>
                </c:pt>
                <c:pt idx="118">
                  <c:v>2.974999999999993</c:v>
                </c:pt>
                <c:pt idx="119">
                  <c:v>2.9999999999999929</c:v>
                </c:pt>
                <c:pt idx="120">
                  <c:v>3.0249999999999928</c:v>
                </c:pt>
                <c:pt idx="121">
                  <c:v>3.0499999999999932</c:v>
                </c:pt>
                <c:pt idx="122">
                  <c:v>3.0749999999999931</c:v>
                </c:pt>
                <c:pt idx="123">
                  <c:v>3.099999999999993</c:v>
                </c:pt>
                <c:pt idx="124">
                  <c:v>3.1249999999999929</c:v>
                </c:pt>
                <c:pt idx="125">
                  <c:v>3.1499999999999928</c:v>
                </c:pt>
                <c:pt idx="126">
                  <c:v>3.1749999999999932</c:v>
                </c:pt>
                <c:pt idx="127">
                  <c:v>3.1999999999999931</c:v>
                </c:pt>
                <c:pt idx="128">
                  <c:v>3.224999999999993</c:v>
                </c:pt>
                <c:pt idx="129">
                  <c:v>3.2499999999999929</c:v>
                </c:pt>
                <c:pt idx="130">
                  <c:v>3.2749999999999928</c:v>
                </c:pt>
                <c:pt idx="131">
                  <c:v>3.2999999999999932</c:v>
                </c:pt>
                <c:pt idx="132">
                  <c:v>3.3249999999999922</c:v>
                </c:pt>
                <c:pt idx="133">
                  <c:v>3.3499999999999921</c:v>
                </c:pt>
                <c:pt idx="134">
                  <c:v>3.374999999999992</c:v>
                </c:pt>
                <c:pt idx="135">
                  <c:v>3.399999999999991</c:v>
                </c:pt>
                <c:pt idx="136">
                  <c:v>3.4249999999999918</c:v>
                </c:pt>
                <c:pt idx="137">
                  <c:v>3.4499999999999922</c:v>
                </c:pt>
                <c:pt idx="138">
                  <c:v>3.4749999999999921</c:v>
                </c:pt>
                <c:pt idx="139">
                  <c:v>3.4999999999999911</c:v>
                </c:pt>
                <c:pt idx="140">
                  <c:v>3.524999999999991</c:v>
                </c:pt>
                <c:pt idx="141">
                  <c:v>3.5499999999999909</c:v>
                </c:pt>
                <c:pt idx="142">
                  <c:v>3.5749999999999909</c:v>
                </c:pt>
                <c:pt idx="143">
                  <c:v>3.5999999999999912</c:v>
                </c:pt>
                <c:pt idx="144">
                  <c:v>3.6249999999999911</c:v>
                </c:pt>
                <c:pt idx="145">
                  <c:v>3.649999999999991</c:v>
                </c:pt>
                <c:pt idx="146">
                  <c:v>3.6749999999999909</c:v>
                </c:pt>
                <c:pt idx="147">
                  <c:v>3.6999999999999909</c:v>
                </c:pt>
                <c:pt idx="148">
                  <c:v>3.7249999999999912</c:v>
                </c:pt>
                <c:pt idx="149">
                  <c:v>3.7499999999999911</c:v>
                </c:pt>
                <c:pt idx="150">
                  <c:v>3.774999999999991</c:v>
                </c:pt>
                <c:pt idx="151">
                  <c:v>3.7999999999999901</c:v>
                </c:pt>
                <c:pt idx="152">
                  <c:v>3.82499999999999</c:v>
                </c:pt>
                <c:pt idx="153">
                  <c:v>3.8499999999999881</c:v>
                </c:pt>
                <c:pt idx="154">
                  <c:v>3.874999999999988</c:v>
                </c:pt>
                <c:pt idx="155">
                  <c:v>3.8999999999999901</c:v>
                </c:pt>
                <c:pt idx="156">
                  <c:v>3.9249999999999901</c:v>
                </c:pt>
                <c:pt idx="157">
                  <c:v>3.94999999999999</c:v>
                </c:pt>
                <c:pt idx="158">
                  <c:v>3.974999999999989</c:v>
                </c:pt>
                <c:pt idx="159">
                  <c:v>3.999999999999988</c:v>
                </c:pt>
                <c:pt idx="160">
                  <c:v>4.0249999999999773</c:v>
                </c:pt>
                <c:pt idx="161">
                  <c:v>4.0499999999999901</c:v>
                </c:pt>
                <c:pt idx="162">
                  <c:v>4.0749999999999904</c:v>
                </c:pt>
                <c:pt idx="163">
                  <c:v>4.0999999999999908</c:v>
                </c:pt>
                <c:pt idx="164">
                  <c:v>4.124999999999976</c:v>
                </c:pt>
                <c:pt idx="165">
                  <c:v>4.1499999999999906</c:v>
                </c:pt>
                <c:pt idx="166">
                  <c:v>4.1749999999999856</c:v>
                </c:pt>
                <c:pt idx="167">
                  <c:v>4.1999999999999886</c:v>
                </c:pt>
                <c:pt idx="168">
                  <c:v>4.2249999999999854</c:v>
                </c:pt>
                <c:pt idx="169">
                  <c:v>4.2499999999999929</c:v>
                </c:pt>
                <c:pt idx="170">
                  <c:v>4.2749999999999906</c:v>
                </c:pt>
                <c:pt idx="171">
                  <c:v>4.2999999999999936</c:v>
                </c:pt>
                <c:pt idx="172">
                  <c:v>4.324999999999978</c:v>
                </c:pt>
                <c:pt idx="173">
                  <c:v>4.3499999999999943</c:v>
                </c:pt>
                <c:pt idx="174">
                  <c:v>4.3749999999999947</c:v>
                </c:pt>
                <c:pt idx="175">
                  <c:v>4.399999999999995</c:v>
                </c:pt>
                <c:pt idx="176">
                  <c:v>4.4249999999999856</c:v>
                </c:pt>
                <c:pt idx="177">
                  <c:v>4.4499999999999957</c:v>
                </c:pt>
                <c:pt idx="178">
                  <c:v>4.4749999999999961</c:v>
                </c:pt>
                <c:pt idx="179">
                  <c:v>4.4999999999999956</c:v>
                </c:pt>
                <c:pt idx="180">
                  <c:v>4.5249999999999826</c:v>
                </c:pt>
                <c:pt idx="181">
                  <c:v>4.5499999999999972</c:v>
                </c:pt>
                <c:pt idx="182">
                  <c:v>4.5749999999999984</c:v>
                </c:pt>
                <c:pt idx="183">
                  <c:v>4.5999999999999979</c:v>
                </c:pt>
                <c:pt idx="184">
                  <c:v>4.6249999999999787</c:v>
                </c:pt>
                <c:pt idx="185">
                  <c:v>4.6499999999999977</c:v>
                </c:pt>
                <c:pt idx="186">
                  <c:v>4.6749999999999918</c:v>
                </c:pt>
                <c:pt idx="187">
                  <c:v>4.6999999999999966</c:v>
                </c:pt>
                <c:pt idx="188">
                  <c:v>4.7249999999999872</c:v>
                </c:pt>
                <c:pt idx="189">
                  <c:v>4.75</c:v>
                </c:pt>
                <c:pt idx="190">
                  <c:v>4.7750000000000004</c:v>
                </c:pt>
                <c:pt idx="191">
                  <c:v>4.8000000000000007</c:v>
                </c:pt>
                <c:pt idx="192">
                  <c:v>4.8249999999999851</c:v>
                </c:pt>
                <c:pt idx="193">
                  <c:v>4.8499999999999996</c:v>
                </c:pt>
                <c:pt idx="194">
                  <c:v>4.8750000000000018</c:v>
                </c:pt>
                <c:pt idx="195">
                  <c:v>4.9000000000000021</c:v>
                </c:pt>
                <c:pt idx="196">
                  <c:v>4.9250000000000016</c:v>
                </c:pt>
                <c:pt idx="197">
                  <c:v>4.9500000000000028</c:v>
                </c:pt>
                <c:pt idx="198">
                  <c:v>4.9750000000000032</c:v>
                </c:pt>
                <c:pt idx="199">
                  <c:v>5.0000000000000044</c:v>
                </c:pt>
                <c:pt idx="200">
                  <c:v>5.0249999999999897</c:v>
                </c:pt>
                <c:pt idx="201">
                  <c:v>5.0500000000000043</c:v>
                </c:pt>
                <c:pt idx="202">
                  <c:v>5.0750000000000046</c:v>
                </c:pt>
                <c:pt idx="203">
                  <c:v>5.100000000000005</c:v>
                </c:pt>
                <c:pt idx="204">
                  <c:v>5.1250000000000044</c:v>
                </c:pt>
                <c:pt idx="205">
                  <c:v>5.1500000000000057</c:v>
                </c:pt>
                <c:pt idx="206">
                  <c:v>5.175000000000006</c:v>
                </c:pt>
                <c:pt idx="207">
                  <c:v>5.2000000000000064</c:v>
                </c:pt>
                <c:pt idx="208">
                  <c:v>5.2250000000000068</c:v>
                </c:pt>
                <c:pt idx="209">
                  <c:v>5.2500000000000071</c:v>
                </c:pt>
                <c:pt idx="210">
                  <c:v>5.2750000000000083</c:v>
                </c:pt>
                <c:pt idx="211">
                  <c:v>5.3000000000000078</c:v>
                </c:pt>
                <c:pt idx="212">
                  <c:v>5.3250000000000046</c:v>
                </c:pt>
                <c:pt idx="213">
                  <c:v>5.3500000000000076</c:v>
                </c:pt>
                <c:pt idx="214">
                  <c:v>5.3750000000000089</c:v>
                </c:pt>
                <c:pt idx="215">
                  <c:v>5.4000000000000101</c:v>
                </c:pt>
                <c:pt idx="216">
                  <c:v>5.4250000000000096</c:v>
                </c:pt>
                <c:pt idx="217">
                  <c:v>5.4500000000000099</c:v>
                </c:pt>
                <c:pt idx="218">
                  <c:v>5.4750000000000103</c:v>
                </c:pt>
                <c:pt idx="219">
                  <c:v>5.5000000000000107</c:v>
                </c:pt>
                <c:pt idx="220">
                  <c:v>5.5250000000000066</c:v>
                </c:pt>
                <c:pt idx="221">
                  <c:v>5.5500000000000096</c:v>
                </c:pt>
                <c:pt idx="222">
                  <c:v>5.5750000000000117</c:v>
                </c:pt>
                <c:pt idx="223">
                  <c:v>5.6000000000000076</c:v>
                </c:pt>
                <c:pt idx="224">
                  <c:v>5.6249999999999991</c:v>
                </c:pt>
                <c:pt idx="225">
                  <c:v>5.6500000000000057</c:v>
                </c:pt>
                <c:pt idx="226">
                  <c:v>5.6750000000000087</c:v>
                </c:pt>
                <c:pt idx="227">
                  <c:v>5.7000000000000126</c:v>
                </c:pt>
                <c:pt idx="228">
                  <c:v>5.7250000000000076</c:v>
                </c:pt>
                <c:pt idx="229">
                  <c:v>5.7500000000000142</c:v>
                </c:pt>
                <c:pt idx="230">
                  <c:v>5.7750000000000146</c:v>
                </c:pt>
                <c:pt idx="231">
                  <c:v>5.8000000000000149</c:v>
                </c:pt>
                <c:pt idx="232">
                  <c:v>5.8250000000000046</c:v>
                </c:pt>
                <c:pt idx="233">
                  <c:v>5.8500000000000156</c:v>
                </c:pt>
                <c:pt idx="234">
                  <c:v>5.875000000000016</c:v>
                </c:pt>
                <c:pt idx="235">
                  <c:v>5.9000000000000163</c:v>
                </c:pt>
                <c:pt idx="236">
                  <c:v>5.9250000000000167</c:v>
                </c:pt>
                <c:pt idx="237">
                  <c:v>5.9500000000000171</c:v>
                </c:pt>
                <c:pt idx="238">
                  <c:v>5.9750000000000174</c:v>
                </c:pt>
                <c:pt idx="239">
                  <c:v>6.0000000000000178</c:v>
                </c:pt>
                <c:pt idx="240">
                  <c:v>6.0250000000000146</c:v>
                </c:pt>
                <c:pt idx="241">
                  <c:v>6.0500000000000176</c:v>
                </c:pt>
                <c:pt idx="242">
                  <c:v>6.0750000000000188</c:v>
                </c:pt>
                <c:pt idx="243">
                  <c:v>6.1000000000000174</c:v>
                </c:pt>
                <c:pt idx="244">
                  <c:v>6.1250000000000071</c:v>
                </c:pt>
                <c:pt idx="245">
                  <c:v>6.1500000000000146</c:v>
                </c:pt>
                <c:pt idx="246">
                  <c:v>6.1750000000000203</c:v>
                </c:pt>
                <c:pt idx="247">
                  <c:v>6.2000000000000206</c:v>
                </c:pt>
                <c:pt idx="248">
                  <c:v>6.225000000000021</c:v>
                </c:pt>
                <c:pt idx="249">
                  <c:v>6.2500000000000213</c:v>
                </c:pt>
                <c:pt idx="250">
                  <c:v>6.2750000000000217</c:v>
                </c:pt>
                <c:pt idx="251">
                  <c:v>6.300000000000022</c:v>
                </c:pt>
                <c:pt idx="252">
                  <c:v>6.3250000000000206</c:v>
                </c:pt>
                <c:pt idx="253">
                  <c:v>6.3500000000000227</c:v>
                </c:pt>
                <c:pt idx="254">
                  <c:v>6.3750000000000231</c:v>
                </c:pt>
                <c:pt idx="255">
                  <c:v>6.4000000000000226</c:v>
                </c:pt>
                <c:pt idx="256">
                  <c:v>6.4250000000000238</c:v>
                </c:pt>
                <c:pt idx="257">
                  <c:v>6.450000000000025</c:v>
                </c:pt>
                <c:pt idx="258">
                  <c:v>6.4750000000000281</c:v>
                </c:pt>
                <c:pt idx="259">
                  <c:v>6.5000000000000249</c:v>
                </c:pt>
                <c:pt idx="260">
                  <c:v>6.5250000000000252</c:v>
                </c:pt>
                <c:pt idx="261">
                  <c:v>6.5500000000000256</c:v>
                </c:pt>
                <c:pt idx="262">
                  <c:v>6.5750000000000259</c:v>
                </c:pt>
                <c:pt idx="263">
                  <c:v>6.6000000000000263</c:v>
                </c:pt>
                <c:pt idx="264">
                  <c:v>6.6250000000000266</c:v>
                </c:pt>
                <c:pt idx="265">
                  <c:v>6.650000000000027</c:v>
                </c:pt>
                <c:pt idx="266">
                  <c:v>6.6750000000000274</c:v>
                </c:pt>
                <c:pt idx="267">
                  <c:v>6.7000000000000277</c:v>
                </c:pt>
                <c:pt idx="268">
                  <c:v>6.7250000000000281</c:v>
                </c:pt>
                <c:pt idx="269">
                  <c:v>6.7500000000000284</c:v>
                </c:pt>
                <c:pt idx="270">
                  <c:v>6.7750000000000297</c:v>
                </c:pt>
                <c:pt idx="271">
                  <c:v>6.80000000000003</c:v>
                </c:pt>
                <c:pt idx="272">
                  <c:v>6.8250000000000286</c:v>
                </c:pt>
                <c:pt idx="273">
                  <c:v>6.8500000000000298</c:v>
                </c:pt>
                <c:pt idx="274">
                  <c:v>6.8750000000000302</c:v>
                </c:pt>
                <c:pt idx="275">
                  <c:v>6.9000000000000314</c:v>
                </c:pt>
                <c:pt idx="276">
                  <c:v>6.9250000000000309</c:v>
                </c:pt>
                <c:pt idx="277">
                  <c:v>6.9500000000000313</c:v>
                </c:pt>
                <c:pt idx="278">
                  <c:v>6.9750000000000316</c:v>
                </c:pt>
                <c:pt idx="279">
                  <c:v>7.000000000000032</c:v>
                </c:pt>
                <c:pt idx="280">
                  <c:v>7.0250000000000314</c:v>
                </c:pt>
                <c:pt idx="281">
                  <c:v>7.0500000000000327</c:v>
                </c:pt>
                <c:pt idx="282">
                  <c:v>7.075000000000033</c:v>
                </c:pt>
                <c:pt idx="283">
                  <c:v>7.1000000000000334</c:v>
                </c:pt>
                <c:pt idx="284">
                  <c:v>7.1250000000000284</c:v>
                </c:pt>
                <c:pt idx="285">
                  <c:v>7.1500000000000341</c:v>
                </c:pt>
                <c:pt idx="286">
                  <c:v>7.1750000000000353</c:v>
                </c:pt>
                <c:pt idx="287">
                  <c:v>7.2000000000000348</c:v>
                </c:pt>
                <c:pt idx="288">
                  <c:v>7.2250000000000352</c:v>
                </c:pt>
                <c:pt idx="289">
                  <c:v>7.2500000000000364</c:v>
                </c:pt>
                <c:pt idx="290">
                  <c:v>7.2750000000000359</c:v>
                </c:pt>
                <c:pt idx="291">
                  <c:v>7.3000000000000362</c:v>
                </c:pt>
                <c:pt idx="292">
                  <c:v>7.3250000000000366</c:v>
                </c:pt>
                <c:pt idx="293">
                  <c:v>7.3500000000000369</c:v>
                </c:pt>
                <c:pt idx="294">
                  <c:v>7.3750000000000373</c:v>
                </c:pt>
                <c:pt idx="295">
                  <c:v>7.4000000000000377</c:v>
                </c:pt>
                <c:pt idx="296">
                  <c:v>7.425000000000038</c:v>
                </c:pt>
                <c:pt idx="297">
                  <c:v>7.4500000000000384</c:v>
                </c:pt>
                <c:pt idx="298">
                  <c:v>7.4750000000000396</c:v>
                </c:pt>
                <c:pt idx="299">
                  <c:v>7.50000000000004</c:v>
                </c:pt>
                <c:pt idx="300">
                  <c:v>7.5250000000000394</c:v>
                </c:pt>
                <c:pt idx="301">
                  <c:v>7.5500000000000398</c:v>
                </c:pt>
                <c:pt idx="302">
                  <c:v>7.5750000000000401</c:v>
                </c:pt>
                <c:pt idx="303">
                  <c:v>7.6000000000000396</c:v>
                </c:pt>
                <c:pt idx="304">
                  <c:v>7.6250000000000346</c:v>
                </c:pt>
                <c:pt idx="305">
                  <c:v>7.6500000000000377</c:v>
                </c:pt>
                <c:pt idx="306">
                  <c:v>7.6750000000000407</c:v>
                </c:pt>
                <c:pt idx="307">
                  <c:v>7.7000000000000419</c:v>
                </c:pt>
                <c:pt idx="308">
                  <c:v>7.7250000000000396</c:v>
                </c:pt>
                <c:pt idx="309">
                  <c:v>7.7500000000000426</c:v>
                </c:pt>
                <c:pt idx="310">
                  <c:v>7.775000000000043</c:v>
                </c:pt>
                <c:pt idx="311">
                  <c:v>7.8000000000000416</c:v>
                </c:pt>
                <c:pt idx="312">
                  <c:v>7.8250000000000366</c:v>
                </c:pt>
                <c:pt idx="313">
                  <c:v>7.8500000000000441</c:v>
                </c:pt>
                <c:pt idx="314">
                  <c:v>7.8750000000000444</c:v>
                </c:pt>
                <c:pt idx="315">
                  <c:v>7.9000000000000448</c:v>
                </c:pt>
                <c:pt idx="316">
                  <c:v>7.9250000000000451</c:v>
                </c:pt>
                <c:pt idx="317">
                  <c:v>7.9500000000000464</c:v>
                </c:pt>
                <c:pt idx="318">
                  <c:v>7.9750000000000458</c:v>
                </c:pt>
                <c:pt idx="319">
                  <c:v>8.0000000000000462</c:v>
                </c:pt>
                <c:pt idx="320">
                  <c:v>8.0250000000000465</c:v>
                </c:pt>
                <c:pt idx="321">
                  <c:v>8.0500000000000504</c:v>
                </c:pt>
                <c:pt idx="322">
                  <c:v>8.0750000000000508</c:v>
                </c:pt>
                <c:pt idx="323">
                  <c:v>8.1000000000000476</c:v>
                </c:pt>
                <c:pt idx="324">
                  <c:v>8.1250000000000497</c:v>
                </c:pt>
                <c:pt idx="325">
                  <c:v>8.1500000000000501</c:v>
                </c:pt>
                <c:pt idx="326">
                  <c:v>8.1750000000000504</c:v>
                </c:pt>
                <c:pt idx="327">
                  <c:v>8.2000000000000508</c:v>
                </c:pt>
                <c:pt idx="328">
                  <c:v>8.2250000000000494</c:v>
                </c:pt>
                <c:pt idx="329">
                  <c:v>8.2500000000000497</c:v>
                </c:pt>
                <c:pt idx="330">
                  <c:v>8.2750000000000501</c:v>
                </c:pt>
                <c:pt idx="331">
                  <c:v>8.3000000000000504</c:v>
                </c:pt>
                <c:pt idx="332">
                  <c:v>8.3250000000000508</c:v>
                </c:pt>
                <c:pt idx="333">
                  <c:v>8.3500000000000512</c:v>
                </c:pt>
                <c:pt idx="334">
                  <c:v>8.3750000000000568</c:v>
                </c:pt>
                <c:pt idx="335">
                  <c:v>8.4000000000000536</c:v>
                </c:pt>
                <c:pt idx="336">
                  <c:v>8.4250000000000522</c:v>
                </c:pt>
                <c:pt idx="337">
                  <c:v>8.4500000000000526</c:v>
                </c:pt>
                <c:pt idx="338">
                  <c:v>8.4750000000000547</c:v>
                </c:pt>
                <c:pt idx="339">
                  <c:v>8.5000000000000533</c:v>
                </c:pt>
                <c:pt idx="340">
                  <c:v>8.5250000000000536</c:v>
                </c:pt>
                <c:pt idx="341">
                  <c:v>8.5500000000000522</c:v>
                </c:pt>
                <c:pt idx="342">
                  <c:v>8.5750000000000544</c:v>
                </c:pt>
                <c:pt idx="343">
                  <c:v>8.6000000000000529</c:v>
                </c:pt>
                <c:pt idx="344">
                  <c:v>8.6250000000000551</c:v>
                </c:pt>
                <c:pt idx="345">
                  <c:v>8.6500000000000554</c:v>
                </c:pt>
                <c:pt idx="346">
                  <c:v>8.6750000000000558</c:v>
                </c:pt>
                <c:pt idx="347">
                  <c:v>8.7000000000000473</c:v>
                </c:pt>
                <c:pt idx="348">
                  <c:v>8.7250000000000529</c:v>
                </c:pt>
                <c:pt idx="349">
                  <c:v>8.7500000000000551</c:v>
                </c:pt>
                <c:pt idx="350">
                  <c:v>8.7750000000000572</c:v>
                </c:pt>
                <c:pt idx="351">
                  <c:v>8.8000000000000576</c:v>
                </c:pt>
                <c:pt idx="352">
                  <c:v>8.8250000000000597</c:v>
                </c:pt>
                <c:pt idx="353">
                  <c:v>8.85000000000006</c:v>
                </c:pt>
                <c:pt idx="354">
                  <c:v>8.8750000000000604</c:v>
                </c:pt>
                <c:pt idx="355">
                  <c:v>8.9000000000000572</c:v>
                </c:pt>
                <c:pt idx="356">
                  <c:v>8.9250000000000593</c:v>
                </c:pt>
                <c:pt idx="357">
                  <c:v>8.9500000000000597</c:v>
                </c:pt>
                <c:pt idx="358">
                  <c:v>8.97500000000006</c:v>
                </c:pt>
                <c:pt idx="359">
                  <c:v>9.0000000000000604</c:v>
                </c:pt>
                <c:pt idx="360">
                  <c:v>9.0250000000000608</c:v>
                </c:pt>
                <c:pt idx="361">
                  <c:v>9.0500000000000647</c:v>
                </c:pt>
                <c:pt idx="362">
                  <c:v>9.0750000000000668</c:v>
                </c:pt>
                <c:pt idx="363">
                  <c:v>9.1000000000000618</c:v>
                </c:pt>
                <c:pt idx="364">
                  <c:v>9.1250000000000622</c:v>
                </c:pt>
                <c:pt idx="365">
                  <c:v>9.1500000000000625</c:v>
                </c:pt>
                <c:pt idx="366">
                  <c:v>9.1750000000000647</c:v>
                </c:pt>
                <c:pt idx="367">
                  <c:v>9.2000000000000632</c:v>
                </c:pt>
                <c:pt idx="368">
                  <c:v>9.2250000000000636</c:v>
                </c:pt>
                <c:pt idx="369">
                  <c:v>9.2500000000000657</c:v>
                </c:pt>
                <c:pt idx="370">
                  <c:v>9.2750000000000643</c:v>
                </c:pt>
                <c:pt idx="371">
                  <c:v>9.3000000000000647</c:v>
                </c:pt>
                <c:pt idx="372">
                  <c:v>9.3250000000000668</c:v>
                </c:pt>
                <c:pt idx="373">
                  <c:v>9.3500000000000707</c:v>
                </c:pt>
                <c:pt idx="374">
                  <c:v>9.3750000000000693</c:v>
                </c:pt>
                <c:pt idx="375">
                  <c:v>9.4000000000000661</c:v>
                </c:pt>
                <c:pt idx="376">
                  <c:v>9.4250000000000664</c:v>
                </c:pt>
                <c:pt idx="377">
                  <c:v>9.4500000000000668</c:v>
                </c:pt>
                <c:pt idx="378">
                  <c:v>9.4750000000000707</c:v>
                </c:pt>
                <c:pt idx="379">
                  <c:v>9.5000000000000675</c:v>
                </c:pt>
                <c:pt idx="380">
                  <c:v>9.5250000000000696</c:v>
                </c:pt>
                <c:pt idx="381">
                  <c:v>9.55000000000007</c:v>
                </c:pt>
                <c:pt idx="382">
                  <c:v>9.5750000000000703</c:v>
                </c:pt>
                <c:pt idx="383">
                  <c:v>9.6000000000000671</c:v>
                </c:pt>
                <c:pt idx="384">
                  <c:v>9.6250000000000693</c:v>
                </c:pt>
                <c:pt idx="385">
                  <c:v>9.6500000000000696</c:v>
                </c:pt>
                <c:pt idx="386">
                  <c:v>9.67500000000007</c:v>
                </c:pt>
                <c:pt idx="387">
                  <c:v>9.7000000000000686</c:v>
                </c:pt>
                <c:pt idx="388">
                  <c:v>9.7250000000000671</c:v>
                </c:pt>
                <c:pt idx="389">
                  <c:v>9.7500000000000711</c:v>
                </c:pt>
                <c:pt idx="390">
                  <c:v>9.7750000000000714</c:v>
                </c:pt>
                <c:pt idx="391">
                  <c:v>9.8000000000000718</c:v>
                </c:pt>
                <c:pt idx="392">
                  <c:v>9.8250000000000721</c:v>
                </c:pt>
                <c:pt idx="393">
                  <c:v>9.8500000000000725</c:v>
                </c:pt>
                <c:pt idx="394">
                  <c:v>9.8750000000000728</c:v>
                </c:pt>
                <c:pt idx="395">
                  <c:v>9.9000000000000732</c:v>
                </c:pt>
                <c:pt idx="396">
                  <c:v>9.9250000000000735</c:v>
                </c:pt>
                <c:pt idx="397">
                  <c:v>9.9500000000000757</c:v>
                </c:pt>
                <c:pt idx="398">
                  <c:v>9.9750000000000743</c:v>
                </c:pt>
                <c:pt idx="399">
                  <c:v>10.000000000000069</c:v>
                </c:pt>
                <c:pt idx="400">
                  <c:v>10.02500000000007</c:v>
                </c:pt>
                <c:pt idx="401">
                  <c:v>10.050000000000081</c:v>
                </c:pt>
                <c:pt idx="402">
                  <c:v>10.075000000000079</c:v>
                </c:pt>
                <c:pt idx="403">
                  <c:v>10.100000000000071</c:v>
                </c:pt>
                <c:pt idx="404">
                  <c:v>10.125000000000069</c:v>
                </c:pt>
                <c:pt idx="405">
                  <c:v>10.15000000000008</c:v>
                </c:pt>
                <c:pt idx="406">
                  <c:v>10.175000000000081</c:v>
                </c:pt>
                <c:pt idx="407">
                  <c:v>10.200000000000079</c:v>
                </c:pt>
                <c:pt idx="408">
                  <c:v>10.22500000000008</c:v>
                </c:pt>
                <c:pt idx="409">
                  <c:v>10.25000000000008</c:v>
                </c:pt>
                <c:pt idx="410">
                  <c:v>10.27500000000008</c:v>
                </c:pt>
                <c:pt idx="411">
                  <c:v>10.300000000000081</c:v>
                </c:pt>
                <c:pt idx="412">
                  <c:v>10.325000000000079</c:v>
                </c:pt>
                <c:pt idx="413">
                  <c:v>10.35000000000008</c:v>
                </c:pt>
                <c:pt idx="414">
                  <c:v>10.37500000000008</c:v>
                </c:pt>
                <c:pt idx="415">
                  <c:v>10.40000000000008</c:v>
                </c:pt>
                <c:pt idx="416">
                  <c:v>10.425000000000081</c:v>
                </c:pt>
                <c:pt idx="417">
                  <c:v>10.450000000000079</c:v>
                </c:pt>
                <c:pt idx="418">
                  <c:v>10.47500000000008</c:v>
                </c:pt>
                <c:pt idx="419">
                  <c:v>10.50000000000008</c:v>
                </c:pt>
                <c:pt idx="420">
                  <c:v>10.52500000000008</c:v>
                </c:pt>
                <c:pt idx="421">
                  <c:v>10.550000000000081</c:v>
                </c:pt>
                <c:pt idx="422">
                  <c:v>10.575000000000079</c:v>
                </c:pt>
                <c:pt idx="423">
                  <c:v>10.60000000000008</c:v>
                </c:pt>
                <c:pt idx="424">
                  <c:v>10.62500000000008</c:v>
                </c:pt>
                <c:pt idx="425">
                  <c:v>10.65000000000008</c:v>
                </c:pt>
                <c:pt idx="426">
                  <c:v>10.675000000000081</c:v>
                </c:pt>
                <c:pt idx="427">
                  <c:v>10.700000000000079</c:v>
                </c:pt>
                <c:pt idx="428">
                  <c:v>10.72500000000008</c:v>
                </c:pt>
                <c:pt idx="429">
                  <c:v>10.750000000000099</c:v>
                </c:pt>
                <c:pt idx="430">
                  <c:v>10.7750000000001</c:v>
                </c:pt>
                <c:pt idx="431">
                  <c:v>10.8000000000001</c:v>
                </c:pt>
                <c:pt idx="432">
                  <c:v>10.825000000000101</c:v>
                </c:pt>
                <c:pt idx="433">
                  <c:v>10.850000000000099</c:v>
                </c:pt>
                <c:pt idx="434">
                  <c:v>10.875000000000099</c:v>
                </c:pt>
                <c:pt idx="435">
                  <c:v>10.9000000000001</c:v>
                </c:pt>
                <c:pt idx="436">
                  <c:v>10.9250000000001</c:v>
                </c:pt>
                <c:pt idx="437">
                  <c:v>10.950000000000101</c:v>
                </c:pt>
                <c:pt idx="438">
                  <c:v>10.975000000000099</c:v>
                </c:pt>
                <c:pt idx="439">
                  <c:v>11.000000000000099</c:v>
                </c:pt>
                <c:pt idx="440">
                  <c:v>11.0250000000001</c:v>
                </c:pt>
                <c:pt idx="441">
                  <c:v>11.0500000000001</c:v>
                </c:pt>
                <c:pt idx="442">
                  <c:v>11.075000000000101</c:v>
                </c:pt>
                <c:pt idx="443">
                  <c:v>11.100000000000099</c:v>
                </c:pt>
                <c:pt idx="444">
                  <c:v>11.125000000000099</c:v>
                </c:pt>
                <c:pt idx="445">
                  <c:v>11.1500000000001</c:v>
                </c:pt>
                <c:pt idx="446">
                  <c:v>11.1750000000001</c:v>
                </c:pt>
                <c:pt idx="447">
                  <c:v>11.20000000000009</c:v>
                </c:pt>
                <c:pt idx="448">
                  <c:v>11.225000000000099</c:v>
                </c:pt>
                <c:pt idx="449">
                  <c:v>11.250000000000099</c:v>
                </c:pt>
                <c:pt idx="450">
                  <c:v>11.2750000000001</c:v>
                </c:pt>
                <c:pt idx="451">
                  <c:v>11.3000000000001</c:v>
                </c:pt>
                <c:pt idx="452">
                  <c:v>11.325000000000101</c:v>
                </c:pt>
                <c:pt idx="453">
                  <c:v>11.350000000000099</c:v>
                </c:pt>
                <c:pt idx="454">
                  <c:v>11.375000000000099</c:v>
                </c:pt>
                <c:pt idx="455">
                  <c:v>11.4000000000001</c:v>
                </c:pt>
                <c:pt idx="456">
                  <c:v>11.4250000000001</c:v>
                </c:pt>
                <c:pt idx="457">
                  <c:v>11.450000000000101</c:v>
                </c:pt>
                <c:pt idx="458">
                  <c:v>11.475000000000099</c:v>
                </c:pt>
                <c:pt idx="459">
                  <c:v>11.500000000000099</c:v>
                </c:pt>
                <c:pt idx="460">
                  <c:v>11.5250000000001</c:v>
                </c:pt>
                <c:pt idx="461">
                  <c:v>11.5500000000001</c:v>
                </c:pt>
                <c:pt idx="462">
                  <c:v>11.575000000000101</c:v>
                </c:pt>
                <c:pt idx="463">
                  <c:v>11.600000000000099</c:v>
                </c:pt>
                <c:pt idx="464">
                  <c:v>11.625000000000099</c:v>
                </c:pt>
                <c:pt idx="465">
                  <c:v>11.6500000000001</c:v>
                </c:pt>
                <c:pt idx="466">
                  <c:v>11.6750000000001</c:v>
                </c:pt>
                <c:pt idx="467">
                  <c:v>11.700000000000101</c:v>
                </c:pt>
                <c:pt idx="468">
                  <c:v>11.725000000000099</c:v>
                </c:pt>
                <c:pt idx="469">
                  <c:v>11.750000000000099</c:v>
                </c:pt>
                <c:pt idx="470">
                  <c:v>11.7750000000001</c:v>
                </c:pt>
                <c:pt idx="471">
                  <c:v>11.8000000000001</c:v>
                </c:pt>
                <c:pt idx="472">
                  <c:v>11.825000000000101</c:v>
                </c:pt>
                <c:pt idx="473">
                  <c:v>11.850000000000099</c:v>
                </c:pt>
                <c:pt idx="474">
                  <c:v>11.875000000000099</c:v>
                </c:pt>
                <c:pt idx="475">
                  <c:v>11.9000000000001</c:v>
                </c:pt>
                <c:pt idx="476">
                  <c:v>11.9250000000001</c:v>
                </c:pt>
                <c:pt idx="477">
                  <c:v>11.950000000000101</c:v>
                </c:pt>
                <c:pt idx="478">
                  <c:v>11.975000000000099</c:v>
                </c:pt>
                <c:pt idx="479">
                  <c:v>12.000000000000099</c:v>
                </c:pt>
                <c:pt idx="480">
                  <c:v>12.0250000000001</c:v>
                </c:pt>
                <c:pt idx="481">
                  <c:v>12.0500000000001</c:v>
                </c:pt>
                <c:pt idx="482">
                  <c:v>12.075000000000101</c:v>
                </c:pt>
                <c:pt idx="483">
                  <c:v>12.100000000000099</c:v>
                </c:pt>
                <c:pt idx="484">
                  <c:v>12.125000000000099</c:v>
                </c:pt>
                <c:pt idx="485">
                  <c:v>12.15000000000011</c:v>
                </c:pt>
                <c:pt idx="486">
                  <c:v>12.175000000000111</c:v>
                </c:pt>
                <c:pt idx="487">
                  <c:v>12.200000000000101</c:v>
                </c:pt>
                <c:pt idx="488">
                  <c:v>12.225000000000099</c:v>
                </c:pt>
                <c:pt idx="489">
                  <c:v>12.25000000000011</c:v>
                </c:pt>
                <c:pt idx="490">
                  <c:v>12.27500000000011</c:v>
                </c:pt>
                <c:pt idx="491">
                  <c:v>12.300000000000111</c:v>
                </c:pt>
                <c:pt idx="492">
                  <c:v>12.325000000000109</c:v>
                </c:pt>
                <c:pt idx="493">
                  <c:v>12.35000000000011</c:v>
                </c:pt>
                <c:pt idx="494">
                  <c:v>12.37500000000011</c:v>
                </c:pt>
                <c:pt idx="495">
                  <c:v>12.40000000000011</c:v>
                </c:pt>
                <c:pt idx="496">
                  <c:v>12.425000000000111</c:v>
                </c:pt>
                <c:pt idx="497">
                  <c:v>12.450000000000109</c:v>
                </c:pt>
                <c:pt idx="498">
                  <c:v>12.47500000000011</c:v>
                </c:pt>
                <c:pt idx="499">
                  <c:v>12.50000000000011</c:v>
                </c:pt>
                <c:pt idx="500">
                  <c:v>12.52500000000011</c:v>
                </c:pt>
                <c:pt idx="501">
                  <c:v>12.550000000000111</c:v>
                </c:pt>
                <c:pt idx="502">
                  <c:v>12.575000000000109</c:v>
                </c:pt>
                <c:pt idx="503">
                  <c:v>12.60000000000011</c:v>
                </c:pt>
                <c:pt idx="504">
                  <c:v>12.62500000000011</c:v>
                </c:pt>
                <c:pt idx="505">
                  <c:v>12.65000000000011</c:v>
                </c:pt>
                <c:pt idx="506">
                  <c:v>12.675000000000111</c:v>
                </c:pt>
                <c:pt idx="507">
                  <c:v>12.700000000000109</c:v>
                </c:pt>
                <c:pt idx="508">
                  <c:v>12.72500000000011</c:v>
                </c:pt>
                <c:pt idx="509">
                  <c:v>12.75000000000011</c:v>
                </c:pt>
                <c:pt idx="510">
                  <c:v>12.77500000000011</c:v>
                </c:pt>
                <c:pt idx="511">
                  <c:v>12.800000000000111</c:v>
                </c:pt>
                <c:pt idx="512">
                  <c:v>12.82500000000012</c:v>
                </c:pt>
                <c:pt idx="513">
                  <c:v>12.85000000000012</c:v>
                </c:pt>
                <c:pt idx="514">
                  <c:v>12.875000000000121</c:v>
                </c:pt>
                <c:pt idx="515">
                  <c:v>12.900000000000119</c:v>
                </c:pt>
                <c:pt idx="516">
                  <c:v>12.92500000000012</c:v>
                </c:pt>
                <c:pt idx="517">
                  <c:v>12.95000000000012</c:v>
                </c:pt>
                <c:pt idx="518">
                  <c:v>12.97500000000012</c:v>
                </c:pt>
                <c:pt idx="519">
                  <c:v>13.000000000000121</c:v>
                </c:pt>
                <c:pt idx="520">
                  <c:v>13.025000000000119</c:v>
                </c:pt>
                <c:pt idx="521">
                  <c:v>13.05000000000012</c:v>
                </c:pt>
                <c:pt idx="522">
                  <c:v>13.07500000000012</c:v>
                </c:pt>
                <c:pt idx="523">
                  <c:v>13.10000000000012</c:v>
                </c:pt>
                <c:pt idx="524">
                  <c:v>13.125000000000121</c:v>
                </c:pt>
                <c:pt idx="525">
                  <c:v>13.150000000000119</c:v>
                </c:pt>
                <c:pt idx="526">
                  <c:v>13.17500000000012</c:v>
                </c:pt>
                <c:pt idx="527">
                  <c:v>13.20000000000012</c:v>
                </c:pt>
                <c:pt idx="528">
                  <c:v>13.22500000000012</c:v>
                </c:pt>
                <c:pt idx="529">
                  <c:v>13.250000000000121</c:v>
                </c:pt>
                <c:pt idx="530">
                  <c:v>13.275000000000119</c:v>
                </c:pt>
                <c:pt idx="531">
                  <c:v>13.30000000000012</c:v>
                </c:pt>
                <c:pt idx="532">
                  <c:v>13.32500000000012</c:v>
                </c:pt>
                <c:pt idx="533">
                  <c:v>13.35000000000012</c:v>
                </c:pt>
                <c:pt idx="534">
                  <c:v>13.375000000000121</c:v>
                </c:pt>
                <c:pt idx="535">
                  <c:v>13.400000000000119</c:v>
                </c:pt>
                <c:pt idx="536">
                  <c:v>13.42500000000012</c:v>
                </c:pt>
                <c:pt idx="537">
                  <c:v>13.45000000000012</c:v>
                </c:pt>
                <c:pt idx="538">
                  <c:v>13.47500000000012</c:v>
                </c:pt>
                <c:pt idx="539">
                  <c:v>13.500000000000121</c:v>
                </c:pt>
                <c:pt idx="540">
                  <c:v>13.525000000000119</c:v>
                </c:pt>
                <c:pt idx="541">
                  <c:v>13.55000000000013</c:v>
                </c:pt>
                <c:pt idx="542">
                  <c:v>13.575000000000131</c:v>
                </c:pt>
                <c:pt idx="543">
                  <c:v>13.60000000000012</c:v>
                </c:pt>
                <c:pt idx="544">
                  <c:v>13.625000000000121</c:v>
                </c:pt>
                <c:pt idx="545">
                  <c:v>13.650000000000119</c:v>
                </c:pt>
                <c:pt idx="546">
                  <c:v>13.67500000000013</c:v>
                </c:pt>
                <c:pt idx="547">
                  <c:v>13.700000000000131</c:v>
                </c:pt>
                <c:pt idx="548">
                  <c:v>13.725000000000129</c:v>
                </c:pt>
                <c:pt idx="549">
                  <c:v>13.75000000000013</c:v>
                </c:pt>
                <c:pt idx="550">
                  <c:v>13.77500000000013</c:v>
                </c:pt>
                <c:pt idx="551">
                  <c:v>13.80000000000013</c:v>
                </c:pt>
                <c:pt idx="552">
                  <c:v>13.825000000000131</c:v>
                </c:pt>
                <c:pt idx="553">
                  <c:v>13.850000000000129</c:v>
                </c:pt>
                <c:pt idx="554">
                  <c:v>13.87500000000013</c:v>
                </c:pt>
                <c:pt idx="555">
                  <c:v>13.90000000000013</c:v>
                </c:pt>
                <c:pt idx="556">
                  <c:v>13.92500000000013</c:v>
                </c:pt>
                <c:pt idx="557">
                  <c:v>13.950000000000131</c:v>
                </c:pt>
                <c:pt idx="558">
                  <c:v>13.975000000000129</c:v>
                </c:pt>
                <c:pt idx="559">
                  <c:v>14.00000000000013</c:v>
                </c:pt>
                <c:pt idx="560">
                  <c:v>14.02500000000013</c:v>
                </c:pt>
                <c:pt idx="561">
                  <c:v>14.05000000000013</c:v>
                </c:pt>
                <c:pt idx="562">
                  <c:v>14.075000000000131</c:v>
                </c:pt>
                <c:pt idx="563">
                  <c:v>14.100000000000129</c:v>
                </c:pt>
                <c:pt idx="564">
                  <c:v>14.12500000000013</c:v>
                </c:pt>
                <c:pt idx="565">
                  <c:v>14.15000000000013</c:v>
                </c:pt>
                <c:pt idx="566">
                  <c:v>14.17500000000013</c:v>
                </c:pt>
                <c:pt idx="567">
                  <c:v>14.200000000000131</c:v>
                </c:pt>
                <c:pt idx="568">
                  <c:v>14.225000000000129</c:v>
                </c:pt>
                <c:pt idx="569">
                  <c:v>14.25000000000013</c:v>
                </c:pt>
                <c:pt idx="570">
                  <c:v>14.275000000000141</c:v>
                </c:pt>
                <c:pt idx="571">
                  <c:v>14.300000000000139</c:v>
                </c:pt>
                <c:pt idx="572">
                  <c:v>14.32500000000014</c:v>
                </c:pt>
                <c:pt idx="573">
                  <c:v>14.35000000000014</c:v>
                </c:pt>
                <c:pt idx="574">
                  <c:v>14.37500000000014</c:v>
                </c:pt>
                <c:pt idx="575">
                  <c:v>14.400000000000141</c:v>
                </c:pt>
                <c:pt idx="576">
                  <c:v>14.425000000000139</c:v>
                </c:pt>
                <c:pt idx="577">
                  <c:v>14.45000000000014</c:v>
                </c:pt>
                <c:pt idx="578">
                  <c:v>14.47500000000014</c:v>
                </c:pt>
                <c:pt idx="579">
                  <c:v>14.50000000000014</c:v>
                </c:pt>
                <c:pt idx="580">
                  <c:v>14.525000000000141</c:v>
                </c:pt>
                <c:pt idx="581">
                  <c:v>14.550000000000139</c:v>
                </c:pt>
                <c:pt idx="582">
                  <c:v>14.57500000000014</c:v>
                </c:pt>
                <c:pt idx="583">
                  <c:v>14.60000000000014</c:v>
                </c:pt>
                <c:pt idx="584">
                  <c:v>14.62500000000014</c:v>
                </c:pt>
                <c:pt idx="585">
                  <c:v>14.650000000000141</c:v>
                </c:pt>
                <c:pt idx="586">
                  <c:v>14.675000000000139</c:v>
                </c:pt>
                <c:pt idx="587">
                  <c:v>14.70000000000014</c:v>
                </c:pt>
                <c:pt idx="588">
                  <c:v>14.72500000000014</c:v>
                </c:pt>
                <c:pt idx="589">
                  <c:v>14.75000000000014</c:v>
                </c:pt>
                <c:pt idx="590">
                  <c:v>14.775000000000141</c:v>
                </c:pt>
                <c:pt idx="591">
                  <c:v>14.800000000000139</c:v>
                </c:pt>
              </c:numCache>
            </c:numRef>
          </c:xVal>
          <c:yVal>
            <c:numRef>
              <c:f>'Avg Speed'!$H$3:$H$594</c:f>
              <c:numCache>
                <c:formatCode>0</c:formatCode>
                <c:ptCount val="592"/>
                <c:pt idx="0">
                  <c:v>13.28955803101991</c:v>
                </c:pt>
                <c:pt idx="1">
                  <c:v>16.628796670325499</c:v>
                </c:pt>
                <c:pt idx="2">
                  <c:v>12.59433734660057</c:v>
                </c:pt>
                <c:pt idx="3">
                  <c:v>9.8269046133411706</c:v>
                </c:pt>
                <c:pt idx="4">
                  <c:v>14.254418889665651</c:v>
                </c:pt>
                <c:pt idx="5">
                  <c:v>16.798708891227619</c:v>
                </c:pt>
                <c:pt idx="6">
                  <c:v>13.682799135781121</c:v>
                </c:pt>
                <c:pt idx="7">
                  <c:v>11.105212540392101</c:v>
                </c:pt>
                <c:pt idx="8">
                  <c:v>10.961458586256001</c:v>
                </c:pt>
                <c:pt idx="9">
                  <c:v>8.1588463469479606</c:v>
                </c:pt>
                <c:pt idx="10">
                  <c:v>11.55902757696887</c:v>
                </c:pt>
                <c:pt idx="11">
                  <c:v>3.3870328729034478</c:v>
                </c:pt>
                <c:pt idx="12">
                  <c:v>12.507891538724859</c:v>
                </c:pt>
                <c:pt idx="13">
                  <c:v>19.36858129598064</c:v>
                </c:pt>
                <c:pt idx="14">
                  <c:v>24.73824408186692</c:v>
                </c:pt>
                <c:pt idx="15">
                  <c:v>25.580664778997381</c:v>
                </c:pt>
                <c:pt idx="16">
                  <c:v>25.156439104000849</c:v>
                </c:pt>
                <c:pt idx="17">
                  <c:v>23.263413821505281</c:v>
                </c:pt>
                <c:pt idx="18">
                  <c:v>23.6482232281307</c:v>
                </c:pt>
                <c:pt idx="19">
                  <c:v>17.485159924613061</c:v>
                </c:pt>
                <c:pt idx="20">
                  <c:v>26.771636662502441</c:v>
                </c:pt>
                <c:pt idx="21">
                  <c:v>25.990435005030431</c:v>
                </c:pt>
                <c:pt idx="22">
                  <c:v>14.122368481445889</c:v>
                </c:pt>
                <c:pt idx="23">
                  <c:v>19.332428791808798</c:v>
                </c:pt>
                <c:pt idx="24">
                  <c:v>25.981355230510541</c:v>
                </c:pt>
                <c:pt idx="25">
                  <c:v>24.358015648456561</c:v>
                </c:pt>
                <c:pt idx="26">
                  <c:v>19.350312398987001</c:v>
                </c:pt>
                <c:pt idx="27">
                  <c:v>19.41627106733204</c:v>
                </c:pt>
                <c:pt idx="28">
                  <c:v>26.69640871637921</c:v>
                </c:pt>
                <c:pt idx="29">
                  <c:v>25.639076755007611</c:v>
                </c:pt>
                <c:pt idx="30">
                  <c:v>25.239685702960731</c:v>
                </c:pt>
                <c:pt idx="31">
                  <c:v>19.38515138143692</c:v>
                </c:pt>
                <c:pt idx="32">
                  <c:v>10.269006073678961</c:v>
                </c:pt>
                <c:pt idx="33">
                  <c:v>16.891519663732669</c:v>
                </c:pt>
                <c:pt idx="34">
                  <c:v>11.51762680518517</c:v>
                </c:pt>
                <c:pt idx="35">
                  <c:v>22.94103733400965</c:v>
                </c:pt>
                <c:pt idx="36">
                  <c:v>26.550120241151749</c:v>
                </c:pt>
                <c:pt idx="37">
                  <c:v>29.460726277932022</c:v>
                </c:pt>
                <c:pt idx="38">
                  <c:v>16.208491082241679</c:v>
                </c:pt>
                <c:pt idx="39">
                  <c:v>17.571330057485671</c:v>
                </c:pt>
                <c:pt idx="40">
                  <c:v>29.024888476352039</c:v>
                </c:pt>
                <c:pt idx="41">
                  <c:v>29.6273548052122</c:v>
                </c:pt>
                <c:pt idx="42">
                  <c:v>29.34277507435673</c:v>
                </c:pt>
                <c:pt idx="43">
                  <c:v>29.738825067422301</c:v>
                </c:pt>
                <c:pt idx="44">
                  <c:v>32.177073968792541</c:v>
                </c:pt>
                <c:pt idx="45">
                  <c:v>19.07845679067945</c:v>
                </c:pt>
                <c:pt idx="46">
                  <c:v>26.001402791911431</c:v>
                </c:pt>
                <c:pt idx="47">
                  <c:v>16.181147712715571</c:v>
                </c:pt>
                <c:pt idx="48">
                  <c:v>27.297902916582789</c:v>
                </c:pt>
                <c:pt idx="49">
                  <c:v>21.921633323213531</c:v>
                </c:pt>
                <c:pt idx="50">
                  <c:v>16.91833579013873</c:v>
                </c:pt>
                <c:pt idx="51">
                  <c:v>13.12797910453309</c:v>
                </c:pt>
                <c:pt idx="52">
                  <c:v>27.504589277308039</c:v>
                </c:pt>
                <c:pt idx="53">
                  <c:v>30.208682259506411</c:v>
                </c:pt>
                <c:pt idx="54">
                  <c:v>30.351692651415089</c:v>
                </c:pt>
                <c:pt idx="55">
                  <c:v>29.746250749237021</c:v>
                </c:pt>
                <c:pt idx="56">
                  <c:v>28.87210802972622</c:v>
                </c:pt>
                <c:pt idx="57">
                  <c:v>22.038505634630859</c:v>
                </c:pt>
                <c:pt idx="58">
                  <c:v>21.08115377129803</c:v>
                </c:pt>
                <c:pt idx="59">
                  <c:v>31.77438593887555</c:v>
                </c:pt>
                <c:pt idx="60">
                  <c:v>31.62869296969156</c:v>
                </c:pt>
                <c:pt idx="61">
                  <c:v>30.492396982380178</c:v>
                </c:pt>
                <c:pt idx="62">
                  <c:v>29.329284096245331</c:v>
                </c:pt>
                <c:pt idx="63">
                  <c:v>24.636554581074929</c:v>
                </c:pt>
                <c:pt idx="64">
                  <c:v>13.752726051331861</c:v>
                </c:pt>
                <c:pt idx="65">
                  <c:v>14.896134209114621</c:v>
                </c:pt>
                <c:pt idx="66">
                  <c:v>20.679731786472189</c:v>
                </c:pt>
                <c:pt idx="67">
                  <c:v>27.64400001351574</c:v>
                </c:pt>
                <c:pt idx="68">
                  <c:v>31.02807440678508</c:v>
                </c:pt>
                <c:pt idx="69">
                  <c:v>31.427724967624201</c:v>
                </c:pt>
                <c:pt idx="70">
                  <c:v>32.621549366193911</c:v>
                </c:pt>
                <c:pt idx="71">
                  <c:v>33.559056269681243</c:v>
                </c:pt>
                <c:pt idx="72">
                  <c:v>32.782040869336797</c:v>
                </c:pt>
                <c:pt idx="73">
                  <c:v>28.551684643604741</c:v>
                </c:pt>
                <c:pt idx="74">
                  <c:v>12.669598142163419</c:v>
                </c:pt>
                <c:pt idx="75">
                  <c:v>14.224328429388979</c:v>
                </c:pt>
                <c:pt idx="76">
                  <c:v>3.394157272084894</c:v>
                </c:pt>
                <c:pt idx="77">
                  <c:v>14.19227559069895</c:v>
                </c:pt>
                <c:pt idx="78">
                  <c:v>28.065182072112979</c:v>
                </c:pt>
                <c:pt idx="79">
                  <c:v>29.89215039237137</c:v>
                </c:pt>
                <c:pt idx="80">
                  <c:v>31.840740847061269</c:v>
                </c:pt>
                <c:pt idx="81">
                  <c:v>30.529815746471229</c:v>
                </c:pt>
                <c:pt idx="82">
                  <c:v>32.672972132261407</c:v>
                </c:pt>
                <c:pt idx="83">
                  <c:v>10.07977652636284</c:v>
                </c:pt>
                <c:pt idx="84">
                  <c:v>25.601844007428049</c:v>
                </c:pt>
                <c:pt idx="85">
                  <c:v>16.395854350718881</c:v>
                </c:pt>
                <c:pt idx="86">
                  <c:v>34.761310519500107</c:v>
                </c:pt>
                <c:pt idx="87">
                  <c:v>35.264913322400481</c:v>
                </c:pt>
                <c:pt idx="88">
                  <c:v>35.315922961397703</c:v>
                </c:pt>
                <c:pt idx="89">
                  <c:v>39.640837768252773</c:v>
                </c:pt>
                <c:pt idx="90">
                  <c:v>35.53265422510934</c:v>
                </c:pt>
                <c:pt idx="91">
                  <c:v>40.431709075161592</c:v>
                </c:pt>
                <c:pt idx="92">
                  <c:v>35.051724847111473</c:v>
                </c:pt>
                <c:pt idx="93">
                  <c:v>36.963325945849121</c:v>
                </c:pt>
                <c:pt idx="94">
                  <c:v>34.456708835537647</c:v>
                </c:pt>
                <c:pt idx="95">
                  <c:v>29.046465463144411</c:v>
                </c:pt>
                <c:pt idx="96">
                  <c:v>18.726189602874769</c:v>
                </c:pt>
                <c:pt idx="97">
                  <c:v>8.7858846761548008</c:v>
                </c:pt>
                <c:pt idx="98">
                  <c:v>17.712275713947211</c:v>
                </c:pt>
                <c:pt idx="99">
                  <c:v>31.28104532925957</c:v>
                </c:pt>
                <c:pt idx="100">
                  <c:v>30.728755873629279</c:v>
                </c:pt>
                <c:pt idx="101">
                  <c:v>32.245745398871698</c:v>
                </c:pt>
                <c:pt idx="102">
                  <c:v>31.645310310300729</c:v>
                </c:pt>
                <c:pt idx="103">
                  <c:v>33.204855498075673</c:v>
                </c:pt>
                <c:pt idx="104">
                  <c:v>32.89710255170997</c:v>
                </c:pt>
                <c:pt idx="105">
                  <c:v>33.065965458316953</c:v>
                </c:pt>
                <c:pt idx="106">
                  <c:v>29.9543367742477</c:v>
                </c:pt>
                <c:pt idx="107">
                  <c:v>28.304459145296249</c:v>
                </c:pt>
                <c:pt idx="108">
                  <c:v>9.4388009975173688</c:v>
                </c:pt>
                <c:pt idx="109">
                  <c:v>23.77107597962776</c:v>
                </c:pt>
                <c:pt idx="110">
                  <c:v>11.440976304013541</c:v>
                </c:pt>
                <c:pt idx="111">
                  <c:v>5.9035562443262446</c:v>
                </c:pt>
                <c:pt idx="112">
                  <c:v>4.6221075459538969</c:v>
                </c:pt>
                <c:pt idx="113">
                  <c:v>22.15786441062863</c:v>
                </c:pt>
                <c:pt idx="114">
                  <c:v>15.02797641125898</c:v>
                </c:pt>
                <c:pt idx="115">
                  <c:v>4.8736096433699769</c:v>
                </c:pt>
                <c:pt idx="116">
                  <c:v>2.4632068979770478</c:v>
                </c:pt>
                <c:pt idx="117">
                  <c:v>6.5073901613721974</c:v>
                </c:pt>
                <c:pt idx="118">
                  <c:v>28.256452299755651</c:v>
                </c:pt>
                <c:pt idx="119">
                  <c:v>27.912881296266111</c:v>
                </c:pt>
                <c:pt idx="120">
                  <c:v>16.273026670819149</c:v>
                </c:pt>
                <c:pt idx="121">
                  <c:v>19.768770977878319</c:v>
                </c:pt>
                <c:pt idx="122">
                  <c:v>13.41434857982852</c:v>
                </c:pt>
                <c:pt idx="123">
                  <c:v>19.399360470843529</c:v>
                </c:pt>
                <c:pt idx="124">
                  <c:v>29.0520355840851</c:v>
                </c:pt>
                <c:pt idx="125">
                  <c:v>30.32485391087398</c:v>
                </c:pt>
                <c:pt idx="126">
                  <c:v>26.81779690366119</c:v>
                </c:pt>
                <c:pt idx="127">
                  <c:v>24.823911145675801</c:v>
                </c:pt>
                <c:pt idx="128">
                  <c:v>20.867095128263461</c:v>
                </c:pt>
                <c:pt idx="129">
                  <c:v>9.0563228116724428</c:v>
                </c:pt>
                <c:pt idx="130">
                  <c:v>5.1254203674274574</c:v>
                </c:pt>
                <c:pt idx="131">
                  <c:v>4.8180132243508158</c:v>
                </c:pt>
                <c:pt idx="132">
                  <c:v>18.94726440099133</c:v>
                </c:pt>
                <c:pt idx="133">
                  <c:v>18.58231402391602</c:v>
                </c:pt>
                <c:pt idx="134">
                  <c:v>28.125022457838661</c:v>
                </c:pt>
                <c:pt idx="135">
                  <c:v>25.836562499765751</c:v>
                </c:pt>
                <c:pt idx="136">
                  <c:v>10.84307305473712</c:v>
                </c:pt>
                <c:pt idx="137">
                  <c:v>6.7178384450272386</c:v>
                </c:pt>
                <c:pt idx="138">
                  <c:v>16.106707533228139</c:v>
                </c:pt>
                <c:pt idx="139">
                  <c:v>25.328264775878068</c:v>
                </c:pt>
                <c:pt idx="140">
                  <c:v>24.389402090392529</c:v>
                </c:pt>
                <c:pt idx="141">
                  <c:v>23.242983525420051</c:v>
                </c:pt>
                <c:pt idx="142">
                  <c:v>10.979480381820659</c:v>
                </c:pt>
                <c:pt idx="143">
                  <c:v>12.151774418942979</c:v>
                </c:pt>
                <c:pt idx="144">
                  <c:v>31.02335204739752</c:v>
                </c:pt>
                <c:pt idx="145">
                  <c:v>27.673677727776951</c:v>
                </c:pt>
                <c:pt idx="146">
                  <c:v>21.646628530970979</c:v>
                </c:pt>
                <c:pt idx="147">
                  <c:v>12.98189987607112</c:v>
                </c:pt>
                <c:pt idx="148">
                  <c:v>17.48827064359422</c:v>
                </c:pt>
                <c:pt idx="149">
                  <c:v>23.552137112526779</c:v>
                </c:pt>
                <c:pt idx="150">
                  <c:v>23.523349267070781</c:v>
                </c:pt>
                <c:pt idx="151">
                  <c:v>13.55948862542456</c:v>
                </c:pt>
                <c:pt idx="152">
                  <c:v>5.515399342631313</c:v>
                </c:pt>
                <c:pt idx="153">
                  <c:v>19.086616999208651</c:v>
                </c:pt>
                <c:pt idx="154">
                  <c:v>5.6449959240774694</c:v>
                </c:pt>
                <c:pt idx="155">
                  <c:v>21.610506762698201</c:v>
                </c:pt>
                <c:pt idx="156">
                  <c:v>25.89692249184623</c:v>
                </c:pt>
                <c:pt idx="157">
                  <c:v>25.401881163255201</c:v>
                </c:pt>
                <c:pt idx="158">
                  <c:v>27.58885022550254</c:v>
                </c:pt>
                <c:pt idx="159">
                  <c:v>11.87457318324393</c:v>
                </c:pt>
                <c:pt idx="160">
                  <c:v>15.092242514871559</c:v>
                </c:pt>
                <c:pt idx="161">
                  <c:v>18.431775363420119</c:v>
                </c:pt>
                <c:pt idx="162">
                  <c:v>31.518069556658581</c:v>
                </c:pt>
                <c:pt idx="163">
                  <c:v>30.394711460415071</c:v>
                </c:pt>
                <c:pt idx="164">
                  <c:v>26.74756172620614</c:v>
                </c:pt>
                <c:pt idx="165">
                  <c:v>10.47234816287982</c:v>
                </c:pt>
                <c:pt idx="166">
                  <c:v>16.7941259313289</c:v>
                </c:pt>
                <c:pt idx="167">
                  <c:v>23.09141210802424</c:v>
                </c:pt>
                <c:pt idx="168">
                  <c:v>28.125724606898121</c:v>
                </c:pt>
                <c:pt idx="169">
                  <c:v>14.91182951124587</c:v>
                </c:pt>
                <c:pt idx="170">
                  <c:v>16.42537283813812</c:v>
                </c:pt>
                <c:pt idx="171">
                  <c:v>26.814460065968909</c:v>
                </c:pt>
                <c:pt idx="172">
                  <c:v>18.670014735552549</c:v>
                </c:pt>
                <c:pt idx="173">
                  <c:v>28.21330330773576</c:v>
                </c:pt>
                <c:pt idx="174">
                  <c:v>21.711476867684919</c:v>
                </c:pt>
                <c:pt idx="175">
                  <c:v>16.871584222246049</c:v>
                </c:pt>
                <c:pt idx="176">
                  <c:v>5.5847756305098679</c:v>
                </c:pt>
                <c:pt idx="177">
                  <c:v>9.5155028264811001</c:v>
                </c:pt>
                <c:pt idx="178">
                  <c:v>16.519664642530881</c:v>
                </c:pt>
                <c:pt idx="179">
                  <c:v>24.726870786247979</c:v>
                </c:pt>
                <c:pt idx="180">
                  <c:v>24.650735981975409</c:v>
                </c:pt>
                <c:pt idx="181">
                  <c:v>24.18014897410859</c:v>
                </c:pt>
                <c:pt idx="182">
                  <c:v>8.4059274362253493</c:v>
                </c:pt>
                <c:pt idx="183">
                  <c:v>9.6472447934280829</c:v>
                </c:pt>
                <c:pt idx="184">
                  <c:v>6.0972019241158053</c:v>
                </c:pt>
                <c:pt idx="185">
                  <c:v>4.1669637049794046</c:v>
                </c:pt>
                <c:pt idx="186">
                  <c:v>15.08447387396474</c:v>
                </c:pt>
                <c:pt idx="187">
                  <c:v>15.73371579020167</c:v>
                </c:pt>
                <c:pt idx="188">
                  <c:v>17.786473629873381</c:v>
                </c:pt>
                <c:pt idx="189">
                  <c:v>12.627807738949411</c:v>
                </c:pt>
                <c:pt idx="190">
                  <c:v>8.7799180121426623</c:v>
                </c:pt>
                <c:pt idx="191">
                  <c:v>13.2379784051687</c:v>
                </c:pt>
                <c:pt idx="192">
                  <c:v>21.021439528082929</c:v>
                </c:pt>
                <c:pt idx="193">
                  <c:v>27.954210496384231</c:v>
                </c:pt>
                <c:pt idx="194">
                  <c:v>28.661548024042339</c:v>
                </c:pt>
                <c:pt idx="195">
                  <c:v>29.860865283474521</c:v>
                </c:pt>
                <c:pt idx="196">
                  <c:v>30.345896354818379</c:v>
                </c:pt>
                <c:pt idx="197">
                  <c:v>31.38240517107916</c:v>
                </c:pt>
                <c:pt idx="198">
                  <c:v>30.093603044981879</c:v>
                </c:pt>
                <c:pt idx="199">
                  <c:v>28.506119481366959</c:v>
                </c:pt>
                <c:pt idx="200">
                  <c:v>16.224928471933129</c:v>
                </c:pt>
                <c:pt idx="201">
                  <c:v>4.4874341165721576</c:v>
                </c:pt>
                <c:pt idx="202">
                  <c:v>14.85620911070634</c:v>
                </c:pt>
                <c:pt idx="203">
                  <c:v>15.938923069894839</c:v>
                </c:pt>
                <c:pt idx="204">
                  <c:v>13.943436522920001</c:v>
                </c:pt>
                <c:pt idx="205">
                  <c:v>13.385333245890839</c:v>
                </c:pt>
                <c:pt idx="206">
                  <c:v>9.5899540738594666</c:v>
                </c:pt>
                <c:pt idx="207">
                  <c:v>20.177972984318121</c:v>
                </c:pt>
                <c:pt idx="208">
                  <c:v>6.9852378237347983</c:v>
                </c:pt>
                <c:pt idx="209">
                  <c:v>7.0829174409630724</c:v>
                </c:pt>
                <c:pt idx="210">
                  <c:v>17.96532763204458</c:v>
                </c:pt>
                <c:pt idx="211">
                  <c:v>9.8953289986035688</c:v>
                </c:pt>
                <c:pt idx="212">
                  <c:v>8.7177136091487188</c:v>
                </c:pt>
                <c:pt idx="213">
                  <c:v>5.2232747796390706</c:v>
                </c:pt>
                <c:pt idx="214">
                  <c:v>14.50240144922607</c:v>
                </c:pt>
                <c:pt idx="215">
                  <c:v>26.494254923464101</c:v>
                </c:pt>
                <c:pt idx="216">
                  <c:v>27.956893272052881</c:v>
                </c:pt>
                <c:pt idx="217">
                  <c:v>27.98863781915394</c:v>
                </c:pt>
                <c:pt idx="218">
                  <c:v>25.23964869559741</c:v>
                </c:pt>
                <c:pt idx="219">
                  <c:v>18.747160723002601</c:v>
                </c:pt>
                <c:pt idx="220">
                  <c:v>17.676695500836949</c:v>
                </c:pt>
                <c:pt idx="221">
                  <c:v>26.956209113985611</c:v>
                </c:pt>
                <c:pt idx="222">
                  <c:v>17.817078186640849</c:v>
                </c:pt>
                <c:pt idx="223">
                  <c:v>18.35475596273875</c:v>
                </c:pt>
                <c:pt idx="224">
                  <c:v>11.061923143415161</c:v>
                </c:pt>
                <c:pt idx="225">
                  <c:v>12.018157314955459</c:v>
                </c:pt>
                <c:pt idx="226">
                  <c:v>19.755863923250779</c:v>
                </c:pt>
                <c:pt idx="227">
                  <c:v>22.48374145204572</c:v>
                </c:pt>
                <c:pt idx="228">
                  <c:v>18.799897053739791</c:v>
                </c:pt>
                <c:pt idx="229">
                  <c:v>24.40793035337332</c:v>
                </c:pt>
                <c:pt idx="230">
                  <c:v>12.866125301297879</c:v>
                </c:pt>
                <c:pt idx="231">
                  <c:v>20.17127502492734</c:v>
                </c:pt>
                <c:pt idx="232">
                  <c:v>18.199486629050309</c:v>
                </c:pt>
                <c:pt idx="233">
                  <c:v>6.43014783966923</c:v>
                </c:pt>
                <c:pt idx="234">
                  <c:v>10.122023018768971</c:v>
                </c:pt>
                <c:pt idx="235">
                  <c:v>3.8119747500309722</c:v>
                </c:pt>
                <c:pt idx="236">
                  <c:v>6.8660733056051502</c:v>
                </c:pt>
                <c:pt idx="237">
                  <c:v>9.4367130448573455</c:v>
                </c:pt>
                <c:pt idx="238">
                  <c:v>4.142755911340199</c:v>
                </c:pt>
                <c:pt idx="239">
                  <c:v>4.162232764241101</c:v>
                </c:pt>
                <c:pt idx="240">
                  <c:v>25.527471202510089</c:v>
                </c:pt>
                <c:pt idx="241">
                  <c:v>28.577423111819709</c:v>
                </c:pt>
                <c:pt idx="242">
                  <c:v>28.110346695773629</c:v>
                </c:pt>
                <c:pt idx="243">
                  <c:v>26.175788981424841</c:v>
                </c:pt>
                <c:pt idx="244">
                  <c:v>19.248295026518878</c:v>
                </c:pt>
                <c:pt idx="245">
                  <c:v>19.410152123188819</c:v>
                </c:pt>
                <c:pt idx="246">
                  <c:v>22.466426606216711</c:v>
                </c:pt>
                <c:pt idx="247">
                  <c:v>10.39991943172296</c:v>
                </c:pt>
                <c:pt idx="248">
                  <c:v>15.684279983145711</c:v>
                </c:pt>
                <c:pt idx="249">
                  <c:v>8.6638179414533454</c:v>
                </c:pt>
                <c:pt idx="250">
                  <c:v>26.615690140916058</c:v>
                </c:pt>
                <c:pt idx="251">
                  <c:v>27.639863064846651</c:v>
                </c:pt>
                <c:pt idx="252">
                  <c:v>30.765170380780869</c:v>
                </c:pt>
                <c:pt idx="253">
                  <c:v>30.50026019586716</c:v>
                </c:pt>
                <c:pt idx="254">
                  <c:v>25.255106966930029</c:v>
                </c:pt>
                <c:pt idx="255">
                  <c:v>17.493878045342221</c:v>
                </c:pt>
                <c:pt idx="256">
                  <c:v>17.093530880988279</c:v>
                </c:pt>
                <c:pt idx="257">
                  <c:v>9.7725174133327837</c:v>
                </c:pt>
                <c:pt idx="258">
                  <c:v>4.9472069683837567</c:v>
                </c:pt>
                <c:pt idx="259">
                  <c:v>6.7364387652067537</c:v>
                </c:pt>
                <c:pt idx="260">
                  <c:v>11.555460035968769</c:v>
                </c:pt>
                <c:pt idx="261">
                  <c:v>28.51183518473691</c:v>
                </c:pt>
                <c:pt idx="262">
                  <c:v>29.70910896207705</c:v>
                </c:pt>
                <c:pt idx="263">
                  <c:v>30.11963020556972</c:v>
                </c:pt>
                <c:pt idx="264">
                  <c:v>25.78658690300712</c:v>
                </c:pt>
                <c:pt idx="265">
                  <c:v>13.84304241266876</c:v>
                </c:pt>
                <c:pt idx="266">
                  <c:v>20.31005875453306</c:v>
                </c:pt>
                <c:pt idx="267">
                  <c:v>29.541729398631379</c:v>
                </c:pt>
                <c:pt idx="268">
                  <c:v>31.50260762393631</c:v>
                </c:pt>
                <c:pt idx="269">
                  <c:v>30.816889770281641</c:v>
                </c:pt>
                <c:pt idx="270">
                  <c:v>30.530014468649799</c:v>
                </c:pt>
                <c:pt idx="271">
                  <c:v>26.568412713491259</c:v>
                </c:pt>
                <c:pt idx="272">
                  <c:v>16.488657435988181</c:v>
                </c:pt>
                <c:pt idx="273">
                  <c:v>25.38916688035042</c:v>
                </c:pt>
                <c:pt idx="274">
                  <c:v>27.4822961224342</c:v>
                </c:pt>
                <c:pt idx="275">
                  <c:v>29.767946550146579</c:v>
                </c:pt>
                <c:pt idx="276">
                  <c:v>31.478113097067439</c:v>
                </c:pt>
                <c:pt idx="277">
                  <c:v>25.89437359931598</c:v>
                </c:pt>
                <c:pt idx="278">
                  <c:v>16.65636685090259</c:v>
                </c:pt>
                <c:pt idx="279">
                  <c:v>29.114245532965199</c:v>
                </c:pt>
                <c:pt idx="280">
                  <c:v>28.655491441300981</c:v>
                </c:pt>
                <c:pt idx="281">
                  <c:v>27.404065123302139</c:v>
                </c:pt>
                <c:pt idx="282">
                  <c:v>19.923169735608141</c:v>
                </c:pt>
                <c:pt idx="283">
                  <c:v>11.63990174553706</c:v>
                </c:pt>
                <c:pt idx="284">
                  <c:v>18.83415902918458</c:v>
                </c:pt>
                <c:pt idx="285">
                  <c:v>7.6060336857540101</c:v>
                </c:pt>
                <c:pt idx="286">
                  <c:v>3.6993106288042941</c:v>
                </c:pt>
                <c:pt idx="287">
                  <c:v>5.802115607493274</c:v>
                </c:pt>
                <c:pt idx="288">
                  <c:v>8.5560999587072004</c:v>
                </c:pt>
                <c:pt idx="289">
                  <c:v>13.01366589269281</c:v>
                </c:pt>
                <c:pt idx="290">
                  <c:v>9.5723312750580192</c:v>
                </c:pt>
                <c:pt idx="291">
                  <c:v>24.06036820400853</c:v>
                </c:pt>
                <c:pt idx="292">
                  <c:v>26.42298746827753</c:v>
                </c:pt>
                <c:pt idx="293">
                  <c:v>24.20911483953752</c:v>
                </c:pt>
                <c:pt idx="294">
                  <c:v>26.571340056292371</c:v>
                </c:pt>
                <c:pt idx="295">
                  <c:v>16.428429222631081</c:v>
                </c:pt>
                <c:pt idx="296">
                  <c:v>19.403344254031179</c:v>
                </c:pt>
                <c:pt idx="297">
                  <c:v>21.359317691214699</c:v>
                </c:pt>
                <c:pt idx="298">
                  <c:v>7.4613178941989036</c:v>
                </c:pt>
                <c:pt idx="299">
                  <c:v>3.8926359816817331</c:v>
                </c:pt>
                <c:pt idx="300">
                  <c:v>6.8254828683249444</c:v>
                </c:pt>
                <c:pt idx="301">
                  <c:v>12.781202542053</c:v>
                </c:pt>
                <c:pt idx="302">
                  <c:v>16.261297518687911</c:v>
                </c:pt>
                <c:pt idx="303">
                  <c:v>16.531845468328001</c:v>
                </c:pt>
                <c:pt idx="304">
                  <c:v>28.828728663136989</c:v>
                </c:pt>
                <c:pt idx="305">
                  <c:v>29.19913628123496</c:v>
                </c:pt>
                <c:pt idx="306">
                  <c:v>27.29463132508744</c:v>
                </c:pt>
                <c:pt idx="307">
                  <c:v>15.67203165822575</c:v>
                </c:pt>
                <c:pt idx="308">
                  <c:v>4.9444871344458559</c:v>
                </c:pt>
                <c:pt idx="309">
                  <c:v>7.0479785246424678</c:v>
                </c:pt>
                <c:pt idx="310">
                  <c:v>26.62665664104016</c:v>
                </c:pt>
                <c:pt idx="311">
                  <c:v>25.695123055029711</c:v>
                </c:pt>
                <c:pt idx="312">
                  <c:v>12.998140738672941</c:v>
                </c:pt>
                <c:pt idx="313">
                  <c:v>6.5937910079136399</c:v>
                </c:pt>
                <c:pt idx="314">
                  <c:v>11.772371572236271</c:v>
                </c:pt>
                <c:pt idx="315">
                  <c:v>10.053257529174459</c:v>
                </c:pt>
                <c:pt idx="316">
                  <c:v>10.20987347458389</c:v>
                </c:pt>
                <c:pt idx="317">
                  <c:v>4.1079894831758201</c:v>
                </c:pt>
                <c:pt idx="318">
                  <c:v>4.8592608871563954</c:v>
                </c:pt>
                <c:pt idx="319">
                  <c:v>2.5632341080464882</c:v>
                </c:pt>
                <c:pt idx="320">
                  <c:v>6.9101769416050418</c:v>
                </c:pt>
                <c:pt idx="321">
                  <c:v>26.723469405813891</c:v>
                </c:pt>
                <c:pt idx="322">
                  <c:v>26.8674262498457</c:v>
                </c:pt>
                <c:pt idx="323">
                  <c:v>18.52137557766223</c:v>
                </c:pt>
                <c:pt idx="324">
                  <c:v>11.4951467980858</c:v>
                </c:pt>
                <c:pt idx="325">
                  <c:v>7.3547258572377228</c:v>
                </c:pt>
                <c:pt idx="326">
                  <c:v>17.30082229043753</c:v>
                </c:pt>
                <c:pt idx="327">
                  <c:v>28.241528374672772</c:v>
                </c:pt>
                <c:pt idx="328">
                  <c:v>29.616550073992631</c:v>
                </c:pt>
                <c:pt idx="329">
                  <c:v>26.946308188878501</c:v>
                </c:pt>
                <c:pt idx="330">
                  <c:v>28.728937015573781</c:v>
                </c:pt>
                <c:pt idx="331">
                  <c:v>17.08405778471159</c:v>
                </c:pt>
                <c:pt idx="332">
                  <c:v>10.00864023572684</c:v>
                </c:pt>
                <c:pt idx="333">
                  <c:v>18.65039926544366</c:v>
                </c:pt>
                <c:pt idx="334">
                  <c:v>22.020455066178599</c:v>
                </c:pt>
                <c:pt idx="335">
                  <c:v>28.88580561049675</c:v>
                </c:pt>
                <c:pt idx="336">
                  <c:v>24.073758687534809</c:v>
                </c:pt>
                <c:pt idx="337">
                  <c:v>25.04126110798174</c:v>
                </c:pt>
                <c:pt idx="338">
                  <c:v>9.4724149911819904</c:v>
                </c:pt>
                <c:pt idx="339">
                  <c:v>4.2348251366168466</c:v>
                </c:pt>
                <c:pt idx="340">
                  <c:v>10.8212262753574</c:v>
                </c:pt>
                <c:pt idx="341">
                  <c:v>27.844320654631041</c:v>
                </c:pt>
                <c:pt idx="342">
                  <c:v>27.820666826579849</c:v>
                </c:pt>
                <c:pt idx="343">
                  <c:v>25.49599266671796</c:v>
                </c:pt>
                <c:pt idx="344">
                  <c:v>10.6011130765747</c:v>
                </c:pt>
                <c:pt idx="345">
                  <c:v>9.7145500804072142</c:v>
                </c:pt>
                <c:pt idx="346">
                  <c:v>12.311688957318159</c:v>
                </c:pt>
                <c:pt idx="347">
                  <c:v>26.000430056648209</c:v>
                </c:pt>
                <c:pt idx="348">
                  <c:v>14.401215994787099</c:v>
                </c:pt>
                <c:pt idx="349">
                  <c:v>7.9836396447531097</c:v>
                </c:pt>
                <c:pt idx="350">
                  <c:v>8.6507143234784447</c:v>
                </c:pt>
                <c:pt idx="351">
                  <c:v>15.6113863615874</c:v>
                </c:pt>
                <c:pt idx="352">
                  <c:v>18.771566598107761</c:v>
                </c:pt>
                <c:pt idx="353">
                  <c:v>13.132900457173321</c:v>
                </c:pt>
                <c:pt idx="354">
                  <c:v>7.6514301470471446</c:v>
                </c:pt>
                <c:pt idx="355">
                  <c:v>21.23379028472019</c:v>
                </c:pt>
                <c:pt idx="356">
                  <c:v>28.399899368779739</c:v>
                </c:pt>
                <c:pt idx="357">
                  <c:v>28.66478130218686</c:v>
                </c:pt>
                <c:pt idx="358">
                  <c:v>19.27929955966076</c:v>
                </c:pt>
                <c:pt idx="359">
                  <c:v>9.2347908447233493</c:v>
                </c:pt>
                <c:pt idx="360">
                  <c:v>19.72430883384585</c:v>
                </c:pt>
                <c:pt idx="361">
                  <c:v>27.94952499649062</c:v>
                </c:pt>
                <c:pt idx="362">
                  <c:v>28.809654566481001</c:v>
                </c:pt>
                <c:pt idx="363">
                  <c:v>20.953511319316231</c:v>
                </c:pt>
                <c:pt idx="364">
                  <c:v>14.57323757217625</c:v>
                </c:pt>
                <c:pt idx="365">
                  <c:v>8.1353260195373025</c:v>
                </c:pt>
                <c:pt idx="366">
                  <c:v>17.233154883853729</c:v>
                </c:pt>
                <c:pt idx="367">
                  <c:v>26.18094553628325</c:v>
                </c:pt>
                <c:pt idx="368">
                  <c:v>28.697450680734711</c:v>
                </c:pt>
                <c:pt idx="369">
                  <c:v>27.12940978897063</c:v>
                </c:pt>
                <c:pt idx="370">
                  <c:v>18.622443202377749</c:v>
                </c:pt>
                <c:pt idx="371">
                  <c:v>7.5942046675098318</c:v>
                </c:pt>
                <c:pt idx="372">
                  <c:v>8.7465935876610885</c:v>
                </c:pt>
                <c:pt idx="373">
                  <c:v>13.94920299041461</c:v>
                </c:pt>
                <c:pt idx="374">
                  <c:v>18.4112325646451</c:v>
                </c:pt>
                <c:pt idx="375">
                  <c:v>11.08591850844625</c:v>
                </c:pt>
                <c:pt idx="376">
                  <c:v>12.33012908986082</c:v>
                </c:pt>
                <c:pt idx="377">
                  <c:v>4.2320051445999329</c:v>
                </c:pt>
                <c:pt idx="378">
                  <c:v>3.7110234190229789</c:v>
                </c:pt>
                <c:pt idx="379">
                  <c:v>7.5390999565294168</c:v>
                </c:pt>
                <c:pt idx="380">
                  <c:v>10.032885321765971</c:v>
                </c:pt>
                <c:pt idx="381">
                  <c:v>5.0636214061292186</c:v>
                </c:pt>
                <c:pt idx="382">
                  <c:v>9.9059067188611394</c:v>
                </c:pt>
                <c:pt idx="383">
                  <c:v>8.9083365211825232</c:v>
                </c:pt>
                <c:pt idx="384">
                  <c:v>13.56798429391023</c:v>
                </c:pt>
                <c:pt idx="385">
                  <c:v>23.936963920071619</c:v>
                </c:pt>
                <c:pt idx="386">
                  <c:v>19.578557717072609</c:v>
                </c:pt>
                <c:pt idx="387">
                  <c:v>20.24699776530721</c:v>
                </c:pt>
                <c:pt idx="388">
                  <c:v>10.12101490314936</c:v>
                </c:pt>
                <c:pt idx="389">
                  <c:v>14.9586454748411</c:v>
                </c:pt>
                <c:pt idx="390">
                  <c:v>16.943308819734849</c:v>
                </c:pt>
                <c:pt idx="391">
                  <c:v>12.05926560760275</c:v>
                </c:pt>
                <c:pt idx="392">
                  <c:v>15.40777274458115</c:v>
                </c:pt>
                <c:pt idx="393">
                  <c:v>6.3527506857664306</c:v>
                </c:pt>
                <c:pt idx="394">
                  <c:v>4.4191504509318884</c:v>
                </c:pt>
                <c:pt idx="395">
                  <c:v>10.07116324880506</c:v>
                </c:pt>
                <c:pt idx="396">
                  <c:v>21.00437934712096</c:v>
                </c:pt>
                <c:pt idx="397">
                  <c:v>18.558566909590802</c:v>
                </c:pt>
                <c:pt idx="398">
                  <c:v>11.234852817863869</c:v>
                </c:pt>
                <c:pt idx="399">
                  <c:v>6.3336282195261671</c:v>
                </c:pt>
                <c:pt idx="400">
                  <c:v>9.1572776372191349</c:v>
                </c:pt>
                <c:pt idx="401">
                  <c:v>8.0491699886564181</c:v>
                </c:pt>
                <c:pt idx="402">
                  <c:v>5.0189777758657046</c:v>
                </c:pt>
                <c:pt idx="403">
                  <c:v>3.2169413237171032</c:v>
                </c:pt>
                <c:pt idx="404">
                  <c:v>5.7072050147674966</c:v>
                </c:pt>
                <c:pt idx="405">
                  <c:v>6.0267131434722838</c:v>
                </c:pt>
                <c:pt idx="406">
                  <c:v>20.863875731530499</c:v>
                </c:pt>
                <c:pt idx="407">
                  <c:v>18.604834672429661</c:v>
                </c:pt>
                <c:pt idx="408">
                  <c:v>22.203853839951829</c:v>
                </c:pt>
                <c:pt idx="409">
                  <c:v>12.889625804247419</c:v>
                </c:pt>
                <c:pt idx="410">
                  <c:v>11.32600500446995</c:v>
                </c:pt>
                <c:pt idx="411">
                  <c:v>8.1854250690636192</c:v>
                </c:pt>
                <c:pt idx="412">
                  <c:v>16.173919003547219</c:v>
                </c:pt>
                <c:pt idx="413">
                  <c:v>17.317023460890098</c:v>
                </c:pt>
                <c:pt idx="414">
                  <c:v>17.28356582321911</c:v>
                </c:pt>
                <c:pt idx="415">
                  <c:v>7.581135665870133</c:v>
                </c:pt>
                <c:pt idx="416">
                  <c:v>7.9800552720164033</c:v>
                </c:pt>
                <c:pt idx="417">
                  <c:v>10.303784017498881</c:v>
                </c:pt>
                <c:pt idx="418">
                  <c:v>11.235837144939159</c:v>
                </c:pt>
                <c:pt idx="419">
                  <c:v>9.4868151609480194</c:v>
                </c:pt>
                <c:pt idx="420">
                  <c:v>9.0594438949661598</c:v>
                </c:pt>
                <c:pt idx="421">
                  <c:v>5.3459773646664042</c:v>
                </c:pt>
                <c:pt idx="422">
                  <c:v>10.470870645191811</c:v>
                </c:pt>
                <c:pt idx="423">
                  <c:v>19.72634907229525</c:v>
                </c:pt>
                <c:pt idx="424">
                  <c:v>21.04911951021705</c:v>
                </c:pt>
                <c:pt idx="425">
                  <c:v>20.09878989610668</c:v>
                </c:pt>
                <c:pt idx="426">
                  <c:v>10.278799071248701</c:v>
                </c:pt>
                <c:pt idx="427">
                  <c:v>14.83363844077903</c:v>
                </c:pt>
                <c:pt idx="428">
                  <c:v>9.7589927723492842</c:v>
                </c:pt>
                <c:pt idx="429">
                  <c:v>12.080411956824049</c:v>
                </c:pt>
                <c:pt idx="430">
                  <c:v>9.024940998051461</c:v>
                </c:pt>
                <c:pt idx="431">
                  <c:v>7.328060145518041</c:v>
                </c:pt>
                <c:pt idx="432">
                  <c:v>4.0483169074322376</c:v>
                </c:pt>
                <c:pt idx="433">
                  <c:v>6.1237721441105304</c:v>
                </c:pt>
                <c:pt idx="434">
                  <c:v>8.7951523276100687</c:v>
                </c:pt>
                <c:pt idx="435">
                  <c:v>5.6048901533885473</c:v>
                </c:pt>
                <c:pt idx="436">
                  <c:v>5.2041314220070074</c:v>
                </c:pt>
                <c:pt idx="437">
                  <c:v>6.0255742655309836</c:v>
                </c:pt>
                <c:pt idx="438">
                  <c:v>17.990827366522591</c:v>
                </c:pt>
                <c:pt idx="439">
                  <c:v>18.093095402250569</c:v>
                </c:pt>
                <c:pt idx="440">
                  <c:v>13.36603111482343</c:v>
                </c:pt>
                <c:pt idx="441">
                  <c:v>8.9325816471311992</c:v>
                </c:pt>
                <c:pt idx="442">
                  <c:v>14.808840820178229</c:v>
                </c:pt>
                <c:pt idx="443">
                  <c:v>17.82874241086861</c:v>
                </c:pt>
                <c:pt idx="444">
                  <c:v>15.77538684341271</c:v>
                </c:pt>
                <c:pt idx="445">
                  <c:v>11.364040591051371</c:v>
                </c:pt>
                <c:pt idx="446">
                  <c:v>4.2325802220600046</c:v>
                </c:pt>
                <c:pt idx="447">
                  <c:v>10.89280816761352</c:v>
                </c:pt>
                <c:pt idx="448">
                  <c:v>13.32185477945232</c:v>
                </c:pt>
                <c:pt idx="449">
                  <c:v>15.41105425528654</c:v>
                </c:pt>
                <c:pt idx="450">
                  <c:v>17.33385998694034</c:v>
                </c:pt>
                <c:pt idx="451">
                  <c:v>16.35210480395876</c:v>
                </c:pt>
                <c:pt idx="452">
                  <c:v>15.32855521019985</c:v>
                </c:pt>
                <c:pt idx="453">
                  <c:v>11.557063655058711</c:v>
                </c:pt>
                <c:pt idx="454">
                  <c:v>9.1205824584791717</c:v>
                </c:pt>
                <c:pt idx="455">
                  <c:v>18.29389499766058</c:v>
                </c:pt>
                <c:pt idx="456">
                  <c:v>18.47535200681213</c:v>
                </c:pt>
                <c:pt idx="457">
                  <c:v>17.727524858251321</c:v>
                </c:pt>
                <c:pt idx="458">
                  <c:v>16.205056175333379</c:v>
                </c:pt>
                <c:pt idx="459">
                  <c:v>10.142240306939399</c:v>
                </c:pt>
                <c:pt idx="460">
                  <c:v>19.769522433735531</c:v>
                </c:pt>
                <c:pt idx="461">
                  <c:v>22.36187668832406</c:v>
                </c:pt>
                <c:pt idx="462">
                  <c:v>22.717003169931321</c:v>
                </c:pt>
                <c:pt idx="463">
                  <c:v>17.240187427375229</c:v>
                </c:pt>
                <c:pt idx="464">
                  <c:v>20.146247900278041</c:v>
                </c:pt>
                <c:pt idx="465">
                  <c:v>7.5202638233411898</c:v>
                </c:pt>
                <c:pt idx="466">
                  <c:v>10.63192709307954</c:v>
                </c:pt>
                <c:pt idx="467">
                  <c:v>4.0945889769829806</c:v>
                </c:pt>
                <c:pt idx="468">
                  <c:v>6.0464457596093268</c:v>
                </c:pt>
                <c:pt idx="469">
                  <c:v>16.699421637799212</c:v>
                </c:pt>
                <c:pt idx="470">
                  <c:v>19.955641412673721</c:v>
                </c:pt>
                <c:pt idx="471">
                  <c:v>15.934720667539169</c:v>
                </c:pt>
                <c:pt idx="472">
                  <c:v>5.7697722842449082</c:v>
                </c:pt>
                <c:pt idx="473">
                  <c:v>7.50422848628273</c:v>
                </c:pt>
                <c:pt idx="474">
                  <c:v>14.448390562584359</c:v>
                </c:pt>
                <c:pt idx="475">
                  <c:v>16.220585794976731</c:v>
                </c:pt>
                <c:pt idx="476">
                  <c:v>16.03801578607688</c:v>
                </c:pt>
                <c:pt idx="477">
                  <c:v>13.694206405212899</c:v>
                </c:pt>
                <c:pt idx="478">
                  <c:v>17.75283563513268</c:v>
                </c:pt>
                <c:pt idx="479">
                  <c:v>14.184044829614381</c:v>
                </c:pt>
                <c:pt idx="480">
                  <c:v>16.852174082741641</c:v>
                </c:pt>
                <c:pt idx="481">
                  <c:v>19.180457279129222</c:v>
                </c:pt>
                <c:pt idx="482">
                  <c:v>19.056913681855871</c:v>
                </c:pt>
                <c:pt idx="483">
                  <c:v>21.137652784737881</c:v>
                </c:pt>
                <c:pt idx="484">
                  <c:v>20.289083662153221</c:v>
                </c:pt>
                <c:pt idx="485">
                  <c:v>17.408109858425419</c:v>
                </c:pt>
                <c:pt idx="486">
                  <c:v>19.244810444069209</c:v>
                </c:pt>
                <c:pt idx="487">
                  <c:v>14.27288001487938</c:v>
                </c:pt>
                <c:pt idx="488">
                  <c:v>18.170531666614369</c:v>
                </c:pt>
                <c:pt idx="489">
                  <c:v>20.381221301769681</c:v>
                </c:pt>
                <c:pt idx="490">
                  <c:v>14.905613414158671</c:v>
                </c:pt>
                <c:pt idx="491">
                  <c:v>20.887568650419531</c:v>
                </c:pt>
                <c:pt idx="492">
                  <c:v>17.500532933849719</c:v>
                </c:pt>
                <c:pt idx="493">
                  <c:v>19.9230607284141</c:v>
                </c:pt>
                <c:pt idx="494">
                  <c:v>14.90971694392522</c:v>
                </c:pt>
                <c:pt idx="495">
                  <c:v>20.890595328729329</c:v>
                </c:pt>
                <c:pt idx="496">
                  <c:v>17.175025254930599</c:v>
                </c:pt>
                <c:pt idx="497">
                  <c:v>19.885338794919299</c:v>
                </c:pt>
                <c:pt idx="498">
                  <c:v>16.566870567823681</c:v>
                </c:pt>
                <c:pt idx="499">
                  <c:v>19.928940745966681</c:v>
                </c:pt>
                <c:pt idx="500">
                  <c:v>14.59026617271658</c:v>
                </c:pt>
                <c:pt idx="501">
                  <c:v>18.07174990391416</c:v>
                </c:pt>
                <c:pt idx="502">
                  <c:v>16.803418722319439</c:v>
                </c:pt>
                <c:pt idx="503">
                  <c:v>19.771839490827389</c:v>
                </c:pt>
                <c:pt idx="504">
                  <c:v>18.402529033946479</c:v>
                </c:pt>
                <c:pt idx="505">
                  <c:v>17.795210102709319</c:v>
                </c:pt>
                <c:pt idx="506">
                  <c:v>18.10581225396702</c:v>
                </c:pt>
                <c:pt idx="507">
                  <c:v>15.308793504574959</c:v>
                </c:pt>
                <c:pt idx="508">
                  <c:v>14.85452442923504</c:v>
                </c:pt>
                <c:pt idx="509">
                  <c:v>7.4241804664615847</c:v>
                </c:pt>
                <c:pt idx="510">
                  <c:v>12.503982108191259</c:v>
                </c:pt>
                <c:pt idx="511">
                  <c:v>9.4863699756382847</c:v>
                </c:pt>
                <c:pt idx="512">
                  <c:v>3.8556259385485321</c:v>
                </c:pt>
                <c:pt idx="513">
                  <c:v>11.43475495860668</c:v>
                </c:pt>
                <c:pt idx="514">
                  <c:v>6.6700124070362277</c:v>
                </c:pt>
                <c:pt idx="515">
                  <c:v>11.35233186342742</c:v>
                </c:pt>
                <c:pt idx="516">
                  <c:v>11.782323333774571</c:v>
                </c:pt>
                <c:pt idx="517">
                  <c:v>5.6895831712443536</c:v>
                </c:pt>
                <c:pt idx="518">
                  <c:v>2.2841401071797458</c:v>
                </c:pt>
                <c:pt idx="519">
                  <c:v>5.4550748439949857</c:v>
                </c:pt>
                <c:pt idx="520">
                  <c:v>5.8131136922766027</c:v>
                </c:pt>
                <c:pt idx="521">
                  <c:v>16.314771520976461</c:v>
                </c:pt>
                <c:pt idx="522">
                  <c:v>11.68977061317622</c:v>
                </c:pt>
                <c:pt idx="523">
                  <c:v>17.872233254521682</c:v>
                </c:pt>
                <c:pt idx="524">
                  <c:v>18.444312301231879</c:v>
                </c:pt>
                <c:pt idx="525">
                  <c:v>20.13745037262531</c:v>
                </c:pt>
                <c:pt idx="526">
                  <c:v>18.63940443275094</c:v>
                </c:pt>
                <c:pt idx="527">
                  <c:v>13.637539021973129</c:v>
                </c:pt>
                <c:pt idx="528">
                  <c:v>12.029223178605911</c:v>
                </c:pt>
                <c:pt idx="529">
                  <c:v>17.10489118392443</c:v>
                </c:pt>
                <c:pt idx="530">
                  <c:v>11.38826569739604</c:v>
                </c:pt>
                <c:pt idx="531">
                  <c:v>15.298778295409219</c:v>
                </c:pt>
                <c:pt idx="532">
                  <c:v>10.067343768679841</c:v>
                </c:pt>
                <c:pt idx="533">
                  <c:v>7.1527091169563546</c:v>
                </c:pt>
                <c:pt idx="534">
                  <c:v>6.6501145780860051</c:v>
                </c:pt>
                <c:pt idx="535">
                  <c:v>14.6829760652428</c:v>
                </c:pt>
                <c:pt idx="536">
                  <c:v>18.149709601337879</c:v>
                </c:pt>
                <c:pt idx="537">
                  <c:v>22.57179335074634</c:v>
                </c:pt>
                <c:pt idx="538">
                  <c:v>24.684311283560721</c:v>
                </c:pt>
                <c:pt idx="539">
                  <c:v>21.945630988948729</c:v>
                </c:pt>
                <c:pt idx="540">
                  <c:v>12.826107396893249</c:v>
                </c:pt>
                <c:pt idx="541">
                  <c:v>6.2719883698839336</c:v>
                </c:pt>
                <c:pt idx="542">
                  <c:v>7.6297879415622747</c:v>
                </c:pt>
                <c:pt idx="543">
                  <c:v>11.78440158236981</c:v>
                </c:pt>
                <c:pt idx="544">
                  <c:v>8.4958831409593358</c:v>
                </c:pt>
                <c:pt idx="545">
                  <c:v>11.09423849681705</c:v>
                </c:pt>
                <c:pt idx="546">
                  <c:v>14.70022314962805</c:v>
                </c:pt>
                <c:pt idx="547">
                  <c:v>14.518871659956201</c:v>
                </c:pt>
                <c:pt idx="548">
                  <c:v>14.071881997949969</c:v>
                </c:pt>
                <c:pt idx="549">
                  <c:v>5.4572123863387079</c:v>
                </c:pt>
                <c:pt idx="550">
                  <c:v>4.0675118670574122</c:v>
                </c:pt>
                <c:pt idx="551">
                  <c:v>3.9182173534248528</c:v>
                </c:pt>
                <c:pt idx="552">
                  <c:v>10.8389551763497</c:v>
                </c:pt>
                <c:pt idx="553">
                  <c:v>5.2268086999438861</c:v>
                </c:pt>
                <c:pt idx="554">
                  <c:v>5.6340370446049377</c:v>
                </c:pt>
                <c:pt idx="555">
                  <c:v>12.791666415801849</c:v>
                </c:pt>
                <c:pt idx="556">
                  <c:v>12.159022504932549</c:v>
                </c:pt>
                <c:pt idx="557">
                  <c:v>13.746114388052</c:v>
                </c:pt>
                <c:pt idx="558">
                  <c:v>12.926422536797549</c:v>
                </c:pt>
                <c:pt idx="559">
                  <c:v>13.343990922589519</c:v>
                </c:pt>
                <c:pt idx="560">
                  <c:v>10.90748981674421</c:v>
                </c:pt>
                <c:pt idx="561">
                  <c:v>8.7355083237215112</c:v>
                </c:pt>
                <c:pt idx="562">
                  <c:v>5.0731739907496696</c:v>
                </c:pt>
                <c:pt idx="563">
                  <c:v>8.65215288734362</c:v>
                </c:pt>
                <c:pt idx="564">
                  <c:v>15.924091047925661</c:v>
                </c:pt>
                <c:pt idx="565">
                  <c:v>12.882952773911279</c:v>
                </c:pt>
                <c:pt idx="566">
                  <c:v>15.98957797252914</c:v>
                </c:pt>
                <c:pt idx="567">
                  <c:v>12.120462650256369</c:v>
                </c:pt>
                <c:pt idx="568">
                  <c:v>12.882667885969671</c:v>
                </c:pt>
                <c:pt idx="569">
                  <c:v>12.90569005089228</c:v>
                </c:pt>
                <c:pt idx="570">
                  <c:v>12.93533482207021</c:v>
                </c:pt>
                <c:pt idx="571">
                  <c:v>2.889172922384847</c:v>
                </c:pt>
                <c:pt idx="572">
                  <c:v>4.4631815013607454</c:v>
                </c:pt>
                <c:pt idx="573">
                  <c:v>8.3222921758487498</c:v>
                </c:pt>
                <c:pt idx="574">
                  <c:v>11.77623295734203</c:v>
                </c:pt>
                <c:pt idx="575">
                  <c:v>12.810111511334449</c:v>
                </c:pt>
                <c:pt idx="576">
                  <c:v>14.56993141436743</c:v>
                </c:pt>
                <c:pt idx="577">
                  <c:v>12.72869229327716</c:v>
                </c:pt>
                <c:pt idx="578">
                  <c:v>14.087901485346119</c:v>
                </c:pt>
                <c:pt idx="579">
                  <c:v>8.088329743910819</c:v>
                </c:pt>
                <c:pt idx="580">
                  <c:v>10.11456013790977</c:v>
                </c:pt>
                <c:pt idx="581">
                  <c:v>2.8700033225604038</c:v>
                </c:pt>
                <c:pt idx="582">
                  <c:v>7.4853648243277782</c:v>
                </c:pt>
                <c:pt idx="583">
                  <c:v>9.3425609639812208</c:v>
                </c:pt>
                <c:pt idx="584">
                  <c:v>10.459568506506431</c:v>
                </c:pt>
                <c:pt idx="585">
                  <c:v>5.1260094988719302</c:v>
                </c:pt>
                <c:pt idx="586">
                  <c:v>12.395421270656101</c:v>
                </c:pt>
                <c:pt idx="587">
                  <c:v>6.908625773788577</c:v>
                </c:pt>
                <c:pt idx="588">
                  <c:v>6.1901459017671367</c:v>
                </c:pt>
                <c:pt idx="589">
                  <c:v>3.362929183365404</c:v>
                </c:pt>
                <c:pt idx="590">
                  <c:v>8.4699258165421405</c:v>
                </c:pt>
                <c:pt idx="591">
                  <c:v>15.841012696438399</c:v>
                </c:pt>
              </c:numCache>
            </c:numRef>
          </c:yVal>
          <c:smooth val="1"/>
        </c:ser>
        <c:ser>
          <c:idx val="2"/>
          <c:order val="1"/>
          <c:tx>
            <c:strRef>
              <c:f>'Avg Speed'!$BF$1</c:f>
              <c:strCache>
                <c:ptCount val="1"/>
                <c:pt idx="0">
                  <c:v>BDS Speed</c:v>
                </c:pt>
              </c:strCache>
            </c:strRef>
          </c:tx>
          <c:spPr>
            <a:ln w="25400" cmpd="sng">
              <a:solidFill>
                <a:schemeClr val="bg1">
                  <a:lumMod val="65000"/>
                </a:schemeClr>
              </a:solidFill>
              <a:prstDash val="sysDash"/>
            </a:ln>
          </c:spPr>
          <c:marker>
            <c:symbol val="none"/>
          </c:marker>
          <c:trendline>
            <c:spPr>
              <a:ln w="19050">
                <a:prstDash val="sysDash"/>
              </a:ln>
            </c:spPr>
            <c:trendlineType val="linear"/>
            <c:dispRSqr val="0"/>
            <c:dispEq val="1"/>
            <c:trendlineLbl>
              <c:layout>
                <c:manualLayout>
                  <c:x val="-0.20149115305802401"/>
                  <c:y val="-1.68333592715284E-4"/>
                </c:manualLayout>
              </c:layout>
              <c:numFmt formatCode="General" sourceLinked="0"/>
              <c:spPr>
                <a:solidFill>
                  <a:schemeClr val="bg1"/>
                </a:solidFill>
                <a:ln>
                  <a:solidFill>
                    <a:schemeClr val="bg1">
                      <a:lumMod val="50000"/>
                    </a:schemeClr>
                  </a:solidFill>
                </a:ln>
              </c:spPr>
            </c:trendlineLbl>
          </c:trendline>
          <c:xVal>
            <c:numRef>
              <c:f>'Avg Speed'!$BH$3:$BH$85</c:f>
              <c:numCache>
                <c:formatCode>0</c:formatCode>
                <c:ptCount val="83"/>
                <c:pt idx="0">
                  <c:v>0.107575757575758</c:v>
                </c:pt>
                <c:pt idx="1">
                  <c:v>0.28333333333333299</c:v>
                </c:pt>
                <c:pt idx="2">
                  <c:v>0.505871212121212</c:v>
                </c:pt>
                <c:pt idx="3">
                  <c:v>0.58655303030302997</c:v>
                </c:pt>
                <c:pt idx="4">
                  <c:v>0.69469696969697003</c:v>
                </c:pt>
                <c:pt idx="5">
                  <c:v>0.87234848484848504</c:v>
                </c:pt>
                <c:pt idx="6">
                  <c:v>1.0183712121212121</c:v>
                </c:pt>
                <c:pt idx="7">
                  <c:v>1.159469696969696</c:v>
                </c:pt>
                <c:pt idx="8">
                  <c:v>1.3011363636363631</c:v>
                </c:pt>
                <c:pt idx="9">
                  <c:v>1.4839015151515149</c:v>
                </c:pt>
                <c:pt idx="10">
                  <c:v>1.6801136363636371</c:v>
                </c:pt>
                <c:pt idx="11">
                  <c:v>1.9293560606060609</c:v>
                </c:pt>
                <c:pt idx="12">
                  <c:v>2.1219696969696971</c:v>
                </c:pt>
                <c:pt idx="13">
                  <c:v>2.4731060606060611</c:v>
                </c:pt>
                <c:pt idx="14">
                  <c:v>2.7501893939393942</c:v>
                </c:pt>
                <c:pt idx="15">
                  <c:v>2.9310606060606061</c:v>
                </c:pt>
                <c:pt idx="16">
                  <c:v>3.0645833333333332</c:v>
                </c:pt>
                <c:pt idx="17">
                  <c:v>3.306249999999987</c:v>
                </c:pt>
                <c:pt idx="18">
                  <c:v>3.4604166666666671</c:v>
                </c:pt>
                <c:pt idx="19">
                  <c:v>3.5890151515151509</c:v>
                </c:pt>
                <c:pt idx="20">
                  <c:v>3.7287878787878799</c:v>
                </c:pt>
                <c:pt idx="21">
                  <c:v>3.8219696969696968</c:v>
                </c:pt>
                <c:pt idx="22">
                  <c:v>4.0196969696969704</c:v>
                </c:pt>
                <c:pt idx="23">
                  <c:v>4.1856060606060614</c:v>
                </c:pt>
                <c:pt idx="24">
                  <c:v>4.3092803030303033</c:v>
                </c:pt>
                <c:pt idx="25">
                  <c:v>4.4558712121212096</c:v>
                </c:pt>
                <c:pt idx="26">
                  <c:v>4.6528409090908962</c:v>
                </c:pt>
                <c:pt idx="27">
                  <c:v>4.7958333333333334</c:v>
                </c:pt>
                <c:pt idx="28">
                  <c:v>5.0696969696969676</c:v>
                </c:pt>
                <c:pt idx="29">
                  <c:v>5.1715909090909076</c:v>
                </c:pt>
                <c:pt idx="30">
                  <c:v>5.27727272727273</c:v>
                </c:pt>
                <c:pt idx="31">
                  <c:v>5.3649621212121223</c:v>
                </c:pt>
                <c:pt idx="32">
                  <c:v>5.5041666666666664</c:v>
                </c:pt>
                <c:pt idx="33">
                  <c:v>5.6507575757575657</c:v>
                </c:pt>
                <c:pt idx="34">
                  <c:v>5.7706439393939402</c:v>
                </c:pt>
                <c:pt idx="35">
                  <c:v>5.897348484848485</c:v>
                </c:pt>
                <c:pt idx="36">
                  <c:v>5.9950757575757443</c:v>
                </c:pt>
                <c:pt idx="37">
                  <c:v>6.127272727272727</c:v>
                </c:pt>
                <c:pt idx="38">
                  <c:v>6.2441287878787879</c:v>
                </c:pt>
                <c:pt idx="39">
                  <c:v>6.5056818181818166</c:v>
                </c:pt>
                <c:pt idx="40">
                  <c:v>6.6579545454545288</c:v>
                </c:pt>
                <c:pt idx="41">
                  <c:v>6.8674242424242271</c:v>
                </c:pt>
                <c:pt idx="42">
                  <c:v>6.98106060606061</c:v>
                </c:pt>
                <c:pt idx="43">
                  <c:v>7.1053030303030313</c:v>
                </c:pt>
                <c:pt idx="44">
                  <c:v>7.1924242424242291</c:v>
                </c:pt>
                <c:pt idx="45">
                  <c:v>7.5278409090908971</c:v>
                </c:pt>
                <c:pt idx="46">
                  <c:v>7.6149621212121223</c:v>
                </c:pt>
                <c:pt idx="47">
                  <c:v>7.7571969696969507</c:v>
                </c:pt>
                <c:pt idx="48">
                  <c:v>7.8876893939393939</c:v>
                </c:pt>
                <c:pt idx="49">
                  <c:v>8.0187500000000007</c:v>
                </c:pt>
                <c:pt idx="50">
                  <c:v>8.1655303030303106</c:v>
                </c:pt>
                <c:pt idx="51">
                  <c:v>8.3611742424242497</c:v>
                </c:pt>
                <c:pt idx="52">
                  <c:v>8.5352272727272727</c:v>
                </c:pt>
                <c:pt idx="53">
                  <c:v>8.683712121212098</c:v>
                </c:pt>
                <c:pt idx="54">
                  <c:v>8.7948863636363637</c:v>
                </c:pt>
                <c:pt idx="55">
                  <c:v>8.8986742424242493</c:v>
                </c:pt>
                <c:pt idx="56">
                  <c:v>9.0316287878787467</c:v>
                </c:pt>
                <c:pt idx="57">
                  <c:v>9.1770833333333357</c:v>
                </c:pt>
                <c:pt idx="58">
                  <c:v>9.3429924242424249</c:v>
                </c:pt>
                <c:pt idx="59">
                  <c:v>9.5007575757575751</c:v>
                </c:pt>
                <c:pt idx="60">
                  <c:v>9.6375000000000011</c:v>
                </c:pt>
                <c:pt idx="61">
                  <c:v>9.7767045454545443</c:v>
                </c:pt>
                <c:pt idx="62">
                  <c:v>9.9151515151515177</c:v>
                </c:pt>
                <c:pt idx="63">
                  <c:v>10.038257575757569</c:v>
                </c:pt>
                <c:pt idx="64">
                  <c:v>10.154545454545451</c:v>
                </c:pt>
                <c:pt idx="65">
                  <c:v>10.334659090909099</c:v>
                </c:pt>
                <c:pt idx="66">
                  <c:v>10.457765151515151</c:v>
                </c:pt>
                <c:pt idx="67">
                  <c:v>10.59375</c:v>
                </c:pt>
                <c:pt idx="68">
                  <c:v>10.869696969696969</c:v>
                </c:pt>
                <c:pt idx="69">
                  <c:v>10.96723484848485</c:v>
                </c:pt>
                <c:pt idx="70">
                  <c:v>11.098863636363641</c:v>
                </c:pt>
                <c:pt idx="71">
                  <c:v>11.235606060606059</c:v>
                </c:pt>
                <c:pt idx="72">
                  <c:v>11.753219696969699</c:v>
                </c:pt>
                <c:pt idx="73">
                  <c:v>11.88503787878788</c:v>
                </c:pt>
                <c:pt idx="74">
                  <c:v>12.842424242424251</c:v>
                </c:pt>
                <c:pt idx="75">
                  <c:v>13.039393939393941</c:v>
                </c:pt>
                <c:pt idx="76">
                  <c:v>13.40549242424243</c:v>
                </c:pt>
                <c:pt idx="77">
                  <c:v>13.824242424242421</c:v>
                </c:pt>
                <c:pt idx="78">
                  <c:v>13.92556818181818</c:v>
                </c:pt>
                <c:pt idx="79">
                  <c:v>14.127462121212121</c:v>
                </c:pt>
                <c:pt idx="80">
                  <c:v>14.371022727272729</c:v>
                </c:pt>
                <c:pt idx="81">
                  <c:v>14.609090909090909</c:v>
                </c:pt>
                <c:pt idx="82">
                  <c:v>14.814204545454549</c:v>
                </c:pt>
              </c:numCache>
            </c:numRef>
          </c:xVal>
          <c:yVal>
            <c:numRef>
              <c:f>'Avg Speed'!$BI$3:$BI$85</c:f>
              <c:numCache>
                <c:formatCode>0</c:formatCode>
                <c:ptCount val="83"/>
                <c:pt idx="0">
                  <c:v>14.180380311788699</c:v>
                </c:pt>
                <c:pt idx="1">
                  <c:v>12.40255569823147</c:v>
                </c:pt>
                <c:pt idx="2">
                  <c:v>16.368442378543779</c:v>
                </c:pt>
                <c:pt idx="3">
                  <c:v>28.57743014561197</c:v>
                </c:pt>
                <c:pt idx="4">
                  <c:v>23.576596384771879</c:v>
                </c:pt>
                <c:pt idx="5">
                  <c:v>21.69819919147535</c:v>
                </c:pt>
                <c:pt idx="6">
                  <c:v>25.842319954297501</c:v>
                </c:pt>
                <c:pt idx="7">
                  <c:v>27.069825103617351</c:v>
                </c:pt>
                <c:pt idx="8">
                  <c:v>24.277900114411139</c:v>
                </c:pt>
                <c:pt idx="9">
                  <c:v>25.531257775903569</c:v>
                </c:pt>
                <c:pt idx="10">
                  <c:v>25.60379857917388</c:v>
                </c:pt>
                <c:pt idx="11">
                  <c:v>26.051201351741479</c:v>
                </c:pt>
                <c:pt idx="12">
                  <c:v>13.8317550933465</c:v>
                </c:pt>
                <c:pt idx="13">
                  <c:v>29.09719947053167</c:v>
                </c:pt>
                <c:pt idx="14">
                  <c:v>26.371641581509081</c:v>
                </c:pt>
                <c:pt idx="15">
                  <c:v>14.29248851846345</c:v>
                </c:pt>
                <c:pt idx="16">
                  <c:v>8.9016101960919194</c:v>
                </c:pt>
                <c:pt idx="17">
                  <c:v>19.01220602252463</c:v>
                </c:pt>
                <c:pt idx="18">
                  <c:v>14.06711844299835</c:v>
                </c:pt>
                <c:pt idx="19">
                  <c:v>16.958509156685139</c:v>
                </c:pt>
                <c:pt idx="20">
                  <c:v>24.26699503072221</c:v>
                </c:pt>
                <c:pt idx="21">
                  <c:v>20.329264318569049</c:v>
                </c:pt>
                <c:pt idx="22">
                  <c:v>16.072044847512071</c:v>
                </c:pt>
                <c:pt idx="23">
                  <c:v>24.959582416618311</c:v>
                </c:pt>
                <c:pt idx="24">
                  <c:v>23.568775585651981</c:v>
                </c:pt>
                <c:pt idx="25">
                  <c:v>21.377967374895551</c:v>
                </c:pt>
                <c:pt idx="26">
                  <c:v>12.58235230685308</c:v>
                </c:pt>
                <c:pt idx="27">
                  <c:v>12.089562166885919</c:v>
                </c:pt>
                <c:pt idx="28">
                  <c:v>22.588317861227679</c:v>
                </c:pt>
                <c:pt idx="29">
                  <c:v>13.464280960569701</c:v>
                </c:pt>
                <c:pt idx="30">
                  <c:v>11.514866234096999</c:v>
                </c:pt>
                <c:pt idx="31">
                  <c:v>16.013841471398251</c:v>
                </c:pt>
                <c:pt idx="32">
                  <c:v>14.040526712803</c:v>
                </c:pt>
                <c:pt idx="33">
                  <c:v>22.934700079248081</c:v>
                </c:pt>
                <c:pt idx="34">
                  <c:v>19.495227698368279</c:v>
                </c:pt>
                <c:pt idx="35">
                  <c:v>19.442011265038019</c:v>
                </c:pt>
                <c:pt idx="36">
                  <c:v>7.5135364247494376</c:v>
                </c:pt>
                <c:pt idx="37">
                  <c:v>8.9305010307136037</c:v>
                </c:pt>
                <c:pt idx="38">
                  <c:v>23.47375586874432</c:v>
                </c:pt>
                <c:pt idx="39">
                  <c:v>16.666347097622111</c:v>
                </c:pt>
                <c:pt idx="40">
                  <c:v>14.887967904744469</c:v>
                </c:pt>
                <c:pt idx="41">
                  <c:v>25.802177193932241</c:v>
                </c:pt>
                <c:pt idx="42">
                  <c:v>29.815105501497431</c:v>
                </c:pt>
                <c:pt idx="43">
                  <c:v>25.615784215784171</c:v>
                </c:pt>
                <c:pt idx="44">
                  <c:v>19.148634536356589</c:v>
                </c:pt>
                <c:pt idx="45">
                  <c:v>12.333808647104711</c:v>
                </c:pt>
                <c:pt idx="46">
                  <c:v>9.5460840107032094</c:v>
                </c:pt>
                <c:pt idx="47">
                  <c:v>22.893586090730789</c:v>
                </c:pt>
                <c:pt idx="48">
                  <c:v>12.883051914119729</c:v>
                </c:pt>
                <c:pt idx="49">
                  <c:v>8.6298438603569831</c:v>
                </c:pt>
                <c:pt idx="50">
                  <c:v>9.512188762422868</c:v>
                </c:pt>
                <c:pt idx="51">
                  <c:v>20.164540402959389</c:v>
                </c:pt>
                <c:pt idx="52">
                  <c:v>18.96791659512888</c:v>
                </c:pt>
                <c:pt idx="53">
                  <c:v>13.970508057886819</c:v>
                </c:pt>
                <c:pt idx="54">
                  <c:v>19.90591671234527</c:v>
                </c:pt>
                <c:pt idx="55">
                  <c:v>14.70104651287823</c:v>
                </c:pt>
                <c:pt idx="56">
                  <c:v>19.333035775164941</c:v>
                </c:pt>
                <c:pt idx="57">
                  <c:v>20.86515537188221</c:v>
                </c:pt>
                <c:pt idx="58">
                  <c:v>19.06181304570935</c:v>
                </c:pt>
                <c:pt idx="59">
                  <c:v>11.31916779988134</c:v>
                </c:pt>
                <c:pt idx="60">
                  <c:v>6.6023338351861316</c:v>
                </c:pt>
                <c:pt idx="61">
                  <c:v>13.91728611172147</c:v>
                </c:pt>
                <c:pt idx="62">
                  <c:v>16.088593556798561</c:v>
                </c:pt>
                <c:pt idx="63">
                  <c:v>12.344987195936501</c:v>
                </c:pt>
                <c:pt idx="64">
                  <c:v>10.88177804593591</c:v>
                </c:pt>
                <c:pt idx="65">
                  <c:v>9.8316934106297307</c:v>
                </c:pt>
                <c:pt idx="66">
                  <c:v>13.021739933327179</c:v>
                </c:pt>
                <c:pt idx="67">
                  <c:v>12.40512933232317</c:v>
                </c:pt>
                <c:pt idx="68">
                  <c:v>14.579349037542899</c:v>
                </c:pt>
                <c:pt idx="69">
                  <c:v>6.8318868864023816</c:v>
                </c:pt>
                <c:pt idx="70">
                  <c:v>9.7659103896197834</c:v>
                </c:pt>
                <c:pt idx="71">
                  <c:v>15.32372446924856</c:v>
                </c:pt>
                <c:pt idx="72">
                  <c:v>13.179737854017329</c:v>
                </c:pt>
                <c:pt idx="73">
                  <c:v>9.0670753613378476</c:v>
                </c:pt>
                <c:pt idx="74">
                  <c:v>14.681682665557201</c:v>
                </c:pt>
                <c:pt idx="75">
                  <c:v>9.8031856801358686</c:v>
                </c:pt>
                <c:pt idx="76">
                  <c:v>9.5787809500423666</c:v>
                </c:pt>
                <c:pt idx="77">
                  <c:v>11.252004445168669</c:v>
                </c:pt>
                <c:pt idx="78">
                  <c:v>5.4779558961238086</c:v>
                </c:pt>
                <c:pt idx="79">
                  <c:v>9.5398151553171484</c:v>
                </c:pt>
                <c:pt idx="80">
                  <c:v>10.264178008665651</c:v>
                </c:pt>
                <c:pt idx="81">
                  <c:v>7.1776811983100224</c:v>
                </c:pt>
                <c:pt idx="82">
                  <c:v>7.1674972681361808</c:v>
                </c:pt>
              </c:numCache>
            </c:numRef>
          </c:yVal>
          <c:smooth val="1"/>
        </c:ser>
        <c:ser>
          <c:idx val="1"/>
          <c:order val="2"/>
          <c:tx>
            <c:strRef>
              <c:f>'Avg Speed'!$C$20</c:f>
              <c:strCache>
                <c:ptCount val="1"/>
                <c:pt idx="0">
                  <c:v>NW Eastman Pkwy</c:v>
                </c:pt>
              </c:strCache>
            </c:strRef>
          </c:tx>
          <c:spPr>
            <a:ln>
              <a:solidFill>
                <a:schemeClr val="tx1">
                  <a:lumMod val="50000"/>
                  <a:lumOff val="50000"/>
                </a:schemeClr>
              </a:solidFill>
              <a:prstDash val="sysDot"/>
            </a:ln>
          </c:spPr>
          <c:marker>
            <c:symbol val="none"/>
          </c:marker>
          <c:dLbls>
            <c:dLbl>
              <c:idx val="1"/>
              <c:layout>
                <c:manualLayout>
                  <c:x val="-5.3831516689495602E-2"/>
                  <c:y val="-0.13466846222498899"/>
                </c:manualLayout>
              </c:layout>
              <c:tx>
                <c:rich>
                  <a:bodyPr rot="-5400000" vert="horz"/>
                  <a:lstStyle/>
                  <a:p>
                    <a:pPr>
                      <a:defRPr>
                        <a:solidFill>
                          <a:schemeClr val="bg1">
                            <a:lumMod val="50000"/>
                          </a:schemeClr>
                        </a:solidFill>
                      </a:defRPr>
                    </a:pPr>
                    <a:r>
                      <a:rPr lang="en-US">
                        <a:solidFill>
                          <a:schemeClr val="bg1">
                            <a:lumMod val="50000"/>
                          </a:schemeClr>
                        </a:solidFill>
                      </a:rPr>
                      <a:t>NW Eastman</a:t>
                    </a:r>
                  </a:p>
                  <a:p>
                    <a:pPr>
                      <a:defRPr>
                        <a:solidFill>
                          <a:schemeClr val="bg1">
                            <a:lumMod val="50000"/>
                          </a:schemeClr>
                        </a:solidFill>
                      </a:defRPr>
                    </a:pPr>
                    <a:r>
                      <a:rPr lang="en-US">
                        <a:solidFill>
                          <a:schemeClr val="bg1">
                            <a:lumMod val="50000"/>
                          </a:schemeClr>
                        </a:solidFill>
                      </a:rPr>
                      <a:t> Pkwy</a:t>
                    </a:r>
                    <a:endParaRPr lang="en-US"/>
                  </a:p>
                </c:rich>
              </c:tx>
              <c:spPr/>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a:lstStyle/>
              <a:p>
                <a:pPr>
                  <a:defRPr>
                    <a:solidFill>
                      <a:schemeClr val="bg1">
                        <a:lumMod val="50000"/>
                      </a:schemeClr>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Speed'!$A$20:$A$21</c:f>
              <c:numCache>
                <c:formatCode>0.00000000</c:formatCode>
                <c:ptCount val="2"/>
                <c:pt idx="0">
                  <c:v>0.87234848484848504</c:v>
                </c:pt>
                <c:pt idx="1">
                  <c:v>0.87234858484848499</c:v>
                </c:pt>
              </c:numCache>
            </c:numRef>
          </c:xVal>
          <c:yVal>
            <c:numRef>
              <c:f>'Avg Speed'!$B$20:$B$21</c:f>
              <c:numCache>
                <c:formatCode>General</c:formatCode>
                <c:ptCount val="2"/>
                <c:pt idx="0">
                  <c:v>1.5</c:v>
                </c:pt>
                <c:pt idx="1">
                  <c:v>31</c:v>
                </c:pt>
              </c:numCache>
            </c:numRef>
          </c:yVal>
          <c:smooth val="1"/>
        </c:ser>
        <c:ser>
          <c:idx val="3"/>
          <c:order val="3"/>
          <c:tx>
            <c:strRef>
              <c:f>'Avg Speed'!$C$26</c:f>
              <c:strCache>
                <c:ptCount val="1"/>
                <c:pt idx="0">
                  <c:v>SE 174th</c:v>
                </c:pt>
              </c:strCache>
            </c:strRef>
          </c:tx>
          <c:spPr>
            <a:ln>
              <a:solidFill>
                <a:schemeClr val="tx1">
                  <a:lumMod val="50000"/>
                  <a:lumOff val="50000"/>
                </a:schemeClr>
              </a:solidFill>
              <a:prstDash val="sysDot"/>
            </a:ln>
          </c:spPr>
          <c:marker>
            <c:symbol val="none"/>
          </c:marker>
          <c:dLbls>
            <c:dLbl>
              <c:idx val="1"/>
              <c:layout/>
              <c:spPr/>
              <c:txPr>
                <a:bodyPr rot="-5400000"/>
                <a:lstStyle/>
                <a:p>
                  <a:pPr>
                    <a:defRPr>
                      <a:solidFill>
                        <a:schemeClr val="bg1">
                          <a:lumMod val="50000"/>
                        </a:schemeClr>
                      </a:solidFill>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a:lstStyle/>
              <a:p>
                <a:pPr>
                  <a:defRPr>
                    <a:solidFill>
                      <a:schemeClr val="bg1">
                        <a:lumMod val="50000"/>
                      </a:schemeClr>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Speed'!$A$26:$A$27</c:f>
              <c:numCache>
                <c:formatCode>0.00000000</c:formatCode>
                <c:ptCount val="2"/>
                <c:pt idx="0">
                  <c:v>3.306249999999987</c:v>
                </c:pt>
                <c:pt idx="1">
                  <c:v>3.3062500999999971</c:v>
                </c:pt>
              </c:numCache>
            </c:numRef>
          </c:xVal>
          <c:yVal>
            <c:numRef>
              <c:f>'Avg Speed'!$B$26:$B$27</c:f>
              <c:numCache>
                <c:formatCode>General</c:formatCode>
                <c:ptCount val="2"/>
                <c:pt idx="0">
                  <c:v>1.5</c:v>
                </c:pt>
                <c:pt idx="1">
                  <c:v>35</c:v>
                </c:pt>
              </c:numCache>
            </c:numRef>
          </c:yVal>
          <c:smooth val="1"/>
        </c:ser>
        <c:ser>
          <c:idx val="4"/>
          <c:order val="4"/>
          <c:tx>
            <c:strRef>
              <c:f>'Avg Speed'!$C$28</c:f>
              <c:strCache>
                <c:ptCount val="1"/>
                <c:pt idx="0">
                  <c:v>SE 148th</c:v>
                </c:pt>
              </c:strCache>
            </c:strRef>
          </c:tx>
          <c:spPr>
            <a:ln>
              <a:solidFill>
                <a:schemeClr val="tx1">
                  <a:lumMod val="50000"/>
                  <a:lumOff val="50000"/>
                </a:schemeClr>
              </a:solidFill>
              <a:prstDash val="sysDot"/>
            </a:ln>
          </c:spPr>
          <c:marker>
            <c:symbol val="none"/>
          </c:marker>
          <c:dLbls>
            <c:dLbl>
              <c:idx val="1"/>
              <c:layout/>
              <c:spPr/>
              <c:txPr>
                <a:bodyPr rot="-5400000"/>
                <a:lstStyle/>
                <a:p>
                  <a:pPr>
                    <a:defRPr>
                      <a:solidFill>
                        <a:schemeClr val="bg1">
                          <a:lumMod val="50000"/>
                        </a:schemeClr>
                      </a:solidFill>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a:lstStyle/>
              <a:p>
                <a:pPr>
                  <a:defRPr>
                    <a:solidFill>
                      <a:schemeClr val="bg1">
                        <a:lumMod val="50000"/>
                      </a:schemeClr>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Speed'!$A$28:$A$29</c:f>
              <c:numCache>
                <c:formatCode>0.00000000</c:formatCode>
                <c:ptCount val="2"/>
                <c:pt idx="0">
                  <c:v>4.6528409090908962</c:v>
                </c:pt>
                <c:pt idx="1">
                  <c:v>4.6528410090908974</c:v>
                </c:pt>
              </c:numCache>
            </c:numRef>
          </c:xVal>
          <c:yVal>
            <c:numRef>
              <c:f>'Avg Speed'!$B$28:$B$29</c:f>
              <c:numCache>
                <c:formatCode>General</c:formatCode>
                <c:ptCount val="2"/>
                <c:pt idx="0">
                  <c:v>1.5</c:v>
                </c:pt>
                <c:pt idx="1">
                  <c:v>35</c:v>
                </c:pt>
              </c:numCache>
            </c:numRef>
          </c:yVal>
          <c:smooth val="1"/>
        </c:ser>
        <c:ser>
          <c:idx val="5"/>
          <c:order val="5"/>
          <c:tx>
            <c:strRef>
              <c:f>'Avg Speed'!$C$30</c:f>
              <c:strCache>
                <c:ptCount val="1"/>
                <c:pt idx="0">
                  <c:v>SE 136th</c:v>
                </c:pt>
              </c:strCache>
            </c:strRef>
          </c:tx>
          <c:spPr>
            <a:ln>
              <a:solidFill>
                <a:schemeClr val="tx1">
                  <a:lumMod val="50000"/>
                  <a:lumOff val="50000"/>
                </a:schemeClr>
              </a:solidFill>
              <a:prstDash val="sysDot"/>
            </a:ln>
          </c:spPr>
          <c:marker>
            <c:symbol val="none"/>
          </c:marker>
          <c:dLbls>
            <c:dLbl>
              <c:idx val="1"/>
              <c:layout/>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5400000"/>
              <a:lstStyle/>
              <a:p>
                <a:pPr>
                  <a:defRPr>
                    <a:solidFill>
                      <a:schemeClr val="bg1">
                        <a:lumMod val="50000"/>
                      </a:schemeClr>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Speed'!$A$30:$A$31</c:f>
              <c:numCache>
                <c:formatCode>0.00000000</c:formatCode>
                <c:ptCount val="2"/>
                <c:pt idx="0">
                  <c:v>5.3</c:v>
                </c:pt>
                <c:pt idx="1">
                  <c:v>5.3</c:v>
                </c:pt>
              </c:numCache>
            </c:numRef>
          </c:xVal>
          <c:yVal>
            <c:numRef>
              <c:f>'Avg Speed'!$B$30:$B$31</c:f>
              <c:numCache>
                <c:formatCode>General</c:formatCode>
                <c:ptCount val="2"/>
                <c:pt idx="0">
                  <c:v>1.5</c:v>
                </c:pt>
                <c:pt idx="1">
                  <c:v>35</c:v>
                </c:pt>
              </c:numCache>
            </c:numRef>
          </c:yVal>
          <c:smooth val="1"/>
        </c:ser>
        <c:ser>
          <c:idx val="6"/>
          <c:order val="6"/>
          <c:tx>
            <c:strRef>
              <c:f>'Avg Speed'!$C$32</c:f>
              <c:strCache>
                <c:ptCount val="1"/>
                <c:pt idx="0">
                  <c:v>SE 122nd</c:v>
                </c:pt>
              </c:strCache>
            </c:strRef>
          </c:tx>
          <c:spPr>
            <a:ln>
              <a:solidFill>
                <a:schemeClr val="tx1">
                  <a:lumMod val="50000"/>
                  <a:lumOff val="50000"/>
                </a:schemeClr>
              </a:solidFill>
              <a:prstDash val="sysDot"/>
            </a:ln>
          </c:spPr>
          <c:marker>
            <c:symbol val="none"/>
          </c:marker>
          <c:dLbls>
            <c:dLbl>
              <c:idx val="1"/>
              <c:layout/>
              <c:spPr/>
              <c:txPr>
                <a:bodyPr rot="-5400000"/>
                <a:lstStyle/>
                <a:p>
                  <a:pPr>
                    <a:defRPr>
                      <a:solidFill>
                        <a:schemeClr val="bg1">
                          <a:lumMod val="50000"/>
                        </a:schemeClr>
                      </a:solidFill>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a:lstStyle/>
              <a:p>
                <a:pPr>
                  <a:defRPr>
                    <a:solidFill>
                      <a:schemeClr val="bg1">
                        <a:lumMod val="50000"/>
                      </a:schemeClr>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Speed'!$A$32:$A$33</c:f>
              <c:numCache>
                <c:formatCode>0.00000000</c:formatCode>
                <c:ptCount val="2"/>
                <c:pt idx="0">
                  <c:v>5.9950757575757443</c:v>
                </c:pt>
                <c:pt idx="1">
                  <c:v>5.9950758575757357</c:v>
                </c:pt>
              </c:numCache>
            </c:numRef>
          </c:xVal>
          <c:yVal>
            <c:numRef>
              <c:f>'Avg Speed'!$B$32:$B$33</c:f>
              <c:numCache>
                <c:formatCode>General</c:formatCode>
                <c:ptCount val="2"/>
                <c:pt idx="0">
                  <c:v>1.5</c:v>
                </c:pt>
                <c:pt idx="1">
                  <c:v>35</c:v>
                </c:pt>
              </c:numCache>
            </c:numRef>
          </c:yVal>
          <c:smooth val="1"/>
        </c:ser>
        <c:ser>
          <c:idx val="7"/>
          <c:order val="7"/>
          <c:tx>
            <c:strRef>
              <c:f>'Avg Speed'!$C$34</c:f>
              <c:strCache>
                <c:ptCount val="1"/>
                <c:pt idx="0">
                  <c:v>SE 112th</c:v>
                </c:pt>
              </c:strCache>
            </c:strRef>
          </c:tx>
          <c:spPr>
            <a:ln>
              <a:solidFill>
                <a:schemeClr val="tx1">
                  <a:lumMod val="50000"/>
                  <a:lumOff val="50000"/>
                </a:schemeClr>
              </a:solidFill>
              <a:prstDash val="sysDot"/>
            </a:ln>
          </c:spPr>
          <c:marker>
            <c:symbol val="none"/>
          </c:marker>
          <c:dLbls>
            <c:dLbl>
              <c:idx val="1"/>
              <c:layout/>
              <c:spPr/>
              <c:txPr>
                <a:bodyPr rot="-5400000"/>
                <a:lstStyle/>
                <a:p>
                  <a:pPr>
                    <a:defRPr>
                      <a:solidFill>
                        <a:schemeClr val="bg1">
                          <a:lumMod val="50000"/>
                        </a:schemeClr>
                      </a:solidFill>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a:lstStyle/>
              <a:p>
                <a:pPr>
                  <a:defRPr>
                    <a:solidFill>
                      <a:schemeClr val="bg1">
                        <a:lumMod val="50000"/>
                      </a:schemeClr>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Speed'!$A$34:$A$35</c:f>
              <c:numCache>
                <c:formatCode>0.00000000</c:formatCode>
                <c:ptCount val="2"/>
                <c:pt idx="0">
                  <c:v>6.5</c:v>
                </c:pt>
                <c:pt idx="1">
                  <c:v>6.5</c:v>
                </c:pt>
              </c:numCache>
            </c:numRef>
          </c:xVal>
          <c:yVal>
            <c:numRef>
              <c:f>'Avg Speed'!$B$34:$B$35</c:f>
              <c:numCache>
                <c:formatCode>General</c:formatCode>
                <c:ptCount val="2"/>
                <c:pt idx="0">
                  <c:v>1.5</c:v>
                </c:pt>
                <c:pt idx="1">
                  <c:v>35</c:v>
                </c:pt>
              </c:numCache>
            </c:numRef>
          </c:yVal>
          <c:smooth val="1"/>
        </c:ser>
        <c:ser>
          <c:idx val="8"/>
          <c:order val="8"/>
          <c:tx>
            <c:strRef>
              <c:f>'Avg Speed'!$C$36</c:f>
              <c:strCache>
                <c:ptCount val="1"/>
                <c:pt idx="0">
                  <c:v>SE 99th</c:v>
                </c:pt>
              </c:strCache>
            </c:strRef>
          </c:tx>
          <c:spPr>
            <a:ln>
              <a:solidFill>
                <a:schemeClr val="tx1">
                  <a:lumMod val="50000"/>
                  <a:lumOff val="50000"/>
                </a:schemeClr>
              </a:solidFill>
              <a:prstDash val="sysDot"/>
            </a:ln>
          </c:spPr>
          <c:marker>
            <c:symbol val="none"/>
          </c:marker>
          <c:dLbls>
            <c:dLbl>
              <c:idx val="1"/>
              <c:layout/>
              <c:spPr/>
              <c:txPr>
                <a:bodyPr rot="-5400000"/>
                <a:lstStyle/>
                <a:p>
                  <a:pPr>
                    <a:defRPr>
                      <a:solidFill>
                        <a:schemeClr val="bg1">
                          <a:lumMod val="50000"/>
                        </a:schemeClr>
                      </a:solidFill>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a:lstStyle/>
              <a:p>
                <a:pPr>
                  <a:defRPr>
                    <a:solidFill>
                      <a:schemeClr val="bg1">
                        <a:lumMod val="50000"/>
                      </a:schemeClr>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Speed'!$A$36:$A$37</c:f>
              <c:numCache>
                <c:formatCode>0.00000000</c:formatCode>
                <c:ptCount val="2"/>
                <c:pt idx="0">
                  <c:v>7.1924242424242291</c:v>
                </c:pt>
                <c:pt idx="1">
                  <c:v>7.1924243424242356</c:v>
                </c:pt>
              </c:numCache>
            </c:numRef>
          </c:xVal>
          <c:yVal>
            <c:numRef>
              <c:f>'Avg Speed'!$B$36:$B$37</c:f>
              <c:numCache>
                <c:formatCode>General</c:formatCode>
                <c:ptCount val="2"/>
                <c:pt idx="0">
                  <c:v>1.5</c:v>
                </c:pt>
                <c:pt idx="1">
                  <c:v>35</c:v>
                </c:pt>
              </c:numCache>
            </c:numRef>
          </c:yVal>
          <c:smooth val="1"/>
        </c:ser>
        <c:ser>
          <c:idx val="9"/>
          <c:order val="9"/>
          <c:tx>
            <c:strRef>
              <c:f>'Avg Speed'!$C$38</c:f>
              <c:strCache>
                <c:ptCount val="1"/>
                <c:pt idx="0">
                  <c:v>SE 92nd</c:v>
                </c:pt>
              </c:strCache>
            </c:strRef>
          </c:tx>
          <c:spPr>
            <a:ln>
              <a:solidFill>
                <a:schemeClr val="tx1">
                  <a:lumMod val="50000"/>
                  <a:lumOff val="50000"/>
                </a:schemeClr>
              </a:solidFill>
              <a:prstDash val="sysDot"/>
            </a:ln>
          </c:spPr>
          <c:marker>
            <c:symbol val="none"/>
          </c:marker>
          <c:dLbls>
            <c:dLbl>
              <c:idx val="1"/>
              <c:layout/>
              <c:spPr/>
              <c:txPr>
                <a:bodyPr rot="-5400000"/>
                <a:lstStyle/>
                <a:p>
                  <a:pPr>
                    <a:defRPr>
                      <a:solidFill>
                        <a:schemeClr val="bg1">
                          <a:lumMod val="50000"/>
                        </a:schemeClr>
                      </a:solidFill>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a:lstStyle/>
              <a:p>
                <a:pPr>
                  <a:defRPr>
                    <a:solidFill>
                      <a:schemeClr val="bg1">
                        <a:lumMod val="50000"/>
                      </a:schemeClr>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Speed'!$A$38:$A$39</c:f>
              <c:numCache>
                <c:formatCode>0.00000000</c:formatCode>
                <c:ptCount val="2"/>
                <c:pt idx="0">
                  <c:v>7.5278409090908971</c:v>
                </c:pt>
                <c:pt idx="1">
                  <c:v>7.5278410090909018</c:v>
                </c:pt>
              </c:numCache>
            </c:numRef>
          </c:xVal>
          <c:yVal>
            <c:numRef>
              <c:f>'Avg Speed'!$B$38:$B$39</c:f>
              <c:numCache>
                <c:formatCode>General</c:formatCode>
                <c:ptCount val="2"/>
                <c:pt idx="0">
                  <c:v>1.5</c:v>
                </c:pt>
                <c:pt idx="1">
                  <c:v>35</c:v>
                </c:pt>
              </c:numCache>
            </c:numRef>
          </c:yVal>
          <c:smooth val="1"/>
        </c:ser>
        <c:ser>
          <c:idx val="10"/>
          <c:order val="10"/>
          <c:tx>
            <c:strRef>
              <c:f>'Avg Speed'!$C$40</c:f>
              <c:strCache>
                <c:ptCount val="1"/>
                <c:pt idx="0">
                  <c:v>SE 82nd</c:v>
                </c:pt>
              </c:strCache>
            </c:strRef>
          </c:tx>
          <c:spPr>
            <a:ln>
              <a:solidFill>
                <a:schemeClr val="tx1">
                  <a:lumMod val="50000"/>
                  <a:lumOff val="50000"/>
                </a:schemeClr>
              </a:solidFill>
              <a:prstDash val="sysDot"/>
            </a:ln>
          </c:spPr>
          <c:marker>
            <c:symbol val="none"/>
          </c:marker>
          <c:dPt>
            <c:idx val="1"/>
            <c:bubble3D val="0"/>
          </c:dPt>
          <c:dLbls>
            <c:dLbl>
              <c:idx val="1"/>
              <c:layout/>
              <c:spPr/>
              <c:txPr>
                <a:bodyPr rot="-5400000"/>
                <a:lstStyle/>
                <a:p>
                  <a:pPr>
                    <a:defRPr>
                      <a:solidFill>
                        <a:schemeClr val="bg1">
                          <a:lumMod val="50000"/>
                        </a:schemeClr>
                      </a:solidFill>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a:lstStyle/>
              <a:p>
                <a:pPr>
                  <a:defRPr>
                    <a:solidFill>
                      <a:schemeClr val="bg1">
                        <a:lumMod val="50000"/>
                      </a:schemeClr>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Speed'!$A$40:$A$41</c:f>
              <c:numCache>
                <c:formatCode>0.00000000</c:formatCode>
                <c:ptCount val="2"/>
                <c:pt idx="0">
                  <c:v>8.0187500000000007</c:v>
                </c:pt>
                <c:pt idx="1">
                  <c:v>8.0187500999999983</c:v>
                </c:pt>
              </c:numCache>
            </c:numRef>
          </c:xVal>
          <c:yVal>
            <c:numRef>
              <c:f>'Avg Speed'!$B$40:$B$41</c:f>
              <c:numCache>
                <c:formatCode>General</c:formatCode>
                <c:ptCount val="2"/>
                <c:pt idx="0">
                  <c:v>1.5</c:v>
                </c:pt>
                <c:pt idx="1">
                  <c:v>35</c:v>
                </c:pt>
              </c:numCache>
            </c:numRef>
          </c:yVal>
          <c:smooth val="1"/>
        </c:ser>
        <c:ser>
          <c:idx val="11"/>
          <c:order val="11"/>
          <c:tx>
            <c:strRef>
              <c:f>'Avg Speed'!$C$42</c:f>
              <c:strCache>
                <c:ptCount val="1"/>
                <c:pt idx="0">
                  <c:v>SE 52nd</c:v>
                </c:pt>
              </c:strCache>
            </c:strRef>
          </c:tx>
          <c:spPr>
            <a:ln>
              <a:solidFill>
                <a:schemeClr val="tx1">
                  <a:lumMod val="50000"/>
                  <a:lumOff val="50000"/>
                </a:schemeClr>
              </a:solidFill>
              <a:prstDash val="sysDot"/>
            </a:ln>
          </c:spPr>
          <c:marker>
            <c:symbol val="none"/>
          </c:marker>
          <c:dLbls>
            <c:dLbl>
              <c:idx val="1"/>
              <c:layout/>
              <c:spPr/>
              <c:txPr>
                <a:bodyPr rot="-5400000"/>
                <a:lstStyle/>
                <a:p>
                  <a:pPr>
                    <a:defRPr>
                      <a:solidFill>
                        <a:schemeClr val="bg1">
                          <a:lumMod val="50000"/>
                        </a:schemeClr>
                      </a:solidFill>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a:lstStyle/>
              <a:p>
                <a:pPr>
                  <a:defRPr>
                    <a:solidFill>
                      <a:schemeClr val="bg1">
                        <a:lumMod val="50000"/>
                      </a:schemeClr>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Speed'!$A$42:$A$43</c:f>
              <c:numCache>
                <c:formatCode>0.00000000</c:formatCode>
                <c:ptCount val="2"/>
                <c:pt idx="0">
                  <c:v>9.5007575757575751</c:v>
                </c:pt>
                <c:pt idx="1">
                  <c:v>9.5007576757575709</c:v>
                </c:pt>
              </c:numCache>
            </c:numRef>
          </c:xVal>
          <c:yVal>
            <c:numRef>
              <c:f>'Avg Speed'!$B$42:$B$43</c:f>
              <c:numCache>
                <c:formatCode>General</c:formatCode>
                <c:ptCount val="2"/>
                <c:pt idx="0">
                  <c:v>1.5</c:v>
                </c:pt>
                <c:pt idx="1">
                  <c:v>30</c:v>
                </c:pt>
              </c:numCache>
            </c:numRef>
          </c:yVal>
          <c:smooth val="1"/>
        </c:ser>
        <c:ser>
          <c:idx val="12"/>
          <c:order val="12"/>
          <c:tx>
            <c:strRef>
              <c:f>'Avg Speed'!$C$22</c:f>
              <c:strCache>
                <c:ptCount val="1"/>
                <c:pt idx="0">
                  <c:v>SE 2700 Block</c:v>
                </c:pt>
              </c:strCache>
            </c:strRef>
          </c:tx>
          <c:spPr>
            <a:ln>
              <a:solidFill>
                <a:schemeClr val="tx1">
                  <a:lumMod val="50000"/>
                  <a:lumOff val="50000"/>
                </a:schemeClr>
              </a:solidFill>
            </a:ln>
          </c:spPr>
          <c:marker>
            <c:symbol val="none"/>
          </c:marker>
          <c:dPt>
            <c:idx val="1"/>
            <c:bubble3D val="0"/>
            <c:spPr>
              <a:ln>
                <a:solidFill>
                  <a:schemeClr val="tx1">
                    <a:lumMod val="50000"/>
                    <a:lumOff val="50000"/>
                  </a:schemeClr>
                </a:solidFill>
                <a:prstDash val="sysDot"/>
              </a:ln>
            </c:spPr>
          </c:dPt>
          <c:dLbls>
            <c:dLbl>
              <c:idx val="1"/>
              <c:layout>
                <c:manualLayout>
                  <c:x val="-5.3831516689495602E-2"/>
                  <c:y val="-0.12358107485763099"/>
                </c:manualLayout>
              </c:layout>
              <c:tx>
                <c:rich>
                  <a:bodyPr rot="-5400000"/>
                  <a:lstStyle/>
                  <a:p>
                    <a:pPr>
                      <a:defRPr>
                        <a:solidFill>
                          <a:schemeClr val="bg1">
                            <a:lumMod val="50000"/>
                          </a:schemeClr>
                        </a:solidFill>
                      </a:defRPr>
                    </a:pPr>
                    <a:r>
                      <a:rPr lang="en-US">
                        <a:solidFill>
                          <a:schemeClr val="bg1">
                            <a:lumMod val="50000"/>
                          </a:schemeClr>
                        </a:solidFill>
                      </a:rPr>
                      <a:t>SE 2700</a:t>
                    </a:r>
                  </a:p>
                  <a:p>
                    <a:pPr>
                      <a:defRPr>
                        <a:solidFill>
                          <a:schemeClr val="bg1">
                            <a:lumMod val="50000"/>
                          </a:schemeClr>
                        </a:solidFill>
                      </a:defRPr>
                    </a:pPr>
                    <a:r>
                      <a:rPr lang="en-US">
                        <a:solidFill>
                          <a:schemeClr val="bg1">
                            <a:lumMod val="50000"/>
                          </a:schemeClr>
                        </a:solidFill>
                      </a:rPr>
                      <a:t> Block</a:t>
                    </a:r>
                    <a:endParaRPr lang="en-US"/>
                  </a:p>
                </c:rich>
              </c:tx>
              <c:spPr/>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a:lstStyle/>
              <a:p>
                <a:pPr>
                  <a:defRPr>
                    <a:solidFill>
                      <a:schemeClr val="bg1">
                        <a:lumMod val="50000"/>
                      </a:schemeClr>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Speed'!$A$22:$A$23</c:f>
              <c:numCache>
                <c:formatCode>General</c:formatCode>
                <c:ptCount val="2"/>
                <c:pt idx="0">
                  <c:v>1.92</c:v>
                </c:pt>
                <c:pt idx="1">
                  <c:v>1.9200001</c:v>
                </c:pt>
              </c:numCache>
            </c:numRef>
          </c:xVal>
          <c:yVal>
            <c:numRef>
              <c:f>'Avg Speed'!$B$22:$B$23</c:f>
              <c:numCache>
                <c:formatCode>General</c:formatCode>
                <c:ptCount val="2"/>
                <c:pt idx="0">
                  <c:v>1.5</c:v>
                </c:pt>
                <c:pt idx="1">
                  <c:v>35</c:v>
                </c:pt>
              </c:numCache>
            </c:numRef>
          </c:yVal>
          <c:smooth val="1"/>
        </c:ser>
        <c:ser>
          <c:idx val="13"/>
          <c:order val="13"/>
          <c:tx>
            <c:strRef>
              <c:f>'Avg Speed'!$C$24</c:f>
              <c:strCache>
                <c:ptCount val="1"/>
                <c:pt idx="0">
                  <c:v>SE 182nd</c:v>
                </c:pt>
              </c:strCache>
            </c:strRef>
          </c:tx>
          <c:spPr>
            <a:ln>
              <a:solidFill>
                <a:schemeClr val="tx1">
                  <a:lumMod val="50000"/>
                  <a:lumOff val="50000"/>
                </a:schemeClr>
              </a:solidFill>
              <a:prstDash val="sysDot"/>
            </a:ln>
          </c:spPr>
          <c:marker>
            <c:symbol val="none"/>
          </c:marker>
          <c:dLbls>
            <c:dLbl>
              <c:idx val="1"/>
              <c:layout/>
              <c:spPr/>
              <c:txPr>
                <a:bodyPr rot="-5400000"/>
                <a:lstStyle/>
                <a:p>
                  <a:pPr>
                    <a:defRPr>
                      <a:solidFill>
                        <a:schemeClr val="bg1">
                          <a:lumMod val="50000"/>
                        </a:schemeClr>
                      </a:solidFill>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a:lstStyle/>
              <a:p>
                <a:pPr>
                  <a:defRPr>
                    <a:solidFill>
                      <a:schemeClr val="bg1">
                        <a:lumMod val="50000"/>
                      </a:schemeClr>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Speed'!$A$24:$A$25</c:f>
              <c:numCache>
                <c:formatCode>General</c:formatCode>
                <c:ptCount val="2"/>
                <c:pt idx="0">
                  <c:v>2.9</c:v>
                </c:pt>
                <c:pt idx="1">
                  <c:v>2.9000000099999999</c:v>
                </c:pt>
              </c:numCache>
            </c:numRef>
          </c:xVal>
          <c:yVal>
            <c:numRef>
              <c:f>'Avg Speed'!$B$24:$B$25</c:f>
              <c:numCache>
                <c:formatCode>General</c:formatCode>
                <c:ptCount val="2"/>
                <c:pt idx="0">
                  <c:v>1.5</c:v>
                </c:pt>
                <c:pt idx="1">
                  <c:v>35</c:v>
                </c:pt>
              </c:numCache>
            </c:numRef>
          </c:yVal>
          <c:smooth val="1"/>
        </c:ser>
        <c:ser>
          <c:idx val="14"/>
          <c:order val="14"/>
          <c:tx>
            <c:strRef>
              <c:f>'Avg Speed'!$C$44</c:f>
              <c:strCache>
                <c:ptCount val="1"/>
                <c:pt idx="0">
                  <c:v>SE 39th</c:v>
                </c:pt>
              </c:strCache>
            </c:strRef>
          </c:tx>
          <c:spPr>
            <a:ln>
              <a:solidFill>
                <a:schemeClr val="tx1">
                  <a:lumMod val="50000"/>
                  <a:lumOff val="50000"/>
                </a:schemeClr>
              </a:solidFill>
              <a:prstDash val="sysDot"/>
            </a:ln>
          </c:spPr>
          <c:marker>
            <c:symbol val="none"/>
          </c:marker>
          <c:dLbls>
            <c:dLbl>
              <c:idx val="1"/>
              <c:layout/>
              <c:spPr/>
              <c:txPr>
                <a:bodyPr rot="-5400000"/>
                <a:lstStyle/>
                <a:p>
                  <a:pPr>
                    <a:defRPr>
                      <a:solidFill>
                        <a:schemeClr val="bg1">
                          <a:lumMod val="50000"/>
                        </a:schemeClr>
                      </a:solidFill>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a:lstStyle/>
              <a:p>
                <a:pPr>
                  <a:defRPr>
                    <a:solidFill>
                      <a:schemeClr val="bg1">
                        <a:lumMod val="50000"/>
                      </a:schemeClr>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Speed'!$A$44:$A$45</c:f>
              <c:numCache>
                <c:formatCode>0.00000000</c:formatCode>
                <c:ptCount val="2"/>
                <c:pt idx="0">
                  <c:v>10.130000000000001</c:v>
                </c:pt>
                <c:pt idx="1">
                  <c:v>10.1300001</c:v>
                </c:pt>
              </c:numCache>
            </c:numRef>
          </c:xVal>
          <c:yVal>
            <c:numRef>
              <c:f>'Avg Speed'!$B$44:$B$45</c:f>
              <c:numCache>
                <c:formatCode>General</c:formatCode>
                <c:ptCount val="2"/>
                <c:pt idx="0">
                  <c:v>1.5</c:v>
                </c:pt>
                <c:pt idx="1">
                  <c:v>30</c:v>
                </c:pt>
              </c:numCache>
            </c:numRef>
          </c:yVal>
          <c:smooth val="1"/>
        </c:ser>
        <c:ser>
          <c:idx val="15"/>
          <c:order val="15"/>
          <c:tx>
            <c:strRef>
              <c:f>'Avg Speed'!$C$48</c:f>
              <c:strCache>
                <c:ptCount val="1"/>
                <c:pt idx="0">
                  <c:v>SW Arthur &amp; 1st</c:v>
                </c:pt>
              </c:strCache>
            </c:strRef>
          </c:tx>
          <c:spPr>
            <a:ln>
              <a:solidFill>
                <a:schemeClr val="tx1">
                  <a:lumMod val="50000"/>
                  <a:lumOff val="50000"/>
                </a:schemeClr>
              </a:solidFill>
            </a:ln>
          </c:spPr>
          <c:marker>
            <c:symbol val="none"/>
          </c:marker>
          <c:dPt>
            <c:idx val="1"/>
            <c:bubble3D val="0"/>
            <c:spPr>
              <a:ln>
                <a:solidFill>
                  <a:schemeClr val="tx1">
                    <a:lumMod val="50000"/>
                    <a:lumOff val="50000"/>
                  </a:schemeClr>
                </a:solidFill>
                <a:prstDash val="sysDot"/>
              </a:ln>
            </c:spPr>
          </c:dPt>
          <c:dLbls>
            <c:dLbl>
              <c:idx val="1"/>
              <c:layout/>
              <c:spPr/>
              <c:txPr>
                <a:bodyPr rot="-5400000"/>
                <a:lstStyle/>
                <a:p>
                  <a:pPr>
                    <a:defRPr>
                      <a:solidFill>
                        <a:schemeClr val="bg1">
                          <a:lumMod val="50000"/>
                        </a:schemeClr>
                      </a:solidFill>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a:lstStyle/>
              <a:p>
                <a:pPr>
                  <a:defRPr>
                    <a:solidFill>
                      <a:schemeClr val="bg1">
                        <a:lumMod val="50000"/>
                      </a:schemeClr>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Speed'!$A$48:$A$49</c:f>
              <c:numCache>
                <c:formatCode>0.00000000</c:formatCode>
                <c:ptCount val="2"/>
                <c:pt idx="0">
                  <c:v>12.99</c:v>
                </c:pt>
                <c:pt idx="1">
                  <c:v>12.990000009999999</c:v>
                </c:pt>
              </c:numCache>
            </c:numRef>
          </c:xVal>
          <c:yVal>
            <c:numRef>
              <c:f>'Avg Speed'!$B$48:$B$49</c:f>
              <c:numCache>
                <c:formatCode>General</c:formatCode>
                <c:ptCount val="2"/>
                <c:pt idx="0">
                  <c:v>1.5</c:v>
                </c:pt>
                <c:pt idx="1">
                  <c:v>22</c:v>
                </c:pt>
              </c:numCache>
            </c:numRef>
          </c:yVal>
          <c:smooth val="1"/>
        </c:ser>
        <c:ser>
          <c:idx val="16"/>
          <c:order val="16"/>
          <c:tx>
            <c:strRef>
              <c:f>'Avg Speed'!$C$50</c:f>
              <c:strCache>
                <c:ptCount val="1"/>
                <c:pt idx="0">
                  <c:v>Begin Ross Island</c:v>
                </c:pt>
              </c:strCache>
            </c:strRef>
          </c:tx>
          <c:spPr>
            <a:ln>
              <a:solidFill>
                <a:schemeClr val="tx1">
                  <a:lumMod val="50000"/>
                  <a:lumOff val="50000"/>
                </a:schemeClr>
              </a:solidFill>
            </a:ln>
          </c:spPr>
          <c:marker>
            <c:symbol val="none"/>
          </c:marker>
          <c:dPt>
            <c:idx val="1"/>
            <c:bubble3D val="0"/>
            <c:spPr>
              <a:ln>
                <a:solidFill>
                  <a:schemeClr val="tx1">
                    <a:lumMod val="50000"/>
                    <a:lumOff val="50000"/>
                  </a:schemeClr>
                </a:solidFill>
                <a:prstDash val="sysDot"/>
              </a:ln>
            </c:spPr>
          </c:dPt>
          <c:dLbls>
            <c:dLbl>
              <c:idx val="1"/>
              <c:layout/>
              <c:spPr/>
              <c:txPr>
                <a:bodyPr rot="-5400000"/>
                <a:lstStyle/>
                <a:p>
                  <a:pPr>
                    <a:defRPr>
                      <a:solidFill>
                        <a:schemeClr val="bg1">
                          <a:lumMod val="50000"/>
                        </a:schemeClr>
                      </a:solidFill>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a:lstStyle/>
              <a:p>
                <a:pPr>
                  <a:defRPr>
                    <a:solidFill>
                      <a:schemeClr val="bg1">
                        <a:lumMod val="50000"/>
                      </a:schemeClr>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Speed'!$A$50:$A$51</c:f>
              <c:numCache>
                <c:formatCode>0.00000000</c:formatCode>
                <c:ptCount val="2"/>
                <c:pt idx="0">
                  <c:v>11.9</c:v>
                </c:pt>
                <c:pt idx="1">
                  <c:v>11.900000009999999</c:v>
                </c:pt>
              </c:numCache>
            </c:numRef>
          </c:xVal>
          <c:yVal>
            <c:numRef>
              <c:f>'Avg Speed'!$B$50:$B$51</c:f>
              <c:numCache>
                <c:formatCode>General</c:formatCode>
                <c:ptCount val="2"/>
                <c:pt idx="0">
                  <c:v>1.5</c:v>
                </c:pt>
                <c:pt idx="1">
                  <c:v>25</c:v>
                </c:pt>
              </c:numCache>
            </c:numRef>
          </c:yVal>
          <c:smooth val="1"/>
        </c:ser>
        <c:ser>
          <c:idx val="17"/>
          <c:order val="17"/>
          <c:tx>
            <c:strRef>
              <c:f>'Avg Speed'!$C$52</c:f>
              <c:strCache>
                <c:ptCount val="1"/>
                <c:pt idx="0">
                  <c:v>End Ross Island</c:v>
                </c:pt>
              </c:strCache>
            </c:strRef>
          </c:tx>
          <c:spPr>
            <a:ln>
              <a:solidFill>
                <a:schemeClr val="tx1">
                  <a:lumMod val="50000"/>
                  <a:lumOff val="50000"/>
                </a:schemeClr>
              </a:solidFill>
              <a:prstDash val="sysDot"/>
            </a:ln>
          </c:spPr>
          <c:marker>
            <c:symbol val="none"/>
          </c:marker>
          <c:dLbls>
            <c:dLbl>
              <c:idx val="1"/>
              <c:layout/>
              <c:spPr/>
              <c:txPr>
                <a:bodyPr rot="-5400000"/>
                <a:lstStyle/>
                <a:p>
                  <a:pPr>
                    <a:defRPr>
                      <a:solidFill>
                        <a:schemeClr val="bg1">
                          <a:lumMod val="50000"/>
                        </a:schemeClr>
                      </a:solidFill>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a:lstStyle/>
              <a:p>
                <a:pPr>
                  <a:defRPr>
                    <a:solidFill>
                      <a:schemeClr val="bg1">
                        <a:lumMod val="50000"/>
                      </a:schemeClr>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Speed'!$A$52:$A$53</c:f>
              <c:numCache>
                <c:formatCode>0.00000000</c:formatCode>
                <c:ptCount val="2"/>
                <c:pt idx="0">
                  <c:v>12.65</c:v>
                </c:pt>
                <c:pt idx="1">
                  <c:v>12.650000009999999</c:v>
                </c:pt>
              </c:numCache>
            </c:numRef>
          </c:xVal>
          <c:yVal>
            <c:numRef>
              <c:f>'Avg Speed'!$B$52:$B$53</c:f>
              <c:numCache>
                <c:formatCode>General</c:formatCode>
                <c:ptCount val="2"/>
                <c:pt idx="0">
                  <c:v>1.5</c:v>
                </c:pt>
                <c:pt idx="1">
                  <c:v>25</c:v>
                </c:pt>
              </c:numCache>
            </c:numRef>
          </c:yVal>
          <c:smooth val="1"/>
        </c:ser>
        <c:ser>
          <c:idx val="18"/>
          <c:order val="18"/>
          <c:tx>
            <c:strRef>
              <c:f>'Avg Speed'!$C$46</c:f>
              <c:strCache>
                <c:ptCount val="1"/>
                <c:pt idx="0">
                  <c:v>SE 21st</c:v>
                </c:pt>
              </c:strCache>
            </c:strRef>
          </c:tx>
          <c:spPr>
            <a:ln>
              <a:solidFill>
                <a:schemeClr val="tx1">
                  <a:lumMod val="50000"/>
                  <a:lumOff val="50000"/>
                </a:schemeClr>
              </a:solidFill>
            </a:ln>
          </c:spPr>
          <c:marker>
            <c:symbol val="none"/>
          </c:marker>
          <c:dPt>
            <c:idx val="1"/>
            <c:bubble3D val="0"/>
            <c:spPr>
              <a:ln>
                <a:solidFill>
                  <a:schemeClr val="tx1">
                    <a:lumMod val="50000"/>
                    <a:lumOff val="50000"/>
                  </a:schemeClr>
                </a:solidFill>
                <a:prstDash val="sysDot"/>
              </a:ln>
            </c:spPr>
          </c:dPt>
          <c:dLbls>
            <c:dLbl>
              <c:idx val="1"/>
              <c:layout/>
              <c:spPr/>
              <c:txPr>
                <a:bodyPr rot="-5400000"/>
                <a:lstStyle/>
                <a:p>
                  <a:pPr>
                    <a:defRPr>
                      <a:solidFill>
                        <a:schemeClr val="bg1">
                          <a:lumMod val="50000"/>
                        </a:schemeClr>
                      </a:solidFill>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a:lstStyle/>
              <a:p>
                <a:pPr>
                  <a:defRPr>
                    <a:solidFill>
                      <a:schemeClr val="bg1">
                        <a:lumMod val="50000"/>
                      </a:schemeClr>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Speed'!$A$46:$A$47</c:f>
              <c:numCache>
                <c:formatCode>0.00000000</c:formatCode>
                <c:ptCount val="2"/>
                <c:pt idx="0">
                  <c:v>11.19</c:v>
                </c:pt>
                <c:pt idx="1">
                  <c:v>11.19000001</c:v>
                </c:pt>
              </c:numCache>
            </c:numRef>
          </c:xVal>
          <c:yVal>
            <c:numRef>
              <c:f>'Avg Speed'!$B$46:$B$47</c:f>
              <c:numCache>
                <c:formatCode>General</c:formatCode>
                <c:ptCount val="2"/>
                <c:pt idx="0">
                  <c:v>1.5</c:v>
                </c:pt>
                <c:pt idx="1">
                  <c:v>30</c:v>
                </c:pt>
              </c:numCache>
            </c:numRef>
          </c:yVal>
          <c:smooth val="1"/>
        </c:ser>
        <c:ser>
          <c:idx val="19"/>
          <c:order val="19"/>
          <c:tx>
            <c:strRef>
              <c:f>'Avg Speed'!$C$54</c:f>
              <c:strCache>
                <c:ptCount val="1"/>
                <c:pt idx="0">
                  <c:v>SE 164th</c:v>
                </c:pt>
              </c:strCache>
            </c:strRef>
          </c:tx>
          <c:spPr>
            <a:ln>
              <a:solidFill>
                <a:schemeClr val="tx1">
                  <a:lumMod val="50000"/>
                  <a:lumOff val="50000"/>
                </a:schemeClr>
              </a:solidFill>
              <a:prstDash val="sysDot"/>
            </a:ln>
          </c:spPr>
          <c:marker>
            <c:symbol val="none"/>
          </c:marker>
          <c:dPt>
            <c:idx val="1"/>
            <c:bubble3D val="0"/>
          </c:dPt>
          <c:dLbls>
            <c:dLbl>
              <c:idx val="1"/>
              <c:layout/>
              <c:spPr/>
              <c:txPr>
                <a:bodyPr rot="-5400000"/>
                <a:lstStyle/>
                <a:p>
                  <a:pPr>
                    <a:defRPr>
                      <a:solidFill>
                        <a:schemeClr val="bg1">
                          <a:lumMod val="50000"/>
                        </a:schemeClr>
                      </a:solidFill>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a:lstStyle/>
              <a:p>
                <a:pPr>
                  <a:defRPr>
                    <a:solidFill>
                      <a:schemeClr val="bg1">
                        <a:lumMod val="50000"/>
                      </a:schemeClr>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Speed'!$A$54:$A$55</c:f>
              <c:numCache>
                <c:formatCode>0.00000000</c:formatCode>
                <c:ptCount val="2"/>
                <c:pt idx="0">
                  <c:v>3.82</c:v>
                </c:pt>
                <c:pt idx="1">
                  <c:v>3.8200000099999998</c:v>
                </c:pt>
              </c:numCache>
            </c:numRef>
          </c:xVal>
          <c:yVal>
            <c:numRef>
              <c:f>'Avg Speed'!$B$54:$B$55</c:f>
              <c:numCache>
                <c:formatCode>General</c:formatCode>
                <c:ptCount val="2"/>
                <c:pt idx="0">
                  <c:v>1.5</c:v>
                </c:pt>
                <c:pt idx="1">
                  <c:v>35</c:v>
                </c:pt>
              </c:numCache>
            </c:numRef>
          </c:yVal>
          <c:smooth val="1"/>
        </c:ser>
        <c:ser>
          <c:idx val="20"/>
          <c:order val="20"/>
          <c:tx>
            <c:strRef>
              <c:f>'Avg Speed'!$C$56</c:f>
              <c:strCache>
                <c:ptCount val="1"/>
                <c:pt idx="0">
                  <c:v>SE 71st</c:v>
                </c:pt>
              </c:strCache>
            </c:strRef>
          </c:tx>
          <c:spPr>
            <a:ln>
              <a:solidFill>
                <a:schemeClr val="tx1">
                  <a:lumMod val="50000"/>
                  <a:lumOff val="50000"/>
                </a:schemeClr>
              </a:solidFill>
              <a:prstDash val="sysDot"/>
            </a:ln>
          </c:spPr>
          <c:marker>
            <c:symbol val="none"/>
          </c:marker>
          <c:dLbls>
            <c:dLbl>
              <c:idx val="1"/>
              <c:layout/>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5400000"/>
              <a:lstStyle/>
              <a:p>
                <a:pPr>
                  <a:defRPr>
                    <a:solidFill>
                      <a:schemeClr val="bg1">
                        <a:lumMod val="50000"/>
                      </a:schemeClr>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Speed'!$A$56:$A$57</c:f>
              <c:numCache>
                <c:formatCode>0.00000000</c:formatCode>
                <c:ptCount val="2"/>
                <c:pt idx="0">
                  <c:v>8.5300000000000011</c:v>
                </c:pt>
                <c:pt idx="1">
                  <c:v>8.5300000000000011</c:v>
                </c:pt>
              </c:numCache>
            </c:numRef>
          </c:xVal>
          <c:yVal>
            <c:numRef>
              <c:f>'Avg Speed'!$B$56:$B$57</c:f>
              <c:numCache>
                <c:formatCode>General</c:formatCode>
                <c:ptCount val="2"/>
                <c:pt idx="0">
                  <c:v>1.5</c:v>
                </c:pt>
                <c:pt idx="1">
                  <c:v>35</c:v>
                </c:pt>
              </c:numCache>
            </c:numRef>
          </c:yVal>
          <c:smooth val="1"/>
        </c:ser>
        <c:ser>
          <c:idx val="21"/>
          <c:order val="21"/>
          <c:tx>
            <c:strRef>
              <c:f>'Avg Speed'!$C$58</c:f>
              <c:strCache>
                <c:ptCount val="1"/>
                <c:pt idx="0">
                  <c:v>SW 6th &amp; Mill</c:v>
                </c:pt>
              </c:strCache>
            </c:strRef>
          </c:tx>
          <c:spPr>
            <a:ln>
              <a:solidFill>
                <a:schemeClr val="tx1">
                  <a:lumMod val="50000"/>
                  <a:lumOff val="50000"/>
                </a:schemeClr>
              </a:solidFill>
              <a:prstDash val="sysDot"/>
            </a:ln>
          </c:spPr>
          <c:marker>
            <c:symbol val="none"/>
          </c:marker>
          <c:dLbls>
            <c:dLbl>
              <c:idx val="1"/>
              <c:layout/>
              <c:spPr/>
              <c:txPr>
                <a:bodyPr rot="-5400000"/>
                <a:lstStyle/>
                <a:p>
                  <a:pPr>
                    <a:defRPr>
                      <a:solidFill>
                        <a:schemeClr val="bg1">
                          <a:lumMod val="50000"/>
                        </a:schemeClr>
                      </a:solidFill>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a:lstStyle/>
              <a:p>
                <a:pPr>
                  <a:defRPr>
                    <a:solidFill>
                      <a:schemeClr val="bg1">
                        <a:lumMod val="50000"/>
                      </a:schemeClr>
                    </a:solidFill>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Speed'!$A$58:$A$59</c:f>
              <c:numCache>
                <c:formatCode>0.00000000</c:formatCode>
                <c:ptCount val="2"/>
                <c:pt idx="0">
                  <c:v>13.8</c:v>
                </c:pt>
                <c:pt idx="1">
                  <c:v>13.8</c:v>
                </c:pt>
              </c:numCache>
            </c:numRef>
          </c:xVal>
          <c:yVal>
            <c:numRef>
              <c:f>'Avg Speed'!$B$58:$B$59</c:f>
              <c:numCache>
                <c:formatCode>General</c:formatCode>
                <c:ptCount val="2"/>
                <c:pt idx="0">
                  <c:v>1.5</c:v>
                </c:pt>
                <c:pt idx="1">
                  <c:v>25</c:v>
                </c:pt>
              </c:numCache>
            </c:numRef>
          </c:yVal>
          <c:smooth val="1"/>
        </c:ser>
        <c:ser>
          <c:idx val="22"/>
          <c:order val="22"/>
          <c:tx>
            <c:strRef>
              <c:f>'Avg Speed'!$C$60</c:f>
              <c:strCache>
                <c:ptCount val="1"/>
                <c:pt idx="0">
                  <c:v>SW 6th &amp; Alder</c:v>
                </c:pt>
              </c:strCache>
            </c:strRef>
          </c:tx>
          <c:spPr>
            <a:ln>
              <a:solidFill>
                <a:schemeClr val="tx1">
                  <a:lumMod val="50000"/>
                  <a:lumOff val="50000"/>
                </a:schemeClr>
              </a:solidFill>
              <a:prstDash val="sysDot"/>
            </a:ln>
          </c:spPr>
          <c:marker>
            <c:symbol val="none"/>
          </c:marker>
          <c:dLbls>
            <c:dLbl>
              <c:idx val="1"/>
              <c:layout/>
              <c:spPr/>
              <c:txPr>
                <a:bodyPr rot="-5400000"/>
                <a:lstStyle/>
                <a:p>
                  <a:pPr>
                    <a:defRPr>
                      <a:solidFill>
                        <a:schemeClr val="bg1">
                          <a:lumMod val="50000"/>
                        </a:schemeClr>
                      </a:solidFill>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a:lstStyle/>
              <a:p>
                <a:pPr>
                  <a:defRPr>
                    <a:solidFill>
                      <a:schemeClr val="bg1">
                        <a:lumMod val="50000"/>
                      </a:schemeClr>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Speed'!$A$60:$A$61</c:f>
              <c:numCache>
                <c:formatCode>0.00000000</c:formatCode>
                <c:ptCount val="2"/>
                <c:pt idx="0">
                  <c:v>14.3</c:v>
                </c:pt>
                <c:pt idx="1">
                  <c:v>14.300001</c:v>
                </c:pt>
              </c:numCache>
            </c:numRef>
          </c:xVal>
          <c:yVal>
            <c:numRef>
              <c:f>'Avg Speed'!$B$60:$B$61</c:f>
              <c:numCache>
                <c:formatCode>General</c:formatCode>
                <c:ptCount val="2"/>
                <c:pt idx="0">
                  <c:v>1.5</c:v>
                </c:pt>
                <c:pt idx="1">
                  <c:v>25</c:v>
                </c:pt>
              </c:numCache>
            </c:numRef>
          </c:yVal>
          <c:smooth val="1"/>
        </c:ser>
        <c:ser>
          <c:idx val="23"/>
          <c:order val="23"/>
          <c:tx>
            <c:strRef>
              <c:f>'Avg Speed'!$C$62</c:f>
              <c:strCache>
                <c:ptCount val="1"/>
                <c:pt idx="0">
                  <c:v>End of Route</c:v>
                </c:pt>
              </c:strCache>
            </c:strRef>
          </c:tx>
          <c:spPr>
            <a:ln>
              <a:solidFill>
                <a:schemeClr val="tx1">
                  <a:lumMod val="50000"/>
                  <a:lumOff val="50000"/>
                </a:schemeClr>
              </a:solidFill>
              <a:prstDash val="sysDot"/>
            </a:ln>
          </c:spPr>
          <c:marker>
            <c:symbol val="none"/>
          </c:marker>
          <c:dLbls>
            <c:dLbl>
              <c:idx val="1"/>
              <c:layout/>
              <c:spPr/>
              <c:txPr>
                <a:bodyPr rot="-5400000"/>
                <a:lstStyle/>
                <a:p>
                  <a:pPr>
                    <a:defRPr>
                      <a:solidFill>
                        <a:schemeClr val="bg1">
                          <a:lumMod val="50000"/>
                        </a:schemeClr>
                      </a:solidFill>
                    </a:defRPr>
                  </a:pPr>
                  <a:endParaRPr lang="en-US"/>
                </a:p>
              </c:txPr>
              <c:dLblPos val="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'Avg Speed'!$A$62:$A$63</c:f>
              <c:numCache>
                <c:formatCode>0.00000000</c:formatCode>
                <c:ptCount val="2"/>
                <c:pt idx="0">
                  <c:v>14.8</c:v>
                </c:pt>
                <c:pt idx="1">
                  <c:v>14.80000001</c:v>
                </c:pt>
              </c:numCache>
            </c:numRef>
          </c:xVal>
          <c:yVal>
            <c:numRef>
              <c:f>'Avg Speed'!$B$62:$B$63</c:f>
              <c:numCache>
                <c:formatCode>General</c:formatCode>
                <c:ptCount val="2"/>
                <c:pt idx="0">
                  <c:v>1.5</c:v>
                </c:pt>
                <c:pt idx="1">
                  <c:v>25</c:v>
                </c:pt>
              </c:numCache>
            </c:numRef>
          </c:yVal>
          <c:smooth val="1"/>
        </c:ser>
        <c:dLbls>
          <c:showLegendKey val="0"/>
          <c:showVal val="0"/>
          <c:showCatName val="0"/>
          <c:showSerName val="0"/>
          <c:showPercent val="0"/>
          <c:showBubbleSize val="0"/>
        </c:dLbls>
        <c:axId val="296321360"/>
        <c:axId val="296321752"/>
      </c:scatterChart>
      <c:valAx>
        <c:axId val="296321360"/>
        <c:scaling>
          <c:orientation val="minMax"/>
          <c:max val="15"/>
          <c:min val="0"/>
        </c:scaling>
        <c:delete val="0"/>
        <c:axPos val="b"/>
        <c:title>
          <c:tx>
            <c:rich>
              <a:bodyPr/>
              <a:lstStyle/>
              <a:p>
                <a:pPr>
                  <a:defRPr/>
                </a:pPr>
                <a:r>
                  <a:rPr lang="en-US"/>
                  <a:t>Cumulative Distance (miles)</a:t>
                </a:r>
              </a:p>
            </c:rich>
          </c:tx>
          <c:layout>
            <c:manualLayout>
              <c:xMode val="edge"/>
              <c:yMode val="edge"/>
              <c:x val="0.41156166590287302"/>
              <c:y val="0.94028688144594097"/>
            </c:manualLayout>
          </c:layout>
          <c:overlay val="0"/>
        </c:title>
        <c:numFmt formatCode="0" sourceLinked="1"/>
        <c:majorTickMark val="out"/>
        <c:minorTickMark val="in"/>
        <c:tickLblPos val="nextTo"/>
        <c:crossAx val="296321752"/>
        <c:crosses val="autoZero"/>
        <c:crossBetween val="midCat"/>
        <c:majorUnit val="1"/>
        <c:minorUnit val="0.1"/>
      </c:valAx>
      <c:valAx>
        <c:axId val="296321752"/>
        <c:scaling>
          <c:orientation val="minMax"/>
          <c:max val="40"/>
          <c:min val="0"/>
        </c:scaling>
        <c:delete val="0"/>
        <c:axPos val="l"/>
        <c:title>
          <c:tx>
            <c:rich>
              <a:bodyPr rot="-5400000" vert="horz"/>
              <a:lstStyle/>
              <a:p>
                <a:pPr>
                  <a:defRPr/>
                </a:pPr>
                <a:r>
                  <a:rPr lang="en-US"/>
                  <a:t>Speed (mph)</a:t>
                </a:r>
              </a:p>
            </c:rich>
          </c:tx>
          <c:layout>
            <c:manualLayout>
              <c:xMode val="edge"/>
              <c:yMode val="edge"/>
              <c:x val="6.3745019920318701E-3"/>
              <c:y val="0.377278879974834"/>
            </c:manualLayout>
          </c:layout>
          <c:overlay val="0"/>
        </c:title>
        <c:numFmt formatCode="0" sourceLinked="1"/>
        <c:majorTickMark val="out"/>
        <c:minorTickMark val="none"/>
        <c:tickLblPos val="nextTo"/>
        <c:crossAx val="296321360"/>
        <c:crosses val="autoZero"/>
        <c:crossBetween val="midCat"/>
      </c:valAx>
      <c:spPr>
        <a:ln>
          <a:noFill/>
        </a:ln>
      </c:spPr>
    </c:plotArea>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cdr:x>
      <cdr:y>0</cdr:y>
    </cdr:from>
    <cdr:to>
      <cdr:x>0</cdr:x>
      <cdr:y>1</cdr:y>
    </cdr:to>
    <cdr:cxnSp macro="">
      <cdr:nvCxnSpPr>
        <cdr:cNvPr id="2" name="Straight Connector 1"/>
        <cdr:cNvCxnSpPr/>
      </cdr:nvCxnSpPr>
      <cdr:spPr>
        <a:xfrm xmlns:a="http://schemas.openxmlformats.org/drawingml/2006/main" flipV="1">
          <a:off x="0" y="-5610"/>
          <a:ext cx="0" cy="2025143"/>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6B19E-2382-40C9-83F8-359628B48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EE46E005.dotm</Template>
  <TotalTime>2</TotalTime>
  <Pages>13</Pages>
  <Words>4486</Words>
  <Characters>25574</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
    </vt:vector>
  </TitlesOfParts>
  <Company>Portland State University</Company>
  <LinksUpToDate>false</LinksUpToDate>
  <CharactersWithSpaces>30001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tglick</dc:creator>
  <cp:lastModifiedBy>Miguel Figliozzi</cp:lastModifiedBy>
  <cp:revision>7</cp:revision>
  <cp:lastPrinted>2015-05-02T21:03:00Z</cp:lastPrinted>
  <dcterms:created xsi:type="dcterms:W3CDTF">2015-05-02T21:00:00Z</dcterms:created>
  <dcterms:modified xsi:type="dcterms:W3CDTF">2015-05-02T21:03:00Z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zotero-version="4.0.21.2"&gt;&lt;session id="jK5WQRmO"/&gt;&lt;style id="http://www.zotero.org/styles/chicago-author-date" hasBibliography="1" bibliographyStyleHasBeenSet="1"/&gt;&lt;prefs&gt;&lt;pref name="fieldType" value="Field"/&gt;&lt;pref name="storeRefere</vt:lpwstr>
  </property>
  <property fmtid="{D5CDD505-2E9C-101B-9397-08002B2CF9AE}" pid="3" name="ZOTERO_PREF_2">
    <vt:lpwstr>nces" value="true"/&gt;&lt;pref name="automaticJournalAbbreviations" value="true"/&gt;&lt;pref name="noteType" value="0"/&gt;&lt;/prefs&gt;&lt;/data&gt;</vt:lpwstr>
  </property>
</Properties>
</file>